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A8066" w14:textId="3594CFD7" w:rsidR="004A6425" w:rsidRDefault="004A6425"/>
    <w:p w14:paraId="67CB11A4" w14:textId="77777777" w:rsidR="004A6425" w:rsidRDefault="004A6425"/>
    <w:p w14:paraId="7470AE6C" w14:textId="77777777" w:rsidR="004A6425" w:rsidRDefault="004A6425"/>
    <w:p w14:paraId="21E04A04" w14:textId="77777777" w:rsidR="004A6425" w:rsidRDefault="004A6425"/>
    <w:p w14:paraId="34843AC5" w14:textId="77777777" w:rsidR="004A6425" w:rsidRDefault="004A6425"/>
    <w:p w14:paraId="614A7677" w14:textId="77777777" w:rsidR="004A6425" w:rsidRDefault="004A6425"/>
    <w:p w14:paraId="5DAADEDD" w14:textId="77777777" w:rsidR="004A6425" w:rsidRDefault="004A6425"/>
    <w:p w14:paraId="20D1013B" w14:textId="77777777" w:rsidR="004A6425" w:rsidRDefault="004A6425"/>
    <w:p w14:paraId="76E81535" w14:textId="77777777" w:rsidR="004A6425" w:rsidRDefault="004A6425"/>
    <w:p w14:paraId="6BEEA79C" w14:textId="77777777" w:rsidR="004A6425" w:rsidRPr="00545845" w:rsidRDefault="004A6425">
      <w:pPr>
        <w:rPr>
          <w:sz w:val="2"/>
          <w:szCs w:val="2"/>
        </w:rPr>
      </w:pPr>
    </w:p>
    <w:p w14:paraId="661AC481" w14:textId="77777777" w:rsidR="004A6425" w:rsidRPr="004A6425" w:rsidRDefault="004A6425">
      <w:pPr>
        <w:rPr>
          <w:sz w:val="2"/>
          <w:szCs w:val="2"/>
        </w:rPr>
      </w:pPr>
    </w:p>
    <w:p w14:paraId="42D57C28" w14:textId="77777777" w:rsidR="004A6425" w:rsidRPr="00927557" w:rsidRDefault="004A6425">
      <w:pPr>
        <w:rPr>
          <w:sz w:val="2"/>
          <w:szCs w:val="2"/>
        </w:rPr>
      </w:pPr>
    </w:p>
    <w:p w14:paraId="38E76392" w14:textId="77777777" w:rsidR="00545845" w:rsidRPr="00545845" w:rsidRDefault="00545845">
      <w:pPr>
        <w:rPr>
          <w:sz w:val="4"/>
          <w:szCs w:val="4"/>
        </w:rPr>
      </w:pPr>
    </w:p>
    <w:tbl>
      <w:tblPr>
        <w:tblStyle w:val="TableGrid"/>
        <w:tblW w:w="0" w:type="auto"/>
        <w:tblInd w:w="1435" w:type="dxa"/>
        <w:tblBorders>
          <w:top w:val="single" w:sz="4" w:space="0" w:color="7E1636"/>
          <w:left w:val="none" w:sz="0" w:space="0" w:color="auto"/>
          <w:bottom w:val="single" w:sz="4" w:space="0" w:color="7E1636"/>
          <w:right w:val="none" w:sz="0" w:space="0" w:color="auto"/>
          <w:insideH w:val="single" w:sz="4" w:space="0" w:color="7E1636"/>
          <w:insideV w:val="single" w:sz="4" w:space="0" w:color="7E1636"/>
        </w:tblBorders>
        <w:tblLook w:val="04A0" w:firstRow="1" w:lastRow="0" w:firstColumn="1" w:lastColumn="0" w:noHBand="0" w:noVBand="1"/>
      </w:tblPr>
      <w:tblGrid>
        <w:gridCol w:w="905"/>
        <w:gridCol w:w="5940"/>
        <w:gridCol w:w="1075"/>
      </w:tblGrid>
      <w:tr w:rsidR="004A6425" w14:paraId="179A3EA2" w14:textId="77777777" w:rsidTr="00B4314D">
        <w:trPr>
          <w:trHeight w:val="720"/>
        </w:trPr>
        <w:tc>
          <w:tcPr>
            <w:tcW w:w="905" w:type="dxa"/>
            <w:tcBorders>
              <w:top w:val="nil"/>
              <w:bottom w:val="nil"/>
              <w:right w:val="nil"/>
            </w:tcBorders>
            <w:vAlign w:val="center"/>
          </w:tcPr>
          <w:p w14:paraId="0F1F2D55" w14:textId="77777777" w:rsidR="004A6425" w:rsidRDefault="004A6425" w:rsidP="004A6425"/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AD6D8" w14:textId="0B23CDEC" w:rsidR="004A6425" w:rsidRPr="004A6425" w:rsidRDefault="004A6425" w:rsidP="004A6425">
            <w:pPr>
              <w:jc w:val="center"/>
              <w:rPr>
                <w:rFonts w:ascii="Dancing Script" w:hAnsi="Dancing Script"/>
                <w:color w:val="7E1636"/>
                <w:sz w:val="80"/>
                <w:szCs w:val="80"/>
              </w:rPr>
            </w:pPr>
            <w:r w:rsidRPr="00B4314D">
              <w:rPr>
                <w:rFonts w:ascii="Dancing Script" w:hAnsi="Dancing Script"/>
                <w:color w:val="000000" w:themeColor="text1"/>
                <w:sz w:val="80"/>
                <w:szCs w:val="80"/>
              </w:rPr>
              <w:t>Dear Santa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vAlign w:val="center"/>
          </w:tcPr>
          <w:p w14:paraId="11B63EF7" w14:textId="01D2CD6B" w:rsidR="004A6425" w:rsidRDefault="004A6425" w:rsidP="004A6425"/>
        </w:tc>
      </w:tr>
      <w:tr w:rsidR="004A6425" w14:paraId="3412C356" w14:textId="77777777" w:rsidTr="00B4314D">
        <w:trPr>
          <w:trHeight w:val="576"/>
        </w:trPr>
        <w:tc>
          <w:tcPr>
            <w:tcW w:w="7920" w:type="dxa"/>
            <w:gridSpan w:val="3"/>
            <w:tcBorders>
              <w:top w:val="nil"/>
            </w:tcBorders>
            <w:vAlign w:val="center"/>
          </w:tcPr>
          <w:p w14:paraId="1BE4D02B" w14:textId="77777777" w:rsidR="004A6425" w:rsidRDefault="004A6425" w:rsidP="004A6425"/>
        </w:tc>
      </w:tr>
      <w:tr w:rsidR="004A6425" w14:paraId="7B21C9BA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4EDC792E" w14:textId="77777777" w:rsidR="004A6425" w:rsidRDefault="004A6425" w:rsidP="004A6425"/>
        </w:tc>
      </w:tr>
      <w:tr w:rsidR="004A6425" w14:paraId="1D770F5F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5A44D39D" w14:textId="77777777" w:rsidR="004A6425" w:rsidRDefault="004A6425" w:rsidP="004A6425"/>
        </w:tc>
      </w:tr>
      <w:tr w:rsidR="004A6425" w14:paraId="2CBB78D1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7B95611C" w14:textId="77777777" w:rsidR="004A6425" w:rsidRDefault="004A6425" w:rsidP="004A6425"/>
        </w:tc>
      </w:tr>
      <w:tr w:rsidR="004A6425" w14:paraId="1583DD59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2F16B754" w14:textId="77777777" w:rsidR="004A6425" w:rsidRDefault="004A6425" w:rsidP="004A6425"/>
        </w:tc>
      </w:tr>
      <w:tr w:rsidR="004A6425" w14:paraId="71A02CC4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7ECF4BE9" w14:textId="77777777" w:rsidR="004A6425" w:rsidRDefault="004A6425" w:rsidP="004A6425"/>
        </w:tc>
      </w:tr>
      <w:tr w:rsidR="004A6425" w14:paraId="0E217ECF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28E2569D" w14:textId="77777777" w:rsidR="004A6425" w:rsidRDefault="004A6425" w:rsidP="004A6425"/>
        </w:tc>
      </w:tr>
      <w:tr w:rsidR="004A6425" w14:paraId="61B0F7F2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6FF694A2" w14:textId="77777777" w:rsidR="004A6425" w:rsidRDefault="004A6425" w:rsidP="004A6425"/>
        </w:tc>
      </w:tr>
      <w:tr w:rsidR="004A6425" w14:paraId="0ACB7F2C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6C4E16BF" w14:textId="77777777" w:rsidR="004A6425" w:rsidRDefault="004A6425" w:rsidP="004A6425"/>
        </w:tc>
      </w:tr>
      <w:tr w:rsidR="004A6425" w14:paraId="49F97F1E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460BB3B2" w14:textId="77777777" w:rsidR="004A6425" w:rsidRDefault="004A6425" w:rsidP="004A6425"/>
        </w:tc>
      </w:tr>
      <w:tr w:rsidR="004A6425" w14:paraId="72B0A030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0BAC7928" w14:textId="77777777" w:rsidR="004A6425" w:rsidRDefault="004A6425" w:rsidP="004A6425"/>
        </w:tc>
      </w:tr>
      <w:tr w:rsidR="004A6425" w14:paraId="28A26C23" w14:textId="77777777" w:rsidTr="004A6425">
        <w:trPr>
          <w:trHeight w:val="576"/>
        </w:trPr>
        <w:tc>
          <w:tcPr>
            <w:tcW w:w="7920" w:type="dxa"/>
            <w:gridSpan w:val="3"/>
            <w:vAlign w:val="center"/>
          </w:tcPr>
          <w:p w14:paraId="3F4A8378" w14:textId="77777777" w:rsidR="004A6425" w:rsidRDefault="004A6425" w:rsidP="004A6425"/>
        </w:tc>
      </w:tr>
    </w:tbl>
    <w:p w14:paraId="66148485" w14:textId="4BC1532E" w:rsidR="001926BE" w:rsidRDefault="001926BE"/>
    <w:p w14:paraId="01486743" w14:textId="77777777" w:rsidR="00152A9C" w:rsidRDefault="00152A9C"/>
    <w:p w14:paraId="201EBA16" w14:textId="77777777" w:rsidR="00152A9C" w:rsidRDefault="00152A9C"/>
    <w:p w14:paraId="7F0F052F" w14:textId="77777777" w:rsidR="00152A9C" w:rsidRDefault="00152A9C"/>
    <w:p w14:paraId="545F08E5" w14:textId="77777777" w:rsidR="005D6B09" w:rsidRPr="001E422C" w:rsidRDefault="005D6B09" w:rsidP="005D6B0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lastRenderedPageBreak/>
        <w:t>Designed by:</w:t>
      </w:r>
    </w:p>
    <w:p w14:paraId="5CE52589" w14:textId="77777777" w:rsidR="005D6B09" w:rsidRPr="001E422C" w:rsidRDefault="005D6B09" w:rsidP="005D6B0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noProof/>
          <w:kern w:val="0"/>
          <w:lang w:eastAsia="en-PK"/>
          <w14:ligatures w14:val="none"/>
        </w:rPr>
        <w:drawing>
          <wp:inline distT="0" distB="0" distL="0" distR="0" wp14:anchorId="25A59127" wp14:editId="5BBE3CD7">
            <wp:extent cx="914400" cy="31686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DEBA2" w14:textId="77777777" w:rsidR="005D6B09" w:rsidRPr="001E422C" w:rsidRDefault="005D6B09" w:rsidP="005D6B0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PK"/>
          <w14:ligatures w14:val="none"/>
        </w:rPr>
      </w:pPr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 xml:space="preserve">© </w:t>
      </w:r>
      <w:proofErr w:type="spellStart"/>
      <w:r w:rsidRPr="001E422C">
        <w:rPr>
          <w:rFonts w:ascii="Times New Roman" w:eastAsia="Times New Roman" w:hAnsi="Times New Roman" w:cs="Times New Roman"/>
          <w:color w:val="0000FF"/>
          <w:kern w:val="0"/>
          <w:u w:val="single"/>
          <w:lang w:eastAsia="en-PK"/>
          <w14:ligatures w14:val="none"/>
        </w:rPr>
        <w:t>WordTemplatesOnline</w:t>
      </w:r>
      <w:proofErr w:type="spellEnd"/>
      <w:r w:rsidRPr="001E422C">
        <w:rPr>
          <w:rFonts w:ascii="Times New Roman" w:eastAsia="Times New Roman" w:hAnsi="Times New Roman" w:cs="Times New Roman"/>
          <w:kern w:val="0"/>
          <w:lang w:eastAsia="en-PK"/>
          <w14:ligatures w14:val="none"/>
        </w:rPr>
        <w:t>. All Rights Reserved.</w:t>
      </w:r>
    </w:p>
    <w:p w14:paraId="7C7DE3FE" w14:textId="77777777" w:rsidR="00152A9C" w:rsidRDefault="00152A9C"/>
    <w:sectPr w:rsidR="00152A9C" w:rsidSect="00152A9C">
      <w:headerReference w:type="default" r:id="rId7"/>
      <w:footerReference w:type="default" r:id="rId8"/>
      <w:pgSz w:w="11906" w:h="16838"/>
      <w:pgMar w:top="720" w:right="720" w:bottom="720" w:left="720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3AC76" w14:textId="77777777" w:rsidR="004F1D64" w:rsidRDefault="004F1D64" w:rsidP="00545845">
      <w:pPr>
        <w:spacing w:after="0" w:line="240" w:lineRule="auto"/>
      </w:pPr>
      <w:r>
        <w:separator/>
      </w:r>
    </w:p>
  </w:endnote>
  <w:endnote w:type="continuationSeparator" w:id="0">
    <w:p w14:paraId="2EE54E7F" w14:textId="77777777" w:rsidR="004F1D64" w:rsidRDefault="004F1D64" w:rsidP="0054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ancing Script">
    <w:panose1 w:val="00000000000000000000"/>
    <w:charset w:val="00"/>
    <w:family w:val="auto"/>
    <w:pitch w:val="variable"/>
    <w:sig w:usb0="A000007F" w:usb1="4000004B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58486" w14:textId="66E900C8" w:rsidR="00152A9C" w:rsidRPr="00152A9C" w:rsidRDefault="00152A9C">
    <w:pPr>
      <w:pStyle w:val="Footer"/>
      <w:rPr>
        <w:rFonts w:ascii="Century Gothic" w:hAnsi="Century Gothic"/>
        <w:color w:val="A6A6A6" w:themeColor="background1" w:themeShade="A6"/>
        <w:sz w:val="16"/>
        <w:szCs w:val="16"/>
      </w:rPr>
    </w:pPr>
    <w:r w:rsidRPr="001E422C">
      <w:rPr>
        <w:rFonts w:ascii="Century Gothic" w:hAnsi="Century Gothic"/>
        <w:color w:val="A6A6A6" w:themeColor="background1" w:themeShade="A6"/>
        <w:sz w:val="16"/>
        <w:szCs w:val="16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42F11" w14:textId="77777777" w:rsidR="004F1D64" w:rsidRDefault="004F1D64" w:rsidP="00545845">
      <w:pPr>
        <w:spacing w:after="0" w:line="240" w:lineRule="auto"/>
      </w:pPr>
      <w:r>
        <w:separator/>
      </w:r>
    </w:p>
  </w:footnote>
  <w:footnote w:type="continuationSeparator" w:id="0">
    <w:p w14:paraId="491FA689" w14:textId="77777777" w:rsidR="004F1D64" w:rsidRDefault="004F1D64" w:rsidP="0054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0C80E" w14:textId="6B884EA1" w:rsidR="00545845" w:rsidRDefault="00545845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73D74E4" wp14:editId="5C5AA96E">
              <wp:simplePos x="0" y="0"/>
              <wp:positionH relativeFrom="column">
                <wp:posOffset>-2083204</wp:posOffset>
              </wp:positionH>
              <wp:positionV relativeFrom="paragraph">
                <wp:posOffset>-698442</wp:posOffset>
              </wp:positionV>
              <wp:extent cx="10488295" cy="10448636"/>
              <wp:effectExtent l="0" t="0" r="27305" b="0"/>
              <wp:wrapNone/>
              <wp:docPr id="15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488295" cy="10448636"/>
                        <a:chOff x="0" y="0"/>
                        <a:chExt cx="10488295" cy="10448636"/>
                      </a:xfrm>
                    </wpg:grpSpPr>
                    <wpg:grpSp>
                      <wpg:cNvPr id="10" name="Group 10"/>
                      <wpg:cNvGrpSpPr/>
                      <wpg:grpSpPr>
                        <a:xfrm>
                          <a:off x="0" y="0"/>
                          <a:ext cx="10488295" cy="4397375"/>
                          <a:chOff x="0" y="0"/>
                          <a:chExt cx="10488705" cy="43973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170329"/>
                            <a:ext cx="10488705" cy="3299012"/>
                          </a:xfrm>
                          <a:prstGeom prst="rect">
                            <a:avLst/>
                          </a:prstGeom>
                          <a:solidFill>
                            <a:srgbClr val="7E1636"/>
                          </a:solidFill>
                          <a:ln w="12700" cap="flat" cmpd="sng" algn="ctr">
                            <a:solidFill>
                              <a:srgbClr val="156082">
                                <a:shade val="1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Graphic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rcRect b="60981"/>
                          <a:stretch/>
                        </pic:blipFill>
                        <pic:spPr bwMode="auto">
                          <a:xfrm>
                            <a:off x="1515036" y="0"/>
                            <a:ext cx="7843520" cy="439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grpSp>
                    <wpg:grpSp>
                      <wpg:cNvPr id="14" name="Group 14"/>
                      <wpg:cNvGrpSpPr/>
                      <wpg:grpSpPr>
                        <a:xfrm>
                          <a:off x="1911928" y="3951316"/>
                          <a:ext cx="6988175" cy="6497320"/>
                          <a:chOff x="0" y="0"/>
                          <a:chExt cx="6988638" cy="6497379"/>
                        </a:xfrm>
                      </wpg:grpSpPr>
                      <pic:pic xmlns:pic="http://schemas.openxmlformats.org/drawingml/2006/picture">
                        <pic:nvPicPr>
                          <pic:cNvPr id="9" name="Graphic 9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34068" y="0"/>
                            <a:ext cx="1353820" cy="137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Graphic 11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5624341" y="5133081"/>
                            <a:ext cx="1353820" cy="137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Graphic 12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10478" y="56776"/>
                            <a:ext cx="1353820" cy="1374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Graphic 13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81166" y="5087390"/>
                            <a:ext cx="1353820" cy="137477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7E1C3139" id="Group 15" o:spid="_x0000_s1026" style="position:absolute;margin-left:-164.05pt;margin-top:-55pt;width:825.85pt;height:822.75pt;z-index:251659264" coordsize="104882,104486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///bgmAAAAABh0PqnNoUf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">
              <v:group id="Group 10" o:spid="_x0000_s1027" style="position:absolute;width:104882;height:43973" coordsize="104887,43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<v:rect id="Rectangle 1" o:spid="_x0000_s1028" style="position:absolute;top:1703;width:104887;height:329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" fillcolor="#7e1636" strokecolor="#042433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7" o:spid="_x0000_s1029" type="#_x0000_t75" style="position:absolute;left:15150;width:78435;height:43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">
                  <v:imagedata r:id="rId5" o:title="" cropbottom="39965f"/>
                </v:shape>
              </v:group>
              <v:group id="Group 14" o:spid="_x0000_s1030" style="position:absolute;left:19119;top:39513;width:69882;height:64973" coordsize="69886,64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Graphic 9" o:spid="_x0000_s1031" type="#_x0000_t75" style="position:absolute;left:56340;width:13538;height:13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">
                  <v:imagedata r:id="rId6" o:title=""/>
                </v:shape>
                <v:shape id="Graphic 11" o:spid="_x0000_s1032" type="#_x0000_t75" style="position:absolute;left:56243;top:51330;width:13538;height:1374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">
                  <v:imagedata r:id="rId6" o:title=""/>
                </v:shape>
                <v:shape id="Graphic 12" o:spid="_x0000_s1033" type="#_x0000_t75" style="position:absolute;left:105;top:567;width:13538;height:1374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">
                  <v:imagedata r:id="rId6" o:title=""/>
                </v:shape>
                <v:shape id="Graphic 13" o:spid="_x0000_s1034" type="#_x0000_t75" style="position:absolute;left:811;top:50873;width:13538;height:13748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">
                  <v:imagedata r:id="rId6" o:title=""/>
                </v:shape>
              </v:group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D0A"/>
    <w:rsid w:val="00070A72"/>
    <w:rsid w:val="00152A9C"/>
    <w:rsid w:val="001926BE"/>
    <w:rsid w:val="002C4A4F"/>
    <w:rsid w:val="004A6425"/>
    <w:rsid w:val="004F1D64"/>
    <w:rsid w:val="00545845"/>
    <w:rsid w:val="005D6B09"/>
    <w:rsid w:val="00705F93"/>
    <w:rsid w:val="008E0D0A"/>
    <w:rsid w:val="00927557"/>
    <w:rsid w:val="009F0D69"/>
    <w:rsid w:val="00B4314D"/>
    <w:rsid w:val="00C97F76"/>
    <w:rsid w:val="00DA7548"/>
    <w:rsid w:val="00EE3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49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0D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0D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0D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0D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0D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0D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0D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0D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0D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0D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0D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0D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0D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0D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0D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0D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0D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0D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0D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0D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0D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0D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0D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0D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0D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0D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0D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0D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0D0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6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845"/>
  </w:style>
  <w:style w:type="paragraph" w:styleId="Footer">
    <w:name w:val="footer"/>
    <w:basedOn w:val="Normal"/>
    <w:link w:val="FooterChar"/>
    <w:uiPriority w:val="99"/>
    <w:unhideWhenUsed/>
    <w:rsid w:val="00545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Christmas Letter Template-12-86eqmrmzw-01</Template>
  <TotalTime>0</TotalTime>
  <Pages>2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Word Templates Online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Letter Template-12-86eqmrmzw</dc:title>
  <dc:subject/>
  <dc:creator>Tayyba Rani</dc:creator>
  <cp:keywords/>
  <dc:description/>
  <cp:lastModifiedBy>Tayyba Rani</cp:lastModifiedBy>
  <cp:revision>2</cp:revision>
  <dcterms:created xsi:type="dcterms:W3CDTF">2024-12-30T11:09:00Z</dcterms:created>
  <dcterms:modified xsi:type="dcterms:W3CDTF">2024-12-30T11:09:00Z</dcterms:modified>
</cp:coreProperties>
</file>