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5EEE39" w14:textId="7C13F9F2" w:rsidR="00AB4BE4" w:rsidRDefault="00AB4BE4"/>
    <w:p w14:paraId="5221A81D" w14:textId="55C272D1" w:rsidR="00AB4BE4" w:rsidRPr="00A45362" w:rsidRDefault="00AB4BE4" w:rsidP="00A45362">
      <w:pPr>
        <w:jc w:val="center"/>
      </w:pPr>
    </w:p>
    <w:p w14:paraId="31F19BF2" w14:textId="77777777" w:rsidR="00A65596" w:rsidRPr="004920F7" w:rsidRDefault="00A65596" w:rsidP="004920F7">
      <w:pPr>
        <w:spacing w:after="0"/>
        <w:rPr>
          <w:sz w:val="2"/>
          <w:szCs w:val="2"/>
        </w:rPr>
      </w:pPr>
    </w:p>
    <w:p w14:paraId="1CF87286" w14:textId="77777777" w:rsidR="00A65596" w:rsidRDefault="00A65596"/>
    <w:tbl>
      <w:tblPr>
        <w:tblStyle w:val="TableGrid"/>
        <w:tblpPr w:leftFromText="180" w:rightFromText="180" w:vertAnchor="text" w:tblpXSpec="center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0"/>
      </w:tblGrid>
      <w:tr w:rsidR="004C367B" w14:paraId="023B2668" w14:textId="77777777" w:rsidTr="004C367B">
        <w:trPr>
          <w:trHeight w:val="2210"/>
        </w:trPr>
        <w:tc>
          <w:tcPr>
            <w:tcW w:w="4770" w:type="dxa"/>
            <w:vAlign w:val="center"/>
          </w:tcPr>
          <w:p w14:paraId="12C748A9" w14:textId="4F267ADE" w:rsidR="004C367B" w:rsidRPr="004C367B" w:rsidRDefault="004C367B" w:rsidP="004C367B">
            <w:pPr>
              <w:jc w:val="center"/>
              <w:rPr>
                <w:rFonts w:ascii="Great Vibes" w:hAnsi="Great Vibes"/>
                <w:color w:val="FF0000"/>
                <w:sz w:val="96"/>
                <w:szCs w:val="96"/>
              </w:rPr>
            </w:pPr>
            <w:r w:rsidRPr="004C367B">
              <w:rPr>
                <w:rFonts w:ascii="Great Vibes" w:hAnsi="Great Vibes"/>
                <w:b/>
                <w:bCs/>
                <w:color w:val="FF0000"/>
                <w:sz w:val="96"/>
                <w:szCs w:val="96"/>
              </w:rPr>
              <w:t>Dear</w:t>
            </w:r>
            <w:r w:rsidRPr="004C367B">
              <w:rPr>
                <w:rFonts w:ascii="Great Vibes" w:hAnsi="Great Vibes"/>
                <w:color w:val="FF0000"/>
                <w:sz w:val="96"/>
                <w:szCs w:val="96"/>
              </w:rPr>
              <w:t xml:space="preserve"> </w:t>
            </w:r>
            <w:r w:rsidRPr="004C367B">
              <w:rPr>
                <w:rFonts w:ascii="Great Vibes" w:hAnsi="Great Vibes"/>
                <w:b/>
                <w:bCs/>
                <w:color w:val="FF0000"/>
                <w:sz w:val="96"/>
                <w:szCs w:val="96"/>
              </w:rPr>
              <w:t>Santa</w:t>
            </w:r>
          </w:p>
        </w:tc>
      </w:tr>
    </w:tbl>
    <w:p w14:paraId="21CFC9BF" w14:textId="19719015" w:rsidR="00AB4BE4" w:rsidRDefault="00AB4BE4"/>
    <w:p w14:paraId="118C1B9D" w14:textId="77777777" w:rsidR="004C367B" w:rsidRDefault="004C367B"/>
    <w:p w14:paraId="64F98870" w14:textId="77777777" w:rsidR="004C367B" w:rsidRDefault="004C367B" w:rsidP="004C367B"/>
    <w:p w14:paraId="56FC4F6B" w14:textId="3C3F6479" w:rsidR="004C367B" w:rsidRDefault="004C367B" w:rsidP="004C367B">
      <w:pPr>
        <w:tabs>
          <w:tab w:val="left" w:pos="2667"/>
        </w:tabs>
      </w:pPr>
      <w:r>
        <w:tab/>
      </w:r>
    </w:p>
    <w:p w14:paraId="5B38CF35" w14:textId="77777777" w:rsidR="004C367B" w:rsidRDefault="004C367B" w:rsidP="004C367B">
      <w:pPr>
        <w:tabs>
          <w:tab w:val="left" w:pos="2667"/>
        </w:tabs>
      </w:pPr>
    </w:p>
    <w:p w14:paraId="0CF664D0" w14:textId="5FDAFC1C" w:rsidR="004C367B" w:rsidRPr="004C367B" w:rsidRDefault="004C367B" w:rsidP="004C367B">
      <w:pPr>
        <w:tabs>
          <w:tab w:val="left" w:pos="2667"/>
        </w:tabs>
      </w:pPr>
    </w:p>
    <w:tbl>
      <w:tblPr>
        <w:tblStyle w:val="TableGrid"/>
        <w:tblW w:w="0" w:type="auto"/>
        <w:tblInd w:w="1170" w:type="dxa"/>
        <w:tblBorders>
          <w:top w:val="single" w:sz="4" w:space="0" w:color="BFBFBF" w:themeColor="background1" w:themeShade="BF"/>
          <w:left w:val="none" w:sz="0" w:space="0" w:color="auto"/>
          <w:bottom w:val="single" w:sz="4" w:space="0" w:color="BFBFBF" w:themeColor="background1" w:themeShade="BF"/>
          <w:right w:val="none" w:sz="0" w:space="0" w:color="auto"/>
          <w:insideH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8460"/>
      </w:tblGrid>
      <w:tr w:rsidR="00AB4BE4" w14:paraId="6714F12C" w14:textId="77777777" w:rsidTr="00A45362">
        <w:trPr>
          <w:trHeight w:val="720"/>
        </w:trPr>
        <w:tc>
          <w:tcPr>
            <w:tcW w:w="8460" w:type="dxa"/>
            <w:vAlign w:val="center"/>
          </w:tcPr>
          <w:p w14:paraId="6C572AE1" w14:textId="51B694A3" w:rsidR="00AB4BE4" w:rsidRDefault="00AB4BE4" w:rsidP="00AB4BE4"/>
        </w:tc>
      </w:tr>
      <w:tr w:rsidR="00AB4BE4" w14:paraId="0B7A12A2" w14:textId="77777777" w:rsidTr="00A45362">
        <w:trPr>
          <w:trHeight w:val="720"/>
        </w:trPr>
        <w:tc>
          <w:tcPr>
            <w:tcW w:w="8460" w:type="dxa"/>
            <w:vAlign w:val="center"/>
          </w:tcPr>
          <w:p w14:paraId="29751381" w14:textId="77777777" w:rsidR="00AB4BE4" w:rsidRDefault="00AB4BE4" w:rsidP="00AB4BE4"/>
        </w:tc>
      </w:tr>
      <w:tr w:rsidR="00AB4BE4" w14:paraId="06BA85B0" w14:textId="77777777" w:rsidTr="00A45362">
        <w:trPr>
          <w:trHeight w:val="720"/>
        </w:trPr>
        <w:tc>
          <w:tcPr>
            <w:tcW w:w="8460" w:type="dxa"/>
            <w:vAlign w:val="center"/>
          </w:tcPr>
          <w:p w14:paraId="6529915D" w14:textId="302C78E8" w:rsidR="00AB4BE4" w:rsidRDefault="00AB4BE4" w:rsidP="00AB4BE4"/>
        </w:tc>
      </w:tr>
      <w:tr w:rsidR="00AB4BE4" w14:paraId="2026AF33" w14:textId="77777777" w:rsidTr="00A45362">
        <w:trPr>
          <w:trHeight w:val="720"/>
        </w:trPr>
        <w:tc>
          <w:tcPr>
            <w:tcW w:w="8460" w:type="dxa"/>
            <w:vAlign w:val="center"/>
          </w:tcPr>
          <w:p w14:paraId="7C92A090" w14:textId="2D42FBA8" w:rsidR="00AB4BE4" w:rsidRDefault="00AB4BE4" w:rsidP="00AB4BE4"/>
        </w:tc>
      </w:tr>
      <w:tr w:rsidR="00AB4BE4" w14:paraId="562D0A5C" w14:textId="77777777" w:rsidTr="00A45362">
        <w:trPr>
          <w:trHeight w:val="720"/>
        </w:trPr>
        <w:tc>
          <w:tcPr>
            <w:tcW w:w="8460" w:type="dxa"/>
            <w:vAlign w:val="center"/>
          </w:tcPr>
          <w:p w14:paraId="071BF25A" w14:textId="083C7534" w:rsidR="00AB4BE4" w:rsidRDefault="00AB4BE4" w:rsidP="00AB4BE4"/>
        </w:tc>
      </w:tr>
      <w:tr w:rsidR="00AB4BE4" w14:paraId="4A5B4E7E" w14:textId="77777777" w:rsidTr="00A45362">
        <w:trPr>
          <w:trHeight w:val="720"/>
        </w:trPr>
        <w:tc>
          <w:tcPr>
            <w:tcW w:w="8460" w:type="dxa"/>
            <w:vAlign w:val="center"/>
          </w:tcPr>
          <w:p w14:paraId="18F356F2" w14:textId="77777777" w:rsidR="00AB4BE4" w:rsidRDefault="00AB4BE4" w:rsidP="00AB4BE4"/>
        </w:tc>
      </w:tr>
      <w:tr w:rsidR="00AB4BE4" w14:paraId="259CDDC3" w14:textId="77777777" w:rsidTr="00A45362">
        <w:trPr>
          <w:trHeight w:val="720"/>
        </w:trPr>
        <w:tc>
          <w:tcPr>
            <w:tcW w:w="8460" w:type="dxa"/>
            <w:vAlign w:val="center"/>
          </w:tcPr>
          <w:p w14:paraId="2BDF03AD" w14:textId="25661E24" w:rsidR="00AB4BE4" w:rsidRDefault="00AB4BE4" w:rsidP="00AB4BE4"/>
        </w:tc>
      </w:tr>
      <w:tr w:rsidR="00AB4BE4" w14:paraId="723FF5F3" w14:textId="77777777" w:rsidTr="00A45362">
        <w:trPr>
          <w:trHeight w:val="720"/>
        </w:trPr>
        <w:tc>
          <w:tcPr>
            <w:tcW w:w="8460" w:type="dxa"/>
            <w:vAlign w:val="center"/>
          </w:tcPr>
          <w:p w14:paraId="0DF45A7C" w14:textId="539689ED" w:rsidR="00AB4BE4" w:rsidRDefault="00AB4BE4" w:rsidP="00AB4BE4"/>
        </w:tc>
      </w:tr>
      <w:tr w:rsidR="00AB4BE4" w14:paraId="0737F2D5" w14:textId="77777777" w:rsidTr="00A45362">
        <w:trPr>
          <w:trHeight w:val="720"/>
        </w:trPr>
        <w:tc>
          <w:tcPr>
            <w:tcW w:w="8460" w:type="dxa"/>
            <w:vAlign w:val="center"/>
          </w:tcPr>
          <w:p w14:paraId="1ACB603E" w14:textId="68D30E89" w:rsidR="00AB4BE4" w:rsidRDefault="00AB4BE4" w:rsidP="00AB4BE4"/>
        </w:tc>
      </w:tr>
      <w:tr w:rsidR="00AB4BE4" w14:paraId="220ED87B" w14:textId="77777777" w:rsidTr="00A45362">
        <w:trPr>
          <w:trHeight w:val="720"/>
        </w:trPr>
        <w:tc>
          <w:tcPr>
            <w:tcW w:w="8460" w:type="dxa"/>
            <w:vAlign w:val="center"/>
          </w:tcPr>
          <w:p w14:paraId="086B93B9" w14:textId="37A2C516" w:rsidR="00AB4BE4" w:rsidRDefault="00AB4BE4" w:rsidP="00AB4BE4"/>
        </w:tc>
      </w:tr>
    </w:tbl>
    <w:p w14:paraId="2B0095B1" w14:textId="03D56825" w:rsidR="001926BE" w:rsidRDefault="001926BE"/>
    <w:p w14:paraId="4828AF77" w14:textId="77777777" w:rsidR="008171E6" w:rsidRDefault="008171E6"/>
    <w:p w14:paraId="48615B09" w14:textId="77777777" w:rsidR="008171E6" w:rsidRDefault="008171E6"/>
    <w:p w14:paraId="2317CD1B" w14:textId="77777777" w:rsidR="008171E6" w:rsidRDefault="008171E6"/>
    <w:p w14:paraId="4BCE4604" w14:textId="77777777" w:rsidR="008171E6" w:rsidRPr="001E422C" w:rsidRDefault="008171E6" w:rsidP="008171E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PK"/>
          <w14:ligatures w14:val="none"/>
        </w:rPr>
      </w:pPr>
      <w:r w:rsidRPr="001E422C">
        <w:rPr>
          <w:rFonts w:ascii="Times New Roman" w:eastAsia="Times New Roman" w:hAnsi="Times New Roman" w:cs="Times New Roman"/>
          <w:kern w:val="0"/>
          <w:lang w:eastAsia="en-PK"/>
          <w14:ligatures w14:val="none"/>
        </w:rPr>
        <w:lastRenderedPageBreak/>
        <w:t>Designed by:</w:t>
      </w:r>
    </w:p>
    <w:p w14:paraId="4360E1F7" w14:textId="77777777" w:rsidR="008171E6" w:rsidRPr="001E422C" w:rsidRDefault="008171E6" w:rsidP="008171E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PK"/>
          <w14:ligatures w14:val="none"/>
        </w:rPr>
      </w:pPr>
      <w:r w:rsidRPr="001E422C">
        <w:rPr>
          <w:rFonts w:ascii="Times New Roman" w:eastAsia="Times New Roman" w:hAnsi="Times New Roman" w:cs="Times New Roman"/>
          <w:noProof/>
          <w:kern w:val="0"/>
          <w:lang w:eastAsia="en-PK"/>
          <w14:ligatures w14:val="none"/>
        </w:rPr>
        <w:drawing>
          <wp:inline distT="0" distB="0" distL="0" distR="0" wp14:anchorId="31A888C7" wp14:editId="29940C0B">
            <wp:extent cx="914400" cy="316865"/>
            <wp:effectExtent l="0" t="0" r="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31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C9AAC0" w14:textId="77777777" w:rsidR="008171E6" w:rsidRPr="001E422C" w:rsidRDefault="008171E6" w:rsidP="008171E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PK"/>
          <w14:ligatures w14:val="none"/>
        </w:rPr>
      </w:pPr>
      <w:r w:rsidRPr="001E422C">
        <w:rPr>
          <w:rFonts w:ascii="Times New Roman" w:eastAsia="Times New Roman" w:hAnsi="Times New Roman" w:cs="Times New Roman"/>
          <w:kern w:val="0"/>
          <w:lang w:eastAsia="en-PK"/>
          <w14:ligatures w14:val="none"/>
        </w:rPr>
        <w:t xml:space="preserve">© </w:t>
      </w:r>
      <w:proofErr w:type="spellStart"/>
      <w:r w:rsidRPr="001E422C">
        <w:rPr>
          <w:rFonts w:ascii="Times New Roman" w:eastAsia="Times New Roman" w:hAnsi="Times New Roman" w:cs="Times New Roman"/>
          <w:color w:val="0000FF"/>
          <w:kern w:val="0"/>
          <w:u w:val="single"/>
          <w:lang w:eastAsia="en-PK"/>
          <w14:ligatures w14:val="none"/>
        </w:rPr>
        <w:t>WordTemplatesOnline</w:t>
      </w:r>
      <w:proofErr w:type="spellEnd"/>
      <w:r w:rsidRPr="001E422C">
        <w:rPr>
          <w:rFonts w:ascii="Times New Roman" w:eastAsia="Times New Roman" w:hAnsi="Times New Roman" w:cs="Times New Roman"/>
          <w:kern w:val="0"/>
          <w:lang w:eastAsia="en-PK"/>
          <w14:ligatures w14:val="none"/>
        </w:rPr>
        <w:t>. All Rights Reserved.</w:t>
      </w:r>
    </w:p>
    <w:p w14:paraId="03616E39" w14:textId="77777777" w:rsidR="008171E6" w:rsidRDefault="008171E6"/>
    <w:p w14:paraId="3B9DE89F" w14:textId="77777777" w:rsidR="00F04A4D" w:rsidRPr="00F04A4D" w:rsidRDefault="00F04A4D" w:rsidP="00F04A4D"/>
    <w:p w14:paraId="65ACB800" w14:textId="77777777" w:rsidR="00F04A4D" w:rsidRPr="00F04A4D" w:rsidRDefault="00F04A4D" w:rsidP="00F04A4D"/>
    <w:p w14:paraId="7C64BE84" w14:textId="77777777" w:rsidR="00F04A4D" w:rsidRPr="00F04A4D" w:rsidRDefault="00F04A4D" w:rsidP="00F04A4D"/>
    <w:p w14:paraId="2288F501" w14:textId="77777777" w:rsidR="00F04A4D" w:rsidRPr="00F04A4D" w:rsidRDefault="00F04A4D" w:rsidP="00F04A4D"/>
    <w:p w14:paraId="607F2D59" w14:textId="77777777" w:rsidR="00F04A4D" w:rsidRPr="00F04A4D" w:rsidRDefault="00F04A4D" w:rsidP="00F04A4D"/>
    <w:p w14:paraId="143CD277" w14:textId="77777777" w:rsidR="00F04A4D" w:rsidRPr="00F04A4D" w:rsidRDefault="00F04A4D" w:rsidP="00F04A4D"/>
    <w:p w14:paraId="798195A9" w14:textId="77777777" w:rsidR="00F04A4D" w:rsidRPr="00F04A4D" w:rsidRDefault="00F04A4D" w:rsidP="00F04A4D"/>
    <w:p w14:paraId="62F8FC28" w14:textId="77777777" w:rsidR="00F04A4D" w:rsidRPr="00F04A4D" w:rsidRDefault="00F04A4D" w:rsidP="00F04A4D"/>
    <w:p w14:paraId="4D222D6B" w14:textId="77777777" w:rsidR="00F04A4D" w:rsidRPr="00F04A4D" w:rsidRDefault="00F04A4D" w:rsidP="00F04A4D"/>
    <w:p w14:paraId="1D2C3C30" w14:textId="77777777" w:rsidR="00F04A4D" w:rsidRPr="00F04A4D" w:rsidRDefault="00F04A4D" w:rsidP="00F04A4D"/>
    <w:p w14:paraId="3A5146C8" w14:textId="77777777" w:rsidR="00F04A4D" w:rsidRPr="00F04A4D" w:rsidRDefault="00F04A4D" w:rsidP="00F04A4D"/>
    <w:p w14:paraId="59F352D3" w14:textId="77777777" w:rsidR="00F04A4D" w:rsidRPr="00F04A4D" w:rsidRDefault="00F04A4D" w:rsidP="00F04A4D"/>
    <w:p w14:paraId="06C0A109" w14:textId="77777777" w:rsidR="00F04A4D" w:rsidRPr="00F04A4D" w:rsidRDefault="00F04A4D" w:rsidP="00F04A4D"/>
    <w:p w14:paraId="264A0B87" w14:textId="77777777" w:rsidR="00F04A4D" w:rsidRPr="00F04A4D" w:rsidRDefault="00F04A4D" w:rsidP="00F04A4D"/>
    <w:p w14:paraId="4D6422AC" w14:textId="77777777" w:rsidR="00F04A4D" w:rsidRPr="00F04A4D" w:rsidRDefault="00F04A4D" w:rsidP="00F04A4D"/>
    <w:p w14:paraId="41DC67D3" w14:textId="77777777" w:rsidR="00F04A4D" w:rsidRPr="00F04A4D" w:rsidRDefault="00F04A4D" w:rsidP="00F04A4D"/>
    <w:p w14:paraId="5A6E931C" w14:textId="77777777" w:rsidR="00F04A4D" w:rsidRPr="00F04A4D" w:rsidRDefault="00F04A4D" w:rsidP="00F04A4D"/>
    <w:p w14:paraId="49701F7A" w14:textId="77777777" w:rsidR="00F04A4D" w:rsidRPr="00F04A4D" w:rsidRDefault="00F04A4D" w:rsidP="00F04A4D"/>
    <w:p w14:paraId="241A95EC" w14:textId="77777777" w:rsidR="00F04A4D" w:rsidRPr="00F04A4D" w:rsidRDefault="00F04A4D" w:rsidP="00F04A4D"/>
    <w:p w14:paraId="473256C4" w14:textId="77777777" w:rsidR="00F04A4D" w:rsidRPr="00F04A4D" w:rsidRDefault="00F04A4D" w:rsidP="00F04A4D"/>
    <w:p w14:paraId="763B058C" w14:textId="77777777" w:rsidR="00F04A4D" w:rsidRPr="00F04A4D" w:rsidRDefault="00F04A4D" w:rsidP="00F04A4D"/>
    <w:p w14:paraId="21CE694A" w14:textId="77777777" w:rsidR="00F04A4D" w:rsidRPr="00F04A4D" w:rsidRDefault="00F04A4D" w:rsidP="00F04A4D"/>
    <w:p w14:paraId="418F7FBD" w14:textId="77777777" w:rsidR="00F04A4D" w:rsidRPr="00F04A4D" w:rsidRDefault="00F04A4D" w:rsidP="00F04A4D"/>
    <w:p w14:paraId="41698EE8" w14:textId="77777777" w:rsidR="00F04A4D" w:rsidRPr="00F04A4D" w:rsidRDefault="00F04A4D" w:rsidP="00F04A4D"/>
    <w:p w14:paraId="45551FCB" w14:textId="6DB1795F" w:rsidR="00F04A4D" w:rsidRPr="00F04A4D" w:rsidRDefault="00F04A4D" w:rsidP="00F04A4D">
      <w:pPr>
        <w:tabs>
          <w:tab w:val="left" w:pos="2003"/>
        </w:tabs>
      </w:pPr>
      <w:r>
        <w:tab/>
      </w:r>
    </w:p>
    <w:sectPr w:rsidR="00F04A4D" w:rsidRPr="00F04A4D" w:rsidSect="008171E6">
      <w:headerReference w:type="default" r:id="rId7"/>
      <w:footerReference w:type="even" r:id="rId8"/>
      <w:footerReference w:type="default" r:id="rId9"/>
      <w:pgSz w:w="12240" w:h="15840" w:code="1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D30C08" w14:textId="77777777" w:rsidR="008A33B4" w:rsidRDefault="008A33B4" w:rsidP="00AB4BE4">
      <w:pPr>
        <w:spacing w:after="0" w:line="240" w:lineRule="auto"/>
      </w:pPr>
      <w:r>
        <w:separator/>
      </w:r>
    </w:p>
  </w:endnote>
  <w:endnote w:type="continuationSeparator" w:id="0">
    <w:p w14:paraId="3FA5042E" w14:textId="77777777" w:rsidR="008A33B4" w:rsidRDefault="008A33B4" w:rsidP="00AB4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reat Vibes">
    <w:panose1 w:val="00000000000000000000"/>
    <w:charset w:val="00"/>
    <w:family w:val="auto"/>
    <w:pitch w:val="variable"/>
    <w:sig w:usb0="20000207" w:usb1="00000000" w:usb2="00000000" w:usb3="00000000" w:csb0="0000019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D8EE3" w14:textId="12C270B2" w:rsidR="008171E6" w:rsidRPr="00F04A4D" w:rsidRDefault="00F04A4D">
    <w:pPr>
      <w:pStyle w:val="Footer"/>
      <w:rPr>
        <w:rFonts w:ascii="Century Gothic" w:hAnsi="Century Gothic"/>
        <w:color w:val="A6A6A6" w:themeColor="background1" w:themeShade="A6"/>
        <w:sz w:val="16"/>
        <w:szCs w:val="16"/>
      </w:rPr>
    </w:pPr>
    <w:bookmarkStart w:id="0" w:name="_Hlk186467283"/>
    <w:bookmarkStart w:id="1" w:name="_Hlk186467284"/>
    <w:r w:rsidRPr="001E422C">
      <w:rPr>
        <w:rFonts w:ascii="Century Gothic" w:hAnsi="Century Gothic"/>
        <w:color w:val="A6A6A6" w:themeColor="background1" w:themeShade="A6"/>
        <w:sz w:val="16"/>
        <w:szCs w:val="16"/>
      </w:rPr>
      <w:t>©WordTemplatesOnline.n</w:t>
    </w:r>
    <w:bookmarkEnd w:id="0"/>
    <w:bookmarkEnd w:id="1"/>
    <w:r>
      <w:rPr>
        <w:rFonts w:ascii="Century Gothic" w:hAnsi="Century Gothic"/>
        <w:color w:val="A6A6A6" w:themeColor="background1" w:themeShade="A6"/>
        <w:sz w:val="16"/>
        <w:szCs w:val="16"/>
      </w:rPr>
      <w:t>et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BF3DE" w14:textId="534018BC" w:rsidR="00A65596" w:rsidRDefault="004C367B">
    <w:pPr>
      <w:pStyle w:val="Footer"/>
    </w:pPr>
    <w:r>
      <w:rPr>
        <w:noProof/>
      </w:rPr>
      <w:drawing>
        <wp:anchor distT="0" distB="0" distL="114300" distR="114300" simplePos="0" relativeHeight="251667456" behindDoc="0" locked="0" layoutInCell="1" allowOverlap="1" wp14:anchorId="5D01C361" wp14:editId="6512A999">
          <wp:simplePos x="0" y="0"/>
          <wp:positionH relativeFrom="margin">
            <wp:posOffset>5301615</wp:posOffset>
          </wp:positionH>
          <wp:positionV relativeFrom="paragraph">
            <wp:posOffset>-1736330</wp:posOffset>
          </wp:positionV>
          <wp:extent cx="2139728" cy="1673743"/>
          <wp:effectExtent l="0" t="0" r="0" b="317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39728" cy="16737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920F7">
      <w:rPr>
        <w:noProof/>
      </w:rPr>
      <w:drawing>
        <wp:anchor distT="0" distB="0" distL="114300" distR="114300" simplePos="0" relativeHeight="251662676" behindDoc="0" locked="0" layoutInCell="1" allowOverlap="1" wp14:anchorId="210B892A" wp14:editId="16E50C9A">
          <wp:simplePos x="0" y="0"/>
          <wp:positionH relativeFrom="page">
            <wp:align>right</wp:align>
          </wp:positionH>
          <wp:positionV relativeFrom="paragraph">
            <wp:posOffset>-1424128</wp:posOffset>
          </wp:positionV>
          <wp:extent cx="7772400" cy="7510441"/>
          <wp:effectExtent l="0" t="0" r="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751044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920F7">
      <w:rPr>
        <w:noProof/>
      </w:rPr>
      <w:drawing>
        <wp:anchor distT="0" distB="0" distL="114300" distR="114300" simplePos="0" relativeHeight="251665408" behindDoc="0" locked="0" layoutInCell="1" allowOverlap="1" wp14:anchorId="187CD24C" wp14:editId="5F2EC8D7">
          <wp:simplePos x="0" y="0"/>
          <wp:positionH relativeFrom="page">
            <wp:align>right</wp:align>
          </wp:positionH>
          <wp:positionV relativeFrom="page">
            <wp:posOffset>9105738</wp:posOffset>
          </wp:positionV>
          <wp:extent cx="7772400" cy="957876"/>
          <wp:effectExtent l="0" t="0" r="0" b="0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4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5349"/>
                  <a:stretch/>
                </pic:blipFill>
                <pic:spPr bwMode="auto">
                  <a:xfrm>
                    <a:off x="0" y="0"/>
                    <a:ext cx="7772400" cy="95787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DB4678" w14:textId="77777777" w:rsidR="008A33B4" w:rsidRDefault="008A33B4" w:rsidP="00AB4BE4">
      <w:pPr>
        <w:spacing w:after="0" w:line="240" w:lineRule="auto"/>
      </w:pPr>
      <w:r>
        <w:separator/>
      </w:r>
    </w:p>
  </w:footnote>
  <w:footnote w:type="continuationSeparator" w:id="0">
    <w:p w14:paraId="36681AC6" w14:textId="77777777" w:rsidR="008A33B4" w:rsidRDefault="008A33B4" w:rsidP="00AB4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B2F85" w14:textId="21AE48DC" w:rsidR="00AB4BE4" w:rsidRDefault="004920F7">
    <w:pPr>
      <w:pStyle w:val="Header"/>
    </w:pPr>
    <w:r>
      <w:rPr>
        <w:noProof/>
      </w:rPr>
      <w:drawing>
        <wp:anchor distT="0" distB="0" distL="114300" distR="114300" simplePos="0" relativeHeight="251661994" behindDoc="0" locked="0" layoutInCell="1" allowOverlap="1" wp14:anchorId="6EB36093" wp14:editId="61044088">
          <wp:simplePos x="0" y="0"/>
          <wp:positionH relativeFrom="page">
            <wp:posOffset>0</wp:posOffset>
          </wp:positionH>
          <wp:positionV relativeFrom="paragraph">
            <wp:posOffset>-447202</wp:posOffset>
          </wp:positionV>
          <wp:extent cx="7772400" cy="7510441"/>
          <wp:effectExtent l="0" t="0" r="0" b="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751044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anchorId="63C2EF8D" wp14:editId="16BCD6A0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772400" cy="1593189"/>
          <wp:effectExtent l="0" t="0" r="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62480"/>
                  <a:stretch/>
                </pic:blipFill>
                <pic:spPr bwMode="auto">
                  <a:xfrm>
                    <a:off x="0" y="0"/>
                    <a:ext cx="7772400" cy="159318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904"/>
    <w:rsid w:val="00070A72"/>
    <w:rsid w:val="001926BE"/>
    <w:rsid w:val="00233F57"/>
    <w:rsid w:val="00293419"/>
    <w:rsid w:val="002C4A4F"/>
    <w:rsid w:val="00301414"/>
    <w:rsid w:val="004920F7"/>
    <w:rsid w:val="004A7295"/>
    <w:rsid w:val="004C367B"/>
    <w:rsid w:val="005A48B6"/>
    <w:rsid w:val="006B71CF"/>
    <w:rsid w:val="007657F9"/>
    <w:rsid w:val="008171E6"/>
    <w:rsid w:val="00865CA3"/>
    <w:rsid w:val="008A33B4"/>
    <w:rsid w:val="00A45362"/>
    <w:rsid w:val="00A65596"/>
    <w:rsid w:val="00AB4BE4"/>
    <w:rsid w:val="00B30302"/>
    <w:rsid w:val="00B92904"/>
    <w:rsid w:val="00C328F7"/>
    <w:rsid w:val="00C33F7C"/>
    <w:rsid w:val="00DD6CF5"/>
    <w:rsid w:val="00F04A4D"/>
    <w:rsid w:val="00FB5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4D7E1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P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29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29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29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29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29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29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29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29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29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29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29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29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29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29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29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29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29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29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29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29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29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29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29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29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29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29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29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29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290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B4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4BE4"/>
  </w:style>
  <w:style w:type="paragraph" w:styleId="Footer">
    <w:name w:val="footer"/>
    <w:basedOn w:val="Normal"/>
    <w:link w:val="FooterChar"/>
    <w:uiPriority w:val="99"/>
    <w:unhideWhenUsed/>
    <w:rsid w:val="00AB4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4BE4"/>
  </w:style>
  <w:style w:type="table" w:styleId="TableGrid">
    <w:name w:val="Table Grid"/>
    <w:basedOn w:val="TableNormal"/>
    <w:uiPriority w:val="39"/>
    <w:rsid w:val="00AB4B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Christmas Letter Template-12-86eqmrmzw-02</Template>
  <TotalTime>1</TotalTime>
  <Pages>2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Word Templates Online</Company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Christmas Letter Template-12-86eqmrmzw</dc:title>
  <dc:subject/>
  <dc:creator>Tayyba Rani</dc:creator>
  <cp:keywords/>
  <dc:description/>
  <cp:lastModifiedBy>Tayyba Rani</cp:lastModifiedBy>
  <cp:revision>2</cp:revision>
  <dcterms:created xsi:type="dcterms:W3CDTF">2024-12-30T11:19:00Z</dcterms:created>
  <dcterms:modified xsi:type="dcterms:W3CDTF">2024-12-30T11:19:00Z</dcterms:modified>
</cp:coreProperties>
</file>