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50B6C" w14:textId="189DD67E" w:rsidR="00A31DE5" w:rsidRPr="008D244C" w:rsidRDefault="008C74CE" w:rsidP="00086919">
      <w:pPr>
        <w:ind w:left="180" w:hanging="180"/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7A3A5711" wp14:editId="3B297667">
                <wp:simplePos x="0" y="0"/>
                <wp:positionH relativeFrom="column">
                  <wp:posOffset>-988697</wp:posOffset>
                </wp:positionH>
                <wp:positionV relativeFrom="page">
                  <wp:posOffset>885190</wp:posOffset>
                </wp:positionV>
                <wp:extent cx="8756650" cy="9616440"/>
                <wp:effectExtent l="0" t="0" r="6350" b="381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56650" cy="9616440"/>
                          <a:chOff x="0" y="0"/>
                          <a:chExt cx="8756911" cy="9616648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57785" y="6381483"/>
                            <a:ext cx="3169920" cy="3285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 flipV="1">
                            <a:off x="5514919" y="6374655"/>
                            <a:ext cx="3169920" cy="3314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 descr="A pair of gold bells with berri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5900091" y="0"/>
                            <a:ext cx="1983105" cy="15424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E83153" id="Group 3" o:spid="_x0000_s1026" style="position:absolute;margin-left:-77.85pt;margin-top:69.7pt;width:689.5pt;height:757.2pt;z-index:-251645952;mso-position-vertical-relative:page" coordsize="87569,961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577;top:63815;width:31699;height:3285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">
                  <v:imagedata r:id="rId9" o:title=""/>
                </v:shape>
                <v:shape id="Picture 4" o:spid="_x0000_s1028" type="#_x0000_t75" style="position:absolute;left:55149;top:63746;width:31699;height:33141;rotation:-9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">
                  <v:imagedata r:id="rId10" o:title=""/>
                </v:shape>
                <v:shape id="Picture 6" o:spid="_x0000_s1029" type="#_x0000_t75" alt="A pair of gold bells with berries&#10;&#10;Description automatically generated" style="position:absolute;left:59000;width:19831;height:154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">
                  <v:imagedata r:id="rId11" o:title="A pair of gold bells with berries&#10;&#10;Description automatically generated"/>
                </v:shape>
                <w10:wrap anchory="page"/>
              </v:group>
            </w:pict>
          </mc:Fallback>
        </mc:AlternateConten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2" w:space="0" w:color="C00000"/>
          <w:right w:val="none" w:sz="0" w:space="0" w:color="auto"/>
          <w:insideH w:val="single" w:sz="2" w:space="0" w:color="C00000"/>
          <w:insideV w:val="none" w:sz="0" w:space="0" w:color="auto"/>
        </w:tblBorders>
        <w:shd w:val="clear" w:color="auto" w:fill="FBE8DD"/>
        <w:tblLook w:val="04A0" w:firstRow="1" w:lastRow="0" w:firstColumn="1" w:lastColumn="0" w:noHBand="0" w:noVBand="1"/>
      </w:tblPr>
      <w:tblGrid>
        <w:gridCol w:w="9734"/>
      </w:tblGrid>
      <w:tr w:rsidR="000C02A0" w14:paraId="4A888B94" w14:textId="77777777" w:rsidTr="00F17DD6">
        <w:trPr>
          <w:trHeight w:val="12096"/>
          <w:jc w:val="center"/>
        </w:trPr>
        <w:tc>
          <w:tcPr>
            <w:tcW w:w="9734" w:type="dxa"/>
            <w:shd w:val="clear" w:color="auto" w:fill="FBE8DD"/>
            <w:vAlign w:val="center"/>
          </w:tcPr>
          <w:p w14:paraId="41245EB3" w14:textId="06536DB1" w:rsidR="000C02A0" w:rsidRPr="000C02A0" w:rsidRDefault="000C02A0" w:rsidP="00A31DE5">
            <w:pPr>
              <w:jc w:val="center"/>
              <w:rPr>
                <w:sz w:val="2"/>
                <w:szCs w:val="2"/>
              </w:rPr>
            </w:pPr>
            <w:r>
              <w:br w:type="page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508"/>
            </w:tblGrid>
            <w:tr w:rsidR="000C02A0" w14:paraId="51C332F0" w14:textId="77777777" w:rsidTr="008F4AA6">
              <w:trPr>
                <w:trHeight w:val="11520"/>
              </w:trPr>
              <w:tc>
                <w:tcPr>
                  <w:tcW w:w="9508" w:type="dxa"/>
                </w:tcPr>
                <w:p w14:paraId="14B19DF8" w14:textId="591D582A" w:rsidR="000C02A0" w:rsidRPr="000C02A0" w:rsidRDefault="000C02A0" w:rsidP="00A31DE5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tbl>
                  <w:tblPr>
                    <w:tblStyle w:val="TableGrid"/>
                    <w:tblW w:w="0" w:type="auto"/>
                    <w:jc w:val="center"/>
                    <w:tblBorders>
                      <w:top w:val="none" w:sz="0" w:space="0" w:color="auto"/>
                      <w:left w:val="none" w:sz="0" w:space="0" w:color="auto"/>
                      <w:bottom w:val="single" w:sz="6" w:space="0" w:color="D9D9D9" w:themeColor="background1" w:themeShade="D9"/>
                      <w:right w:val="none" w:sz="0" w:space="0" w:color="auto"/>
                      <w:insideH w:val="single" w:sz="6" w:space="0" w:color="D9D9D9" w:themeColor="background1" w:themeShade="D9"/>
                    </w:tblBorders>
                    <w:tblLook w:val="04A0" w:firstRow="1" w:lastRow="0" w:firstColumn="1" w:lastColumn="0" w:noHBand="0" w:noVBand="1"/>
                  </w:tblPr>
                  <w:tblGrid>
                    <w:gridCol w:w="3560"/>
                    <w:gridCol w:w="5368"/>
                  </w:tblGrid>
                  <w:tr w:rsidR="00A37AC2" w14:paraId="0E62E974" w14:textId="4DDED4AA" w:rsidTr="008F4AA6">
                    <w:trPr>
                      <w:trHeight w:val="504"/>
                      <w:jc w:val="center"/>
                    </w:trPr>
                    <w:tc>
                      <w:tcPr>
                        <w:tcW w:w="3560" w:type="dxa"/>
                        <w:vMerge w:val="restart"/>
                        <w:tcBorders>
                          <w:right w:val="nil"/>
                        </w:tcBorders>
                      </w:tcPr>
                      <w:p w14:paraId="34DF455E" w14:textId="538C6969" w:rsidR="00A37AC2" w:rsidRPr="008F4AA6" w:rsidRDefault="00A37AC2" w:rsidP="00A37AC2">
                        <w:pPr>
                          <w:tabs>
                            <w:tab w:val="left" w:pos="3025"/>
                          </w:tabs>
                          <w:jc w:val="center"/>
                          <w:rPr>
                            <w:rFonts w:ascii="Imperial Script" w:hAnsi="Imperial Script" w:cs="Charmonman"/>
                            <w:color w:val="196B24" w:themeColor="accent3"/>
                            <w:sz w:val="144"/>
                            <w:szCs w:val="144"/>
                          </w:rPr>
                        </w:pPr>
                        <w:r w:rsidRPr="008F4AA6">
                          <w:rPr>
                            <w:rFonts w:ascii="Imperial Script" w:hAnsi="Imperial Script" w:cs="Charmonman"/>
                            <w:color w:val="196B24" w:themeColor="accent3"/>
                            <w:sz w:val="144"/>
                            <w:szCs w:val="144"/>
                          </w:rPr>
                          <w:t>Dear</w:t>
                        </w:r>
                      </w:p>
                      <w:p w14:paraId="23299C6E" w14:textId="63ACFF28" w:rsidR="00A37AC2" w:rsidRPr="008F4AA6" w:rsidRDefault="00A37AC2" w:rsidP="00A37AC2">
                        <w:pPr>
                          <w:tabs>
                            <w:tab w:val="left" w:pos="3025"/>
                          </w:tabs>
                          <w:jc w:val="center"/>
                          <w:rPr>
                            <w:rFonts w:ascii="Imperial Script" w:hAnsi="Imperial Script"/>
                            <w:color w:val="EB5642"/>
                          </w:rPr>
                        </w:pPr>
                        <w:r w:rsidRPr="008F4AA6">
                          <w:rPr>
                            <w:rFonts w:ascii="Imperial Script" w:hAnsi="Imperial Script"/>
                            <w:color w:val="196B24" w:themeColor="accent3"/>
                            <w:sz w:val="144"/>
                            <w:szCs w:val="144"/>
                          </w:rPr>
                          <w:t>Santa</w:t>
                        </w:r>
                      </w:p>
                    </w:tc>
                    <w:tc>
                      <w:tcPr>
                        <w:tcW w:w="5368" w:type="dxa"/>
                        <w:tcBorders>
                          <w:top w:val="nil"/>
                          <w:left w:val="nil"/>
                        </w:tcBorders>
                      </w:tcPr>
                      <w:p w14:paraId="78915618" w14:textId="77777777" w:rsidR="00A37AC2" w:rsidRDefault="00A37AC2" w:rsidP="00A37AC2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A37AC2" w14:paraId="1373E15E" w14:textId="1F9B4E8D" w:rsidTr="008F4AA6">
                    <w:trPr>
                      <w:trHeight w:val="504"/>
                      <w:jc w:val="center"/>
                    </w:trPr>
                    <w:tc>
                      <w:tcPr>
                        <w:tcW w:w="3560" w:type="dxa"/>
                        <w:vMerge/>
                        <w:tcBorders>
                          <w:right w:val="nil"/>
                        </w:tcBorders>
                      </w:tcPr>
                      <w:p w14:paraId="03A2B12E" w14:textId="20388D42" w:rsidR="00A37AC2" w:rsidRDefault="00A37AC2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  <w:tc>
                      <w:tcPr>
                        <w:tcW w:w="5368" w:type="dxa"/>
                        <w:tcBorders>
                          <w:top w:val="single" w:sz="6" w:space="0" w:color="D9D9D9" w:themeColor="background1" w:themeShade="D9"/>
                          <w:left w:val="nil"/>
                        </w:tcBorders>
                      </w:tcPr>
                      <w:p w14:paraId="24212CCC" w14:textId="77777777" w:rsidR="00A37AC2" w:rsidRDefault="00A37AC2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A37AC2" w14:paraId="22D0D724" w14:textId="6F05A80C" w:rsidTr="008F4AA6">
                    <w:trPr>
                      <w:trHeight w:val="504"/>
                      <w:jc w:val="center"/>
                    </w:trPr>
                    <w:tc>
                      <w:tcPr>
                        <w:tcW w:w="3560" w:type="dxa"/>
                        <w:vMerge/>
                        <w:tcBorders>
                          <w:right w:val="nil"/>
                        </w:tcBorders>
                      </w:tcPr>
                      <w:p w14:paraId="5F999AB4" w14:textId="2917984F" w:rsidR="00A37AC2" w:rsidRDefault="00A37AC2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  <w:tc>
                      <w:tcPr>
                        <w:tcW w:w="5368" w:type="dxa"/>
                        <w:tcBorders>
                          <w:top w:val="single" w:sz="6" w:space="0" w:color="D9D9D9" w:themeColor="background1" w:themeShade="D9"/>
                          <w:left w:val="nil"/>
                        </w:tcBorders>
                      </w:tcPr>
                      <w:p w14:paraId="470CD4F0" w14:textId="77777777" w:rsidR="00A37AC2" w:rsidRDefault="00A37AC2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A37AC2" w14:paraId="0F1DD312" w14:textId="1F008B15" w:rsidTr="008F4AA6">
                    <w:trPr>
                      <w:trHeight w:val="504"/>
                      <w:jc w:val="center"/>
                    </w:trPr>
                    <w:tc>
                      <w:tcPr>
                        <w:tcW w:w="3560" w:type="dxa"/>
                        <w:vMerge/>
                        <w:tcBorders>
                          <w:right w:val="nil"/>
                        </w:tcBorders>
                      </w:tcPr>
                      <w:p w14:paraId="40DA3B32" w14:textId="29D523B4" w:rsidR="00A37AC2" w:rsidRDefault="00A37AC2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  <w:tc>
                      <w:tcPr>
                        <w:tcW w:w="5368" w:type="dxa"/>
                        <w:tcBorders>
                          <w:top w:val="single" w:sz="6" w:space="0" w:color="D9D9D9" w:themeColor="background1" w:themeShade="D9"/>
                          <w:left w:val="nil"/>
                        </w:tcBorders>
                      </w:tcPr>
                      <w:p w14:paraId="72E46DD5" w14:textId="77777777" w:rsidR="00A37AC2" w:rsidRDefault="00A37AC2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A37AC2" w14:paraId="0929220F" w14:textId="233E3FAD" w:rsidTr="008F4AA6">
                    <w:trPr>
                      <w:trHeight w:val="504"/>
                      <w:jc w:val="center"/>
                    </w:trPr>
                    <w:tc>
                      <w:tcPr>
                        <w:tcW w:w="3560" w:type="dxa"/>
                        <w:vMerge/>
                        <w:tcBorders>
                          <w:right w:val="nil"/>
                        </w:tcBorders>
                      </w:tcPr>
                      <w:p w14:paraId="06370E38" w14:textId="03E84079" w:rsidR="00A37AC2" w:rsidRDefault="00A37AC2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  <w:tc>
                      <w:tcPr>
                        <w:tcW w:w="5368" w:type="dxa"/>
                        <w:tcBorders>
                          <w:top w:val="single" w:sz="6" w:space="0" w:color="D9D9D9" w:themeColor="background1" w:themeShade="D9"/>
                          <w:left w:val="nil"/>
                        </w:tcBorders>
                      </w:tcPr>
                      <w:p w14:paraId="261DA053" w14:textId="77777777" w:rsidR="00A37AC2" w:rsidRDefault="00A37AC2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A37AC2" w14:paraId="0B2938C9" w14:textId="77777777" w:rsidTr="008F4AA6">
                    <w:trPr>
                      <w:trHeight w:val="504"/>
                      <w:jc w:val="center"/>
                    </w:trPr>
                    <w:tc>
                      <w:tcPr>
                        <w:tcW w:w="3560" w:type="dxa"/>
                        <w:vMerge/>
                        <w:tcBorders>
                          <w:right w:val="nil"/>
                        </w:tcBorders>
                      </w:tcPr>
                      <w:p w14:paraId="771CE7B1" w14:textId="77777777" w:rsidR="00A37AC2" w:rsidRDefault="00A37AC2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  <w:tc>
                      <w:tcPr>
                        <w:tcW w:w="5368" w:type="dxa"/>
                        <w:tcBorders>
                          <w:top w:val="single" w:sz="6" w:space="0" w:color="D9D9D9" w:themeColor="background1" w:themeShade="D9"/>
                          <w:left w:val="nil"/>
                        </w:tcBorders>
                      </w:tcPr>
                      <w:p w14:paraId="2AF16E82" w14:textId="77777777" w:rsidR="00A37AC2" w:rsidRDefault="00A37AC2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A37AC2" w14:paraId="56E78975" w14:textId="77777777" w:rsidTr="008F4AA6">
                    <w:trPr>
                      <w:trHeight w:val="504"/>
                      <w:jc w:val="center"/>
                    </w:trPr>
                    <w:tc>
                      <w:tcPr>
                        <w:tcW w:w="3560" w:type="dxa"/>
                        <w:vMerge/>
                        <w:tcBorders>
                          <w:right w:val="nil"/>
                        </w:tcBorders>
                      </w:tcPr>
                      <w:p w14:paraId="47743C67" w14:textId="77777777" w:rsidR="00A37AC2" w:rsidRDefault="00A37AC2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  <w:tc>
                      <w:tcPr>
                        <w:tcW w:w="5368" w:type="dxa"/>
                        <w:tcBorders>
                          <w:top w:val="single" w:sz="6" w:space="0" w:color="D9D9D9" w:themeColor="background1" w:themeShade="D9"/>
                          <w:left w:val="nil"/>
                        </w:tcBorders>
                      </w:tcPr>
                      <w:p w14:paraId="513E1CE6" w14:textId="77777777" w:rsidR="00A37AC2" w:rsidRDefault="00A37AC2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167C9FED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0A0C5745" w14:textId="7E9F46E7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6EFE2035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461000DE" w14:textId="50D3F8E5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30734994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2626901C" w14:textId="2F519822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71B7C677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1085A280" w14:textId="535A6C21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34E69F02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3245A563" w14:textId="6345AED3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4CB8F73D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0E6ED39D" w14:textId="44BCB4EE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4CFC4805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6EF1CAC1" w14:textId="1A74BEB2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6216F886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0563D60A" w14:textId="6F2BD110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5EF87B08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2649240B" w14:textId="66ABD9AE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51C4B416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7D94D538" w14:textId="2CB72693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5C517F10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2FDA1482" w14:textId="738D6DCD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1F24C02A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3D847FB9" w14:textId="6A709FFE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0C02A0" w14:paraId="1685A403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1E1E96A3" w14:textId="64635806" w:rsidR="000C02A0" w:rsidRDefault="000C02A0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  <w:tr w:rsidR="00723323" w14:paraId="4C005CD9" w14:textId="77777777" w:rsidTr="00F17DD6">
                    <w:trPr>
                      <w:trHeight w:val="504"/>
                      <w:jc w:val="center"/>
                    </w:trPr>
                    <w:tc>
                      <w:tcPr>
                        <w:tcW w:w="8928" w:type="dxa"/>
                        <w:gridSpan w:val="2"/>
                      </w:tcPr>
                      <w:p w14:paraId="208290F9" w14:textId="77777777" w:rsidR="00723323" w:rsidRDefault="00723323" w:rsidP="000C02A0">
                        <w:pPr>
                          <w:tabs>
                            <w:tab w:val="left" w:pos="3025"/>
                          </w:tabs>
                        </w:pPr>
                      </w:p>
                    </w:tc>
                  </w:tr>
                </w:tbl>
                <w:p w14:paraId="74A7505F" w14:textId="36F4F695" w:rsidR="000C02A0" w:rsidRPr="000C02A0" w:rsidRDefault="000C02A0" w:rsidP="000C02A0">
                  <w:pPr>
                    <w:tabs>
                      <w:tab w:val="left" w:pos="3025"/>
                    </w:tabs>
                  </w:pPr>
                </w:p>
              </w:tc>
            </w:tr>
          </w:tbl>
          <w:p w14:paraId="6D5AAC15" w14:textId="7C040442" w:rsidR="000C02A0" w:rsidRDefault="000C02A0" w:rsidP="00A31DE5">
            <w:pPr>
              <w:jc w:val="center"/>
            </w:pPr>
          </w:p>
        </w:tc>
      </w:tr>
    </w:tbl>
    <w:p w14:paraId="0901E159" w14:textId="77777777" w:rsidR="008D244C" w:rsidRDefault="008D244C"/>
    <w:p w14:paraId="3DD9A370" w14:textId="77777777" w:rsidR="00F47A61" w:rsidRDefault="00F47A61" w:rsidP="008C74C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</w:p>
    <w:p w14:paraId="122D9B53" w14:textId="77777777" w:rsidR="00F47A61" w:rsidRDefault="00F47A61" w:rsidP="008C74C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</w:p>
    <w:p w14:paraId="11E7B33C" w14:textId="40B0131A" w:rsidR="008C74CE" w:rsidRPr="001E422C" w:rsidRDefault="008C74CE" w:rsidP="008C74C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>Designed by:</w:t>
      </w:r>
    </w:p>
    <w:p w14:paraId="00D3BA99" w14:textId="77777777" w:rsidR="008C74CE" w:rsidRPr="001E422C" w:rsidRDefault="008C74CE" w:rsidP="008C74C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noProof/>
          <w:kern w:val="0"/>
          <w:lang w:eastAsia="en-PK"/>
          <w14:ligatures w14:val="none"/>
        </w:rPr>
        <w:drawing>
          <wp:inline distT="0" distB="0" distL="0" distR="0" wp14:anchorId="7FDCBC71" wp14:editId="523646B7">
            <wp:extent cx="914400" cy="316865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A4317" w14:textId="77777777" w:rsidR="008C74CE" w:rsidRPr="001E422C" w:rsidRDefault="008C74CE" w:rsidP="008C74C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 xml:space="preserve">© </w:t>
      </w:r>
      <w:proofErr w:type="spellStart"/>
      <w:r w:rsidRPr="001E422C">
        <w:rPr>
          <w:rFonts w:ascii="Times New Roman" w:eastAsia="Times New Roman" w:hAnsi="Times New Roman" w:cs="Times New Roman"/>
          <w:color w:val="0000FF"/>
          <w:kern w:val="0"/>
          <w:u w:val="single"/>
          <w:lang w:eastAsia="en-PK"/>
          <w14:ligatures w14:val="none"/>
        </w:rPr>
        <w:t>WordTemplatesOnline</w:t>
      </w:r>
      <w:proofErr w:type="spellEnd"/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>. All Rights Reserved.</w:t>
      </w:r>
    </w:p>
    <w:p w14:paraId="24AD125D" w14:textId="77777777" w:rsidR="008D244C" w:rsidRDefault="008D244C"/>
    <w:p w14:paraId="6CE03E6F" w14:textId="77777777" w:rsidR="008D244C" w:rsidRDefault="008D244C"/>
    <w:p w14:paraId="24CDAB8E" w14:textId="77777777" w:rsidR="008D244C" w:rsidRDefault="008D244C"/>
    <w:p w14:paraId="53D6A44F" w14:textId="77777777" w:rsidR="008D244C" w:rsidRDefault="008D244C"/>
    <w:p w14:paraId="47CDD17D" w14:textId="77777777" w:rsidR="008D244C" w:rsidRDefault="008D244C"/>
    <w:p w14:paraId="67297337" w14:textId="77777777" w:rsidR="008D244C" w:rsidRDefault="008D244C"/>
    <w:p w14:paraId="7CB44D4C" w14:textId="77777777" w:rsidR="008D244C" w:rsidRDefault="008D244C"/>
    <w:p w14:paraId="0C489C1F" w14:textId="77777777" w:rsidR="008D244C" w:rsidRDefault="008D244C"/>
    <w:p w14:paraId="28EDEA3D" w14:textId="77777777" w:rsidR="008D244C" w:rsidRDefault="008D244C"/>
    <w:p w14:paraId="5C46D3CC" w14:textId="77777777" w:rsidR="00F47A61" w:rsidRPr="00F47A61" w:rsidRDefault="00F47A61" w:rsidP="00F47A61"/>
    <w:p w14:paraId="18388F10" w14:textId="77777777" w:rsidR="00F47A61" w:rsidRPr="00F47A61" w:rsidRDefault="00F47A61" w:rsidP="00F47A61"/>
    <w:p w14:paraId="241FE63D" w14:textId="77777777" w:rsidR="00F47A61" w:rsidRPr="00F47A61" w:rsidRDefault="00F47A61" w:rsidP="00F47A61"/>
    <w:p w14:paraId="360E3669" w14:textId="77777777" w:rsidR="00F47A61" w:rsidRPr="00F47A61" w:rsidRDefault="00F47A61" w:rsidP="00F47A61"/>
    <w:p w14:paraId="6ABC2799" w14:textId="77777777" w:rsidR="00F47A61" w:rsidRPr="00F47A61" w:rsidRDefault="00F47A61" w:rsidP="00F47A61"/>
    <w:p w14:paraId="18B58DAE" w14:textId="77777777" w:rsidR="00F47A61" w:rsidRPr="00F47A61" w:rsidRDefault="00F47A61" w:rsidP="00F47A61"/>
    <w:p w14:paraId="605C2588" w14:textId="77777777" w:rsidR="00F47A61" w:rsidRPr="00F47A61" w:rsidRDefault="00F47A61" w:rsidP="00F47A61"/>
    <w:p w14:paraId="34ADC3D8" w14:textId="77777777" w:rsidR="00F47A61" w:rsidRPr="00F47A61" w:rsidRDefault="00F47A61" w:rsidP="00F47A61"/>
    <w:p w14:paraId="547D0CE3" w14:textId="77777777" w:rsidR="00F47A61" w:rsidRPr="00F47A61" w:rsidRDefault="00F47A61" w:rsidP="00F47A61"/>
    <w:p w14:paraId="0BDE56DB" w14:textId="77777777" w:rsidR="00F47A61" w:rsidRPr="00F47A61" w:rsidRDefault="00F47A61" w:rsidP="00F47A61"/>
    <w:p w14:paraId="5F6A6AA9" w14:textId="77777777" w:rsidR="00F47A61" w:rsidRPr="00F47A61" w:rsidRDefault="00F47A61" w:rsidP="00F47A61"/>
    <w:p w14:paraId="37373704" w14:textId="77777777" w:rsidR="00F47A61" w:rsidRPr="00F47A61" w:rsidRDefault="00F47A61" w:rsidP="00F47A61"/>
    <w:p w14:paraId="1466CBE8" w14:textId="77777777" w:rsidR="00F47A61" w:rsidRPr="00F47A61" w:rsidRDefault="00F47A61" w:rsidP="00F47A61"/>
    <w:p w14:paraId="6370101D" w14:textId="77777777" w:rsidR="00F47A61" w:rsidRPr="00F47A61" w:rsidRDefault="00F47A61" w:rsidP="00F47A61"/>
    <w:p w14:paraId="3FF7077E" w14:textId="77777777" w:rsidR="00F47A61" w:rsidRPr="00F47A61" w:rsidRDefault="00F47A61" w:rsidP="00F47A61"/>
    <w:p w14:paraId="7AF1E4B5" w14:textId="77777777" w:rsidR="00F47A61" w:rsidRPr="00F47A61" w:rsidRDefault="00F47A61" w:rsidP="00F47A61"/>
    <w:p w14:paraId="261AACA1" w14:textId="685D6A90" w:rsidR="00F47A61" w:rsidRPr="00F47A61" w:rsidRDefault="00F47A61" w:rsidP="00F47A61">
      <w:pPr>
        <w:tabs>
          <w:tab w:val="left" w:pos="1843"/>
        </w:tabs>
      </w:pPr>
      <w:r>
        <w:lastRenderedPageBreak/>
        <w:tab/>
      </w:r>
    </w:p>
    <w:sectPr w:rsidR="00F47A61" w:rsidRPr="00F47A61" w:rsidSect="008C74C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5AC16" w14:textId="77777777" w:rsidR="007B4213" w:rsidRDefault="007B4213" w:rsidP="00086919">
      <w:pPr>
        <w:spacing w:after="0" w:line="240" w:lineRule="auto"/>
      </w:pPr>
      <w:r>
        <w:separator/>
      </w:r>
    </w:p>
  </w:endnote>
  <w:endnote w:type="continuationSeparator" w:id="0">
    <w:p w14:paraId="2738EC58" w14:textId="77777777" w:rsidR="007B4213" w:rsidRDefault="007B4213" w:rsidP="00086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mperial Script">
    <w:panose1 w:val="00000000000000000000"/>
    <w:charset w:val="00"/>
    <w:family w:val="auto"/>
    <w:pitch w:val="variable"/>
    <w:sig w:usb0="A00000FF" w:usb1="5000204B" w:usb2="00000000" w:usb3="00000000" w:csb0="00000193" w:csb1="00000000"/>
  </w:font>
  <w:font w:name="Charmonman">
    <w:panose1 w:val="00000500000000000000"/>
    <w:charset w:val="00"/>
    <w:family w:val="auto"/>
    <w:pitch w:val="variable"/>
    <w:sig w:usb0="21000007" w:usb1="00000001" w:usb2="00000000" w:usb3="00000000" w:csb0="0001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7092A" w14:textId="25ACF954" w:rsidR="00F47A61" w:rsidRPr="00F47A61" w:rsidRDefault="00F47A61" w:rsidP="00F47A61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bookmarkStart w:id="0" w:name="_Hlk186467283"/>
    <w:bookmarkStart w:id="1" w:name="_Hlk186467284"/>
    <w:r w:rsidRPr="001E422C">
      <w:rPr>
        <w:rFonts w:ascii="Century Gothic" w:hAnsi="Century Gothic"/>
        <w:color w:val="A6A6A6" w:themeColor="background1" w:themeShade="A6"/>
        <w:sz w:val="16"/>
        <w:szCs w:val="16"/>
      </w:rPr>
      <w:t>©WordTemplatesOnline.n</w:t>
    </w:r>
    <w:bookmarkEnd w:id="0"/>
    <w:bookmarkEnd w:id="1"/>
    <w:r>
      <w:rPr>
        <w:rFonts w:ascii="Century Gothic" w:hAnsi="Century Gothic"/>
        <w:color w:val="A6A6A6" w:themeColor="background1" w:themeShade="A6"/>
        <w:sz w:val="16"/>
        <w:szCs w:val="16"/>
      </w:rPr>
      <w:t>et</w:t>
    </w:r>
  </w:p>
  <w:p w14:paraId="4847AD51" w14:textId="77777777" w:rsidR="00F47A61" w:rsidRDefault="00F47A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9A058" w14:textId="77777777" w:rsidR="00F47A61" w:rsidRDefault="00F47A6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420FE" w14:textId="77777777" w:rsidR="00F47A61" w:rsidRDefault="00F47A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B9599" w14:textId="77777777" w:rsidR="007B4213" w:rsidRDefault="007B4213" w:rsidP="00086919">
      <w:pPr>
        <w:spacing w:after="0" w:line="240" w:lineRule="auto"/>
      </w:pPr>
      <w:r>
        <w:separator/>
      </w:r>
    </w:p>
  </w:footnote>
  <w:footnote w:type="continuationSeparator" w:id="0">
    <w:p w14:paraId="1808C212" w14:textId="77777777" w:rsidR="007B4213" w:rsidRDefault="007B4213" w:rsidP="00086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87FF" w14:textId="77777777" w:rsidR="00F47A61" w:rsidRDefault="00F47A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06729" w14:textId="4D840E0C" w:rsidR="008D244C" w:rsidRDefault="008D244C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9F648A3" wp14:editId="64E67CDD">
              <wp:simplePos x="0" y="0"/>
              <wp:positionH relativeFrom="column">
                <wp:posOffset>-800100</wp:posOffset>
              </wp:positionH>
              <wp:positionV relativeFrom="paragraph">
                <wp:posOffset>-449580</wp:posOffset>
              </wp:positionV>
              <wp:extent cx="8410894" cy="12683803"/>
              <wp:effectExtent l="0" t="0" r="9525" b="3810"/>
              <wp:wrapNone/>
              <wp:docPr id="12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410894" cy="12683803"/>
                        <a:chOff x="0" y="0"/>
                        <a:chExt cx="7851540" cy="11840856"/>
                      </a:xfrm>
                    </wpg:grpSpPr>
                    <wps:wsp>
                      <wps:cNvPr id="10" name="Rectangle 10"/>
                      <wps:cNvSpPr/>
                      <wps:spPr>
                        <a:xfrm>
                          <a:off x="0" y="0"/>
                          <a:ext cx="7754229" cy="10023230"/>
                        </a:xfrm>
                        <a:prstGeom prst="rect">
                          <a:avLst/>
                        </a:prstGeom>
                        <a:solidFill>
                          <a:srgbClr val="EB564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Picture 1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0410" y="11"/>
                          <a:ext cx="7771130" cy="1184084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8F341C3" id="Group 12" o:spid="_x0000_s1026" style="position:absolute;margin-left:-63pt;margin-top:-35.4pt;width:662.3pt;height:998.7pt;z-index:251659264;mso-width-relative:margin;mso-height-relative:margin" coordsize="78515,1184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">
              <v:rect id="Rectangle 10" o:spid="_x0000_s1027" style="position:absolute;width:77542;height:1002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" fillcolor="#eb5642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1" o:spid="_x0000_s1028" type="#_x0000_t75" style="position:absolute;left:804;width:77711;height:118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">
                <v:imagedata r:id="rId2" o:title="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1FE33" w14:textId="77777777" w:rsidR="00F47A61" w:rsidRDefault="00F47A6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58F"/>
    <w:rsid w:val="00070A72"/>
    <w:rsid w:val="00086919"/>
    <w:rsid w:val="000C02A0"/>
    <w:rsid w:val="000D08DD"/>
    <w:rsid w:val="001926BE"/>
    <w:rsid w:val="001C7685"/>
    <w:rsid w:val="001F3195"/>
    <w:rsid w:val="0026358F"/>
    <w:rsid w:val="002B42DA"/>
    <w:rsid w:val="002C2000"/>
    <w:rsid w:val="002C4A4F"/>
    <w:rsid w:val="00425AD5"/>
    <w:rsid w:val="004E6F67"/>
    <w:rsid w:val="004F51EC"/>
    <w:rsid w:val="00573F22"/>
    <w:rsid w:val="006B71CF"/>
    <w:rsid w:val="006D70B7"/>
    <w:rsid w:val="006E1EDF"/>
    <w:rsid w:val="00723323"/>
    <w:rsid w:val="0078706C"/>
    <w:rsid w:val="007B4213"/>
    <w:rsid w:val="008C74CE"/>
    <w:rsid w:val="008D244C"/>
    <w:rsid w:val="008E22F5"/>
    <w:rsid w:val="008F4AA6"/>
    <w:rsid w:val="00902B7F"/>
    <w:rsid w:val="009928B2"/>
    <w:rsid w:val="00A31DE5"/>
    <w:rsid w:val="00A37AC2"/>
    <w:rsid w:val="00AB6DEE"/>
    <w:rsid w:val="00BD7C35"/>
    <w:rsid w:val="00C67094"/>
    <w:rsid w:val="00D23C5C"/>
    <w:rsid w:val="00D71364"/>
    <w:rsid w:val="00F17DD6"/>
    <w:rsid w:val="00F47A61"/>
    <w:rsid w:val="00F7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50985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35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5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5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5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5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5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5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5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5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5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5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5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5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5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5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5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5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5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5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5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5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5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35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5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5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5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58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9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919"/>
  </w:style>
  <w:style w:type="paragraph" w:styleId="Footer">
    <w:name w:val="footer"/>
    <w:basedOn w:val="Normal"/>
    <w:link w:val="FooterChar"/>
    <w:uiPriority w:val="99"/>
    <w:unhideWhenUsed/>
    <w:rsid w:val="000869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919"/>
  </w:style>
  <w:style w:type="table" w:styleId="TableGrid">
    <w:name w:val="Table Grid"/>
    <w:basedOn w:val="TableNormal"/>
    <w:uiPriority w:val="39"/>
    <w:rsid w:val="00AB6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0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Christmas Letter Template-12-86eqmrmzw-03</Template>
  <TotalTime>0</TotalTime>
  <Pages>3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Word Templates Online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Letter Template-12-86eqmrmzw</dc:title>
  <dc:subject/>
  <dc:creator>Tayyba Rani</dc:creator>
  <cp:keywords/>
  <dc:description/>
  <cp:lastModifiedBy>Tayyba Rani</cp:lastModifiedBy>
  <cp:revision>2</cp:revision>
  <dcterms:created xsi:type="dcterms:W3CDTF">2024-12-30T11:20:00Z</dcterms:created>
  <dcterms:modified xsi:type="dcterms:W3CDTF">2024-12-30T11:20:00Z</dcterms:modified>
</cp:coreProperties>
</file>