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193A2B" w14:textId="50445992" w:rsidR="00BB398D" w:rsidRDefault="00BB398D">
      <w:pPr>
        <w:rPr>
          <w:noProof/>
        </w:rPr>
      </w:pPr>
    </w:p>
    <w:p w14:paraId="30E3355F" w14:textId="77777777" w:rsidR="00E11958" w:rsidRDefault="00E11958">
      <w:pPr>
        <w:rPr>
          <w:noProof/>
        </w:rPr>
      </w:pPr>
    </w:p>
    <w:p w14:paraId="2AB77D71" w14:textId="34BF7B1F" w:rsidR="00BB398D" w:rsidRDefault="001763DC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1CB45FF" wp14:editId="3C9A69D0">
                <wp:simplePos x="0" y="0"/>
                <wp:positionH relativeFrom="column">
                  <wp:posOffset>600323</wp:posOffset>
                </wp:positionH>
                <wp:positionV relativeFrom="paragraph">
                  <wp:posOffset>304357</wp:posOffset>
                </wp:positionV>
                <wp:extent cx="5597525" cy="7187979"/>
                <wp:effectExtent l="0" t="0" r="3175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7525" cy="71879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2B3E23B" w14:textId="77777777" w:rsidR="00BB398D" w:rsidRPr="008F1F76" w:rsidRDefault="00BB398D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Borders>
                                <w:top w:val="single" w:sz="8" w:space="0" w:color="7F7F7F" w:themeColor="text1" w:themeTint="80"/>
                                <w:left w:val="none" w:sz="0" w:space="0" w:color="auto"/>
                                <w:bottom w:val="single" w:sz="8" w:space="0" w:color="7F7F7F" w:themeColor="text1" w:themeTint="80"/>
                                <w:right w:val="none" w:sz="0" w:space="0" w:color="auto"/>
                                <w:insideH w:val="single" w:sz="8" w:space="0" w:color="7F7F7F" w:themeColor="text1" w:themeTint="80"/>
                                <w:insideV w:val="single" w:sz="8" w:space="0" w:color="45B0E1" w:themeColor="accent1" w:themeTint="99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2527"/>
                              <w:gridCol w:w="4961"/>
                            </w:tblGrid>
                            <w:tr w:rsidR="003D5E61" w14:paraId="0BE6E7C0" w14:textId="558C9FE3" w:rsidTr="003D5E61">
                              <w:trPr>
                                <w:trHeight w:val="1008"/>
                                <w:jc w:val="center"/>
                              </w:trPr>
                              <w:tc>
                                <w:tcPr>
                                  <w:tcW w:w="2527" w:type="dxa"/>
                                  <w:vMerge w:val="restart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58DF98B4" w14:textId="77777777" w:rsidR="003D5E61" w:rsidRPr="003D5E61" w:rsidRDefault="003D5E61" w:rsidP="00BB398D">
                                  <w:pPr>
                                    <w:rPr>
                                      <w:rFonts w:ascii="Imperial Script" w:hAnsi="Imperial Script"/>
                                      <w:b/>
                                      <w:bCs/>
                                      <w:noProof/>
                                      <w:color w:val="000000" w:themeColor="text1"/>
                                      <w:sz w:val="96"/>
                                      <w:szCs w:val="96"/>
                                    </w:rPr>
                                  </w:pPr>
                                  <w:r w:rsidRPr="003D5E61">
                                    <w:rPr>
                                      <w:rFonts w:ascii="Imperial Script" w:hAnsi="Imperial Script"/>
                                      <w:b/>
                                      <w:bCs/>
                                      <w:noProof/>
                                      <w:color w:val="000000" w:themeColor="text1"/>
                                      <w:sz w:val="96"/>
                                      <w:szCs w:val="96"/>
                                    </w:rPr>
                                    <w:t xml:space="preserve">Dear </w:t>
                                  </w:r>
                                </w:p>
                                <w:p w14:paraId="1C665EA1" w14:textId="52BBE80D" w:rsidR="003D5E61" w:rsidRPr="003D5E61" w:rsidRDefault="003D5E61" w:rsidP="00BB398D">
                                  <w:pPr>
                                    <w:rPr>
                                      <w:rFonts w:ascii="Imperial Script" w:hAnsi="Imperial Script"/>
                                      <w:b/>
                                      <w:bCs/>
                                      <w:noProof/>
                                      <w:color w:val="000000" w:themeColor="text1"/>
                                      <w:sz w:val="96"/>
                                      <w:szCs w:val="96"/>
                                    </w:rPr>
                                  </w:pPr>
                                  <w:r w:rsidRPr="003D5E61">
                                    <w:rPr>
                                      <w:rFonts w:ascii="Imperial Script" w:hAnsi="Imperial Script"/>
                                      <w:b/>
                                      <w:bCs/>
                                      <w:noProof/>
                                      <w:color w:val="000000" w:themeColor="text1"/>
                                      <w:sz w:val="96"/>
                                      <w:szCs w:val="96"/>
                                    </w:rPr>
                                    <w:t>Santa</w:t>
                                  </w:r>
                                </w:p>
                              </w:tc>
                              <w:tc>
                                <w:tcPr>
                                  <w:tcW w:w="4961" w:type="dxa"/>
                                  <w:tcBorders>
                                    <w:left w:val="nil"/>
                                  </w:tcBorders>
                                </w:tcPr>
                                <w:p w14:paraId="0EDEAE1F" w14:textId="77777777" w:rsidR="003D5E61" w:rsidRDefault="003D5E61" w:rsidP="00BB398D">
                                  <w:pPr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3D5E61" w14:paraId="4DB03730" w14:textId="2F028347" w:rsidTr="003D5E61">
                              <w:trPr>
                                <w:trHeight w:val="1008"/>
                                <w:jc w:val="center"/>
                              </w:trPr>
                              <w:tc>
                                <w:tcPr>
                                  <w:tcW w:w="2527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5C3C03CB" w14:textId="77777777" w:rsidR="003D5E61" w:rsidRDefault="003D5E61" w:rsidP="00BB398D">
                                  <w:pPr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61" w:type="dxa"/>
                                  <w:tcBorders>
                                    <w:left w:val="nil"/>
                                  </w:tcBorders>
                                </w:tcPr>
                                <w:p w14:paraId="0E72FCA9" w14:textId="77777777" w:rsidR="003D5E61" w:rsidRDefault="003D5E61" w:rsidP="00BB398D">
                                  <w:pPr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BB398D" w14:paraId="0AAFF236" w14:textId="77777777" w:rsidTr="008F1F76">
                              <w:trPr>
                                <w:trHeight w:val="1008"/>
                                <w:jc w:val="center"/>
                              </w:trPr>
                              <w:tc>
                                <w:tcPr>
                                  <w:tcW w:w="7488" w:type="dxa"/>
                                  <w:gridSpan w:val="2"/>
                                </w:tcPr>
                                <w:p w14:paraId="7C41FDBB" w14:textId="77777777" w:rsidR="00BB398D" w:rsidRDefault="00BB398D" w:rsidP="00BB398D">
                                  <w:pPr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BB398D" w14:paraId="60E81BDF" w14:textId="77777777" w:rsidTr="008F1F76">
                              <w:trPr>
                                <w:trHeight w:val="1008"/>
                                <w:jc w:val="center"/>
                              </w:trPr>
                              <w:tc>
                                <w:tcPr>
                                  <w:tcW w:w="7488" w:type="dxa"/>
                                  <w:gridSpan w:val="2"/>
                                </w:tcPr>
                                <w:p w14:paraId="1AEBBE16" w14:textId="77777777" w:rsidR="00BB398D" w:rsidRDefault="00BB398D" w:rsidP="00BB398D">
                                  <w:pPr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BB398D" w14:paraId="70D01D66" w14:textId="77777777" w:rsidTr="008F1F76">
                              <w:trPr>
                                <w:trHeight w:val="1008"/>
                                <w:jc w:val="center"/>
                              </w:trPr>
                              <w:tc>
                                <w:tcPr>
                                  <w:tcW w:w="7488" w:type="dxa"/>
                                  <w:gridSpan w:val="2"/>
                                </w:tcPr>
                                <w:p w14:paraId="43821799" w14:textId="77777777" w:rsidR="00BB398D" w:rsidRDefault="00BB398D" w:rsidP="00BB398D">
                                  <w:pPr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BB398D" w14:paraId="00CF9913" w14:textId="77777777" w:rsidTr="008F1F76">
                              <w:trPr>
                                <w:trHeight w:val="1008"/>
                                <w:jc w:val="center"/>
                              </w:trPr>
                              <w:tc>
                                <w:tcPr>
                                  <w:tcW w:w="7488" w:type="dxa"/>
                                  <w:gridSpan w:val="2"/>
                                </w:tcPr>
                                <w:p w14:paraId="7B04C391" w14:textId="77777777" w:rsidR="00BB398D" w:rsidRDefault="00BB398D" w:rsidP="00BB398D">
                                  <w:pPr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BB398D" w14:paraId="4DCAC8E9" w14:textId="77777777" w:rsidTr="008F1F76">
                              <w:trPr>
                                <w:trHeight w:val="1008"/>
                                <w:jc w:val="center"/>
                              </w:trPr>
                              <w:tc>
                                <w:tcPr>
                                  <w:tcW w:w="7488" w:type="dxa"/>
                                  <w:gridSpan w:val="2"/>
                                </w:tcPr>
                                <w:p w14:paraId="37302A12" w14:textId="77777777" w:rsidR="00BB398D" w:rsidRDefault="00BB398D" w:rsidP="00BB398D">
                                  <w:pPr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BB398D" w14:paraId="1370CE3B" w14:textId="77777777" w:rsidTr="008F1F76">
                              <w:trPr>
                                <w:trHeight w:val="1008"/>
                                <w:jc w:val="center"/>
                              </w:trPr>
                              <w:tc>
                                <w:tcPr>
                                  <w:tcW w:w="7488" w:type="dxa"/>
                                  <w:gridSpan w:val="2"/>
                                </w:tcPr>
                                <w:p w14:paraId="778A65D0" w14:textId="77777777" w:rsidR="00BB398D" w:rsidRDefault="00BB398D" w:rsidP="00BB398D">
                                  <w:pPr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BB398D" w14:paraId="655137D8" w14:textId="77777777" w:rsidTr="008F1F76">
                              <w:trPr>
                                <w:trHeight w:val="1008"/>
                                <w:jc w:val="center"/>
                              </w:trPr>
                              <w:tc>
                                <w:tcPr>
                                  <w:tcW w:w="7488" w:type="dxa"/>
                                  <w:gridSpan w:val="2"/>
                                </w:tcPr>
                                <w:p w14:paraId="69A47609" w14:textId="77777777" w:rsidR="00BB398D" w:rsidRDefault="00BB398D" w:rsidP="00BB398D">
                                  <w:pPr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4560B38" w14:textId="77777777" w:rsidR="00BB398D" w:rsidRDefault="00BB398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CB45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7.25pt;margin-top:23.95pt;width:440.75pt;height:56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" stroked="f" strokeweight=".5pt">
                <v:textbox>
                  <w:txbxContent>
                    <w:p w14:paraId="22B3E23B" w14:textId="77777777" w:rsidR="00BB398D" w:rsidRPr="008F1F76" w:rsidRDefault="00BB398D">
                      <w:pPr>
                        <w:rPr>
                          <w:sz w:val="48"/>
                          <w:szCs w:val="48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jc w:val="center"/>
                        <w:tblBorders>
                          <w:top w:val="single" w:sz="8" w:space="0" w:color="7F7F7F" w:themeColor="text1" w:themeTint="80"/>
                          <w:left w:val="none" w:sz="0" w:space="0" w:color="auto"/>
                          <w:bottom w:val="single" w:sz="8" w:space="0" w:color="7F7F7F" w:themeColor="text1" w:themeTint="80"/>
                          <w:right w:val="none" w:sz="0" w:space="0" w:color="auto"/>
                          <w:insideH w:val="single" w:sz="8" w:space="0" w:color="7F7F7F" w:themeColor="text1" w:themeTint="80"/>
                          <w:insideV w:val="single" w:sz="8" w:space="0" w:color="45B0E1" w:themeColor="accent1" w:themeTint="99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2527"/>
                        <w:gridCol w:w="4961"/>
                      </w:tblGrid>
                      <w:tr w:rsidR="003D5E61" w14:paraId="0BE6E7C0" w14:textId="558C9FE3" w:rsidTr="003D5E61">
                        <w:trPr>
                          <w:trHeight w:val="1008"/>
                          <w:jc w:val="center"/>
                        </w:trPr>
                        <w:tc>
                          <w:tcPr>
                            <w:tcW w:w="2527" w:type="dxa"/>
                            <w:vMerge w:val="restart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58DF98B4" w14:textId="77777777" w:rsidR="003D5E61" w:rsidRPr="003D5E61" w:rsidRDefault="003D5E61" w:rsidP="00BB398D">
                            <w:pPr>
                              <w:rPr>
                                <w:rFonts w:ascii="Imperial Script" w:hAnsi="Imperial Script"/>
                                <w:b/>
                                <w:bCs/>
                                <w:noProof/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 w:rsidRPr="003D5E61">
                              <w:rPr>
                                <w:rFonts w:ascii="Imperial Script" w:hAnsi="Imperial Script"/>
                                <w:b/>
                                <w:bCs/>
                                <w:noProof/>
                                <w:color w:val="000000" w:themeColor="text1"/>
                                <w:sz w:val="96"/>
                                <w:szCs w:val="96"/>
                              </w:rPr>
                              <w:t xml:space="preserve">Dear </w:t>
                            </w:r>
                          </w:p>
                          <w:p w14:paraId="1C665EA1" w14:textId="52BBE80D" w:rsidR="003D5E61" w:rsidRPr="003D5E61" w:rsidRDefault="003D5E61" w:rsidP="00BB398D">
                            <w:pPr>
                              <w:rPr>
                                <w:rFonts w:ascii="Imperial Script" w:hAnsi="Imperial Script"/>
                                <w:b/>
                                <w:bCs/>
                                <w:noProof/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 w:rsidRPr="003D5E61">
                              <w:rPr>
                                <w:rFonts w:ascii="Imperial Script" w:hAnsi="Imperial Script"/>
                                <w:b/>
                                <w:bCs/>
                                <w:noProof/>
                                <w:color w:val="000000" w:themeColor="text1"/>
                                <w:sz w:val="96"/>
                                <w:szCs w:val="96"/>
                              </w:rPr>
                              <w:t>Santa</w:t>
                            </w:r>
                          </w:p>
                        </w:tc>
                        <w:tc>
                          <w:tcPr>
                            <w:tcW w:w="4961" w:type="dxa"/>
                            <w:tcBorders>
                              <w:left w:val="nil"/>
                            </w:tcBorders>
                          </w:tcPr>
                          <w:p w14:paraId="0EDEAE1F" w14:textId="77777777" w:rsidR="003D5E61" w:rsidRDefault="003D5E61" w:rsidP="00BB398D">
                            <w:pPr>
                              <w:rPr>
                                <w:noProof/>
                              </w:rPr>
                            </w:pPr>
                          </w:p>
                        </w:tc>
                      </w:tr>
                      <w:tr w:rsidR="003D5E61" w14:paraId="4DB03730" w14:textId="2F028347" w:rsidTr="003D5E61">
                        <w:trPr>
                          <w:trHeight w:val="1008"/>
                          <w:jc w:val="center"/>
                        </w:trPr>
                        <w:tc>
                          <w:tcPr>
                            <w:tcW w:w="2527" w:type="dxa"/>
                            <w:vMerge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5C3C03CB" w14:textId="77777777" w:rsidR="003D5E61" w:rsidRDefault="003D5E61" w:rsidP="00BB398D">
                            <w:pPr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4961" w:type="dxa"/>
                            <w:tcBorders>
                              <w:left w:val="nil"/>
                            </w:tcBorders>
                          </w:tcPr>
                          <w:p w14:paraId="0E72FCA9" w14:textId="77777777" w:rsidR="003D5E61" w:rsidRDefault="003D5E61" w:rsidP="00BB398D">
                            <w:pPr>
                              <w:rPr>
                                <w:noProof/>
                              </w:rPr>
                            </w:pPr>
                          </w:p>
                        </w:tc>
                      </w:tr>
                      <w:tr w:rsidR="00BB398D" w14:paraId="0AAFF236" w14:textId="77777777" w:rsidTr="008F1F76">
                        <w:trPr>
                          <w:trHeight w:val="1008"/>
                          <w:jc w:val="center"/>
                        </w:trPr>
                        <w:tc>
                          <w:tcPr>
                            <w:tcW w:w="7488" w:type="dxa"/>
                            <w:gridSpan w:val="2"/>
                          </w:tcPr>
                          <w:p w14:paraId="7C41FDBB" w14:textId="77777777" w:rsidR="00BB398D" w:rsidRDefault="00BB398D" w:rsidP="00BB398D">
                            <w:pPr>
                              <w:rPr>
                                <w:noProof/>
                              </w:rPr>
                            </w:pPr>
                          </w:p>
                        </w:tc>
                      </w:tr>
                      <w:tr w:rsidR="00BB398D" w14:paraId="60E81BDF" w14:textId="77777777" w:rsidTr="008F1F76">
                        <w:trPr>
                          <w:trHeight w:val="1008"/>
                          <w:jc w:val="center"/>
                        </w:trPr>
                        <w:tc>
                          <w:tcPr>
                            <w:tcW w:w="7488" w:type="dxa"/>
                            <w:gridSpan w:val="2"/>
                          </w:tcPr>
                          <w:p w14:paraId="1AEBBE16" w14:textId="77777777" w:rsidR="00BB398D" w:rsidRDefault="00BB398D" w:rsidP="00BB398D">
                            <w:pPr>
                              <w:rPr>
                                <w:noProof/>
                              </w:rPr>
                            </w:pPr>
                          </w:p>
                        </w:tc>
                      </w:tr>
                      <w:tr w:rsidR="00BB398D" w14:paraId="70D01D66" w14:textId="77777777" w:rsidTr="008F1F76">
                        <w:trPr>
                          <w:trHeight w:val="1008"/>
                          <w:jc w:val="center"/>
                        </w:trPr>
                        <w:tc>
                          <w:tcPr>
                            <w:tcW w:w="7488" w:type="dxa"/>
                            <w:gridSpan w:val="2"/>
                          </w:tcPr>
                          <w:p w14:paraId="43821799" w14:textId="77777777" w:rsidR="00BB398D" w:rsidRDefault="00BB398D" w:rsidP="00BB398D">
                            <w:pPr>
                              <w:rPr>
                                <w:noProof/>
                              </w:rPr>
                            </w:pPr>
                          </w:p>
                        </w:tc>
                      </w:tr>
                      <w:tr w:rsidR="00BB398D" w14:paraId="00CF9913" w14:textId="77777777" w:rsidTr="008F1F76">
                        <w:trPr>
                          <w:trHeight w:val="1008"/>
                          <w:jc w:val="center"/>
                        </w:trPr>
                        <w:tc>
                          <w:tcPr>
                            <w:tcW w:w="7488" w:type="dxa"/>
                            <w:gridSpan w:val="2"/>
                          </w:tcPr>
                          <w:p w14:paraId="7B04C391" w14:textId="77777777" w:rsidR="00BB398D" w:rsidRDefault="00BB398D" w:rsidP="00BB398D">
                            <w:pPr>
                              <w:rPr>
                                <w:noProof/>
                              </w:rPr>
                            </w:pPr>
                          </w:p>
                        </w:tc>
                      </w:tr>
                      <w:tr w:rsidR="00BB398D" w14:paraId="4DCAC8E9" w14:textId="77777777" w:rsidTr="008F1F76">
                        <w:trPr>
                          <w:trHeight w:val="1008"/>
                          <w:jc w:val="center"/>
                        </w:trPr>
                        <w:tc>
                          <w:tcPr>
                            <w:tcW w:w="7488" w:type="dxa"/>
                            <w:gridSpan w:val="2"/>
                          </w:tcPr>
                          <w:p w14:paraId="37302A12" w14:textId="77777777" w:rsidR="00BB398D" w:rsidRDefault="00BB398D" w:rsidP="00BB398D">
                            <w:pPr>
                              <w:rPr>
                                <w:noProof/>
                              </w:rPr>
                            </w:pPr>
                          </w:p>
                        </w:tc>
                      </w:tr>
                      <w:tr w:rsidR="00BB398D" w14:paraId="1370CE3B" w14:textId="77777777" w:rsidTr="008F1F76">
                        <w:trPr>
                          <w:trHeight w:val="1008"/>
                          <w:jc w:val="center"/>
                        </w:trPr>
                        <w:tc>
                          <w:tcPr>
                            <w:tcW w:w="7488" w:type="dxa"/>
                            <w:gridSpan w:val="2"/>
                          </w:tcPr>
                          <w:p w14:paraId="778A65D0" w14:textId="77777777" w:rsidR="00BB398D" w:rsidRDefault="00BB398D" w:rsidP="00BB398D">
                            <w:pPr>
                              <w:rPr>
                                <w:noProof/>
                              </w:rPr>
                            </w:pPr>
                          </w:p>
                        </w:tc>
                      </w:tr>
                      <w:tr w:rsidR="00BB398D" w14:paraId="655137D8" w14:textId="77777777" w:rsidTr="008F1F76">
                        <w:trPr>
                          <w:trHeight w:val="1008"/>
                          <w:jc w:val="center"/>
                        </w:trPr>
                        <w:tc>
                          <w:tcPr>
                            <w:tcW w:w="7488" w:type="dxa"/>
                            <w:gridSpan w:val="2"/>
                          </w:tcPr>
                          <w:p w14:paraId="69A47609" w14:textId="77777777" w:rsidR="00BB398D" w:rsidRDefault="00BB398D" w:rsidP="00BB398D">
                            <w:pPr>
                              <w:rPr>
                                <w:noProof/>
                              </w:rPr>
                            </w:pPr>
                          </w:p>
                        </w:tc>
                      </w:tr>
                    </w:tbl>
                    <w:p w14:paraId="74560B38" w14:textId="77777777" w:rsidR="00BB398D" w:rsidRDefault="00BB398D"/>
                  </w:txbxContent>
                </v:textbox>
              </v:shape>
            </w:pict>
          </mc:Fallback>
        </mc:AlternateContent>
      </w:r>
    </w:p>
    <w:p w14:paraId="2159140D" w14:textId="0A02EF1A" w:rsidR="00BB398D" w:rsidRDefault="00BB398D">
      <w:pPr>
        <w:rPr>
          <w:noProof/>
        </w:rPr>
      </w:pPr>
    </w:p>
    <w:p w14:paraId="7CA54257" w14:textId="57A6C0CB" w:rsidR="00BB398D" w:rsidRDefault="00BB398D">
      <w:pPr>
        <w:rPr>
          <w:noProof/>
        </w:rPr>
      </w:pPr>
    </w:p>
    <w:p w14:paraId="6D8078CF" w14:textId="062D034F" w:rsidR="00BB398D" w:rsidRDefault="00BB398D">
      <w:pPr>
        <w:rPr>
          <w:noProof/>
        </w:rPr>
      </w:pPr>
    </w:p>
    <w:p w14:paraId="58ADFF72" w14:textId="39CD71BC" w:rsidR="00BB398D" w:rsidRDefault="00BB398D">
      <w:pPr>
        <w:rPr>
          <w:noProof/>
        </w:rPr>
      </w:pPr>
    </w:p>
    <w:p w14:paraId="3FC8FCD5" w14:textId="2FCAF99A" w:rsidR="00BB398D" w:rsidRDefault="00BB398D">
      <w:pPr>
        <w:rPr>
          <w:noProof/>
        </w:rPr>
      </w:pPr>
    </w:p>
    <w:p w14:paraId="1C7BCB7B" w14:textId="6BD399C6" w:rsidR="00BB398D" w:rsidRDefault="00BB398D">
      <w:pPr>
        <w:rPr>
          <w:noProof/>
        </w:rPr>
      </w:pPr>
    </w:p>
    <w:p w14:paraId="4E039699" w14:textId="0020755B" w:rsidR="00BB398D" w:rsidRDefault="00BB398D">
      <w:pPr>
        <w:rPr>
          <w:noProof/>
        </w:rPr>
      </w:pPr>
    </w:p>
    <w:p w14:paraId="16C7D6D3" w14:textId="505239E2" w:rsidR="00BB398D" w:rsidRDefault="00BB398D">
      <w:pPr>
        <w:rPr>
          <w:noProof/>
        </w:rPr>
      </w:pPr>
    </w:p>
    <w:p w14:paraId="24A40F02" w14:textId="63002D6A" w:rsidR="00BB398D" w:rsidRDefault="00BB398D">
      <w:pPr>
        <w:rPr>
          <w:noProof/>
        </w:rPr>
      </w:pPr>
    </w:p>
    <w:p w14:paraId="72629B8B" w14:textId="77777777" w:rsidR="00BB398D" w:rsidRDefault="00BB398D">
      <w:pPr>
        <w:rPr>
          <w:noProof/>
        </w:rPr>
      </w:pPr>
    </w:p>
    <w:p w14:paraId="38E78843" w14:textId="77777777" w:rsidR="00BB398D" w:rsidRDefault="00BB398D">
      <w:pPr>
        <w:rPr>
          <w:noProof/>
        </w:rPr>
      </w:pPr>
    </w:p>
    <w:p w14:paraId="6E236A3C" w14:textId="77D9312D" w:rsidR="00BB398D" w:rsidRDefault="00BB398D">
      <w:pPr>
        <w:rPr>
          <w:noProof/>
        </w:rPr>
      </w:pPr>
    </w:p>
    <w:p w14:paraId="66536545" w14:textId="22443508" w:rsidR="00BB398D" w:rsidRDefault="00BB398D">
      <w:pPr>
        <w:rPr>
          <w:noProof/>
        </w:rPr>
      </w:pPr>
    </w:p>
    <w:p w14:paraId="08100439" w14:textId="6446C798" w:rsidR="001926BE" w:rsidRDefault="001926BE"/>
    <w:p w14:paraId="21428951" w14:textId="77777777" w:rsidR="0000451C" w:rsidRPr="0000451C" w:rsidRDefault="0000451C" w:rsidP="0000451C"/>
    <w:p w14:paraId="16BA9A53" w14:textId="77777777" w:rsidR="0000451C" w:rsidRPr="0000451C" w:rsidRDefault="0000451C" w:rsidP="0000451C"/>
    <w:p w14:paraId="333A15CE" w14:textId="77777777" w:rsidR="0000451C" w:rsidRPr="0000451C" w:rsidRDefault="0000451C" w:rsidP="0000451C"/>
    <w:p w14:paraId="3A2C8DC6" w14:textId="77777777" w:rsidR="0000451C" w:rsidRPr="0000451C" w:rsidRDefault="0000451C" w:rsidP="0000451C"/>
    <w:p w14:paraId="0C408AD2" w14:textId="77777777" w:rsidR="0000451C" w:rsidRPr="0000451C" w:rsidRDefault="0000451C" w:rsidP="0000451C"/>
    <w:p w14:paraId="44AFF828" w14:textId="77777777" w:rsidR="0000451C" w:rsidRPr="0000451C" w:rsidRDefault="0000451C" w:rsidP="0000451C"/>
    <w:p w14:paraId="1ED4CC36" w14:textId="77777777" w:rsidR="0000451C" w:rsidRPr="0000451C" w:rsidRDefault="0000451C" w:rsidP="0000451C"/>
    <w:p w14:paraId="0BC3B1A5" w14:textId="77777777" w:rsidR="0000451C" w:rsidRPr="0000451C" w:rsidRDefault="0000451C" w:rsidP="0000451C"/>
    <w:p w14:paraId="4A7B94F3" w14:textId="77777777" w:rsidR="0000451C" w:rsidRDefault="0000451C" w:rsidP="0000451C"/>
    <w:p w14:paraId="6F31FA61" w14:textId="6B5F47F6" w:rsidR="0000451C" w:rsidRDefault="0000451C" w:rsidP="0000451C">
      <w:pPr>
        <w:tabs>
          <w:tab w:val="left" w:pos="1803"/>
        </w:tabs>
      </w:pPr>
      <w:r>
        <w:tab/>
      </w:r>
    </w:p>
    <w:p w14:paraId="7C73B265" w14:textId="77777777" w:rsidR="0000451C" w:rsidRDefault="0000451C" w:rsidP="0000451C">
      <w:pPr>
        <w:tabs>
          <w:tab w:val="left" w:pos="1803"/>
        </w:tabs>
      </w:pPr>
    </w:p>
    <w:p w14:paraId="7BA506A7" w14:textId="77777777" w:rsidR="0000451C" w:rsidRPr="001E422C" w:rsidRDefault="0000451C" w:rsidP="0000451C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PK"/>
          <w14:ligatures w14:val="none"/>
        </w:rPr>
      </w:pPr>
      <w:r w:rsidRPr="001E422C">
        <w:rPr>
          <w:rFonts w:ascii="Times New Roman" w:eastAsia="Times New Roman" w:hAnsi="Times New Roman" w:cs="Times New Roman"/>
          <w:kern w:val="0"/>
          <w:lang w:eastAsia="en-PK"/>
          <w14:ligatures w14:val="none"/>
        </w:rPr>
        <w:lastRenderedPageBreak/>
        <w:t>Designed by:</w:t>
      </w:r>
    </w:p>
    <w:p w14:paraId="04FD22E4" w14:textId="77777777" w:rsidR="0000451C" w:rsidRPr="001E422C" w:rsidRDefault="0000451C" w:rsidP="0000451C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PK"/>
          <w14:ligatures w14:val="none"/>
        </w:rPr>
      </w:pPr>
      <w:r w:rsidRPr="001E422C">
        <w:rPr>
          <w:rFonts w:ascii="Times New Roman" w:eastAsia="Times New Roman" w:hAnsi="Times New Roman" w:cs="Times New Roman"/>
          <w:noProof/>
          <w:kern w:val="0"/>
          <w:lang w:eastAsia="en-PK"/>
          <w14:ligatures w14:val="none"/>
        </w:rPr>
        <w:drawing>
          <wp:inline distT="0" distB="0" distL="0" distR="0" wp14:anchorId="1C0C4D14" wp14:editId="1EF5B556">
            <wp:extent cx="914400" cy="316865"/>
            <wp:effectExtent l="0" t="0" r="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31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303FCB" w14:textId="77777777" w:rsidR="0000451C" w:rsidRPr="001E422C" w:rsidRDefault="0000451C" w:rsidP="0000451C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PK"/>
          <w14:ligatures w14:val="none"/>
        </w:rPr>
      </w:pPr>
      <w:r w:rsidRPr="001E422C">
        <w:rPr>
          <w:rFonts w:ascii="Times New Roman" w:eastAsia="Times New Roman" w:hAnsi="Times New Roman" w:cs="Times New Roman"/>
          <w:kern w:val="0"/>
          <w:lang w:eastAsia="en-PK"/>
          <w14:ligatures w14:val="none"/>
        </w:rPr>
        <w:t xml:space="preserve">© </w:t>
      </w:r>
      <w:proofErr w:type="spellStart"/>
      <w:r w:rsidRPr="001E422C">
        <w:rPr>
          <w:rFonts w:ascii="Times New Roman" w:eastAsia="Times New Roman" w:hAnsi="Times New Roman" w:cs="Times New Roman"/>
          <w:color w:val="0000FF"/>
          <w:kern w:val="0"/>
          <w:u w:val="single"/>
          <w:lang w:eastAsia="en-PK"/>
          <w14:ligatures w14:val="none"/>
        </w:rPr>
        <w:t>WordTemplatesOnline</w:t>
      </w:r>
      <w:proofErr w:type="spellEnd"/>
      <w:r w:rsidRPr="001E422C">
        <w:rPr>
          <w:rFonts w:ascii="Times New Roman" w:eastAsia="Times New Roman" w:hAnsi="Times New Roman" w:cs="Times New Roman"/>
          <w:kern w:val="0"/>
          <w:lang w:eastAsia="en-PK"/>
          <w14:ligatures w14:val="none"/>
        </w:rPr>
        <w:t>. All Rights Reserved.</w:t>
      </w:r>
    </w:p>
    <w:p w14:paraId="0D084928" w14:textId="77777777" w:rsidR="0000451C" w:rsidRPr="0000451C" w:rsidRDefault="0000451C" w:rsidP="0000451C">
      <w:pPr>
        <w:tabs>
          <w:tab w:val="left" w:pos="1803"/>
        </w:tabs>
      </w:pPr>
    </w:p>
    <w:sectPr w:rsidR="0000451C" w:rsidRPr="0000451C" w:rsidSect="0000451C">
      <w:headerReference w:type="default" r:id="rId8"/>
      <w:footerReference w:type="default" r:id="rId9"/>
      <w:pgSz w:w="12240" w:h="15840" w:code="1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1B7785" w14:textId="77777777" w:rsidR="003F4EFA" w:rsidRDefault="003F4EFA" w:rsidP="00E11958">
      <w:pPr>
        <w:spacing w:after="0" w:line="240" w:lineRule="auto"/>
      </w:pPr>
      <w:r>
        <w:separator/>
      </w:r>
    </w:p>
  </w:endnote>
  <w:endnote w:type="continuationSeparator" w:id="0">
    <w:p w14:paraId="2819A708" w14:textId="77777777" w:rsidR="003F4EFA" w:rsidRDefault="003F4EFA" w:rsidP="00E119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Imperial Script">
    <w:panose1 w:val="00000000000000000000"/>
    <w:charset w:val="00"/>
    <w:family w:val="auto"/>
    <w:pitch w:val="variable"/>
    <w:sig w:usb0="A00000FF" w:usb1="5000204B" w:usb2="00000000" w:usb3="00000000" w:csb0="000001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6A592" w14:textId="6B438D02" w:rsidR="0000451C" w:rsidRPr="0000451C" w:rsidRDefault="0000451C">
    <w:pPr>
      <w:pStyle w:val="Footer"/>
      <w:rPr>
        <w:rFonts w:ascii="Century Gothic" w:hAnsi="Century Gothic"/>
        <w:color w:val="A6A6A6" w:themeColor="background1" w:themeShade="A6"/>
        <w:sz w:val="16"/>
        <w:szCs w:val="16"/>
      </w:rPr>
    </w:pPr>
    <w:r w:rsidRPr="001E422C">
      <w:rPr>
        <w:rFonts w:ascii="Century Gothic" w:hAnsi="Century Gothic"/>
        <w:color w:val="A6A6A6" w:themeColor="background1" w:themeShade="A6"/>
        <w:sz w:val="16"/>
        <w:szCs w:val="16"/>
      </w:rPr>
      <w:t>©WordTemplatesOnline.net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8A8A4E" w14:textId="77777777" w:rsidR="003F4EFA" w:rsidRDefault="003F4EFA" w:rsidP="00E11958">
      <w:pPr>
        <w:spacing w:after="0" w:line="240" w:lineRule="auto"/>
      </w:pPr>
      <w:r>
        <w:separator/>
      </w:r>
    </w:p>
  </w:footnote>
  <w:footnote w:type="continuationSeparator" w:id="0">
    <w:p w14:paraId="18DD6625" w14:textId="77777777" w:rsidR="003F4EFA" w:rsidRDefault="003F4EFA" w:rsidP="00E119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483DB" w14:textId="75EBC826" w:rsidR="00E11958" w:rsidRDefault="00E11958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716A5CED" wp14:editId="32A0AAEF">
              <wp:simplePos x="0" y="0"/>
              <wp:positionH relativeFrom="column">
                <wp:posOffset>-2627906</wp:posOffset>
              </wp:positionH>
              <wp:positionV relativeFrom="paragraph">
                <wp:posOffset>-934610</wp:posOffset>
              </wp:positionV>
              <wp:extent cx="11087100" cy="11087100"/>
              <wp:effectExtent l="0" t="0" r="0" b="0"/>
              <wp:wrapNone/>
              <wp:docPr id="3" name="Group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1087100" cy="11087100"/>
                        <a:chOff x="0" y="0"/>
                        <a:chExt cx="11087100" cy="11087100"/>
                      </a:xfrm>
                    </wpg:grpSpPr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alphaModFix amt="7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087100" cy="11087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5" name="Picture 5" descr="A house in the snow&#10;&#10;Description automatically generated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186609" y="6758609"/>
                          <a:ext cx="7996555" cy="385191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 rotWithShape="1"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28718" b="45171"/>
                        <a:stretch/>
                      </pic:blipFill>
                      <pic:spPr bwMode="auto">
                        <a:xfrm rot="5400000">
                          <a:off x="5124617" y="878619"/>
                          <a:ext cx="4887595" cy="492569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707B07C" id="Group 3" o:spid="_x0000_s1026" style="position:absolute;margin-left:-206.9pt;margin-top:-73.6pt;width:873pt;height:873pt;z-index:-251657216;mso-width-relative:margin;mso-height-relative:margin" coordsize="110871,11087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8P3hwYWNrZXQgZW5kPSJ3Ij8+/+IMWElDQ19QUk9GSUxFAAEBAAAMSExpbm8C&#10;EAAAbW50clJHQiBYWVogB84AAgAJAAYAMQAAYWNzcE1TRlQAAAAASUVDIHNSR0IAAAAAAAAAAAAA&#10;AAA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110871;height:1108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">
                <v:imagedata r:id="rId4" o:title=""/>
              </v:shape>
              <v:shape id="Picture 5" o:spid="_x0000_s1028" type="#_x0000_t75" alt="A house in the snow&#10;&#10;Description automatically generated" style="position:absolute;left:21866;top:67586;width:79965;height:385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">
                <v:imagedata r:id="rId5" o:title="A house in the snow&#10;&#10;Description automatically generated"/>
              </v:shape>
              <v:shape id="Picture 8" o:spid="_x0000_s1029" type="#_x0000_t75" style="position:absolute;left:51246;top:8785;width:48876;height:49257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">
                <v:imagedata r:id="rId6" o:title="" cropbottom="29603f" cropright="18821f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98D"/>
    <w:rsid w:val="0000451C"/>
    <w:rsid w:val="00070A72"/>
    <w:rsid w:val="001763DC"/>
    <w:rsid w:val="001926BE"/>
    <w:rsid w:val="00272074"/>
    <w:rsid w:val="002C4A4F"/>
    <w:rsid w:val="003D5E61"/>
    <w:rsid w:val="003F4EFA"/>
    <w:rsid w:val="00462CBC"/>
    <w:rsid w:val="004E6F67"/>
    <w:rsid w:val="008F1F76"/>
    <w:rsid w:val="00B75DBB"/>
    <w:rsid w:val="00BB398D"/>
    <w:rsid w:val="00C06F11"/>
    <w:rsid w:val="00E11958"/>
    <w:rsid w:val="00F44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D5C64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P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B39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B39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B39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B39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B39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B39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B39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B39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B39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39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B39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B39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B398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B398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B398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B398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B398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B398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B39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B39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B39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B39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B39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B398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B398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B398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B39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B398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B398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B39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119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1958"/>
  </w:style>
  <w:style w:type="paragraph" w:styleId="Footer">
    <w:name w:val="footer"/>
    <w:basedOn w:val="Normal"/>
    <w:link w:val="FooterChar"/>
    <w:uiPriority w:val="99"/>
    <w:unhideWhenUsed/>
    <w:rsid w:val="00E119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19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C4791F-ED4E-42E1-AB04-C26CCDD9F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Christmas Letter Template-12-86eqmrmzw-04</Template>
  <TotalTime>1</TotalTime>
  <Pages>2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Word Templates Online</Company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Christmas Letter Template-12-86eqmrmzw</dc:title>
  <dc:subject/>
  <dc:creator>Tayyba Rani</dc:creator>
  <cp:keywords/>
  <dc:description/>
  <cp:lastModifiedBy>Tayyba Rani</cp:lastModifiedBy>
  <cp:revision>2</cp:revision>
  <dcterms:created xsi:type="dcterms:W3CDTF">2024-12-30T11:27:00Z</dcterms:created>
  <dcterms:modified xsi:type="dcterms:W3CDTF">2024-12-30T11:27:00Z</dcterms:modified>
</cp:coreProperties>
</file>