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924EA" w14:textId="5EEACF34" w:rsidR="000E16AF" w:rsidRDefault="000E16AF"/>
    <w:p w14:paraId="4C3A03DE" w14:textId="77777777" w:rsidR="000E16AF" w:rsidRDefault="000E16AF"/>
    <w:p w14:paraId="68B333D6" w14:textId="77777777" w:rsidR="000E16AF" w:rsidRDefault="000E16AF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52"/>
      </w:tblGrid>
      <w:tr w:rsidR="007545B7" w14:paraId="7EED064A" w14:textId="77777777" w:rsidTr="007545B7">
        <w:trPr>
          <w:trHeight w:val="1450"/>
          <w:jc w:val="center"/>
        </w:trPr>
        <w:tc>
          <w:tcPr>
            <w:tcW w:w="83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B82FE" w14:textId="3186D331" w:rsidR="007545B7" w:rsidRPr="007545B7" w:rsidRDefault="007545B7" w:rsidP="007545B7">
            <w:pPr>
              <w:jc w:val="center"/>
              <w:rPr>
                <w:rFonts w:ascii="Imperial Script" w:hAnsi="Imperial Script"/>
                <w:color w:val="444547"/>
                <w:sz w:val="96"/>
                <w:szCs w:val="96"/>
              </w:rPr>
            </w:pPr>
            <w:r w:rsidRPr="007545B7">
              <w:rPr>
                <w:rFonts w:ascii="Imperial Script" w:hAnsi="Imperial Script"/>
                <w:color w:val="444547"/>
                <w:sz w:val="96"/>
                <w:szCs w:val="96"/>
              </w:rPr>
              <w:t>Dear</w:t>
            </w:r>
            <w:r>
              <w:rPr>
                <w:rFonts w:ascii="Imperial Script" w:hAnsi="Imperial Script"/>
                <w:color w:val="444547"/>
                <w:sz w:val="96"/>
                <w:szCs w:val="96"/>
              </w:rPr>
              <w:t xml:space="preserve"> </w:t>
            </w:r>
            <w:r w:rsidRPr="007545B7">
              <w:rPr>
                <w:rFonts w:ascii="Imperial Script" w:hAnsi="Imperial Script"/>
                <w:color w:val="444547"/>
                <w:sz w:val="96"/>
                <w:szCs w:val="96"/>
              </w:rPr>
              <w:t xml:space="preserve"> Santa</w:t>
            </w:r>
          </w:p>
        </w:tc>
      </w:tr>
      <w:tr w:rsidR="007545B7" w14:paraId="23CB0276" w14:textId="77777777" w:rsidTr="007545B7">
        <w:trPr>
          <w:trHeight w:val="288"/>
          <w:jc w:val="center"/>
        </w:trPr>
        <w:tc>
          <w:tcPr>
            <w:tcW w:w="8352" w:type="dxa"/>
            <w:tcBorders>
              <w:top w:val="nil"/>
              <w:left w:val="nil"/>
              <w:bottom w:val="single" w:sz="8" w:space="0" w:color="C00000"/>
              <w:right w:val="nil"/>
            </w:tcBorders>
            <w:vAlign w:val="center"/>
          </w:tcPr>
          <w:p w14:paraId="70D7D9CA" w14:textId="77777777" w:rsidR="007545B7" w:rsidRDefault="007545B7" w:rsidP="007545B7"/>
        </w:tc>
      </w:tr>
      <w:tr w:rsidR="000E16AF" w14:paraId="22D9B029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661731AD" w14:textId="77777777" w:rsidR="000E16AF" w:rsidRDefault="000E16AF" w:rsidP="007545B7"/>
        </w:tc>
      </w:tr>
      <w:tr w:rsidR="000E16AF" w14:paraId="2587A084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1447E778" w14:textId="77777777" w:rsidR="000E16AF" w:rsidRDefault="000E16AF" w:rsidP="007545B7"/>
        </w:tc>
      </w:tr>
      <w:tr w:rsidR="000E16AF" w14:paraId="4321619B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5F25AB16" w14:textId="77777777" w:rsidR="000E16AF" w:rsidRDefault="000E16AF" w:rsidP="007545B7"/>
        </w:tc>
      </w:tr>
      <w:tr w:rsidR="000E16AF" w14:paraId="084EAF21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72AA3F63" w14:textId="77777777" w:rsidR="000E16AF" w:rsidRDefault="000E16AF" w:rsidP="007545B7"/>
        </w:tc>
      </w:tr>
      <w:tr w:rsidR="000E16AF" w14:paraId="3F952128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4DA149B2" w14:textId="77777777" w:rsidR="000E16AF" w:rsidRDefault="000E16AF" w:rsidP="007545B7"/>
        </w:tc>
      </w:tr>
      <w:tr w:rsidR="000E16AF" w14:paraId="63155C8F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5725E029" w14:textId="77777777" w:rsidR="000E16AF" w:rsidRDefault="000E16AF" w:rsidP="007545B7"/>
        </w:tc>
      </w:tr>
      <w:tr w:rsidR="007545B7" w14:paraId="1F5A207D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0E4C475B" w14:textId="77777777" w:rsidR="007545B7" w:rsidRDefault="007545B7" w:rsidP="007545B7"/>
        </w:tc>
      </w:tr>
      <w:tr w:rsidR="007545B7" w14:paraId="28B83BF9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5F9D1840" w14:textId="77777777" w:rsidR="007545B7" w:rsidRDefault="007545B7" w:rsidP="007545B7"/>
        </w:tc>
      </w:tr>
      <w:tr w:rsidR="007545B7" w14:paraId="6D3C0761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3EE18870" w14:textId="77777777" w:rsidR="007545B7" w:rsidRDefault="007545B7" w:rsidP="007545B7"/>
        </w:tc>
      </w:tr>
      <w:tr w:rsidR="007545B7" w14:paraId="53EA1C76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32F3F426" w14:textId="77777777" w:rsidR="007545B7" w:rsidRDefault="007545B7" w:rsidP="007545B7"/>
        </w:tc>
      </w:tr>
      <w:tr w:rsidR="007545B7" w14:paraId="1C91E26B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5752BFB8" w14:textId="77777777" w:rsidR="007545B7" w:rsidRDefault="007545B7" w:rsidP="007545B7"/>
        </w:tc>
      </w:tr>
      <w:tr w:rsidR="007545B7" w14:paraId="79F938F0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23A7DDEB" w14:textId="77777777" w:rsidR="007545B7" w:rsidRDefault="007545B7" w:rsidP="007545B7"/>
        </w:tc>
      </w:tr>
      <w:tr w:rsidR="007545B7" w14:paraId="4C6097F8" w14:textId="77777777" w:rsidTr="007545B7">
        <w:trPr>
          <w:trHeight w:val="720"/>
          <w:jc w:val="center"/>
        </w:trPr>
        <w:tc>
          <w:tcPr>
            <w:tcW w:w="8352" w:type="dxa"/>
            <w:tcBorders>
              <w:top w:val="single" w:sz="8" w:space="0" w:color="C00000"/>
              <w:left w:val="nil"/>
              <w:bottom w:val="single" w:sz="8" w:space="0" w:color="C00000"/>
              <w:right w:val="nil"/>
            </w:tcBorders>
            <w:vAlign w:val="center"/>
          </w:tcPr>
          <w:p w14:paraId="690A54B5" w14:textId="77777777" w:rsidR="007545B7" w:rsidRDefault="007545B7" w:rsidP="007545B7"/>
        </w:tc>
      </w:tr>
    </w:tbl>
    <w:p w14:paraId="1B5D92D0" w14:textId="31579A59" w:rsidR="001926BE" w:rsidRDefault="001926BE"/>
    <w:p w14:paraId="72F9DDF1" w14:textId="77777777" w:rsidR="000062D7" w:rsidRDefault="000062D7"/>
    <w:p w14:paraId="78BDFB3E" w14:textId="77777777" w:rsidR="000062D7" w:rsidRPr="001E422C" w:rsidRDefault="000062D7" w:rsidP="000062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Designed by:</w:t>
      </w:r>
    </w:p>
    <w:p w14:paraId="2B5C6F76" w14:textId="77777777" w:rsidR="000062D7" w:rsidRPr="001E422C" w:rsidRDefault="000062D7" w:rsidP="000062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176B86A3" wp14:editId="1318D43D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CD81D" w14:textId="77777777" w:rsidR="000062D7" w:rsidRPr="001E422C" w:rsidRDefault="000062D7" w:rsidP="000062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792ABC3B" w14:textId="77777777" w:rsidR="000062D7" w:rsidRDefault="000062D7"/>
    <w:sectPr w:rsidR="000062D7" w:rsidSect="00006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05A0A" w14:textId="77777777" w:rsidR="0022244C" w:rsidRDefault="0022244C" w:rsidP="000062D7">
      <w:pPr>
        <w:spacing w:after="0" w:line="240" w:lineRule="auto"/>
      </w:pPr>
      <w:r>
        <w:separator/>
      </w:r>
    </w:p>
  </w:endnote>
  <w:endnote w:type="continuationSeparator" w:id="0">
    <w:p w14:paraId="2729DDE2" w14:textId="77777777" w:rsidR="0022244C" w:rsidRDefault="0022244C" w:rsidP="0000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mperial Script">
    <w:panose1 w:val="00000000000000000000"/>
    <w:charset w:val="00"/>
    <w:family w:val="auto"/>
    <w:pitch w:val="variable"/>
    <w:sig w:usb0="A00000FF" w:usb1="5000204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4384" w14:textId="77777777" w:rsidR="00FB66BD" w:rsidRDefault="00FB66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C0EB" w14:textId="77777777" w:rsidR="00FB66BD" w:rsidRPr="00DC677F" w:rsidRDefault="00FB66BD" w:rsidP="00FB66BD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©WordTemplatesOnline.net</w:t>
    </w:r>
  </w:p>
  <w:p w14:paraId="3AA6D72E" w14:textId="5B8026B2" w:rsidR="000062D7" w:rsidRDefault="000062D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E5954F3" wp14:editId="1D3D40FF">
              <wp:simplePos x="0" y="0"/>
              <wp:positionH relativeFrom="column">
                <wp:posOffset>0</wp:posOffset>
              </wp:positionH>
              <wp:positionV relativeFrom="page">
                <wp:posOffset>9422765</wp:posOffset>
              </wp:positionV>
              <wp:extent cx="9227820" cy="11272520"/>
              <wp:effectExtent l="0" t="0" r="0" b="508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227820" cy="11272520"/>
                        <a:chOff x="0" y="0"/>
                        <a:chExt cx="9228224" cy="11272837"/>
                      </a:xfrm>
                    </wpg:grpSpPr>
                    <pic:pic xmlns:pic="http://schemas.openxmlformats.org/drawingml/2006/picture">
                      <pic:nvPicPr>
                        <pic:cNvPr id="3" name="Graphic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89367" y="9659389"/>
                          <a:ext cx="936625" cy="851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Graphic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58824" y="7041515"/>
                          <a:ext cx="4286885" cy="417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Graphic 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5137265" y="0"/>
                          <a:ext cx="4079875" cy="40138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Graphic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 flipH="1">
                          <a:off x="5181369" y="7159798"/>
                          <a:ext cx="4079875" cy="40138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Graphic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39491" y="698269"/>
                          <a:ext cx="936625" cy="851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Graphic 8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885" cy="417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Graphic 1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448203" y="4754880"/>
                          <a:ext cx="1028700" cy="1447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Graphic 12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0800000">
                          <a:off x="847898" y="4904509"/>
                          <a:ext cx="1028700" cy="1447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phic 1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97585" y="6251171"/>
                          <a:ext cx="628650" cy="790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Graphic 14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997527" y="6251171"/>
                          <a:ext cx="601345" cy="790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Graphic 15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7111541">
                          <a:off x="7763481" y="4032740"/>
                          <a:ext cx="521335" cy="812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Graphic 16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7111541">
                          <a:off x="1046797" y="4149120"/>
                          <a:ext cx="521335" cy="812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A5346C" id="Group 2" o:spid="_x0000_s1026" style="position:absolute;margin-left:0;margin-top:741.95pt;width:726.6pt;height:887.6pt;z-index:-251655168;mso-position-vertical-relative:page" coordsize="92282,11272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3" o:spid="_x0000_s1027" type="#_x0000_t75" style="position:absolute;left:42893;top:96593;width:9366;height:8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">
                <v:imagedata r:id="rId11" o:title=""/>
              </v:shape>
              <v:shape id="Graphic 4" o:spid="_x0000_s1028" type="#_x0000_t75" style="position:absolute;left:587;top:70415;width:42869;height:41758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">
                <v:imagedata r:id="rId12" o:title=""/>
              </v:shape>
              <v:shape id="Graphic 5" o:spid="_x0000_s1029" type="#_x0000_t75" style="position:absolute;left:51372;width:40799;height:4013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">
                <v:imagedata r:id="rId12" o:title=""/>
              </v:shape>
              <v:shape id="Graphic 6" o:spid="_x0000_s1030" type="#_x0000_t75" style="position:absolute;left:51813;top:71597;width:40799;height:40139;rotation:-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">
                <v:imagedata r:id="rId12" o:title=""/>
              </v:shape>
              <v:shape id="Graphic 7" o:spid="_x0000_s1031" type="#_x0000_t75" style="position:absolute;left:42394;top:6982;width:9367;height:8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">
                <v:imagedata r:id="rId11" o:title=""/>
              </v:shape>
              <v:shape id="Graphic 8" o:spid="_x0000_s1032" type="#_x0000_t75" style="position:absolute;width:42868;height:41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">
                <v:imagedata r:id="rId12" o:title=""/>
              </v:shape>
              <v:shape id="Graphic 11" o:spid="_x0000_s1033" type="#_x0000_t75" style="position:absolute;left:74482;top:47548;width:10287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">
                <v:imagedata r:id="rId13" o:title=""/>
              </v:shape>
              <v:shape id="Graphic 12" o:spid="_x0000_s1034" type="#_x0000_t75" style="position:absolute;left:8478;top:49045;width:10287;height:1447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">
                <v:imagedata r:id="rId13" o:title=""/>
              </v:shape>
              <v:shape id="Graphic 13" o:spid="_x0000_s1035" type="#_x0000_t75" style="position:absolute;left:76975;top:62511;width:6287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">
                <v:imagedata r:id="rId14" o:title=""/>
              </v:shape>
              <v:shape id="Graphic 14" o:spid="_x0000_s1036" type="#_x0000_t75" style="position:absolute;left:9975;top:62511;width:6013;height:790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">
                <v:imagedata r:id="rId14" o:title=""/>
              </v:shape>
              <v:shape id="Graphic 15" o:spid="_x0000_s1037" type="#_x0000_t75" style="position:absolute;left:77634;top:40327;width:5214;height:8128;rotation:-49025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">
                <v:imagedata r:id="rId15" o:title=""/>
              </v:shape>
              <v:shape id="Graphic 16" o:spid="_x0000_s1038" type="#_x0000_t75" style="position:absolute;left:10467;top:41491;width:5213;height:8128;rotation:-49025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">
                <v:imagedata r:id="rId15" o:title=""/>
              </v:shape>
              <w10:wrap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7ED3" w14:textId="77777777" w:rsidR="00FB66BD" w:rsidRDefault="00FB66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9A6D9" w14:textId="77777777" w:rsidR="0022244C" w:rsidRDefault="0022244C" w:rsidP="000062D7">
      <w:pPr>
        <w:spacing w:after="0" w:line="240" w:lineRule="auto"/>
      </w:pPr>
      <w:r>
        <w:separator/>
      </w:r>
    </w:p>
  </w:footnote>
  <w:footnote w:type="continuationSeparator" w:id="0">
    <w:p w14:paraId="7C425352" w14:textId="77777777" w:rsidR="0022244C" w:rsidRDefault="0022244C" w:rsidP="0000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ED4F" w14:textId="77777777" w:rsidR="00FB66BD" w:rsidRDefault="00FB66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9A9A2" w14:textId="0062FA71" w:rsidR="000062D7" w:rsidRDefault="000062D7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02E7DE4" wp14:editId="09B2B9E0">
              <wp:simplePos x="0" y="0"/>
              <wp:positionH relativeFrom="column">
                <wp:posOffset>-988722</wp:posOffset>
              </wp:positionH>
              <wp:positionV relativeFrom="page">
                <wp:posOffset>-479031</wp:posOffset>
              </wp:positionV>
              <wp:extent cx="8897316" cy="11171003"/>
              <wp:effectExtent l="0" t="0" r="0" b="0"/>
              <wp:wrapNone/>
              <wp:docPr id="26" name="Group 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97316" cy="11171003"/>
                        <a:chOff x="0" y="0"/>
                        <a:chExt cx="9228224" cy="11272837"/>
                      </a:xfrm>
                    </wpg:grpSpPr>
                    <pic:pic xmlns:pic="http://schemas.openxmlformats.org/drawingml/2006/picture">
                      <pic:nvPicPr>
                        <pic:cNvPr id="1" name="Graphic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89367" y="9659389"/>
                          <a:ext cx="936625" cy="851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Graphic 9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58824" y="7041515"/>
                          <a:ext cx="4286885" cy="417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Graphic 1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5137265" y="0"/>
                          <a:ext cx="4079875" cy="40138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Graphic 1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 flipH="1">
                          <a:off x="5181369" y="7159798"/>
                          <a:ext cx="4079875" cy="40138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Graphic 1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39491" y="698269"/>
                          <a:ext cx="936625" cy="851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Graphic 19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885" cy="417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Graphic 2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448203" y="4754880"/>
                          <a:ext cx="1028700" cy="1447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Graphic 2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0800000">
                          <a:off x="847898" y="4904509"/>
                          <a:ext cx="1028700" cy="1447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Graphic 22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97585" y="6251171"/>
                          <a:ext cx="628650" cy="790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Graphic 2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997527" y="6251171"/>
                          <a:ext cx="601345" cy="790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Graphic 24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7111541">
                          <a:off x="7763481" y="4032740"/>
                          <a:ext cx="521335" cy="812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Graphic 25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7111541">
                          <a:off x="1046797" y="4149120"/>
                          <a:ext cx="521335" cy="812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BB2D47" id="Group 26" o:spid="_x0000_s1026" style="position:absolute;margin-left:-77.85pt;margin-top:-37.7pt;width:700.6pt;height:879.6pt;z-index:-251657216;mso-position-vertical-relative:page;mso-width-relative:margin;mso-height-relative:margin" coordsize="92282,11272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1" o:spid="_x0000_s1027" type="#_x0000_t75" style="position:absolute;left:42893;top:96593;width:9366;height:8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">
                <v:imagedata r:id="rId11" o:title=""/>
              </v:shape>
              <v:shape id="Graphic 9" o:spid="_x0000_s1028" type="#_x0000_t75" style="position:absolute;left:587;top:70415;width:42869;height:41758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">
                <v:imagedata r:id="rId12" o:title=""/>
              </v:shape>
              <v:shape id="Graphic 10" o:spid="_x0000_s1029" type="#_x0000_t75" style="position:absolute;left:51372;width:40799;height:4013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">
                <v:imagedata r:id="rId12" o:title=""/>
              </v:shape>
              <v:shape id="Graphic 17" o:spid="_x0000_s1030" type="#_x0000_t75" style="position:absolute;left:51813;top:71597;width:40799;height:40139;rotation:-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">
                <v:imagedata r:id="rId12" o:title=""/>
              </v:shape>
              <v:shape id="Graphic 18" o:spid="_x0000_s1031" type="#_x0000_t75" style="position:absolute;left:42394;top:6982;width:9367;height:8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">
                <v:imagedata r:id="rId11" o:title=""/>
              </v:shape>
              <v:shape id="Graphic 19" o:spid="_x0000_s1032" type="#_x0000_t75" style="position:absolute;width:42868;height:41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">
                <v:imagedata r:id="rId12" o:title=""/>
              </v:shape>
              <v:shape id="Graphic 20" o:spid="_x0000_s1033" type="#_x0000_t75" style="position:absolute;left:74482;top:47548;width:10287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">
                <v:imagedata r:id="rId13" o:title=""/>
              </v:shape>
              <v:shape id="Graphic 21" o:spid="_x0000_s1034" type="#_x0000_t75" style="position:absolute;left:8478;top:49045;width:10287;height:1447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">
                <v:imagedata r:id="rId13" o:title=""/>
              </v:shape>
              <v:shape id="Graphic 22" o:spid="_x0000_s1035" type="#_x0000_t75" style="position:absolute;left:76975;top:62511;width:6287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">
                <v:imagedata r:id="rId14" o:title=""/>
              </v:shape>
              <v:shape id="Graphic 23" o:spid="_x0000_s1036" type="#_x0000_t75" style="position:absolute;left:9975;top:62511;width:6013;height:790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">
                <v:imagedata r:id="rId14" o:title=""/>
              </v:shape>
              <v:shape id="Graphic 24" o:spid="_x0000_s1037" type="#_x0000_t75" style="position:absolute;left:77634;top:40327;width:5214;height:8128;rotation:-49025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">
                <v:imagedata r:id="rId15" o:title=""/>
              </v:shape>
              <v:shape id="Graphic 25" o:spid="_x0000_s1038" type="#_x0000_t75" style="position:absolute;left:10467;top:41491;width:5213;height:8128;rotation:-490259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">
                <v:imagedata r:id="rId15" o:title=""/>
              </v:shape>
              <w10:wrap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81D53" w14:textId="77777777" w:rsidR="00FB66BD" w:rsidRDefault="00FB66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07F"/>
    <w:rsid w:val="000062D7"/>
    <w:rsid w:val="00070A72"/>
    <w:rsid w:val="0009707F"/>
    <w:rsid w:val="000E16AF"/>
    <w:rsid w:val="00122389"/>
    <w:rsid w:val="001926BE"/>
    <w:rsid w:val="0022244C"/>
    <w:rsid w:val="002C4A4F"/>
    <w:rsid w:val="00336DF3"/>
    <w:rsid w:val="005A6B6C"/>
    <w:rsid w:val="005D6AAF"/>
    <w:rsid w:val="007545B7"/>
    <w:rsid w:val="007B6429"/>
    <w:rsid w:val="008B4CD4"/>
    <w:rsid w:val="00981253"/>
    <w:rsid w:val="00B85CD6"/>
    <w:rsid w:val="00C66D40"/>
    <w:rsid w:val="00F77681"/>
    <w:rsid w:val="00FB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B211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0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0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0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0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0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0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0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0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0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0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0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0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0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0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0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0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07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1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2D7"/>
  </w:style>
  <w:style w:type="paragraph" w:styleId="Footer">
    <w:name w:val="footer"/>
    <w:basedOn w:val="Normal"/>
    <w:link w:val="FooterChar"/>
    <w:uiPriority w:val="99"/>
    <w:unhideWhenUsed/>
    <w:rsid w:val="0000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sv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svg"/><Relationship Id="rId4" Type="http://schemas.openxmlformats.org/officeDocument/2006/relationships/image" Target="media/image5.sv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sv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svg"/><Relationship Id="rId4" Type="http://schemas.openxmlformats.org/officeDocument/2006/relationships/image" Target="media/image5.sv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Template-12-86eqmrmzw-05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 Templates Online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2024-12-30T11:31:00Z</dcterms:created>
  <dcterms:modified xsi:type="dcterms:W3CDTF">2024-12-30T11:31:00Z</dcterms:modified>
</cp:coreProperties>
</file>