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AA891C" w14:textId="53894509" w:rsidR="002F2602" w:rsidRDefault="00B21371">
      <w:r>
        <w:rPr>
          <w:noProof/>
        </w:rPr>
        <mc:AlternateContent>
          <mc:Choice Requires="wpg">
            <w:drawing>
              <wp:anchor distT="0" distB="0" distL="114300" distR="114300" simplePos="0" relativeHeight="251685888" behindDoc="1" locked="0" layoutInCell="1" allowOverlap="1" wp14:anchorId="542A4442" wp14:editId="2724F910">
                <wp:simplePos x="0" y="0"/>
                <wp:positionH relativeFrom="column">
                  <wp:posOffset>-560567</wp:posOffset>
                </wp:positionH>
                <wp:positionV relativeFrom="paragraph">
                  <wp:posOffset>-727544</wp:posOffset>
                </wp:positionV>
                <wp:extent cx="8002545" cy="10494982"/>
                <wp:effectExtent l="0" t="0" r="0" b="1905"/>
                <wp:wrapNone/>
                <wp:docPr id="43" name="Group 4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002545" cy="10494982"/>
                          <a:chOff x="0" y="0"/>
                          <a:chExt cx="8002545" cy="10494982"/>
                        </a:xfrm>
                      </wpg:grpSpPr>
                      <wpg:grpSp>
                        <wpg:cNvPr id="21" name="Group 21"/>
                        <wpg:cNvGrpSpPr/>
                        <wpg:grpSpPr>
                          <a:xfrm>
                            <a:off x="0" y="0"/>
                            <a:ext cx="8002545" cy="10494982"/>
                            <a:chOff x="0" y="0"/>
                            <a:chExt cx="8002545" cy="10494982"/>
                          </a:xfrm>
                        </wpg:grpSpPr>
                        <wpg:grpSp>
                          <wpg:cNvPr id="15" name="Group 15"/>
                          <wpg:cNvGrpSpPr/>
                          <wpg:grpSpPr>
                            <a:xfrm>
                              <a:off x="0" y="0"/>
                              <a:ext cx="8002545" cy="10494982"/>
                              <a:chOff x="0" y="0"/>
                              <a:chExt cx="8002545" cy="10494982"/>
                            </a:xfrm>
                          </wpg:grpSpPr>
                          <wps:wsp>
                            <wps:cNvPr id="13" name="Rectangle 13"/>
                            <wps:cNvSpPr/>
                            <wps:spPr>
                              <a:xfrm>
                                <a:off x="0" y="0"/>
                                <a:ext cx="8002545" cy="10494982"/>
                              </a:xfrm>
                              <a:prstGeom prst="rect">
                                <a:avLst/>
                              </a:prstGeom>
                              <a:solidFill>
                                <a:srgbClr val="DF2F39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4" name="Rectangle 14"/>
                            <wps:cNvSpPr/>
                            <wps:spPr>
                              <a:xfrm>
                                <a:off x="717831" y="1001052"/>
                                <a:ext cx="6457315" cy="8609330"/>
                              </a:xfrm>
                              <a:prstGeom prst="rect">
                                <a:avLst/>
                              </a:prstGeom>
                              <a:noFill/>
                              <a:ln w="76200">
                                <a:solidFill>
                                  <a:schemeClr val="accent2">
                                    <a:lumMod val="40000"/>
                                    <a:lumOff val="60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s:wsp>
                          <wps:cNvPr id="16" name="Straight Connector 16"/>
                          <wps:cNvCnPr/>
                          <wps:spPr>
                            <a:xfrm>
                              <a:off x="717831" y="3228722"/>
                              <a:ext cx="25" cy="4264430"/>
                            </a:xfrm>
                            <a:prstGeom prst="line">
                              <a:avLst/>
                            </a:prstGeom>
                            <a:ln w="76200">
                              <a:solidFill>
                                <a:srgbClr val="DF2F39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20" name="Straight Connector 20"/>
                          <wps:cNvCnPr/>
                          <wps:spPr>
                            <a:xfrm>
                              <a:off x="7175275" y="3228722"/>
                              <a:ext cx="25" cy="4264430"/>
                            </a:xfrm>
                            <a:prstGeom prst="line">
                              <a:avLst/>
                            </a:prstGeom>
                            <a:noFill/>
                            <a:ln w="76200" cap="flat" cmpd="sng" algn="ctr">
                              <a:solidFill>
                                <a:srgbClr val="DF2F39"/>
                              </a:solidFill>
                              <a:prstDash val="solid"/>
                              <a:miter lim="800000"/>
                            </a:ln>
                            <a:effectLst/>
                          </wps:spPr>
                          <wps:bodyPr/>
                        </wps:wsp>
                      </wpg:grpSp>
                      <pic:pic xmlns:pic="http://schemas.openxmlformats.org/drawingml/2006/picture">
                        <pic:nvPicPr>
                          <pic:cNvPr id="1" name="Graphic 1"/>
                          <pic:cNvPicPr>
                            <a:picLocks noChangeAspect="1"/>
                          </pic:cNvPicPr>
                        </pic:nvPicPr>
                        <pic:blipFill>
                          <a:blip r:embed="rId6">
                            <a:extLst>
                              <a:ext uri="{96DAC541-7B7A-43D3-8B79-37D633B846F1}">
                                <asvg:svgBlip xmlns:asvg="http://schemas.microsoft.com/office/drawing/2016/SVG/main" r:embed="rId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1033670" y="1375575"/>
                            <a:ext cx="790575" cy="8001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3" name="Graphic 23"/>
                          <pic:cNvPicPr>
                            <a:picLocks noChangeAspect="1"/>
                          </pic:cNvPicPr>
                        </pic:nvPicPr>
                        <pic:blipFill>
                          <a:blip r:embed="rId6">
                            <a:extLst>
                              <a:ext uri="{96DAC541-7B7A-43D3-8B79-37D633B846F1}">
                                <asvg:svgBlip xmlns:asvg="http://schemas.microsoft.com/office/drawing/2016/SVG/main" r:embed="rId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6019137" y="1375575"/>
                            <a:ext cx="790575" cy="80010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17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2210463" y="1470991"/>
                            <a:ext cx="3592863" cy="79301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70F7BFEF" w14:textId="0A5EDC9A" w:rsidR="001010C7" w:rsidRPr="00446964" w:rsidRDefault="001010C7">
                              <w:pPr>
                                <w:rPr>
                                  <w:rFonts w:ascii="Dancing Script" w:hAnsi="Dancing Script"/>
                                  <w:color w:val="F6C5AC" w:themeColor="accent2" w:themeTint="66"/>
                                  <w:sz w:val="96"/>
                                  <w:szCs w:val="96"/>
                                </w:rPr>
                              </w:pPr>
                              <w:r w:rsidRPr="00446964">
                                <w:rPr>
                                  <w:rFonts w:ascii="Dancing Script" w:hAnsi="Dancing Script"/>
                                  <w:color w:val="F6C5AC" w:themeColor="accent2" w:themeTint="66"/>
                                  <w:sz w:val="96"/>
                                  <w:szCs w:val="96"/>
                                </w:rPr>
                                <w:t>DEAR SANTA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g:grpSp>
                        <wpg:cNvPr id="32" name="Group 32"/>
                        <wpg:cNvGrpSpPr/>
                        <wpg:grpSpPr>
                          <a:xfrm>
                            <a:off x="440469" y="3393550"/>
                            <a:ext cx="531743" cy="3996358"/>
                            <a:chOff x="0" y="0"/>
                            <a:chExt cx="531743" cy="3996358"/>
                          </a:xfrm>
                        </wpg:grpSpPr>
                        <wps:wsp>
                          <wps:cNvPr id="25" name="Star: 5 Points 25"/>
                          <wps:cNvSpPr/>
                          <wps:spPr>
                            <a:xfrm>
                              <a:off x="0" y="0"/>
                              <a:ext cx="506895" cy="506895"/>
                            </a:xfrm>
                            <a:prstGeom prst="star5">
                              <a:avLst/>
                            </a:prstGeom>
                            <a:noFill/>
                            <a:ln w="12700">
                              <a:solidFill>
                                <a:schemeClr val="accent2">
                                  <a:lumMod val="40000"/>
                                  <a:lumOff val="60000"/>
                                </a:schemeClr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15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6" name="Star: 5 Points 26"/>
                          <wps:cNvSpPr/>
                          <wps:spPr>
                            <a:xfrm rot="10800000">
                              <a:off x="24848" y="3489463"/>
                              <a:ext cx="506895" cy="506895"/>
                            </a:xfrm>
                            <a:prstGeom prst="star5">
                              <a:avLst/>
                            </a:prstGeom>
                            <a:noFill/>
                            <a:ln>
                              <a:solidFill>
                                <a:schemeClr val="accent2">
                                  <a:lumMod val="40000"/>
                                  <a:lumOff val="60000"/>
                                </a:schemeClr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15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7" name="Star: 5 Points 27"/>
                          <wps:cNvSpPr/>
                          <wps:spPr>
                            <a:xfrm rot="10800000">
                              <a:off x="64605" y="2803663"/>
                              <a:ext cx="412474" cy="412474"/>
                            </a:xfrm>
                            <a:prstGeom prst="star5">
                              <a:avLst/>
                            </a:prstGeom>
                            <a:noFill/>
                            <a:ln>
                              <a:solidFill>
                                <a:schemeClr val="accent2">
                                  <a:lumMod val="40000"/>
                                  <a:lumOff val="60000"/>
                                </a:schemeClr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15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8" name="Star: 5 Points 28"/>
                          <wps:cNvSpPr/>
                          <wps:spPr>
                            <a:xfrm>
                              <a:off x="64605" y="740465"/>
                              <a:ext cx="412474" cy="412474"/>
                            </a:xfrm>
                            <a:prstGeom prst="star5">
                              <a:avLst/>
                            </a:prstGeom>
                            <a:noFill/>
                            <a:ln>
                              <a:solidFill>
                                <a:schemeClr val="accent2">
                                  <a:lumMod val="40000"/>
                                  <a:lumOff val="60000"/>
                                </a:schemeClr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15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9" name="Star: 5 Points 29"/>
                          <wps:cNvSpPr/>
                          <wps:spPr>
                            <a:xfrm>
                              <a:off x="148259" y="1426265"/>
                              <a:ext cx="257810" cy="257810"/>
                            </a:xfrm>
                            <a:prstGeom prst="star5">
                              <a:avLst>
                                <a:gd name="adj" fmla="val 16873"/>
                                <a:gd name="hf" fmla="val 105146"/>
                                <a:gd name="vf" fmla="val 110557"/>
                              </a:avLst>
                            </a:prstGeom>
                            <a:noFill/>
                            <a:ln>
                              <a:solidFill>
                                <a:schemeClr val="accent2">
                                  <a:lumMod val="40000"/>
                                  <a:lumOff val="60000"/>
                                </a:schemeClr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15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1" name="Star: 5 Points 31"/>
                          <wps:cNvSpPr/>
                          <wps:spPr>
                            <a:xfrm rot="10800000">
                              <a:off x="153228" y="2290970"/>
                              <a:ext cx="257810" cy="257810"/>
                            </a:xfrm>
                            <a:prstGeom prst="star5">
                              <a:avLst>
                                <a:gd name="adj" fmla="val 16873"/>
                                <a:gd name="hf" fmla="val 105146"/>
                                <a:gd name="vf" fmla="val 110557"/>
                              </a:avLst>
                            </a:prstGeom>
                            <a:noFill/>
                            <a:ln>
                              <a:solidFill>
                                <a:schemeClr val="accent2">
                                  <a:lumMod val="40000"/>
                                  <a:lumOff val="60000"/>
                                </a:schemeClr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15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33" name="Group 33"/>
                        <wpg:cNvGrpSpPr/>
                        <wpg:grpSpPr>
                          <a:xfrm>
                            <a:off x="6896928" y="3393550"/>
                            <a:ext cx="531743" cy="3996358"/>
                            <a:chOff x="0" y="0"/>
                            <a:chExt cx="531743" cy="3996358"/>
                          </a:xfrm>
                        </wpg:grpSpPr>
                        <wps:wsp>
                          <wps:cNvPr id="34" name="Star: 5 Points 34"/>
                          <wps:cNvSpPr/>
                          <wps:spPr>
                            <a:xfrm>
                              <a:off x="0" y="0"/>
                              <a:ext cx="506895" cy="506895"/>
                            </a:xfrm>
                            <a:prstGeom prst="star5">
                              <a:avLst/>
                            </a:prstGeom>
                            <a:noFill/>
                            <a:ln w="12700">
                              <a:solidFill>
                                <a:schemeClr val="accent2">
                                  <a:lumMod val="40000"/>
                                  <a:lumOff val="60000"/>
                                </a:schemeClr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15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5" name="Star: 5 Points 35"/>
                          <wps:cNvSpPr/>
                          <wps:spPr>
                            <a:xfrm rot="10800000">
                              <a:off x="24848" y="3489463"/>
                              <a:ext cx="506895" cy="506895"/>
                            </a:xfrm>
                            <a:prstGeom prst="star5">
                              <a:avLst/>
                            </a:prstGeom>
                            <a:noFill/>
                            <a:ln>
                              <a:solidFill>
                                <a:schemeClr val="accent2">
                                  <a:lumMod val="40000"/>
                                  <a:lumOff val="60000"/>
                                </a:schemeClr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15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6" name="Star: 5 Points 36"/>
                          <wps:cNvSpPr/>
                          <wps:spPr>
                            <a:xfrm rot="10800000">
                              <a:off x="64605" y="2803663"/>
                              <a:ext cx="412474" cy="412474"/>
                            </a:xfrm>
                            <a:prstGeom prst="star5">
                              <a:avLst/>
                            </a:prstGeom>
                            <a:noFill/>
                            <a:ln>
                              <a:solidFill>
                                <a:schemeClr val="accent2">
                                  <a:lumMod val="40000"/>
                                  <a:lumOff val="60000"/>
                                </a:schemeClr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15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7" name="Star: 5 Points 37"/>
                          <wps:cNvSpPr/>
                          <wps:spPr>
                            <a:xfrm>
                              <a:off x="64605" y="740465"/>
                              <a:ext cx="412474" cy="412474"/>
                            </a:xfrm>
                            <a:prstGeom prst="star5">
                              <a:avLst/>
                            </a:prstGeom>
                            <a:noFill/>
                            <a:ln>
                              <a:solidFill>
                                <a:schemeClr val="accent2">
                                  <a:lumMod val="40000"/>
                                  <a:lumOff val="60000"/>
                                </a:schemeClr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15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8" name="Star: 5 Points 38"/>
                          <wps:cNvSpPr/>
                          <wps:spPr>
                            <a:xfrm>
                              <a:off x="148259" y="1426265"/>
                              <a:ext cx="257810" cy="257810"/>
                            </a:xfrm>
                            <a:prstGeom prst="star5">
                              <a:avLst>
                                <a:gd name="adj" fmla="val 16873"/>
                                <a:gd name="hf" fmla="val 105146"/>
                                <a:gd name="vf" fmla="val 110557"/>
                              </a:avLst>
                            </a:prstGeom>
                            <a:noFill/>
                            <a:ln>
                              <a:solidFill>
                                <a:schemeClr val="accent2">
                                  <a:lumMod val="40000"/>
                                  <a:lumOff val="60000"/>
                                </a:schemeClr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15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9" name="Star: 5 Points 39"/>
                          <wps:cNvSpPr/>
                          <wps:spPr>
                            <a:xfrm rot="10800000">
                              <a:off x="153228" y="2290970"/>
                              <a:ext cx="257810" cy="257810"/>
                            </a:xfrm>
                            <a:prstGeom prst="star5">
                              <a:avLst>
                                <a:gd name="adj" fmla="val 16873"/>
                                <a:gd name="hf" fmla="val 105146"/>
                                <a:gd name="vf" fmla="val 110557"/>
                              </a:avLst>
                            </a:prstGeom>
                            <a:noFill/>
                            <a:ln>
                              <a:solidFill>
                                <a:schemeClr val="accent2">
                                  <a:lumMod val="40000"/>
                                  <a:lumOff val="60000"/>
                                </a:schemeClr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15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pic:pic xmlns:pic="http://schemas.openxmlformats.org/drawingml/2006/picture">
                        <pic:nvPicPr>
                          <pic:cNvPr id="41" name="Graphic 41"/>
                          <pic:cNvPicPr>
                            <a:picLocks noChangeAspect="1"/>
                          </pic:cNvPicPr>
                        </pic:nvPicPr>
                        <pic:blipFill>
                          <a:blip r:embed="rId8">
                            <a:extLst>
                              <a:ext uri="{96DAC541-7B7A-43D3-8B79-37D633B846F1}">
                                <asvg:svgBlip xmlns:asvg="http://schemas.microsoft.com/office/drawing/2016/SVG/main" r:embed="rId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580445" y="699714"/>
                            <a:ext cx="6793230" cy="4730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2" name="Graphic 42"/>
                          <pic:cNvPicPr>
                            <a:picLocks noChangeAspect="1"/>
                          </pic:cNvPicPr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620202" y="9120146"/>
                            <a:ext cx="6682740" cy="73152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542A4442" id="Group 43" o:spid="_x0000_s1026" style="position:absolute;margin-left:-44.15pt;margin-top:-57.3pt;width:630.1pt;height:826.4pt;z-index:-251630592" coordsize="80025,104949" o:gfxdata="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">
                <v:group id="Group 21" o:spid="_x0000_s1027" style="position:absolute;width:80025;height:104949" coordsize="80025,1049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">
                  <v:group id="Group 15" o:spid="_x0000_s1028" style="position:absolute;width:80025;height:104949" coordsize="80025,1049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">
                    <v:rect id="Rectangle 13" o:spid="_x0000_s1029" style="position:absolute;width:80025;height:10494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" fillcolor="#df2f39" stroked="f" strokeweight="1pt"/>
                    <v:rect id="Rectangle 14" o:spid="_x0000_s1030" style="position:absolute;left:7178;top:10010;width:64573;height:8609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" filled="f" strokecolor="#f6c5ac [1301]" strokeweight="6pt"/>
                  </v:group>
                  <v:line id="Straight Connector 16" o:spid="_x0000_s1031" style="position:absolute;visibility:visible;mso-wrap-style:square" from="7178,32287" to="7178,7493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" strokecolor="#df2f39" strokeweight="6pt">
                    <v:stroke joinstyle="miter"/>
                  </v:line>
                  <v:line id="Straight Connector 20" o:spid="_x0000_s1032" style="position:absolute;visibility:visible;mso-wrap-style:square" from="71752,32287" to="71753,7493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" strokecolor="#df2f39" strokeweight="6pt">
                    <v:stroke joinstyle="miter"/>
                  </v:line>
                </v:group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Graphic 1" o:spid="_x0000_s1033" type="#_x0000_t75" style="position:absolute;left:10336;top:13755;width:7906;height:800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">
                  <v:imagedata r:id="rId12" o:title=""/>
                </v:shape>
                <v:shape id="Graphic 23" o:spid="_x0000_s1034" type="#_x0000_t75" style="position:absolute;left:60191;top:13755;width:7906;height:8001;flip:x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">
                  <v:imagedata r:id="rId12" o:title="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" o:spid="_x0000_s1035" type="#_x0000_t202" style="position:absolute;left:22104;top:14709;width:35929;height:793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" filled="f" stroked="f">
                  <v:textbox>
                    <w:txbxContent>
                      <w:p w14:paraId="70F7BFEF" w14:textId="0A5EDC9A" w:rsidR="001010C7" w:rsidRPr="00446964" w:rsidRDefault="001010C7">
                        <w:pPr>
                          <w:rPr>
                            <w:rFonts w:ascii="Dancing Script" w:hAnsi="Dancing Script"/>
                            <w:color w:val="F6C5AC" w:themeColor="accent2" w:themeTint="66"/>
                            <w:sz w:val="96"/>
                            <w:szCs w:val="96"/>
                          </w:rPr>
                        </w:pPr>
                        <w:r w:rsidRPr="00446964">
                          <w:rPr>
                            <w:rFonts w:ascii="Dancing Script" w:hAnsi="Dancing Script"/>
                            <w:color w:val="F6C5AC" w:themeColor="accent2" w:themeTint="66"/>
                            <w:sz w:val="96"/>
                            <w:szCs w:val="96"/>
                          </w:rPr>
                          <w:t>DEAR SANTA</w:t>
                        </w:r>
                      </w:p>
                    </w:txbxContent>
                  </v:textbox>
                </v:shape>
                <v:group id="Group 32" o:spid="_x0000_s1036" style="position:absolute;left:4404;top:33935;width:5318;height:39964" coordsize="5317,399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">
                  <v:shape id="Star: 5 Points 25" o:spid="_x0000_s1037" style="position:absolute;width:5068;height:5068;visibility:visible;mso-wrap-style:square;v-text-anchor:middle" coordsize="506895,5068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" path="m1,193616r193617,2l253448,r59829,193618l506894,193616,350254,313277r59832,193617l253448,387231,96809,506894,156641,313277,1,193616xe" filled="f" strokecolor="#f6c5ac [1301]" strokeweight="1pt">
                    <v:stroke joinstyle="miter"/>
                    <v:path arrowok="t" o:connecttype="custom" o:connectlocs="1,193616;193618,193618;253448,0;313277,193618;506894,193616;350254,313277;410086,506894;253448,387231;96809,506894;156641,313277;1,193616" o:connectangles="0,0,0,0,0,0,0,0,0,0,0"/>
                  </v:shape>
                  <v:shape id="Star: 5 Points 26" o:spid="_x0000_s1038" style="position:absolute;left:248;top:34894;width:5069;height:5069;rotation:180;visibility:visible;mso-wrap-style:square;v-text-anchor:middle" coordsize="506895,5068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" path="m1,193616r193617,2l253448,r59829,193618l506894,193616,350254,313277r59832,193617l253448,387231,96809,506894,156641,313277,1,193616xe" filled="f" strokecolor="#f6c5ac [1301]" strokeweight="1pt">
                    <v:stroke joinstyle="miter"/>
                    <v:path arrowok="t" o:connecttype="custom" o:connectlocs="1,193616;193618,193618;253448,0;313277,193618;506894,193616;350254,313277;410086,506894;253448,387231;96809,506894;156641,313277;1,193616" o:connectangles="0,0,0,0,0,0,0,0,0,0,0"/>
                  </v:shape>
                  <v:shape id="Star: 5 Points 27" o:spid="_x0000_s1039" style="position:absolute;left:646;top:28036;width:4124;height:4125;rotation:180;visibility:visible;mso-wrap-style:square;v-text-anchor:middle" coordsize="412474,4124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" path="m,157551r157552,1l206237,r48685,157552l412474,157551,285011,254922r48687,157551l206237,315100,78776,412473,127463,254922,,157551xe" filled="f" strokecolor="#f6c5ac [1301]" strokeweight="1pt">
                    <v:stroke joinstyle="miter"/>
                    <v:path arrowok="t" o:connecttype="custom" o:connectlocs="0,157551;157552,157552;206237,0;254922,157552;412474,157551;285011,254922;333698,412473;206237,315100;78776,412473;127463,254922;0,157551" o:connectangles="0,0,0,0,0,0,0,0,0,0,0"/>
                  </v:shape>
                  <v:shape id="Star: 5 Points 28" o:spid="_x0000_s1040" style="position:absolute;left:646;top:7404;width:4124;height:4125;visibility:visible;mso-wrap-style:square;v-text-anchor:middle" coordsize="412474,4124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" path="m,157551r157552,1l206237,r48685,157552l412474,157551,285011,254922r48687,157551l206237,315100,78776,412473,127463,254922,,157551xe" filled="f" strokecolor="#f6c5ac [1301]" strokeweight="1pt">
                    <v:stroke joinstyle="miter"/>
                    <v:path arrowok="t" o:connecttype="custom" o:connectlocs="0,157551;157552,157552;206237,0;254922,157552;412474,157551;285011,254922;333698,412473;206237,315100;78776,412473;127463,254922;0,157551" o:connectangles="0,0,0,0,0,0,0,0,0,0,0"/>
                  </v:shape>
                  <v:shape id="Star: 5 Points 29" o:spid="_x0000_s1041" style="position:absolute;left:1482;top:14262;width:2578;height:2578;visibility:visible;mso-wrap-style:square;v-text-anchor:middle" coordsize="257810,2578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" path="m,98474r102020,5132l128905,r26885,103606l257810,98474r-85405,58901l208573,257809,128905,190606,49237,257809,85405,157375,,98474xe" filled="f" strokecolor="#f6c5ac [1301]" strokeweight="1pt">
                    <v:stroke joinstyle="miter"/>
                    <v:path arrowok="t" o:connecttype="custom" o:connectlocs="0,98474;102020,103606;128905,0;155790,103606;257810,98474;172405,157375;208573,257809;128905,190606;49237,257809;85405,157375;0,98474" o:connectangles="0,0,0,0,0,0,0,0,0,0,0"/>
                  </v:shape>
                  <v:shape id="Star: 5 Points 31" o:spid="_x0000_s1042" style="position:absolute;left:1532;top:22909;width:2578;height:2578;rotation:180;visibility:visible;mso-wrap-style:square;v-text-anchor:middle" coordsize="257810,2578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" path="m,98474r102020,5132l128905,r26885,103606l257810,98474r-85405,58901l208573,257809,128905,190606,49237,257809,85405,157375,,98474xe" filled="f" strokecolor="#f6c5ac [1301]" strokeweight="1pt">
                    <v:stroke joinstyle="miter"/>
                    <v:path arrowok="t" o:connecttype="custom" o:connectlocs="0,98474;102020,103606;128905,0;155790,103606;257810,98474;172405,157375;208573,257809;128905,190606;49237,257809;85405,157375;0,98474" o:connectangles="0,0,0,0,0,0,0,0,0,0,0"/>
                  </v:shape>
                </v:group>
                <v:group id="Group 33" o:spid="_x0000_s1043" style="position:absolute;left:68969;top:33935;width:5317;height:39964" coordsize="5317,399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">
                  <v:shape id="Star: 5 Points 34" o:spid="_x0000_s1044" style="position:absolute;width:5068;height:5068;visibility:visible;mso-wrap-style:square;v-text-anchor:middle" coordsize="506895,5068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" path="m1,193616r193617,2l253448,r59829,193618l506894,193616,350254,313277r59832,193617l253448,387231,96809,506894,156641,313277,1,193616xe" filled="f" strokecolor="#f6c5ac [1301]" strokeweight="1pt">
                    <v:stroke joinstyle="miter"/>
                    <v:path arrowok="t" o:connecttype="custom" o:connectlocs="1,193616;193618,193618;253448,0;313277,193618;506894,193616;350254,313277;410086,506894;253448,387231;96809,506894;156641,313277;1,193616" o:connectangles="0,0,0,0,0,0,0,0,0,0,0"/>
                  </v:shape>
                  <v:shape id="Star: 5 Points 35" o:spid="_x0000_s1045" style="position:absolute;left:248;top:34894;width:5069;height:5069;rotation:180;visibility:visible;mso-wrap-style:square;v-text-anchor:middle" coordsize="506895,5068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" path="m1,193616r193617,2l253448,r59829,193618l506894,193616,350254,313277r59832,193617l253448,387231,96809,506894,156641,313277,1,193616xe" filled="f" strokecolor="#f6c5ac [1301]" strokeweight="1pt">
                    <v:stroke joinstyle="miter"/>
                    <v:path arrowok="t" o:connecttype="custom" o:connectlocs="1,193616;193618,193618;253448,0;313277,193618;506894,193616;350254,313277;410086,506894;253448,387231;96809,506894;156641,313277;1,193616" o:connectangles="0,0,0,0,0,0,0,0,0,0,0"/>
                  </v:shape>
                  <v:shape id="Star: 5 Points 36" o:spid="_x0000_s1046" style="position:absolute;left:646;top:28036;width:4124;height:4125;rotation:180;visibility:visible;mso-wrap-style:square;v-text-anchor:middle" coordsize="412474,4124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" path="m,157551r157552,1l206237,r48685,157552l412474,157551,285011,254922r48687,157551l206237,315100,78776,412473,127463,254922,,157551xe" filled="f" strokecolor="#f6c5ac [1301]" strokeweight="1pt">
                    <v:stroke joinstyle="miter"/>
                    <v:path arrowok="t" o:connecttype="custom" o:connectlocs="0,157551;157552,157552;206237,0;254922,157552;412474,157551;285011,254922;333698,412473;206237,315100;78776,412473;127463,254922;0,157551" o:connectangles="0,0,0,0,0,0,0,0,0,0,0"/>
                  </v:shape>
                  <v:shape id="Star: 5 Points 37" o:spid="_x0000_s1047" style="position:absolute;left:646;top:7404;width:4124;height:4125;visibility:visible;mso-wrap-style:square;v-text-anchor:middle" coordsize="412474,4124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" path="m,157551r157552,1l206237,r48685,157552l412474,157551,285011,254922r48687,157551l206237,315100,78776,412473,127463,254922,,157551xe" filled="f" strokecolor="#f6c5ac [1301]" strokeweight="1pt">
                    <v:stroke joinstyle="miter"/>
                    <v:path arrowok="t" o:connecttype="custom" o:connectlocs="0,157551;157552,157552;206237,0;254922,157552;412474,157551;285011,254922;333698,412473;206237,315100;78776,412473;127463,254922;0,157551" o:connectangles="0,0,0,0,0,0,0,0,0,0,0"/>
                  </v:shape>
                  <v:shape id="Star: 5 Points 38" o:spid="_x0000_s1048" style="position:absolute;left:1482;top:14262;width:2578;height:2578;visibility:visible;mso-wrap-style:square;v-text-anchor:middle" coordsize="257810,2578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" path="m,98474r102020,5132l128905,r26885,103606l257810,98474r-85405,58901l208573,257809,128905,190606,49237,257809,85405,157375,,98474xe" filled="f" strokecolor="#f6c5ac [1301]" strokeweight="1pt">
                    <v:stroke joinstyle="miter"/>
                    <v:path arrowok="t" o:connecttype="custom" o:connectlocs="0,98474;102020,103606;128905,0;155790,103606;257810,98474;172405,157375;208573,257809;128905,190606;49237,257809;85405,157375;0,98474" o:connectangles="0,0,0,0,0,0,0,0,0,0,0"/>
                  </v:shape>
                  <v:shape id="Star: 5 Points 39" o:spid="_x0000_s1049" style="position:absolute;left:1532;top:22909;width:2578;height:2578;rotation:180;visibility:visible;mso-wrap-style:square;v-text-anchor:middle" coordsize="257810,2578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" path="m,98474r102020,5132l128905,r26885,103606l257810,98474r-85405,58901l208573,257809,128905,190606,49237,257809,85405,157375,,98474xe" filled="f" strokecolor="#f6c5ac [1301]" strokeweight="1pt">
                    <v:stroke joinstyle="miter"/>
                    <v:path arrowok="t" o:connecttype="custom" o:connectlocs="0,98474;102020,103606;128905,0;155790,103606;257810,98474;172405,157375;208573,257809;128905,190606;49237,257809;85405,157375;0,98474" o:connectangles="0,0,0,0,0,0,0,0,0,0,0"/>
                  </v:shape>
                </v:group>
                <v:shape id="Graphic 41" o:spid="_x0000_s1050" type="#_x0000_t75" style="position:absolute;left:5804;top:6997;width:67932;height:473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">
                  <v:imagedata r:id="rId13" o:title=""/>
                </v:shape>
                <v:shape id="Graphic 42" o:spid="_x0000_s1051" type="#_x0000_t75" style="position:absolute;left:6202;top:91201;width:66827;height:73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">
                  <v:imagedata r:id="rId14" o:title=""/>
                </v:shape>
              </v:group>
            </w:pict>
          </mc:Fallback>
        </mc:AlternateContent>
      </w:r>
    </w:p>
    <w:p w14:paraId="49990B9C" w14:textId="35244D5C" w:rsidR="002F2602" w:rsidRDefault="002F2602"/>
    <w:p w14:paraId="0F5F426F" w14:textId="03B3A248" w:rsidR="002F2602" w:rsidRDefault="002F2602"/>
    <w:p w14:paraId="7E74389A" w14:textId="1C094286" w:rsidR="002F2602" w:rsidRDefault="002F2602"/>
    <w:p w14:paraId="4BAC651B" w14:textId="5A91291C" w:rsidR="002F2602" w:rsidRDefault="002F2602"/>
    <w:p w14:paraId="789C0EDC" w14:textId="73A46CC4" w:rsidR="007065A7" w:rsidRDefault="007065A7"/>
    <w:tbl>
      <w:tblPr>
        <w:tblStyle w:val="TableGrid"/>
        <w:tblpPr w:leftFromText="180" w:rightFromText="180" w:vertAnchor="text" w:tblpX="900" w:tblpY="1"/>
        <w:tblOverlap w:val="never"/>
        <w:tblW w:w="4125" w:type="pct"/>
        <w:tblBorders>
          <w:top w:val="single" w:sz="18" w:space="0" w:color="F6C5AC" w:themeColor="accent2" w:themeTint="66"/>
          <w:left w:val="none" w:sz="0" w:space="0" w:color="auto"/>
          <w:bottom w:val="single" w:sz="18" w:space="0" w:color="F6C5AC" w:themeColor="accent2" w:themeTint="66"/>
          <w:right w:val="none" w:sz="0" w:space="0" w:color="auto"/>
          <w:insideH w:val="single" w:sz="18" w:space="0" w:color="F6C5AC" w:themeColor="accent2" w:themeTint="66"/>
          <w:insideV w:val="single" w:sz="4" w:space="0" w:color="000000" w:themeColor="text1"/>
        </w:tblBorders>
        <w:tblLook w:val="04A0" w:firstRow="1" w:lastRow="0" w:firstColumn="1" w:lastColumn="0" w:noHBand="0" w:noVBand="1"/>
      </w:tblPr>
      <w:tblGrid>
        <w:gridCol w:w="8910"/>
      </w:tblGrid>
      <w:tr w:rsidR="0054470E" w14:paraId="01E0EB12" w14:textId="77777777" w:rsidTr="008D2560">
        <w:trPr>
          <w:trHeight w:val="720"/>
        </w:trPr>
        <w:tc>
          <w:tcPr>
            <w:tcW w:w="5000" w:type="pct"/>
            <w:shd w:val="clear" w:color="auto" w:fill="auto"/>
          </w:tcPr>
          <w:p w14:paraId="04CA2056" w14:textId="72B5D8A2" w:rsidR="0054470E" w:rsidRDefault="0054470E" w:rsidP="0054470E">
            <w:r>
              <w:tab/>
            </w:r>
          </w:p>
        </w:tc>
      </w:tr>
      <w:tr w:rsidR="0054470E" w14:paraId="11575D88" w14:textId="77777777" w:rsidTr="008D2560">
        <w:trPr>
          <w:trHeight w:val="720"/>
        </w:trPr>
        <w:tc>
          <w:tcPr>
            <w:tcW w:w="5000" w:type="pct"/>
            <w:shd w:val="clear" w:color="auto" w:fill="auto"/>
          </w:tcPr>
          <w:p w14:paraId="31ADA082" w14:textId="68E61FC4" w:rsidR="0054470E" w:rsidRDefault="0054470E" w:rsidP="0054470E"/>
        </w:tc>
      </w:tr>
      <w:tr w:rsidR="0054470E" w14:paraId="60324FD9" w14:textId="77777777" w:rsidTr="008D2560">
        <w:trPr>
          <w:trHeight w:val="720"/>
        </w:trPr>
        <w:tc>
          <w:tcPr>
            <w:tcW w:w="5000" w:type="pct"/>
            <w:shd w:val="clear" w:color="auto" w:fill="auto"/>
          </w:tcPr>
          <w:p w14:paraId="4E4A139D" w14:textId="15797C0B" w:rsidR="0054470E" w:rsidRDefault="0054470E" w:rsidP="0054470E"/>
        </w:tc>
      </w:tr>
      <w:tr w:rsidR="0054470E" w14:paraId="56B8BF01" w14:textId="77777777" w:rsidTr="008D2560">
        <w:trPr>
          <w:trHeight w:val="720"/>
        </w:trPr>
        <w:tc>
          <w:tcPr>
            <w:tcW w:w="5000" w:type="pct"/>
            <w:shd w:val="clear" w:color="auto" w:fill="auto"/>
          </w:tcPr>
          <w:p w14:paraId="31CCB9F2" w14:textId="0A9EEEB4" w:rsidR="0054470E" w:rsidRDefault="0054470E" w:rsidP="0054470E"/>
        </w:tc>
      </w:tr>
      <w:tr w:rsidR="0054470E" w14:paraId="24532238" w14:textId="77777777" w:rsidTr="008D2560">
        <w:trPr>
          <w:trHeight w:val="720"/>
        </w:trPr>
        <w:tc>
          <w:tcPr>
            <w:tcW w:w="5000" w:type="pct"/>
            <w:shd w:val="clear" w:color="auto" w:fill="auto"/>
          </w:tcPr>
          <w:p w14:paraId="0AE3D053" w14:textId="584C9E0E" w:rsidR="0054470E" w:rsidRDefault="0054470E" w:rsidP="0054470E"/>
        </w:tc>
      </w:tr>
      <w:tr w:rsidR="0054470E" w14:paraId="5C14581B" w14:textId="77777777" w:rsidTr="008D2560">
        <w:trPr>
          <w:trHeight w:val="720"/>
        </w:trPr>
        <w:tc>
          <w:tcPr>
            <w:tcW w:w="5000" w:type="pct"/>
            <w:shd w:val="clear" w:color="auto" w:fill="auto"/>
          </w:tcPr>
          <w:p w14:paraId="1C59F3FD" w14:textId="0B515D76" w:rsidR="0054470E" w:rsidRDefault="0054470E" w:rsidP="0054470E"/>
        </w:tc>
      </w:tr>
      <w:tr w:rsidR="0054470E" w14:paraId="6FB5C73E" w14:textId="77777777" w:rsidTr="008D2560">
        <w:trPr>
          <w:trHeight w:val="720"/>
        </w:trPr>
        <w:tc>
          <w:tcPr>
            <w:tcW w:w="5000" w:type="pct"/>
            <w:shd w:val="clear" w:color="auto" w:fill="auto"/>
          </w:tcPr>
          <w:p w14:paraId="7BCD0DDA" w14:textId="60A7897F" w:rsidR="0054470E" w:rsidRDefault="0054470E" w:rsidP="0054470E"/>
        </w:tc>
      </w:tr>
      <w:tr w:rsidR="0054470E" w14:paraId="23FE9107" w14:textId="77777777" w:rsidTr="008D2560">
        <w:trPr>
          <w:trHeight w:val="720"/>
        </w:trPr>
        <w:tc>
          <w:tcPr>
            <w:tcW w:w="5000" w:type="pct"/>
            <w:shd w:val="clear" w:color="auto" w:fill="auto"/>
          </w:tcPr>
          <w:p w14:paraId="0B73F164" w14:textId="4FA1CDF9" w:rsidR="0054470E" w:rsidRDefault="0054470E" w:rsidP="0054470E"/>
        </w:tc>
      </w:tr>
      <w:tr w:rsidR="0054470E" w14:paraId="5D060426" w14:textId="77777777" w:rsidTr="008D2560">
        <w:trPr>
          <w:trHeight w:val="720"/>
        </w:trPr>
        <w:tc>
          <w:tcPr>
            <w:tcW w:w="5000" w:type="pct"/>
            <w:shd w:val="clear" w:color="auto" w:fill="auto"/>
          </w:tcPr>
          <w:p w14:paraId="77FE076D" w14:textId="3E82D989" w:rsidR="0054470E" w:rsidRDefault="0054470E" w:rsidP="0054470E"/>
        </w:tc>
      </w:tr>
      <w:tr w:rsidR="0054470E" w14:paraId="5B965FC6" w14:textId="77777777" w:rsidTr="008D2560">
        <w:trPr>
          <w:trHeight w:val="720"/>
        </w:trPr>
        <w:tc>
          <w:tcPr>
            <w:tcW w:w="5000" w:type="pct"/>
            <w:shd w:val="clear" w:color="auto" w:fill="auto"/>
          </w:tcPr>
          <w:p w14:paraId="47134C9F" w14:textId="7BF86740" w:rsidR="0054470E" w:rsidRDefault="0054470E" w:rsidP="0054470E"/>
        </w:tc>
      </w:tr>
      <w:tr w:rsidR="0054470E" w14:paraId="1ABBBAA4" w14:textId="77777777" w:rsidTr="008D2560">
        <w:trPr>
          <w:trHeight w:val="720"/>
        </w:trPr>
        <w:tc>
          <w:tcPr>
            <w:tcW w:w="5000" w:type="pct"/>
            <w:shd w:val="clear" w:color="auto" w:fill="auto"/>
          </w:tcPr>
          <w:p w14:paraId="28EEDB90" w14:textId="657AD5B5" w:rsidR="0054470E" w:rsidRDefault="0054470E" w:rsidP="0054470E"/>
        </w:tc>
      </w:tr>
      <w:tr w:rsidR="0054470E" w14:paraId="5F3BF8D4" w14:textId="77777777" w:rsidTr="008D2560">
        <w:trPr>
          <w:trHeight w:val="720"/>
        </w:trPr>
        <w:tc>
          <w:tcPr>
            <w:tcW w:w="5000" w:type="pct"/>
            <w:shd w:val="clear" w:color="auto" w:fill="auto"/>
          </w:tcPr>
          <w:p w14:paraId="6DBAF10B" w14:textId="6DEDB165" w:rsidR="0054470E" w:rsidRDefault="0054470E" w:rsidP="0054470E"/>
        </w:tc>
      </w:tr>
    </w:tbl>
    <w:p w14:paraId="017D624D" w14:textId="7BD6D8AA" w:rsidR="001926BE" w:rsidRDefault="0054470E">
      <w:r>
        <w:br w:type="textWrapping" w:clear="all"/>
      </w:r>
    </w:p>
    <w:p w14:paraId="7DB52FEF" w14:textId="5BC619B8" w:rsidR="00296577" w:rsidRDefault="00296577"/>
    <w:p w14:paraId="40326FFB" w14:textId="074D7AE7" w:rsidR="00296577" w:rsidRDefault="00296577"/>
    <w:p w14:paraId="17114DB6" w14:textId="77777777" w:rsidR="0054470E" w:rsidRDefault="0054470E" w:rsidP="00296577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en-PK"/>
          <w14:ligatures w14:val="none"/>
        </w:rPr>
      </w:pPr>
    </w:p>
    <w:p w14:paraId="3EF90CC7" w14:textId="77777777" w:rsidR="0054470E" w:rsidRDefault="0054470E" w:rsidP="00296577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en-PK"/>
          <w14:ligatures w14:val="none"/>
        </w:rPr>
      </w:pPr>
    </w:p>
    <w:p w14:paraId="10504B3F" w14:textId="77777777" w:rsidR="0054470E" w:rsidRDefault="0054470E" w:rsidP="00296577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en-PK"/>
          <w14:ligatures w14:val="none"/>
        </w:rPr>
      </w:pPr>
    </w:p>
    <w:p w14:paraId="468BBC98" w14:textId="77777777" w:rsidR="0054470E" w:rsidRDefault="0054470E" w:rsidP="00296577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en-PK"/>
          <w14:ligatures w14:val="none"/>
        </w:rPr>
      </w:pPr>
    </w:p>
    <w:p w14:paraId="6F491923" w14:textId="736360F6" w:rsidR="00296577" w:rsidRPr="001E422C" w:rsidRDefault="00296577" w:rsidP="00296577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en-PK"/>
          <w14:ligatures w14:val="none"/>
        </w:rPr>
      </w:pPr>
      <w:r w:rsidRPr="001E422C">
        <w:rPr>
          <w:rFonts w:ascii="Times New Roman" w:eastAsia="Times New Roman" w:hAnsi="Times New Roman" w:cs="Times New Roman"/>
          <w:kern w:val="0"/>
          <w:lang w:eastAsia="en-PK"/>
          <w14:ligatures w14:val="none"/>
        </w:rPr>
        <w:t>Designed by:</w:t>
      </w:r>
    </w:p>
    <w:p w14:paraId="62564BF9" w14:textId="37E46838" w:rsidR="00296577" w:rsidRPr="001E422C" w:rsidRDefault="00296577" w:rsidP="00296577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en-PK"/>
          <w14:ligatures w14:val="none"/>
        </w:rPr>
      </w:pPr>
      <w:r w:rsidRPr="001E422C">
        <w:rPr>
          <w:rFonts w:ascii="Times New Roman" w:eastAsia="Times New Roman" w:hAnsi="Times New Roman" w:cs="Times New Roman"/>
          <w:noProof/>
          <w:kern w:val="0"/>
          <w:lang w:eastAsia="en-PK"/>
          <w14:ligatures w14:val="none"/>
        </w:rPr>
        <w:drawing>
          <wp:inline distT="0" distB="0" distL="0" distR="0" wp14:anchorId="51C0F6D8" wp14:editId="72CAAB96">
            <wp:extent cx="914400" cy="316865"/>
            <wp:effectExtent l="0" t="0" r="0" b="698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316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3AD7DD4" w14:textId="439183B0" w:rsidR="00296577" w:rsidRPr="001E422C" w:rsidRDefault="00296577" w:rsidP="00296577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en-PK"/>
          <w14:ligatures w14:val="none"/>
        </w:rPr>
      </w:pPr>
      <w:r w:rsidRPr="001E422C">
        <w:rPr>
          <w:rFonts w:ascii="Times New Roman" w:eastAsia="Times New Roman" w:hAnsi="Times New Roman" w:cs="Times New Roman"/>
          <w:kern w:val="0"/>
          <w:lang w:eastAsia="en-PK"/>
          <w14:ligatures w14:val="none"/>
        </w:rPr>
        <w:t xml:space="preserve">© </w:t>
      </w:r>
      <w:proofErr w:type="spellStart"/>
      <w:r w:rsidRPr="001E422C">
        <w:rPr>
          <w:rFonts w:ascii="Times New Roman" w:eastAsia="Times New Roman" w:hAnsi="Times New Roman" w:cs="Times New Roman"/>
          <w:color w:val="0000FF"/>
          <w:kern w:val="0"/>
          <w:u w:val="single"/>
          <w:lang w:eastAsia="en-PK"/>
          <w14:ligatures w14:val="none"/>
        </w:rPr>
        <w:t>WordTemplatesOnline</w:t>
      </w:r>
      <w:proofErr w:type="spellEnd"/>
      <w:r w:rsidRPr="001E422C">
        <w:rPr>
          <w:rFonts w:ascii="Times New Roman" w:eastAsia="Times New Roman" w:hAnsi="Times New Roman" w:cs="Times New Roman"/>
          <w:kern w:val="0"/>
          <w:lang w:eastAsia="en-PK"/>
          <w14:ligatures w14:val="none"/>
        </w:rPr>
        <w:t>. All Rights Reserved.</w:t>
      </w:r>
    </w:p>
    <w:p w14:paraId="6E513D15" w14:textId="7C4F04A9" w:rsidR="00296577" w:rsidRDefault="00296577"/>
    <w:p w14:paraId="1B9C5EF4" w14:textId="30A736D7" w:rsidR="007421EB" w:rsidRPr="007421EB" w:rsidRDefault="007421EB" w:rsidP="007421EB">
      <w:pPr>
        <w:tabs>
          <w:tab w:val="left" w:pos="2025"/>
        </w:tabs>
      </w:pPr>
    </w:p>
    <w:sectPr w:rsidR="007421EB" w:rsidRPr="007421EB" w:rsidSect="00296577">
      <w:footerReference w:type="default" r:id="rId16"/>
      <w:pgSz w:w="12240" w:h="15840" w:code="1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A8D1B7" w14:textId="77777777" w:rsidR="004560B6" w:rsidRDefault="004560B6" w:rsidP="00E7747B">
      <w:pPr>
        <w:spacing w:after="0" w:line="240" w:lineRule="auto"/>
      </w:pPr>
      <w:r>
        <w:separator/>
      </w:r>
    </w:p>
  </w:endnote>
  <w:endnote w:type="continuationSeparator" w:id="0">
    <w:p w14:paraId="5A12865B" w14:textId="77777777" w:rsidR="004560B6" w:rsidRDefault="004560B6" w:rsidP="00E774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ancing Script">
    <w:panose1 w:val="00000000000000000000"/>
    <w:charset w:val="00"/>
    <w:family w:val="auto"/>
    <w:pitch w:val="variable"/>
    <w:sig w:usb0="A000007F" w:usb1="4000004B" w:usb2="00000000" w:usb3="00000000" w:csb0="00000193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24A347" w14:textId="77777777" w:rsidR="00296577" w:rsidRPr="00DC677F" w:rsidRDefault="00296577" w:rsidP="00296577">
    <w:pPr>
      <w:pStyle w:val="Footer"/>
      <w:rPr>
        <w:rFonts w:ascii="Century Gothic" w:hAnsi="Century Gothic"/>
        <w:color w:val="A6A6A6" w:themeColor="background1" w:themeShade="A6"/>
        <w:sz w:val="16"/>
        <w:szCs w:val="16"/>
      </w:rPr>
    </w:pPr>
    <w:r w:rsidRPr="001E422C">
      <w:rPr>
        <w:rFonts w:ascii="Century Gothic" w:hAnsi="Century Gothic"/>
        <w:color w:val="A6A6A6" w:themeColor="background1" w:themeShade="A6"/>
        <w:sz w:val="16"/>
        <w:szCs w:val="16"/>
      </w:rPr>
      <w:t>©WordTemplatesOnline.net</w:t>
    </w:r>
  </w:p>
  <w:p w14:paraId="51DADDC9" w14:textId="77777777" w:rsidR="00296577" w:rsidRDefault="0029657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D732EA" w14:textId="77777777" w:rsidR="004560B6" w:rsidRDefault="004560B6" w:rsidP="00E7747B">
      <w:pPr>
        <w:spacing w:after="0" w:line="240" w:lineRule="auto"/>
      </w:pPr>
      <w:r>
        <w:separator/>
      </w:r>
    </w:p>
  </w:footnote>
  <w:footnote w:type="continuationSeparator" w:id="0">
    <w:p w14:paraId="73BE48BB" w14:textId="77777777" w:rsidR="004560B6" w:rsidRDefault="004560B6" w:rsidP="00E7747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proofState w:spelling="clean" w:grammar="clean"/>
  <w:defaultTabStop w:val="720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713D"/>
    <w:rsid w:val="00070A72"/>
    <w:rsid w:val="001010C7"/>
    <w:rsid w:val="001135BF"/>
    <w:rsid w:val="001401BE"/>
    <w:rsid w:val="001926BE"/>
    <w:rsid w:val="00296577"/>
    <w:rsid w:val="002C4A4F"/>
    <w:rsid w:val="002D58E3"/>
    <w:rsid w:val="002F2602"/>
    <w:rsid w:val="00337407"/>
    <w:rsid w:val="00446964"/>
    <w:rsid w:val="004560B6"/>
    <w:rsid w:val="004A132C"/>
    <w:rsid w:val="004A5EA8"/>
    <w:rsid w:val="004C5374"/>
    <w:rsid w:val="004C713D"/>
    <w:rsid w:val="0054470E"/>
    <w:rsid w:val="00577C88"/>
    <w:rsid w:val="005C5C15"/>
    <w:rsid w:val="005D1E38"/>
    <w:rsid w:val="005D4351"/>
    <w:rsid w:val="005D5219"/>
    <w:rsid w:val="006C4303"/>
    <w:rsid w:val="006E631B"/>
    <w:rsid w:val="007065A7"/>
    <w:rsid w:val="007421EB"/>
    <w:rsid w:val="007523AD"/>
    <w:rsid w:val="007824D4"/>
    <w:rsid w:val="007A6FE2"/>
    <w:rsid w:val="0082416D"/>
    <w:rsid w:val="00847097"/>
    <w:rsid w:val="008B7E0D"/>
    <w:rsid w:val="008D2560"/>
    <w:rsid w:val="0091586F"/>
    <w:rsid w:val="0096386B"/>
    <w:rsid w:val="00A05DF7"/>
    <w:rsid w:val="00A273AB"/>
    <w:rsid w:val="00B1626D"/>
    <w:rsid w:val="00B21371"/>
    <w:rsid w:val="00BF2BDE"/>
    <w:rsid w:val="00CC0DC3"/>
    <w:rsid w:val="00DA7548"/>
    <w:rsid w:val="00DE15AC"/>
    <w:rsid w:val="00E15DB5"/>
    <w:rsid w:val="00E7747B"/>
    <w:rsid w:val="00F62F94"/>
    <w:rsid w:val="00FC1B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P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D1EDAA6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PK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C713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C713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C713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C713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C713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C713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C713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C713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C713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C713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C713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C713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C713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C713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C713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C713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C713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C713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C713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C713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C713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C713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C713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C713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C713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C713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C713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C713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C713D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2F26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7747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7747B"/>
  </w:style>
  <w:style w:type="paragraph" w:styleId="Footer">
    <w:name w:val="footer"/>
    <w:basedOn w:val="Normal"/>
    <w:link w:val="FooterChar"/>
    <w:uiPriority w:val="99"/>
    <w:unhideWhenUsed/>
    <w:rsid w:val="00E7747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7747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svg"/><Relationship Id="rId12" Type="http://schemas.openxmlformats.org/officeDocument/2006/relationships/image" Target="media/image7.png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footer" Target="footer1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svg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sv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Christmas Letter Template-12-86eqmrmzw-06</Template>
  <TotalTime>0</TotalTime>
  <Pages>2</Pages>
  <Words>15</Words>
  <Characters>86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Christmas Letter Template-12-86eqmrmzw</vt:lpstr>
    </vt:vector>
  </TitlesOfParts>
  <Company>Word Templates Online</Company>
  <LinksUpToDate>false</LinksUpToDate>
  <CharactersWithSpaces>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Christmas Letter Template-12-86eqmrmzw</dc:title>
  <dc:subject/>
  <dc:creator>Tayyba Rani</dc:creator>
  <cp:keywords/>
  <dc:description/>
  <cp:lastModifiedBy>Tayyba Rani</cp:lastModifiedBy>
  <cp:revision>2</cp:revision>
  <dcterms:created xsi:type="dcterms:W3CDTF">2025-01-02T06:18:00Z</dcterms:created>
  <dcterms:modified xsi:type="dcterms:W3CDTF">2025-01-02T06:18:00Z</dcterms:modified>
</cp:coreProperties>
</file>