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2016A6" w14:textId="15CE22D7" w:rsidR="007C7EFA" w:rsidRDefault="00A85D19">
      <w:r>
        <w:softHyphen/>
      </w:r>
    </w:p>
    <w:p w14:paraId="63F80F93" w14:textId="3969EBA9" w:rsidR="007C7EFA" w:rsidRDefault="007C7EFA"/>
    <w:p w14:paraId="0A82E150" w14:textId="2949809B" w:rsidR="007C7EFA" w:rsidRDefault="007C7EFA"/>
    <w:p w14:paraId="5B254675" w14:textId="08AE3355" w:rsidR="007C7EFA" w:rsidRDefault="00252A2B" w:rsidP="00252A2B">
      <w:pPr>
        <w:tabs>
          <w:tab w:val="left" w:pos="3518"/>
          <w:tab w:val="left" w:pos="8528"/>
        </w:tabs>
      </w:pPr>
      <w:r>
        <w:tab/>
      </w:r>
      <w:r>
        <w:tab/>
      </w:r>
    </w:p>
    <w:p w14:paraId="37438113" w14:textId="77777777" w:rsidR="007C7EFA" w:rsidRDefault="007C7EFA"/>
    <w:tbl>
      <w:tblPr>
        <w:tblStyle w:val="TableGrid"/>
        <w:tblW w:w="5000" w:type="pct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3078"/>
        <w:gridCol w:w="7722"/>
      </w:tblGrid>
      <w:tr w:rsidR="002F66C9" w14:paraId="413EDC6C" w14:textId="0CBE6764" w:rsidTr="00252A2B">
        <w:trPr>
          <w:gridAfter w:val="1"/>
          <w:wAfter w:w="3575" w:type="pct"/>
          <w:trHeight w:val="720"/>
        </w:trPr>
        <w:tc>
          <w:tcPr>
            <w:tcW w:w="1425" w:type="pct"/>
            <w:vMerge w:val="restart"/>
            <w:tcBorders>
              <w:top w:val="nil"/>
              <w:bottom w:val="nil"/>
              <w:right w:val="nil"/>
            </w:tcBorders>
            <w:vAlign w:val="center"/>
          </w:tcPr>
          <w:p w14:paraId="2136754D" w14:textId="67A70D9C" w:rsidR="002F66C9" w:rsidRPr="002F66C9" w:rsidRDefault="002F66C9" w:rsidP="007C7EFA">
            <w:pPr>
              <w:rPr>
                <w:rFonts w:ascii="MonteCarlo" w:hAnsi="MonteCarlo"/>
                <w:sz w:val="36"/>
                <w:szCs w:val="36"/>
              </w:rPr>
            </w:pPr>
            <w:r w:rsidRPr="002F66C9">
              <w:rPr>
                <w:rFonts w:ascii="MonteCarlo" w:hAnsi="MonteCarlo"/>
                <w:color w:val="C00000"/>
                <w:sz w:val="72"/>
                <w:szCs w:val="72"/>
              </w:rPr>
              <w:t xml:space="preserve">Dear </w:t>
            </w:r>
            <w:r w:rsidRPr="002F66C9">
              <w:rPr>
                <w:rFonts w:ascii="MonteCarlo" w:hAnsi="MonteCarlo"/>
                <w:sz w:val="72"/>
                <w:szCs w:val="72"/>
              </w:rPr>
              <w:t>Santa</w:t>
            </w:r>
          </w:p>
        </w:tc>
      </w:tr>
      <w:tr w:rsidR="002F66C9" w14:paraId="07857070" w14:textId="6521D7EC" w:rsidTr="00252A2B">
        <w:trPr>
          <w:trHeight w:val="720"/>
        </w:trPr>
        <w:tc>
          <w:tcPr>
            <w:tcW w:w="1425" w:type="pct"/>
            <w:vMerge/>
            <w:tcBorders>
              <w:top w:val="dashed" w:sz="8" w:space="0" w:color="015347"/>
              <w:bottom w:val="dashed" w:sz="8" w:space="0" w:color="015347"/>
              <w:right w:val="nil"/>
            </w:tcBorders>
            <w:vAlign w:val="center"/>
          </w:tcPr>
          <w:p w14:paraId="239ADFB9" w14:textId="77777777" w:rsidR="002F66C9" w:rsidRDefault="002F66C9" w:rsidP="007C7EFA"/>
        </w:tc>
        <w:tc>
          <w:tcPr>
            <w:tcW w:w="3575" w:type="pct"/>
            <w:tcBorders>
              <w:top w:val="dashed" w:sz="8" w:space="0" w:color="015347"/>
              <w:left w:val="nil"/>
              <w:bottom w:val="dashed" w:sz="8" w:space="0" w:color="015347"/>
            </w:tcBorders>
            <w:vAlign w:val="center"/>
          </w:tcPr>
          <w:p w14:paraId="5E655472" w14:textId="2C545559" w:rsidR="002F66C9" w:rsidRDefault="002F66C9" w:rsidP="007C7EFA"/>
        </w:tc>
      </w:tr>
      <w:tr w:rsidR="002F66C9" w14:paraId="4E5E932F" w14:textId="4E872921" w:rsidTr="00252A2B">
        <w:trPr>
          <w:trHeight w:val="720"/>
        </w:trPr>
        <w:tc>
          <w:tcPr>
            <w:tcW w:w="1425" w:type="pct"/>
            <w:vMerge/>
            <w:tcBorders>
              <w:top w:val="dashed" w:sz="8" w:space="0" w:color="015347"/>
              <w:bottom w:val="dashed" w:sz="8" w:space="0" w:color="015347"/>
              <w:right w:val="nil"/>
            </w:tcBorders>
            <w:vAlign w:val="center"/>
          </w:tcPr>
          <w:p w14:paraId="25371CF4" w14:textId="77777777" w:rsidR="002F66C9" w:rsidRDefault="002F66C9" w:rsidP="007C7EFA"/>
        </w:tc>
        <w:tc>
          <w:tcPr>
            <w:tcW w:w="3575" w:type="pct"/>
            <w:tcBorders>
              <w:top w:val="dashed" w:sz="8" w:space="0" w:color="015347"/>
              <w:left w:val="nil"/>
              <w:bottom w:val="dashed" w:sz="8" w:space="0" w:color="015347"/>
            </w:tcBorders>
            <w:vAlign w:val="center"/>
          </w:tcPr>
          <w:p w14:paraId="3241B04E" w14:textId="77777777" w:rsidR="002F66C9" w:rsidRDefault="002F66C9" w:rsidP="007C7EFA"/>
        </w:tc>
      </w:tr>
      <w:tr w:rsidR="007C7EFA" w14:paraId="6BDC4F42" w14:textId="77777777" w:rsidTr="00252A2B">
        <w:trPr>
          <w:trHeight w:val="720"/>
        </w:trPr>
        <w:tc>
          <w:tcPr>
            <w:tcW w:w="5000" w:type="pct"/>
            <w:gridSpan w:val="2"/>
            <w:tcBorders>
              <w:top w:val="dashed" w:sz="8" w:space="0" w:color="015347"/>
              <w:bottom w:val="dashed" w:sz="8" w:space="0" w:color="015347"/>
            </w:tcBorders>
            <w:vAlign w:val="center"/>
          </w:tcPr>
          <w:p w14:paraId="1D41440C" w14:textId="77777777" w:rsidR="007C7EFA" w:rsidRDefault="007C7EFA" w:rsidP="007C7EFA"/>
        </w:tc>
      </w:tr>
      <w:tr w:rsidR="007C7EFA" w14:paraId="1B53A1E2" w14:textId="77777777" w:rsidTr="00252A2B">
        <w:trPr>
          <w:trHeight w:val="720"/>
        </w:trPr>
        <w:tc>
          <w:tcPr>
            <w:tcW w:w="5000" w:type="pct"/>
            <w:gridSpan w:val="2"/>
            <w:tcBorders>
              <w:top w:val="dashed" w:sz="8" w:space="0" w:color="015347"/>
              <w:bottom w:val="dashed" w:sz="8" w:space="0" w:color="015347"/>
            </w:tcBorders>
            <w:vAlign w:val="center"/>
          </w:tcPr>
          <w:p w14:paraId="7DD97B14" w14:textId="77777777" w:rsidR="007C7EFA" w:rsidRDefault="007C7EFA" w:rsidP="007C7EFA"/>
        </w:tc>
      </w:tr>
      <w:tr w:rsidR="007C7EFA" w14:paraId="37AC8355" w14:textId="77777777" w:rsidTr="00252A2B">
        <w:trPr>
          <w:trHeight w:val="720"/>
        </w:trPr>
        <w:tc>
          <w:tcPr>
            <w:tcW w:w="5000" w:type="pct"/>
            <w:gridSpan w:val="2"/>
            <w:tcBorders>
              <w:top w:val="dashed" w:sz="8" w:space="0" w:color="015347"/>
              <w:bottom w:val="dashed" w:sz="8" w:space="0" w:color="015347"/>
            </w:tcBorders>
            <w:vAlign w:val="center"/>
          </w:tcPr>
          <w:p w14:paraId="72761911" w14:textId="77777777" w:rsidR="007C7EFA" w:rsidRDefault="007C7EFA" w:rsidP="007C7EFA"/>
        </w:tc>
      </w:tr>
      <w:tr w:rsidR="007C7EFA" w14:paraId="0F9CC09F" w14:textId="77777777" w:rsidTr="00252A2B">
        <w:trPr>
          <w:trHeight w:val="720"/>
        </w:trPr>
        <w:tc>
          <w:tcPr>
            <w:tcW w:w="5000" w:type="pct"/>
            <w:gridSpan w:val="2"/>
            <w:tcBorders>
              <w:top w:val="dashed" w:sz="8" w:space="0" w:color="015347"/>
              <w:bottom w:val="dashed" w:sz="8" w:space="0" w:color="015347"/>
            </w:tcBorders>
            <w:vAlign w:val="center"/>
          </w:tcPr>
          <w:p w14:paraId="70372BEB" w14:textId="77777777" w:rsidR="007C7EFA" w:rsidRDefault="007C7EFA" w:rsidP="007C7EFA"/>
        </w:tc>
      </w:tr>
      <w:tr w:rsidR="007C7EFA" w14:paraId="227F1B12" w14:textId="77777777" w:rsidTr="00252A2B">
        <w:trPr>
          <w:trHeight w:val="720"/>
        </w:trPr>
        <w:tc>
          <w:tcPr>
            <w:tcW w:w="5000" w:type="pct"/>
            <w:gridSpan w:val="2"/>
            <w:tcBorders>
              <w:top w:val="dashed" w:sz="8" w:space="0" w:color="015347"/>
              <w:bottom w:val="dashed" w:sz="8" w:space="0" w:color="015347"/>
            </w:tcBorders>
            <w:vAlign w:val="center"/>
          </w:tcPr>
          <w:p w14:paraId="0B965D1F" w14:textId="71764997" w:rsidR="007C7EFA" w:rsidRDefault="007C7EFA" w:rsidP="007C7EFA"/>
        </w:tc>
      </w:tr>
      <w:tr w:rsidR="007C7EFA" w14:paraId="6B758684" w14:textId="77777777" w:rsidTr="00252A2B">
        <w:trPr>
          <w:trHeight w:val="720"/>
        </w:trPr>
        <w:tc>
          <w:tcPr>
            <w:tcW w:w="5000" w:type="pct"/>
            <w:gridSpan w:val="2"/>
            <w:tcBorders>
              <w:top w:val="dashed" w:sz="8" w:space="0" w:color="015347"/>
              <w:bottom w:val="dashed" w:sz="8" w:space="0" w:color="015347"/>
            </w:tcBorders>
            <w:vAlign w:val="center"/>
          </w:tcPr>
          <w:p w14:paraId="70E7109F" w14:textId="0CF76991" w:rsidR="007C7EFA" w:rsidRDefault="007C7EFA" w:rsidP="007C7EFA"/>
        </w:tc>
      </w:tr>
      <w:tr w:rsidR="007C7EFA" w14:paraId="6D75D597" w14:textId="77777777" w:rsidTr="00252A2B">
        <w:trPr>
          <w:trHeight w:val="720"/>
        </w:trPr>
        <w:tc>
          <w:tcPr>
            <w:tcW w:w="5000" w:type="pct"/>
            <w:gridSpan w:val="2"/>
            <w:tcBorders>
              <w:top w:val="dashed" w:sz="8" w:space="0" w:color="015347"/>
              <w:bottom w:val="dashed" w:sz="8" w:space="0" w:color="015347"/>
            </w:tcBorders>
            <w:vAlign w:val="center"/>
          </w:tcPr>
          <w:p w14:paraId="16B65F61" w14:textId="77777777" w:rsidR="007C7EFA" w:rsidRDefault="007C7EFA" w:rsidP="007C7EFA"/>
        </w:tc>
      </w:tr>
      <w:tr w:rsidR="007C7EFA" w14:paraId="1AABF6C9" w14:textId="77777777" w:rsidTr="00252A2B">
        <w:trPr>
          <w:trHeight w:val="720"/>
        </w:trPr>
        <w:tc>
          <w:tcPr>
            <w:tcW w:w="5000" w:type="pct"/>
            <w:gridSpan w:val="2"/>
            <w:tcBorders>
              <w:top w:val="dashed" w:sz="8" w:space="0" w:color="015347"/>
              <w:bottom w:val="dashed" w:sz="8" w:space="0" w:color="015347"/>
            </w:tcBorders>
            <w:vAlign w:val="center"/>
          </w:tcPr>
          <w:p w14:paraId="5C8FFB63" w14:textId="77777777" w:rsidR="007C7EFA" w:rsidRDefault="007C7EFA" w:rsidP="007C7EFA"/>
        </w:tc>
      </w:tr>
      <w:tr w:rsidR="007C7EFA" w14:paraId="43FAEFA1" w14:textId="77777777" w:rsidTr="00252A2B">
        <w:trPr>
          <w:trHeight w:val="720"/>
        </w:trPr>
        <w:tc>
          <w:tcPr>
            <w:tcW w:w="5000" w:type="pct"/>
            <w:gridSpan w:val="2"/>
            <w:tcBorders>
              <w:top w:val="dashed" w:sz="8" w:space="0" w:color="015347"/>
              <w:bottom w:val="dashed" w:sz="8" w:space="0" w:color="015347"/>
            </w:tcBorders>
            <w:vAlign w:val="center"/>
          </w:tcPr>
          <w:p w14:paraId="52272D1F" w14:textId="77777777" w:rsidR="007C7EFA" w:rsidRDefault="007C7EFA" w:rsidP="007C7EFA"/>
        </w:tc>
      </w:tr>
      <w:tr w:rsidR="007C7EFA" w14:paraId="67174CF4" w14:textId="77777777" w:rsidTr="00252A2B">
        <w:trPr>
          <w:trHeight w:val="720"/>
        </w:trPr>
        <w:tc>
          <w:tcPr>
            <w:tcW w:w="5000" w:type="pct"/>
            <w:gridSpan w:val="2"/>
            <w:tcBorders>
              <w:top w:val="dashed" w:sz="8" w:space="0" w:color="015347"/>
              <w:bottom w:val="dashed" w:sz="8" w:space="0" w:color="015347"/>
            </w:tcBorders>
            <w:vAlign w:val="center"/>
          </w:tcPr>
          <w:p w14:paraId="0CC7C683" w14:textId="77777777" w:rsidR="007C7EFA" w:rsidRDefault="007C7EFA" w:rsidP="007C7EFA"/>
        </w:tc>
      </w:tr>
    </w:tbl>
    <w:p w14:paraId="772AF68E" w14:textId="2CF14AC3" w:rsidR="001926BE" w:rsidRDefault="00ED3A26" w:rsidP="00ED3A26">
      <w:pPr>
        <w:tabs>
          <w:tab w:val="left" w:pos="541"/>
        </w:tabs>
      </w:pPr>
      <w:r>
        <w:tab/>
      </w:r>
    </w:p>
    <w:p w14:paraId="0438C838" w14:textId="77777777" w:rsidR="00ED3A26" w:rsidRDefault="00ED3A26" w:rsidP="00ED3A26">
      <w:pPr>
        <w:tabs>
          <w:tab w:val="left" w:pos="541"/>
        </w:tabs>
      </w:pPr>
    </w:p>
    <w:p w14:paraId="44B5A763" w14:textId="77777777" w:rsidR="00252A2B" w:rsidRDefault="00252A2B" w:rsidP="00ED3A26">
      <w:pPr>
        <w:tabs>
          <w:tab w:val="left" w:pos="541"/>
        </w:tabs>
      </w:pPr>
    </w:p>
    <w:p w14:paraId="35EBFBDB" w14:textId="15EB89E2" w:rsidR="00252A2B" w:rsidRDefault="00252A2B" w:rsidP="00ED3A26">
      <w:pPr>
        <w:tabs>
          <w:tab w:val="left" w:pos="541"/>
        </w:tabs>
      </w:pPr>
      <w:r>
        <w:br w:type="page"/>
      </w:r>
    </w:p>
    <w:p w14:paraId="08156E8F" w14:textId="78BF31FF" w:rsidR="00252A2B" w:rsidRDefault="00252A2B" w:rsidP="00ED3A26">
      <w:pPr>
        <w:tabs>
          <w:tab w:val="left" w:pos="541"/>
        </w:tabs>
      </w:pPr>
    </w:p>
    <w:p w14:paraId="73385B6B" w14:textId="77777777" w:rsidR="00ED3A26" w:rsidRPr="001E422C" w:rsidRDefault="00ED3A26" w:rsidP="00ED3A2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PK"/>
          <w14:ligatures w14:val="none"/>
        </w:rPr>
      </w:pPr>
      <w:r w:rsidRPr="001E422C">
        <w:rPr>
          <w:rFonts w:ascii="Times New Roman" w:eastAsia="Times New Roman" w:hAnsi="Times New Roman" w:cs="Times New Roman"/>
          <w:kern w:val="0"/>
          <w:lang w:eastAsia="en-PK"/>
          <w14:ligatures w14:val="none"/>
        </w:rPr>
        <w:t>Designed by:</w:t>
      </w:r>
    </w:p>
    <w:p w14:paraId="54181F31" w14:textId="532BA068" w:rsidR="00ED3A26" w:rsidRPr="001E422C" w:rsidRDefault="00ED3A26" w:rsidP="00ED3A2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PK"/>
          <w14:ligatures w14:val="none"/>
        </w:rPr>
      </w:pPr>
      <w:r w:rsidRPr="001E422C">
        <w:rPr>
          <w:rFonts w:ascii="Times New Roman" w:eastAsia="Times New Roman" w:hAnsi="Times New Roman" w:cs="Times New Roman"/>
          <w:noProof/>
          <w:kern w:val="0"/>
          <w:lang w:eastAsia="en-PK"/>
          <w14:ligatures w14:val="none"/>
        </w:rPr>
        <w:drawing>
          <wp:inline distT="0" distB="0" distL="0" distR="0" wp14:anchorId="67D98625" wp14:editId="1EFC2305">
            <wp:extent cx="914400" cy="316865"/>
            <wp:effectExtent l="0" t="0" r="0" b="698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316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717670" w14:textId="12FD85DD" w:rsidR="00ED3A26" w:rsidRPr="001E422C" w:rsidRDefault="00ED3A26" w:rsidP="00ED3A2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PK"/>
          <w14:ligatures w14:val="none"/>
        </w:rPr>
      </w:pPr>
      <w:r w:rsidRPr="001E422C">
        <w:rPr>
          <w:rFonts w:ascii="Times New Roman" w:eastAsia="Times New Roman" w:hAnsi="Times New Roman" w:cs="Times New Roman"/>
          <w:kern w:val="0"/>
          <w:lang w:eastAsia="en-PK"/>
          <w14:ligatures w14:val="none"/>
        </w:rPr>
        <w:t xml:space="preserve">© </w:t>
      </w:r>
      <w:proofErr w:type="spellStart"/>
      <w:r w:rsidRPr="001E422C">
        <w:rPr>
          <w:rFonts w:ascii="Times New Roman" w:eastAsia="Times New Roman" w:hAnsi="Times New Roman" w:cs="Times New Roman"/>
          <w:color w:val="0000FF"/>
          <w:kern w:val="0"/>
          <w:u w:val="single"/>
          <w:lang w:eastAsia="en-PK"/>
          <w14:ligatures w14:val="none"/>
        </w:rPr>
        <w:t>WordTemplatesOnline</w:t>
      </w:r>
      <w:proofErr w:type="spellEnd"/>
      <w:r w:rsidRPr="001E422C">
        <w:rPr>
          <w:rFonts w:ascii="Times New Roman" w:eastAsia="Times New Roman" w:hAnsi="Times New Roman" w:cs="Times New Roman"/>
          <w:kern w:val="0"/>
          <w:lang w:eastAsia="en-PK"/>
          <w14:ligatures w14:val="none"/>
        </w:rPr>
        <w:t>. All Rights Reserved.</w:t>
      </w:r>
    </w:p>
    <w:p w14:paraId="28E1A309" w14:textId="4E6F000C" w:rsidR="00ED3A26" w:rsidRDefault="00ED3A26" w:rsidP="00ED3A26">
      <w:pPr>
        <w:tabs>
          <w:tab w:val="left" w:pos="541"/>
        </w:tabs>
      </w:pPr>
    </w:p>
    <w:sectPr w:rsidR="00ED3A26" w:rsidSect="00ED3A26">
      <w:headerReference w:type="default" r:id="rId7"/>
      <w:footerReference w:type="default" r:id="rId8"/>
      <w:pgSz w:w="12240" w:h="15840" w:code="1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A6DA2B" w14:textId="77777777" w:rsidR="0092275F" w:rsidRDefault="0092275F" w:rsidP="00ED3A26">
      <w:pPr>
        <w:spacing w:after="0" w:line="240" w:lineRule="auto"/>
      </w:pPr>
      <w:r>
        <w:separator/>
      </w:r>
    </w:p>
  </w:endnote>
  <w:endnote w:type="continuationSeparator" w:id="0">
    <w:p w14:paraId="774E97E1" w14:textId="77777777" w:rsidR="0092275F" w:rsidRDefault="0092275F" w:rsidP="00ED3A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onteCarlo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AC54BC" w14:textId="6AECF596" w:rsidR="00ED3A26" w:rsidRPr="00ED3A26" w:rsidRDefault="00ED3A26">
    <w:pPr>
      <w:pStyle w:val="Footer"/>
      <w:rPr>
        <w:rFonts w:ascii="Century Gothic" w:hAnsi="Century Gothic"/>
        <w:color w:val="A6A6A6" w:themeColor="background1" w:themeShade="A6"/>
        <w:sz w:val="16"/>
        <w:szCs w:val="16"/>
      </w:rPr>
    </w:pPr>
    <w:r w:rsidRPr="001E422C">
      <w:rPr>
        <w:rFonts w:ascii="Century Gothic" w:hAnsi="Century Gothic"/>
        <w:color w:val="A6A6A6" w:themeColor="background1" w:themeShade="A6"/>
        <w:sz w:val="16"/>
        <w:szCs w:val="16"/>
      </w:rPr>
      <w:t>©WordTemplatesOnline.net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0FE791" w14:textId="77777777" w:rsidR="0092275F" w:rsidRDefault="0092275F" w:rsidP="00ED3A26">
      <w:pPr>
        <w:spacing w:after="0" w:line="240" w:lineRule="auto"/>
      </w:pPr>
      <w:r>
        <w:separator/>
      </w:r>
    </w:p>
  </w:footnote>
  <w:footnote w:type="continuationSeparator" w:id="0">
    <w:p w14:paraId="67518EEE" w14:textId="77777777" w:rsidR="0092275F" w:rsidRDefault="0092275F" w:rsidP="00ED3A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A311AE" w14:textId="79C28FA1" w:rsidR="00ED3A26" w:rsidRDefault="00ED732A">
    <w:pPr>
      <w:pStyle w:val="Header"/>
    </w:pPr>
    <w:r>
      <w:rPr>
        <w:noProof/>
      </w:rPr>
      <w:drawing>
        <wp:anchor distT="0" distB="0" distL="114300" distR="114300" simplePos="0" relativeHeight="251660800" behindDoc="0" locked="0" layoutInCell="1" allowOverlap="1" wp14:anchorId="380CFA5E" wp14:editId="6A80BC59">
          <wp:simplePos x="0" y="0"/>
          <wp:positionH relativeFrom="column">
            <wp:posOffset>-587830</wp:posOffset>
          </wp:positionH>
          <wp:positionV relativeFrom="page">
            <wp:posOffset>-237507</wp:posOffset>
          </wp:positionV>
          <wp:extent cx="8015845" cy="11003891"/>
          <wp:effectExtent l="0" t="0" r="4445" b="7620"/>
          <wp:wrapNone/>
          <wp:docPr id="3" name="Graphic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rcRect l="33209" t="25045" r="18029" b="22798"/>
                  <a:stretch/>
                </pic:blipFill>
                <pic:spPr bwMode="auto">
                  <a:xfrm>
                    <a:off x="0" y="0"/>
                    <a:ext cx="8019219" cy="1100852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75001">
      <w:rPr>
        <w:rFonts w:ascii="Century Gothic" w:hAnsi="Century Gothic"/>
        <w:noProof/>
        <w:color w:val="A6A6A6" w:themeColor="background1" w:themeShade="A6"/>
        <w:sz w:val="16"/>
        <w:szCs w:val="16"/>
      </w:rPr>
      <w:drawing>
        <wp:anchor distT="0" distB="0" distL="114300" distR="114300" simplePos="0" relativeHeight="251657728" behindDoc="0" locked="0" layoutInCell="1" allowOverlap="1" wp14:anchorId="119C7880" wp14:editId="535AB2D3">
          <wp:simplePos x="0" y="0"/>
          <wp:positionH relativeFrom="column">
            <wp:posOffset>-908685</wp:posOffset>
          </wp:positionH>
          <wp:positionV relativeFrom="paragraph">
            <wp:posOffset>-1527810</wp:posOffset>
          </wp:positionV>
          <wp:extent cx="21259165" cy="1807210"/>
          <wp:effectExtent l="0" t="0" r="0" b="2540"/>
          <wp:wrapNone/>
          <wp:docPr id="7" name="Graphic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Graphic 7"/>
                  <pic:cNvPicPr>
                    <a:picLocks noChangeAspect="1"/>
                  </pic:cNvPicPr>
                </pic:nvPicPr>
                <pic:blipFill>
                  <a:blip r:embed="rId3">
                    <a:extLs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259165" cy="18072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775001">
      <w:rPr>
        <w:noProof/>
      </w:rPr>
      <w:drawing>
        <wp:anchor distT="0" distB="0" distL="114300" distR="114300" simplePos="0" relativeHeight="251658752" behindDoc="0" locked="0" layoutInCell="1" allowOverlap="1" wp14:anchorId="61FF0F30" wp14:editId="55D123E4">
          <wp:simplePos x="0" y="0"/>
          <wp:positionH relativeFrom="column">
            <wp:posOffset>9414192</wp:posOffset>
          </wp:positionH>
          <wp:positionV relativeFrom="paragraph">
            <wp:posOffset>-9884727</wp:posOffset>
          </wp:positionV>
          <wp:extent cx="3326130" cy="1172845"/>
          <wp:effectExtent l="0" t="0" r="7620" b="8255"/>
          <wp:wrapNone/>
          <wp:docPr id="8" name="Graphic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Graphic 8"/>
                  <pic:cNvPicPr>
                    <a:picLocks noChangeAspect="1"/>
                  </pic:cNvPicPr>
                </pic:nvPicPr>
                <pic:blipFill>
                  <a:blip r:embed="rId5">
                    <a:extLst>
                      <a:ext uri="{96DAC541-7B7A-43D3-8B79-37D633B846F1}">
                        <asvg:svgBlip xmlns:asvg="http://schemas.microsoft.com/office/drawing/2016/SVG/main" r:embed="rId6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326130" cy="11728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ED3A26">
      <w:rPr>
        <w:noProof/>
      </w:rPr>
      <mc:AlternateContent>
        <mc:Choice Requires="wpg">
          <w:drawing>
            <wp:anchor distT="0" distB="0" distL="114300" distR="114300" simplePos="0" relativeHeight="251656704" behindDoc="0" locked="0" layoutInCell="1" allowOverlap="1" wp14:anchorId="0E9347C5" wp14:editId="41BB9F0A">
              <wp:simplePos x="0" y="0"/>
              <wp:positionH relativeFrom="column">
                <wp:posOffset>-8401050</wp:posOffset>
              </wp:positionH>
              <wp:positionV relativeFrom="paragraph">
                <wp:posOffset>493395</wp:posOffset>
              </wp:positionV>
              <wp:extent cx="21259165" cy="9669100"/>
              <wp:effectExtent l="0" t="0" r="0" b="8890"/>
              <wp:wrapNone/>
              <wp:docPr id="5" name="Group 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1259165" cy="9669100"/>
                        <a:chOff x="0" y="495300"/>
                        <a:chExt cx="21259165" cy="9669100"/>
                      </a:xfrm>
                    </wpg:grpSpPr>
                    <pic:pic xmlns:pic="http://schemas.openxmlformats.org/drawingml/2006/picture">
                      <pic:nvPicPr>
                        <pic:cNvPr id="1" name="Graphic 1"/>
                        <pic:cNvPicPr>
                          <a:picLocks noChangeAspect="1"/>
                        </pic:cNvPicPr>
                      </pic:nvPicPr>
                      <pic:blipFill>
                        <a:blip r:embed="rId3">
                          <a:extLst>
                            <a:ext uri="{96DAC541-7B7A-43D3-8B79-37D633B846F1}">
                              <asvg:svgBlip xmlns:asvg="http://schemas.microsoft.com/office/drawing/2016/SVG/main" r:embed="rId4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8357190"/>
                          <a:ext cx="21259165" cy="180721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" name="Graphic 2"/>
                        <pic:cNvPicPr>
                          <a:picLocks noChangeAspect="1"/>
                        </pic:cNvPicPr>
                      </pic:nvPicPr>
                      <pic:blipFill>
                        <a:blip r:embed="rId5">
                          <a:extLst>
                            <a:ext uri="{96DAC541-7B7A-43D3-8B79-37D633B846F1}">
                              <asvg:svgBlip xmlns:asvg="http://schemas.microsoft.com/office/drawing/2016/SVG/main" r:embed="rId6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10162289" y="495300"/>
                          <a:ext cx="3326130" cy="117284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2DA6EBA6" id="Group 5" o:spid="_x0000_s1026" style="position:absolute;margin-left:-661.5pt;margin-top:38.85pt;width:1673.95pt;height:761.35pt;z-index:251657216;mso-height-relative:margin" coordorigin=",4953" coordsize="212591,96691" o:gfxdata="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Graphic 1" o:spid="_x0000_s1027" type="#_x0000_t75" style="position:absolute;top:83571;width:212591;height:180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">
                <v:imagedata r:id="rId7" o:title=""/>
              </v:shape>
              <v:shape id="Graphic 2" o:spid="_x0000_s1028" type="#_x0000_t75" style="position:absolute;left:101622;top:4953;width:33262;height:117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">
                <v:imagedata r:id="rId8" o:title=""/>
              </v:shape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2C6C"/>
    <w:rsid w:val="0006166C"/>
    <w:rsid w:val="00070A72"/>
    <w:rsid w:val="001926BE"/>
    <w:rsid w:val="00252A2B"/>
    <w:rsid w:val="002C4A4F"/>
    <w:rsid w:val="002F66C9"/>
    <w:rsid w:val="004109A4"/>
    <w:rsid w:val="0069130B"/>
    <w:rsid w:val="00775001"/>
    <w:rsid w:val="007C7EFA"/>
    <w:rsid w:val="007E1A41"/>
    <w:rsid w:val="0092275F"/>
    <w:rsid w:val="00956819"/>
    <w:rsid w:val="0096386B"/>
    <w:rsid w:val="00A816DB"/>
    <w:rsid w:val="00A828B5"/>
    <w:rsid w:val="00A85D19"/>
    <w:rsid w:val="00AF5277"/>
    <w:rsid w:val="00B11EAC"/>
    <w:rsid w:val="00BC69FB"/>
    <w:rsid w:val="00C64A14"/>
    <w:rsid w:val="00D22C6C"/>
    <w:rsid w:val="00DA7548"/>
    <w:rsid w:val="00E46DFC"/>
    <w:rsid w:val="00ED3A26"/>
    <w:rsid w:val="00ED732A"/>
    <w:rsid w:val="00F812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CB7A4C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PK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22C6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22C6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22C6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22C6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22C6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22C6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22C6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22C6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22C6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22C6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22C6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22C6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22C6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22C6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22C6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22C6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22C6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22C6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22C6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22C6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22C6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22C6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22C6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22C6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22C6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22C6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22C6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22C6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22C6C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7C7E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D3A2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D3A26"/>
  </w:style>
  <w:style w:type="paragraph" w:styleId="Footer">
    <w:name w:val="footer"/>
    <w:basedOn w:val="Normal"/>
    <w:link w:val="FooterChar"/>
    <w:uiPriority w:val="99"/>
    <w:unhideWhenUsed/>
    <w:rsid w:val="00ED3A2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D3A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7.png"/><Relationship Id="rId3" Type="http://schemas.openxmlformats.org/officeDocument/2006/relationships/image" Target="media/image4.png"/><Relationship Id="rId7" Type="http://schemas.openxmlformats.org/officeDocument/2006/relationships/image" Target="media/image60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sv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Christmas Letter Template-12-86eqmrmzw-07</Template>
  <TotalTime>0</TotalTime>
  <Pages>2</Pages>
  <Words>16</Words>
  <Characters>97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Christmas Letter Template-12-86eqmrmzw</vt:lpstr>
    </vt:vector>
  </TitlesOfParts>
  <Company>Word Templates Online</Company>
  <LinksUpToDate>false</LinksUpToDate>
  <CharactersWithSpaces>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Christmas Letter Template-12-86eqmrmzw</dc:title>
  <dc:subject/>
  <dc:creator>Tayyba Rani</dc:creator>
  <cp:keywords/>
  <dc:description/>
  <cp:lastModifiedBy>Tayyba Rani</cp:lastModifiedBy>
  <cp:revision>2</cp:revision>
  <dcterms:created xsi:type="dcterms:W3CDTF">2025-01-01T13:41:00Z</dcterms:created>
  <dcterms:modified xsi:type="dcterms:W3CDTF">2025-01-01T13:41:00Z</dcterms:modified>
</cp:coreProperties>
</file>