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86E21" w14:textId="55C93AEE" w:rsidR="00A44A8F" w:rsidRDefault="00A44A8F"/>
    <w:p w14:paraId="0A95DADB" w14:textId="2CD1AF04" w:rsidR="00A44A8F" w:rsidRDefault="00A44A8F"/>
    <w:p w14:paraId="31F9C87E" w14:textId="3D5FE955" w:rsidR="00A44A8F" w:rsidRDefault="00A44A8F"/>
    <w:p w14:paraId="568D67CF" w14:textId="23872E3C" w:rsidR="00A44A8F" w:rsidRDefault="008F0CD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C87AB4F" wp14:editId="63E9338E">
                <wp:simplePos x="0" y="0"/>
                <wp:positionH relativeFrom="column">
                  <wp:posOffset>-171009</wp:posOffset>
                </wp:positionH>
                <wp:positionV relativeFrom="page">
                  <wp:posOffset>1693545</wp:posOffset>
                </wp:positionV>
                <wp:extent cx="4786575" cy="1447137"/>
                <wp:effectExtent l="0" t="0" r="0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6575" cy="14471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0D6B1" w14:textId="6A98878A" w:rsidR="008F0CDC" w:rsidRPr="008F0CDC" w:rsidRDefault="008F0CDC" w:rsidP="008F0CDC">
                            <w:pPr>
                              <w:spacing w:before="240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F0CDC">
                              <w:rPr>
                                <w:rFonts w:ascii="Dancing Script" w:hAnsi="Dancing Script"/>
                                <w:b/>
                                <w:bCs/>
                                <w:color w:val="FF0000"/>
                                <w:sz w:val="160"/>
                                <w:szCs w:val="160"/>
                              </w:rPr>
                              <w:t>Dear Santa</w:t>
                            </w:r>
                          </w:p>
                          <w:p w14:paraId="62E24438" w14:textId="222B1A31" w:rsidR="008F0CDC" w:rsidRDefault="008F0C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87AB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45pt;margin-top:133.35pt;width:376.9pt;height:113.9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" filled="f" stroked="f">
                <v:textbox>
                  <w:txbxContent>
                    <w:p w14:paraId="5270D6B1" w14:textId="6A98878A" w:rsidR="008F0CDC" w:rsidRPr="008F0CDC" w:rsidRDefault="008F0CDC" w:rsidP="008F0CDC">
                      <w:pPr>
                        <w:spacing w:before="240"/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8F0CDC">
                        <w:rPr>
                          <w:rFonts w:ascii="Dancing Script" w:hAnsi="Dancing Script"/>
                          <w:b/>
                          <w:bCs/>
                          <w:color w:val="FF0000"/>
                          <w:sz w:val="160"/>
                          <w:szCs w:val="160"/>
                        </w:rPr>
                        <w:t>Dear Santa</w:t>
                      </w:r>
                    </w:p>
                    <w:p w14:paraId="62E24438" w14:textId="222B1A31" w:rsidR="008F0CDC" w:rsidRDefault="008F0CDC"/>
                  </w:txbxContent>
                </v:textbox>
                <w10:wrap anchory="page"/>
              </v:shape>
            </w:pict>
          </mc:Fallback>
        </mc:AlternateContent>
      </w:r>
    </w:p>
    <w:p w14:paraId="09D44878" w14:textId="2E692B66" w:rsidR="00A44A8F" w:rsidRDefault="00A44A8F"/>
    <w:p w14:paraId="43B4EA41" w14:textId="77777777" w:rsidR="008F0CDC" w:rsidRDefault="008F0CDC"/>
    <w:p w14:paraId="5155ED75" w14:textId="77777777" w:rsidR="008F0CDC" w:rsidRDefault="008F0CDC"/>
    <w:p w14:paraId="188FA017" w14:textId="77777777" w:rsidR="008F0CDC" w:rsidRDefault="008F0CDC"/>
    <w:p w14:paraId="08CB7E47" w14:textId="77777777" w:rsidR="008F0CDC" w:rsidRDefault="008F0CDC"/>
    <w:tbl>
      <w:tblPr>
        <w:tblW w:w="10800" w:type="dxa"/>
        <w:tblBorders>
          <w:top w:val="dashed" w:sz="8" w:space="0" w:color="FF0000"/>
          <w:bottom w:val="dashed" w:sz="8" w:space="0" w:color="FF0000"/>
          <w:insideH w:val="dashed" w:sz="8" w:space="0" w:color="FF0000"/>
          <w:insideV w:val="single" w:sz="4" w:space="0" w:color="FF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0"/>
      </w:tblGrid>
      <w:tr w:rsidR="00A44A8F" w14:paraId="2BDB6106" w14:textId="77777777" w:rsidTr="00DA0244">
        <w:trPr>
          <w:trHeight w:val="864"/>
        </w:trPr>
        <w:tc>
          <w:tcPr>
            <w:tcW w:w="10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CD606" w14:textId="275B468E" w:rsidR="00A44A8F" w:rsidRDefault="00A44A8F">
            <w:pPr>
              <w:spacing w:after="0" w:line="240" w:lineRule="auto"/>
            </w:pPr>
          </w:p>
        </w:tc>
      </w:tr>
      <w:tr w:rsidR="00A44A8F" w14:paraId="3B7D1C1D" w14:textId="77777777" w:rsidTr="00DA0244">
        <w:trPr>
          <w:trHeight w:val="864"/>
        </w:trPr>
        <w:tc>
          <w:tcPr>
            <w:tcW w:w="10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5E98A" w14:textId="77777777" w:rsidR="00A44A8F" w:rsidRDefault="00A44A8F">
            <w:pPr>
              <w:spacing w:after="0" w:line="240" w:lineRule="auto"/>
            </w:pPr>
          </w:p>
        </w:tc>
      </w:tr>
      <w:tr w:rsidR="00A44A8F" w14:paraId="74349FFA" w14:textId="77777777" w:rsidTr="00DA0244">
        <w:trPr>
          <w:trHeight w:val="864"/>
        </w:trPr>
        <w:tc>
          <w:tcPr>
            <w:tcW w:w="10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C5B3A" w14:textId="77777777" w:rsidR="00A44A8F" w:rsidRDefault="00A44A8F">
            <w:pPr>
              <w:spacing w:after="0" w:line="240" w:lineRule="auto"/>
            </w:pPr>
          </w:p>
        </w:tc>
      </w:tr>
      <w:tr w:rsidR="00A44A8F" w14:paraId="2EE0EB09" w14:textId="77777777" w:rsidTr="00DA0244">
        <w:trPr>
          <w:trHeight w:val="864"/>
        </w:trPr>
        <w:tc>
          <w:tcPr>
            <w:tcW w:w="10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A26D8" w14:textId="77777777" w:rsidR="00A44A8F" w:rsidRDefault="00A44A8F">
            <w:pPr>
              <w:spacing w:after="0" w:line="240" w:lineRule="auto"/>
            </w:pPr>
          </w:p>
        </w:tc>
      </w:tr>
      <w:tr w:rsidR="00A44A8F" w14:paraId="39FD43B3" w14:textId="77777777" w:rsidTr="00DA0244">
        <w:trPr>
          <w:trHeight w:val="864"/>
        </w:trPr>
        <w:tc>
          <w:tcPr>
            <w:tcW w:w="10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58573" w14:textId="77777777" w:rsidR="00A44A8F" w:rsidRDefault="00A44A8F">
            <w:pPr>
              <w:spacing w:after="0" w:line="240" w:lineRule="auto"/>
            </w:pPr>
          </w:p>
        </w:tc>
      </w:tr>
      <w:tr w:rsidR="00A44A8F" w14:paraId="5C4203E1" w14:textId="77777777" w:rsidTr="00DA0244">
        <w:trPr>
          <w:trHeight w:val="864"/>
        </w:trPr>
        <w:tc>
          <w:tcPr>
            <w:tcW w:w="10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B0956" w14:textId="77777777" w:rsidR="00A44A8F" w:rsidRDefault="00A44A8F">
            <w:pPr>
              <w:spacing w:after="0" w:line="240" w:lineRule="auto"/>
            </w:pPr>
          </w:p>
        </w:tc>
      </w:tr>
      <w:tr w:rsidR="00A44A8F" w14:paraId="4E769DBD" w14:textId="77777777" w:rsidTr="00DA0244">
        <w:trPr>
          <w:trHeight w:val="864"/>
        </w:trPr>
        <w:tc>
          <w:tcPr>
            <w:tcW w:w="10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BAE32" w14:textId="77777777" w:rsidR="00A44A8F" w:rsidRDefault="00A44A8F">
            <w:pPr>
              <w:spacing w:after="0" w:line="240" w:lineRule="auto"/>
            </w:pPr>
          </w:p>
        </w:tc>
      </w:tr>
      <w:tr w:rsidR="00A44A8F" w14:paraId="65458591" w14:textId="77777777" w:rsidTr="00DA0244">
        <w:trPr>
          <w:trHeight w:val="864"/>
        </w:trPr>
        <w:tc>
          <w:tcPr>
            <w:tcW w:w="10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E32F4" w14:textId="77777777" w:rsidR="00A44A8F" w:rsidRDefault="00A44A8F">
            <w:pPr>
              <w:spacing w:after="0" w:line="240" w:lineRule="auto"/>
            </w:pPr>
          </w:p>
        </w:tc>
      </w:tr>
    </w:tbl>
    <w:p w14:paraId="16ECBC7F" w14:textId="5886EBAF" w:rsidR="00A44A8F" w:rsidRDefault="00A44A8F"/>
    <w:p w14:paraId="13081999" w14:textId="1AA66D30" w:rsidR="00A44A8F" w:rsidRDefault="00A44A8F"/>
    <w:p w14:paraId="55E7B5E7" w14:textId="0230CD67" w:rsidR="00A44A8F" w:rsidRDefault="00A44A8F"/>
    <w:p w14:paraId="353A3A55" w14:textId="4026A0C3" w:rsidR="00A44A8F" w:rsidRDefault="00A44A8F"/>
    <w:p w14:paraId="15DC996F" w14:textId="77777777" w:rsidR="00A44A8F" w:rsidRDefault="00A44A8F">
      <w:pPr>
        <w:pageBreakBefore/>
      </w:pPr>
    </w:p>
    <w:p w14:paraId="4AF706E6" w14:textId="220D5C3B" w:rsidR="00A44A8F" w:rsidRDefault="00A44A8F"/>
    <w:p w14:paraId="01D07BA7" w14:textId="59AC1B6B" w:rsidR="00A44A8F" w:rsidRDefault="00000000">
      <w:pPr>
        <w:spacing w:after="0" w:line="240" w:lineRule="auto"/>
        <w:rPr>
          <w:rFonts w:ascii="Times New Roman" w:eastAsia="Times New Roman" w:hAnsi="Times New Roman"/>
          <w:kern w:val="0"/>
          <w:lang w:eastAsia="en-PK"/>
        </w:rPr>
      </w:pPr>
      <w:r>
        <w:rPr>
          <w:rFonts w:ascii="Times New Roman" w:eastAsia="Times New Roman" w:hAnsi="Times New Roman"/>
          <w:kern w:val="0"/>
          <w:lang w:eastAsia="en-PK"/>
        </w:rPr>
        <w:t>Designed by:</w:t>
      </w:r>
    </w:p>
    <w:p w14:paraId="36245DD5" w14:textId="13916E7A" w:rsidR="00A44A8F" w:rsidRDefault="00000000">
      <w:pPr>
        <w:spacing w:after="0" w:line="240" w:lineRule="auto"/>
      </w:pPr>
      <w:r>
        <w:rPr>
          <w:rFonts w:ascii="Times New Roman" w:eastAsia="Times New Roman" w:hAnsi="Times New Roman"/>
          <w:noProof/>
          <w:kern w:val="0"/>
          <w:lang w:eastAsia="en-PK"/>
        </w:rPr>
        <w:drawing>
          <wp:inline distT="0" distB="0" distL="0" distR="0" wp14:anchorId="4AA98A64" wp14:editId="54BC7B46">
            <wp:extent cx="914400" cy="316867"/>
            <wp:effectExtent l="0" t="0" r="0" b="6983"/>
            <wp:docPr id="9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C3075A5" w14:textId="0D3DAE15" w:rsidR="00A44A8F" w:rsidRDefault="00000000">
      <w:pPr>
        <w:spacing w:after="0" w:line="240" w:lineRule="auto"/>
      </w:pPr>
      <w:r>
        <w:rPr>
          <w:rFonts w:ascii="Times New Roman" w:eastAsia="Times New Roman" w:hAnsi="Times New Roman"/>
          <w:kern w:val="0"/>
          <w:lang w:eastAsia="en-PK"/>
        </w:rPr>
        <w:t xml:space="preserve">© </w:t>
      </w:r>
      <w:proofErr w:type="spellStart"/>
      <w:r>
        <w:rPr>
          <w:rFonts w:ascii="Times New Roman" w:eastAsia="Times New Roman" w:hAnsi="Times New Roman"/>
          <w:color w:val="0000FF"/>
          <w:kern w:val="0"/>
          <w:u w:val="single"/>
          <w:lang w:eastAsia="en-PK"/>
        </w:rPr>
        <w:t>WordTemplatesOnline</w:t>
      </w:r>
      <w:proofErr w:type="spellEnd"/>
      <w:r>
        <w:rPr>
          <w:rFonts w:ascii="Times New Roman" w:eastAsia="Times New Roman" w:hAnsi="Times New Roman"/>
          <w:kern w:val="0"/>
          <w:lang w:eastAsia="en-PK"/>
        </w:rPr>
        <w:t>. All Rights Reserved.</w:t>
      </w:r>
    </w:p>
    <w:p w14:paraId="5A1E0D70" w14:textId="6EAF1A67" w:rsidR="00A44A8F" w:rsidRDefault="00A44A8F"/>
    <w:sectPr w:rsidR="00A44A8F" w:rsidSect="002676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4FED6" w14:textId="77777777" w:rsidR="00CA1D17" w:rsidRDefault="00CA1D17">
      <w:pPr>
        <w:spacing w:after="0" w:line="240" w:lineRule="auto"/>
      </w:pPr>
      <w:r>
        <w:separator/>
      </w:r>
    </w:p>
  </w:endnote>
  <w:endnote w:type="continuationSeparator" w:id="0">
    <w:p w14:paraId="231CBFF0" w14:textId="77777777" w:rsidR="00CA1D17" w:rsidRDefault="00CA1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ancing Script">
    <w:panose1 w:val="00000000000000000000"/>
    <w:charset w:val="00"/>
    <w:family w:val="auto"/>
    <w:pitch w:val="variable"/>
    <w:sig w:usb0="A000007F" w:usb1="4000004B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C3147" w14:textId="77777777" w:rsidR="00267641" w:rsidRDefault="002676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26E89" w14:textId="77777777" w:rsidR="00CC5141" w:rsidRDefault="00000000">
    <w:pPr>
      <w:pStyle w:val="Footer"/>
      <w:rPr>
        <w:rFonts w:ascii="Century Gothic" w:hAnsi="Century Gothic"/>
        <w:color w:val="A6A6A6"/>
        <w:sz w:val="16"/>
        <w:szCs w:val="16"/>
      </w:rPr>
    </w:pPr>
    <w:bookmarkStart w:id="0" w:name="_Hlk186468935"/>
    <w:bookmarkStart w:id="1" w:name="_Hlk186468936"/>
    <w:r>
      <w:rPr>
        <w:rFonts w:ascii="Century Gothic" w:hAnsi="Century Gothic"/>
        <w:color w:val="A6A6A6"/>
        <w:sz w:val="16"/>
        <w:szCs w:val="16"/>
      </w:rPr>
      <w:t>©WordTemplatesOnline.net</w:t>
    </w:r>
    <w:bookmarkEnd w:id="0"/>
    <w:bookmarkEnd w:id="1"/>
  </w:p>
  <w:p w14:paraId="36275BBB" w14:textId="77777777" w:rsidR="00CC5141" w:rsidRDefault="00CC51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9D8F2" w14:textId="77777777" w:rsidR="00267641" w:rsidRDefault="002676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2B9B2" w14:textId="77777777" w:rsidR="00CA1D17" w:rsidRDefault="00CA1D1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3BF71AC" w14:textId="77777777" w:rsidR="00CA1D17" w:rsidRDefault="00CA1D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FE467" w14:textId="77777777" w:rsidR="00267641" w:rsidRDefault="002676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A8C99" w14:textId="59740140" w:rsidR="00D136D5" w:rsidRDefault="00C71BD8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260C878" wp14:editId="38628536">
              <wp:simplePos x="0" y="0"/>
              <wp:positionH relativeFrom="column">
                <wp:posOffset>-1649896</wp:posOffset>
              </wp:positionH>
              <wp:positionV relativeFrom="page">
                <wp:posOffset>-588645</wp:posOffset>
              </wp:positionV>
              <wp:extent cx="9753600" cy="11822430"/>
              <wp:effectExtent l="0" t="0" r="0" b="0"/>
              <wp:wrapNone/>
              <wp:docPr id="18" name="Group 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753600" cy="11822430"/>
                        <a:chOff x="0" y="0"/>
                        <a:chExt cx="9753600" cy="11822430"/>
                      </a:xfrm>
                    </wpg:grpSpPr>
                    <wpg:grpSp>
                      <wpg:cNvPr id="17" name="Group 17"/>
                      <wpg:cNvGrpSpPr/>
                      <wpg:grpSpPr>
                        <a:xfrm>
                          <a:off x="898498" y="1932167"/>
                          <a:ext cx="8229435" cy="8165824"/>
                          <a:chOff x="0" y="0"/>
                          <a:chExt cx="8229435" cy="8165824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Hand drawn christmas element collection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3610"/>
                            <a:ext cx="4062730" cy="406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Hand drawn christmas element collection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367" y="3983603"/>
                            <a:ext cx="4118610" cy="411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Hand drawn christmas element collection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19993" y="0"/>
                            <a:ext cx="4126230" cy="412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Hand drawn christmas element collection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0825" y="4047214"/>
                            <a:ext cx="4118610" cy="411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  <wpg:grpSp>
                      <wpg:cNvPr id="11" name="Group 11"/>
                      <wpg:cNvGrpSpPr/>
                      <wpg:grpSpPr>
                        <a:xfrm>
                          <a:off x="0" y="0"/>
                          <a:ext cx="9753600" cy="11822430"/>
                          <a:chOff x="0" y="0"/>
                          <a:chExt cx="9753600" cy="11822486"/>
                        </a:xfrm>
                      </wpg:grpSpPr>
                      <pic:pic xmlns:pic="http://schemas.openxmlformats.org/drawingml/2006/picture">
                        <pic:nvPicPr>
                          <pic:cNvPr id="10" name="Graphic 10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96DAC541-7B7A-43D3-8B79-37D633B846F1}">
                                <asvg:svgBlip xmlns:asvg="http://schemas.microsoft.com/office/drawing/2016/SVG/main" r:embed="rId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5029" y="8261406"/>
                            <a:ext cx="8857615" cy="3561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Graphic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753600" cy="3975100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656D4F63" id="Group 18" o:spid="_x0000_s1026" style="position:absolute;margin-left:-129.9pt;margin-top:-46.35pt;width:768pt;height:930.9pt;z-index:251659264;mso-position-vertical-relative:page" coordsize="97536,118224" o:gfxdata="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">
              <v:group id="Group 17" o:spid="_x0000_s1027" style="position:absolute;left:8984;top:19321;width:82295;height:81658" coordsize="82294,81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8" type="#_x0000_t75" alt="Hand drawn christmas element collection" style="position:absolute;top:636;width:40627;height:40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">
                  <v:imagedata r:id="rId6" o:title="Hand drawn christmas element collection" recolortarget="#676767 [1454]"/>
                </v:shape>
                <v:shape id="Picture 15" o:spid="_x0000_s1029" type="#_x0000_t75" alt="Hand drawn christmas element collection" style="position:absolute;left:1033;top:39836;width:41186;height:41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">
                  <v:imagedata r:id="rId6" o:title="Hand drawn christmas element collection" recolortarget="#676767 [1454]"/>
                </v:shape>
                <v:shape id="Picture 14" o:spid="_x0000_s1030" type="#_x0000_t75" alt="Hand drawn christmas element collection" style="position:absolute;left:39199;width:41263;height:41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">
                  <v:imagedata r:id="rId6" o:title="Hand drawn christmas element collection" recolortarget="#676767 [1454]"/>
                </v:shape>
                <v:shape id="Picture 16" o:spid="_x0000_s1031" type="#_x0000_t75" alt="Hand drawn christmas element collection" style="position:absolute;left:41108;top:40472;width:41186;height:41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">
                  <v:imagedata r:id="rId6" o:title="Hand drawn christmas element collection" recolortarget="#676767 [1454]"/>
                </v:shape>
              </v:group>
              <v:group id="Group 11" o:spid="_x0000_s1032" style="position:absolute;width:97536;height:118224" coordsize="97536,118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shape id="Graphic 10" o:spid="_x0000_s1033" type="#_x0000_t75" style="position:absolute;left:4850;top:82614;width:88576;height:35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">
                  <v:imagedata r:id="rId7" o:title=""/>
                </v:shape>
                <v:shape id="Graphic 1" o:spid="_x0000_s1034" type="#_x0000_t75" style="position:absolute;width:97536;height:3975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">
                  <v:imagedata r:id="rId8" o:title=""/>
                </v:shape>
              </v:group>
              <w10:wrap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B3CBE" w14:textId="77777777" w:rsidR="00267641" w:rsidRDefault="002676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autoHyphenation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A8F"/>
    <w:rsid w:val="000B2728"/>
    <w:rsid w:val="0012226A"/>
    <w:rsid w:val="00267641"/>
    <w:rsid w:val="002B22AE"/>
    <w:rsid w:val="004E1ED6"/>
    <w:rsid w:val="005B2CE2"/>
    <w:rsid w:val="005C0FE2"/>
    <w:rsid w:val="006C4303"/>
    <w:rsid w:val="008F0CDC"/>
    <w:rsid w:val="00A44A8F"/>
    <w:rsid w:val="00AA2F0D"/>
    <w:rsid w:val="00AF343D"/>
    <w:rsid w:val="00C71BD8"/>
    <w:rsid w:val="00CA1D17"/>
    <w:rsid w:val="00CC5141"/>
    <w:rsid w:val="00D136D5"/>
    <w:rsid w:val="00DA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C0DE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kern w:val="3"/>
        <w:sz w:val="24"/>
        <w:szCs w:val="24"/>
        <w:lang w:val="en-PK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sv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sv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Christmas Letter Template-12-86eqmrmzw-081</Template>
  <TotalTime>0</TotalTime>
  <Pages>2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Christmas Letter Template-12-86eqmrmzw</vt:lpstr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Letter Template-12-86eqmrmzw</dc:title>
  <dc:subject/>
  <dc:creator>Tayyba Rani</dc:creator>
  <dc:description/>
  <cp:lastModifiedBy>Tayyba Rani</cp:lastModifiedBy>
  <cp:revision>2</cp:revision>
  <dcterms:created xsi:type="dcterms:W3CDTF">2025-01-02T06:39:00Z</dcterms:created>
  <dcterms:modified xsi:type="dcterms:W3CDTF">2025-01-02T06:39:00Z</dcterms:modified>
</cp:coreProperties>
</file>