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C0C83" w14:textId="6C5B60A3" w:rsidR="009538DD" w:rsidRPr="009538DD" w:rsidRDefault="00992F93" w:rsidP="009538DD">
      <w:pPr>
        <w:rPr>
          <w:rFonts w:ascii="AvenirNext LT Pro Regular" w:hAnsi="AvenirNext LT Pro Regular"/>
          <w:b/>
          <w:bCs/>
          <w:sz w:val="20"/>
          <w:szCs w:val="20"/>
        </w:rPr>
      </w:pPr>
      <w:r>
        <w:rPr>
          <w:rFonts w:ascii="AvenirNext LT Pro Regular" w:hAnsi="AvenirNext LT Pro Regular"/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08972C01" wp14:editId="38DA173B">
                <wp:simplePos x="0" y="0"/>
                <wp:positionH relativeFrom="column">
                  <wp:posOffset>-552450</wp:posOffset>
                </wp:positionH>
                <wp:positionV relativeFrom="paragraph">
                  <wp:posOffset>-447675</wp:posOffset>
                </wp:positionV>
                <wp:extent cx="7038975" cy="10401935"/>
                <wp:effectExtent l="19050" t="0" r="9525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8975" cy="10401935"/>
                          <a:chOff x="86638" y="0"/>
                          <a:chExt cx="7038976" cy="10402212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1391564" y="0"/>
                            <a:ext cx="5734050" cy="352434"/>
                          </a:xfrm>
                          <a:custGeom>
                            <a:avLst/>
                            <a:gdLst>
                              <a:gd name="connsiteX0" fmla="*/ 0 w 3171825"/>
                              <a:gd name="connsiteY0" fmla="*/ 0 h 723900"/>
                              <a:gd name="connsiteX1" fmla="*/ 3171825 w 3171825"/>
                              <a:gd name="connsiteY1" fmla="*/ 0 h 723900"/>
                              <a:gd name="connsiteX2" fmla="*/ 3171825 w 3171825"/>
                              <a:gd name="connsiteY2" fmla="*/ 723900 h 723900"/>
                              <a:gd name="connsiteX3" fmla="*/ 0 w 3171825"/>
                              <a:gd name="connsiteY3" fmla="*/ 723900 h 723900"/>
                              <a:gd name="connsiteX4" fmla="*/ 0 w 3171825"/>
                              <a:gd name="connsiteY4" fmla="*/ 0 h 723900"/>
                              <a:gd name="connsiteX0" fmla="*/ 0 w 3171825"/>
                              <a:gd name="connsiteY0" fmla="*/ 0 h 723900"/>
                              <a:gd name="connsiteX1" fmla="*/ 3171825 w 3171825"/>
                              <a:gd name="connsiteY1" fmla="*/ 0 h 723900"/>
                              <a:gd name="connsiteX2" fmla="*/ 3171825 w 3171825"/>
                              <a:gd name="connsiteY2" fmla="*/ 723900 h 723900"/>
                              <a:gd name="connsiteX3" fmla="*/ 123825 w 3171825"/>
                              <a:gd name="connsiteY3" fmla="*/ 723900 h 723900"/>
                              <a:gd name="connsiteX4" fmla="*/ 0 w 3171825"/>
                              <a:gd name="connsiteY4" fmla="*/ 0 h 723900"/>
                              <a:gd name="connsiteX0" fmla="*/ 0 w 3171825"/>
                              <a:gd name="connsiteY0" fmla="*/ 0 h 723900"/>
                              <a:gd name="connsiteX1" fmla="*/ 3171825 w 3171825"/>
                              <a:gd name="connsiteY1" fmla="*/ 0 h 723900"/>
                              <a:gd name="connsiteX2" fmla="*/ 3171825 w 3171825"/>
                              <a:gd name="connsiteY2" fmla="*/ 723900 h 723900"/>
                              <a:gd name="connsiteX3" fmla="*/ 247650 w 3171825"/>
                              <a:gd name="connsiteY3" fmla="*/ 723900 h 723900"/>
                              <a:gd name="connsiteX4" fmla="*/ 0 w 3171825"/>
                              <a:gd name="connsiteY4" fmla="*/ 0 h 723900"/>
                              <a:gd name="connsiteX0" fmla="*/ 0 w 3171825"/>
                              <a:gd name="connsiteY0" fmla="*/ 0 h 723900"/>
                              <a:gd name="connsiteX1" fmla="*/ 3171825 w 3171825"/>
                              <a:gd name="connsiteY1" fmla="*/ 0 h 723900"/>
                              <a:gd name="connsiteX2" fmla="*/ 3171825 w 3171825"/>
                              <a:gd name="connsiteY2" fmla="*/ 723900 h 723900"/>
                              <a:gd name="connsiteX3" fmla="*/ 285750 w 3171825"/>
                              <a:gd name="connsiteY3" fmla="*/ 723900 h 723900"/>
                              <a:gd name="connsiteX4" fmla="*/ 0 w 3171825"/>
                              <a:gd name="connsiteY4" fmla="*/ 0 h 723900"/>
                              <a:gd name="connsiteX0" fmla="*/ 0 w 3171825"/>
                              <a:gd name="connsiteY0" fmla="*/ 0 h 723900"/>
                              <a:gd name="connsiteX1" fmla="*/ 3171825 w 3171825"/>
                              <a:gd name="connsiteY1" fmla="*/ 0 h 723900"/>
                              <a:gd name="connsiteX2" fmla="*/ 3171825 w 3171825"/>
                              <a:gd name="connsiteY2" fmla="*/ 723900 h 723900"/>
                              <a:gd name="connsiteX3" fmla="*/ 130890 w 3171825"/>
                              <a:gd name="connsiteY3" fmla="*/ 723900 h 723900"/>
                              <a:gd name="connsiteX4" fmla="*/ 0 w 3171825"/>
                              <a:gd name="connsiteY4" fmla="*/ 0 h 723900"/>
                              <a:gd name="connsiteX0" fmla="*/ 0 w 3171825"/>
                              <a:gd name="connsiteY0" fmla="*/ 0 h 723900"/>
                              <a:gd name="connsiteX1" fmla="*/ 3171825 w 3171825"/>
                              <a:gd name="connsiteY1" fmla="*/ 0 h 723900"/>
                              <a:gd name="connsiteX2" fmla="*/ 3087524 w 3171825"/>
                              <a:gd name="connsiteY2" fmla="*/ 723900 h 723900"/>
                              <a:gd name="connsiteX3" fmla="*/ 130890 w 3171825"/>
                              <a:gd name="connsiteY3" fmla="*/ 723900 h 723900"/>
                              <a:gd name="connsiteX4" fmla="*/ 0 w 3171825"/>
                              <a:gd name="connsiteY4" fmla="*/ 0 h 723900"/>
                              <a:gd name="connsiteX0" fmla="*/ 0 w 3171825"/>
                              <a:gd name="connsiteY0" fmla="*/ 0 h 723900"/>
                              <a:gd name="connsiteX1" fmla="*/ 3171825 w 3171825"/>
                              <a:gd name="connsiteY1" fmla="*/ 0 h 723900"/>
                              <a:gd name="connsiteX2" fmla="*/ 3040105 w 3171825"/>
                              <a:gd name="connsiteY2" fmla="*/ 723900 h 723900"/>
                              <a:gd name="connsiteX3" fmla="*/ 130890 w 3171825"/>
                              <a:gd name="connsiteY3" fmla="*/ 723900 h 723900"/>
                              <a:gd name="connsiteX4" fmla="*/ 0 w 3171825"/>
                              <a:gd name="connsiteY4" fmla="*/ 0 h 7239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3171825" h="723900">
                                <a:moveTo>
                                  <a:pt x="0" y="0"/>
                                </a:moveTo>
                                <a:lnTo>
                                  <a:pt x="3171825" y="0"/>
                                </a:lnTo>
                                <a:lnTo>
                                  <a:pt x="3040105" y="723900"/>
                                </a:lnTo>
                                <a:lnTo>
                                  <a:pt x="130890" y="7239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B6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Isosceles Triangle 7"/>
                        <wps:cNvSpPr/>
                        <wps:spPr>
                          <a:xfrm rot="5557566">
                            <a:off x="1695133" y="8124507"/>
                            <a:ext cx="669210" cy="3886200"/>
                          </a:xfrm>
                          <a:prstGeom prst="triangle">
                            <a:avLst/>
                          </a:prstGeom>
                          <a:solidFill>
                            <a:srgbClr val="FFCB6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E8F0A5A" id="Group 8" o:spid="_x0000_s1026" style="position:absolute;margin-left:-43.5pt;margin-top:-35.25pt;width:554.25pt;height:819.05pt;z-index:-251653120;mso-width-relative:margin" coordorigin="866" coordsize="70389,104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">
                <v:shape id="Rectangle 1" o:spid="_x0000_s1027" style="position:absolute;left:13915;width:57341;height:3524;visibility:visible;mso-wrap-style:square;v-text-anchor:middle" coordsize="3171825,72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" path="m,l3171825,,3040105,723900r-2909215,l,xe" fillcolor="#ffcb61" stroked="f" strokeweight="1pt">
                  <v:stroke joinstyle="miter"/>
                  <v:path arrowok="t" o:connecttype="custom" o:connectlocs="0,0;5734050,0;5495926,352434;236624,352434;0,0" o:connectangles="0,0,0,0,0"/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7" o:spid="_x0000_s1028" type="#_x0000_t5" style="position:absolute;left:16951;top:81245;width:6692;height:38862;rotation:607034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" fillcolor="#ffcb61" stroked="f" strokeweight="1pt"/>
              </v:group>
            </w:pict>
          </mc:Fallback>
        </mc:AlternateContent>
      </w:r>
    </w:p>
    <w:p w14:paraId="501E4C64" w14:textId="5408FBEB" w:rsidR="005D7748" w:rsidRPr="009538DD" w:rsidRDefault="009538DD">
      <w:pPr>
        <w:rPr>
          <w:rFonts w:ascii="AvenirNext LT Pro Regular" w:hAnsi="AvenirNext LT Pro Regular"/>
          <w:b/>
          <w:bCs/>
          <w:sz w:val="48"/>
          <w:szCs w:val="48"/>
        </w:rPr>
      </w:pPr>
      <w:r w:rsidRPr="00747BF0">
        <w:rPr>
          <w:rFonts w:ascii="AvenirNext LT Pro Regular" w:hAnsi="AvenirNext LT Pro Regular"/>
          <w:b/>
          <w:bCs/>
          <w:sz w:val="48"/>
          <w:szCs w:val="48"/>
        </w:rPr>
        <w:t>Community Service Completion Form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0"/>
        <w:gridCol w:w="2529"/>
        <w:gridCol w:w="675"/>
        <w:gridCol w:w="2529"/>
        <w:gridCol w:w="2527"/>
      </w:tblGrid>
      <w:tr w:rsidR="00747BF0" w:rsidRPr="00747BF0" w14:paraId="27121E43" w14:textId="77777777" w:rsidTr="00747BF0">
        <w:trPr>
          <w:trHeight w:val="432"/>
        </w:trPr>
        <w:tc>
          <w:tcPr>
            <w:tcW w:w="2530" w:type="dxa"/>
            <w:vAlign w:val="center"/>
          </w:tcPr>
          <w:p w14:paraId="4B22B3BC" w14:textId="11891FFF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747BF0">
              <w:rPr>
                <w:rFonts w:ascii="AvenirNext LT Pro Regular" w:hAnsi="AvenirNext LT Pro Regular"/>
                <w:sz w:val="20"/>
                <w:szCs w:val="20"/>
              </w:rPr>
              <w:t>Name</w:t>
            </w:r>
          </w:p>
        </w:tc>
        <w:tc>
          <w:tcPr>
            <w:tcW w:w="2529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0D562005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tcBorders>
              <w:left w:val="nil"/>
            </w:tcBorders>
            <w:vAlign w:val="center"/>
          </w:tcPr>
          <w:p w14:paraId="3C1728CC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29" w:type="dxa"/>
            <w:vAlign w:val="center"/>
          </w:tcPr>
          <w:p w14:paraId="5F84F0CD" w14:textId="29BA9BEA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747BF0">
              <w:rPr>
                <w:rFonts w:ascii="AvenirNext LT Pro Regular" w:hAnsi="AvenirNext LT Pro Regular"/>
                <w:sz w:val="20"/>
                <w:szCs w:val="20"/>
              </w:rPr>
              <w:t xml:space="preserve">Case </w:t>
            </w:r>
            <w:r w:rsidR="00747BF0" w:rsidRPr="00747BF0">
              <w:rPr>
                <w:rFonts w:ascii="AvenirNext LT Pro Regular" w:hAnsi="AvenirNext LT Pro Regular"/>
                <w:sz w:val="20"/>
                <w:szCs w:val="20"/>
              </w:rPr>
              <w:t>#</w:t>
            </w:r>
          </w:p>
        </w:tc>
        <w:tc>
          <w:tcPr>
            <w:tcW w:w="2527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0A16C862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747BF0" w:rsidRPr="00747BF0" w14:paraId="6F06D4F1" w14:textId="77777777" w:rsidTr="00747BF0">
        <w:trPr>
          <w:trHeight w:val="432"/>
        </w:trPr>
        <w:tc>
          <w:tcPr>
            <w:tcW w:w="2530" w:type="dxa"/>
            <w:vAlign w:val="center"/>
          </w:tcPr>
          <w:p w14:paraId="7D1FAED4" w14:textId="436F8096" w:rsidR="005D7748" w:rsidRPr="00747BF0" w:rsidRDefault="00747BF0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747BF0">
              <w:rPr>
                <w:rFonts w:ascii="AvenirNext LT Pro Regular" w:hAnsi="AvenirNext LT Pro Regular"/>
                <w:sz w:val="20"/>
                <w:szCs w:val="20"/>
              </w:rPr>
              <w:t>Total # Hours Assigned</w:t>
            </w:r>
          </w:p>
        </w:tc>
        <w:tc>
          <w:tcPr>
            <w:tcW w:w="252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4382E796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tcBorders>
              <w:left w:val="nil"/>
            </w:tcBorders>
            <w:vAlign w:val="center"/>
          </w:tcPr>
          <w:p w14:paraId="0FFB46FA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29" w:type="dxa"/>
            <w:vAlign w:val="center"/>
          </w:tcPr>
          <w:p w14:paraId="35DEA45C" w14:textId="7692B3A8" w:rsidR="005D7748" w:rsidRPr="00747BF0" w:rsidRDefault="00747BF0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747BF0">
              <w:rPr>
                <w:rFonts w:ascii="AvenirNext LT Pro Regular" w:hAnsi="AvenirNext LT Pro Regular"/>
                <w:sz w:val="20"/>
                <w:szCs w:val="20"/>
              </w:rPr>
              <w:t>Completion Due Date</w:t>
            </w:r>
          </w:p>
        </w:tc>
        <w:tc>
          <w:tcPr>
            <w:tcW w:w="252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39543876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747BF0" w:rsidRPr="00747BF0" w14:paraId="224E593F" w14:textId="77777777" w:rsidTr="00747BF0">
        <w:trPr>
          <w:trHeight w:val="432"/>
        </w:trPr>
        <w:tc>
          <w:tcPr>
            <w:tcW w:w="2530" w:type="dxa"/>
            <w:vAlign w:val="center"/>
          </w:tcPr>
          <w:p w14:paraId="742405BA" w14:textId="1406956E" w:rsidR="005D7748" w:rsidRPr="00747BF0" w:rsidRDefault="00747BF0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747BF0">
              <w:rPr>
                <w:rFonts w:ascii="AvenirNext LT Pro Regular" w:hAnsi="AvenirNext LT Pro Regular"/>
                <w:sz w:val="20"/>
                <w:szCs w:val="20"/>
              </w:rPr>
              <w:t>Placement Agency</w:t>
            </w:r>
          </w:p>
        </w:tc>
        <w:tc>
          <w:tcPr>
            <w:tcW w:w="252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24FCAB3B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tcBorders>
              <w:left w:val="nil"/>
            </w:tcBorders>
            <w:vAlign w:val="center"/>
          </w:tcPr>
          <w:p w14:paraId="0C41B740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29" w:type="dxa"/>
            <w:vAlign w:val="center"/>
          </w:tcPr>
          <w:p w14:paraId="501FCA4C" w14:textId="0BAF5569" w:rsidR="005D7748" w:rsidRPr="00747BF0" w:rsidRDefault="00747BF0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747BF0">
              <w:rPr>
                <w:rFonts w:ascii="AvenirNext LT Pro Regular" w:hAnsi="AvenirNext LT Pro Regular"/>
                <w:sz w:val="20"/>
                <w:szCs w:val="20"/>
              </w:rPr>
              <w:t>Location</w:t>
            </w:r>
          </w:p>
        </w:tc>
        <w:tc>
          <w:tcPr>
            <w:tcW w:w="252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6EA09A5A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747BF0" w:rsidRPr="00747BF0" w14:paraId="31BABFC6" w14:textId="77777777" w:rsidTr="00747BF0">
        <w:trPr>
          <w:trHeight w:val="432"/>
        </w:trPr>
        <w:tc>
          <w:tcPr>
            <w:tcW w:w="2530" w:type="dxa"/>
            <w:vAlign w:val="center"/>
          </w:tcPr>
          <w:p w14:paraId="32C284C1" w14:textId="474122E0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747BF0">
              <w:rPr>
                <w:rFonts w:ascii="AvenirNext LT Pro Regular" w:hAnsi="AvenirNext LT Pro Regular"/>
                <w:sz w:val="20"/>
                <w:szCs w:val="20"/>
              </w:rPr>
              <w:t>Supervisor</w:t>
            </w:r>
          </w:p>
        </w:tc>
        <w:tc>
          <w:tcPr>
            <w:tcW w:w="2529" w:type="dxa"/>
            <w:tcBorders>
              <w:top w:val="single" w:sz="4" w:space="0" w:color="808080" w:themeColor="background1" w:themeShade="80"/>
            </w:tcBorders>
            <w:vAlign w:val="center"/>
          </w:tcPr>
          <w:p w14:paraId="6B6BA2CC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tcBorders>
              <w:left w:val="nil"/>
            </w:tcBorders>
            <w:vAlign w:val="center"/>
          </w:tcPr>
          <w:p w14:paraId="1B515F47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29" w:type="dxa"/>
            <w:vAlign w:val="center"/>
          </w:tcPr>
          <w:p w14:paraId="1BC0E151" w14:textId="0DE10FDC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747BF0">
              <w:rPr>
                <w:rFonts w:ascii="AvenirNext LT Pro Regular" w:hAnsi="AvenirNext LT Pro Regular"/>
                <w:sz w:val="20"/>
                <w:szCs w:val="20"/>
              </w:rPr>
              <w:t>Phone</w:t>
            </w:r>
          </w:p>
        </w:tc>
        <w:tc>
          <w:tcPr>
            <w:tcW w:w="2527" w:type="dxa"/>
            <w:tcBorders>
              <w:top w:val="single" w:sz="4" w:space="0" w:color="808080" w:themeColor="background1" w:themeShade="80"/>
            </w:tcBorders>
            <w:vAlign w:val="center"/>
          </w:tcPr>
          <w:p w14:paraId="51908E95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135A84F2" w14:textId="165DDFF5" w:rsidR="005D7748" w:rsidRPr="00747BF0" w:rsidRDefault="005D7748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808080" w:themeColor="background1" w:themeShade="80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260"/>
        <w:gridCol w:w="3058"/>
        <w:gridCol w:w="1442"/>
        <w:gridCol w:w="2790"/>
        <w:gridCol w:w="2240"/>
      </w:tblGrid>
      <w:tr w:rsidR="00747BF0" w:rsidRPr="00747BF0" w14:paraId="094AEB09" w14:textId="77777777" w:rsidTr="00577804">
        <w:trPr>
          <w:trHeight w:val="432"/>
        </w:trPr>
        <w:tc>
          <w:tcPr>
            <w:tcW w:w="1260" w:type="dxa"/>
            <w:tcBorders>
              <w:top w:val="nil"/>
              <w:bottom w:val="single" w:sz="4" w:space="0" w:color="808080" w:themeColor="background1" w:themeShade="80"/>
              <w:right w:val="nil"/>
            </w:tcBorders>
            <w:shd w:val="clear" w:color="auto" w:fill="FFCB61"/>
            <w:vAlign w:val="center"/>
          </w:tcPr>
          <w:p w14:paraId="7CB76EA4" w14:textId="45F2272B" w:rsidR="005D7748" w:rsidRPr="00747BF0" w:rsidRDefault="009538DD" w:rsidP="005D7748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747BF0">
              <w:rPr>
                <w:rFonts w:ascii="AvenirNext LT Pro Regular" w:hAnsi="AvenirNext LT Pro Regular"/>
                <w:b/>
                <w:bCs/>
              </w:rPr>
              <w:t>Date</w:t>
            </w:r>
          </w:p>
        </w:tc>
        <w:tc>
          <w:tcPr>
            <w:tcW w:w="3058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FFCB61"/>
            <w:vAlign w:val="center"/>
          </w:tcPr>
          <w:p w14:paraId="241C970B" w14:textId="1BDD6B19" w:rsidR="005D7748" w:rsidRPr="00747BF0" w:rsidRDefault="009538DD" w:rsidP="005D7748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747BF0">
              <w:rPr>
                <w:rFonts w:ascii="AvenirNext LT Pro Regular" w:hAnsi="AvenirNext LT Pro Regular"/>
                <w:b/>
                <w:bCs/>
              </w:rPr>
              <w:t>Agency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FFCB61"/>
            <w:vAlign w:val="center"/>
          </w:tcPr>
          <w:p w14:paraId="77DB586F" w14:textId="0F80A562" w:rsidR="005D7748" w:rsidRPr="00747BF0" w:rsidRDefault="009538DD" w:rsidP="005D7748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747BF0">
              <w:rPr>
                <w:rFonts w:ascii="AvenirNext LT Pro Regular" w:hAnsi="AvenirNext LT Pro Regular"/>
                <w:b/>
                <w:bCs/>
              </w:rPr>
              <w:t># Of Hrs.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FFCB61"/>
            <w:vAlign w:val="center"/>
          </w:tcPr>
          <w:p w14:paraId="34DC998E" w14:textId="455F16BF" w:rsidR="005D7748" w:rsidRPr="00747BF0" w:rsidRDefault="009538DD" w:rsidP="005D7748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747BF0">
              <w:rPr>
                <w:rFonts w:ascii="AvenirNext LT Pro Regular" w:hAnsi="AvenirNext LT Pro Regular"/>
                <w:b/>
                <w:bCs/>
              </w:rPr>
              <w:t>Supervisor Signature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08080" w:themeColor="background1" w:themeShade="80"/>
            </w:tcBorders>
            <w:shd w:val="clear" w:color="auto" w:fill="FFCB61"/>
            <w:vAlign w:val="center"/>
          </w:tcPr>
          <w:p w14:paraId="0DFBA08D" w14:textId="38D71D27" w:rsidR="005D7748" w:rsidRPr="00747BF0" w:rsidRDefault="009538DD" w:rsidP="005D7748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747BF0">
              <w:rPr>
                <w:rFonts w:ascii="AvenirNext LT Pro Regular" w:hAnsi="AvenirNext LT Pro Regular"/>
                <w:b/>
                <w:bCs/>
              </w:rPr>
              <w:t>Phone #</w:t>
            </w:r>
          </w:p>
        </w:tc>
      </w:tr>
      <w:tr w:rsidR="005D7748" w:rsidRPr="00747BF0" w14:paraId="28C9D390" w14:textId="77777777" w:rsidTr="00577804">
        <w:trPr>
          <w:trHeight w:val="432"/>
        </w:trPr>
        <w:tc>
          <w:tcPr>
            <w:tcW w:w="1260" w:type="dxa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277963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687885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E470F0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CD934F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C991BBC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2B30856C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C6141A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FE0CA7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382906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8ABA87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9227D60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77804" w:rsidRPr="00747BF0" w14:paraId="350B3876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A7DC6B" w14:textId="77777777" w:rsidR="00577804" w:rsidRPr="00747BF0" w:rsidRDefault="00577804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BFDB60" w14:textId="77777777" w:rsidR="00577804" w:rsidRPr="00747BF0" w:rsidRDefault="00577804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4FB7EE" w14:textId="77777777" w:rsidR="00577804" w:rsidRPr="00747BF0" w:rsidRDefault="00577804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1F4B" w14:textId="77777777" w:rsidR="00577804" w:rsidRPr="00747BF0" w:rsidRDefault="00577804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ACD6792" w14:textId="77777777" w:rsidR="00577804" w:rsidRPr="00747BF0" w:rsidRDefault="00577804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24F404F4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F7B46E3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5B7DAF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F168EE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5361CF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4DBF288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69FFC2B7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6ECB4C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57A0776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7D2670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38782C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A66EF86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0A6E00B5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DDDAEC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244D8D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BFEE72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62B452F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509F7A3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240D18D6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1DE716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370DD5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1A923A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68797D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B096FA7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1E5D452B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7E81F1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4BB6DF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B344F4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692A79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8F1D21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49A922A4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E23BD3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1DF26F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EA4BA4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498B6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343588F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6221CE72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45B887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C5071B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AE7E95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3B0A00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CFB5CBE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1415C8C8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675566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440D42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BD89B3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E586102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F8E606A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61B22CE6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658D926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98F8654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214A91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364E81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86E7CB0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27D3B772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81D7D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6FFF4D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A22456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58B85A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3A54EFA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7B417047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6AEB9F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DDEC15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B6B9BF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009F3D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EE9D29B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5E4A2100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0FAE16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963145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ED1583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5EF638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8187B96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7B1E769B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9EDCB8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86376A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08BCAA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3AB9D3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EF79510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D7748" w:rsidRPr="00747BF0" w14:paraId="745BF19C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453E9D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800B37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3B1252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3ACFB8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63FB052" w14:textId="77777777" w:rsidR="005D7748" w:rsidRPr="00747BF0" w:rsidRDefault="005D7748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9E76C5" w:rsidRPr="00747BF0" w14:paraId="51D36E89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202B27" w14:textId="77777777" w:rsidR="009E76C5" w:rsidRPr="00747BF0" w:rsidRDefault="009E76C5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22431C3" w14:textId="77777777" w:rsidR="009E76C5" w:rsidRPr="00747BF0" w:rsidRDefault="009E76C5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195E154" w14:textId="77777777" w:rsidR="009E76C5" w:rsidRPr="00747BF0" w:rsidRDefault="009E76C5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F22509" w14:textId="77777777" w:rsidR="009E76C5" w:rsidRPr="00747BF0" w:rsidRDefault="009E76C5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83BC16" w14:textId="77777777" w:rsidR="009E76C5" w:rsidRPr="00747BF0" w:rsidRDefault="009E76C5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747BF0" w:rsidRPr="00747BF0" w14:paraId="1765BD9F" w14:textId="77777777" w:rsidTr="00577804">
        <w:trPr>
          <w:trHeight w:val="432"/>
        </w:trPr>
        <w:tc>
          <w:tcPr>
            <w:tcW w:w="126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9448F3" w14:textId="77777777" w:rsidR="00747BF0" w:rsidRPr="00747BF0" w:rsidRDefault="00747BF0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BF6D03" w14:textId="77777777" w:rsidR="00747BF0" w:rsidRPr="00747BF0" w:rsidRDefault="00747BF0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C60B05" w14:textId="77777777" w:rsidR="00747BF0" w:rsidRPr="00747BF0" w:rsidRDefault="00747BF0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A18D1E" w14:textId="77777777" w:rsidR="00747BF0" w:rsidRPr="00747BF0" w:rsidRDefault="00747BF0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6AF8AA0" w14:textId="77777777" w:rsidR="00747BF0" w:rsidRPr="00747BF0" w:rsidRDefault="00747BF0" w:rsidP="005D7748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130D8F7F" w14:textId="77777777" w:rsidR="00747BF0" w:rsidRPr="00747BF0" w:rsidRDefault="00747BF0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  <w:gridCol w:w="270"/>
        <w:gridCol w:w="7280"/>
      </w:tblGrid>
      <w:tr w:rsidR="00747BF0" w:rsidRPr="00747BF0" w14:paraId="76B60514" w14:textId="2722DC2C" w:rsidTr="008C186B">
        <w:trPr>
          <w:trHeight w:val="432"/>
        </w:trPr>
        <w:tc>
          <w:tcPr>
            <w:tcW w:w="3240" w:type="dxa"/>
            <w:vAlign w:val="center"/>
          </w:tcPr>
          <w:p w14:paraId="60429E0B" w14:textId="6F308706" w:rsidR="000763C6" w:rsidRPr="008C186B" w:rsidRDefault="00747BF0" w:rsidP="008C186B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747BF0">
              <w:rPr>
                <w:rFonts w:ascii="AvenirNext LT Pro Regular" w:hAnsi="AvenirNext LT Pro Regular"/>
                <w:b/>
                <w:bCs/>
              </w:rPr>
              <w:t>Total hours completed</w:t>
            </w:r>
          </w:p>
        </w:tc>
        <w:tc>
          <w:tcPr>
            <w:tcW w:w="270" w:type="dxa"/>
            <w:tcBorders>
              <w:right w:val="single" w:sz="4" w:space="0" w:color="808080" w:themeColor="background1" w:themeShade="80"/>
            </w:tcBorders>
            <w:vAlign w:val="center"/>
          </w:tcPr>
          <w:p w14:paraId="1FFF9B30" w14:textId="77777777" w:rsidR="00747BF0" w:rsidRPr="00747BF0" w:rsidRDefault="00747BF0" w:rsidP="008C186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72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F65556E" w14:textId="77777777" w:rsidR="00747BF0" w:rsidRPr="00747BF0" w:rsidRDefault="00747BF0" w:rsidP="008C186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7EC378E8" w14:textId="77777777" w:rsidR="005D7748" w:rsidRDefault="005D7748">
      <w:pPr>
        <w:rPr>
          <w:sz w:val="20"/>
          <w:szCs w:val="20"/>
        </w:rPr>
      </w:pPr>
    </w:p>
    <w:p w14:paraId="233CD249" w14:textId="7A768A41" w:rsidR="009E76C5" w:rsidRDefault="009E76C5">
      <w:pPr>
        <w:rPr>
          <w:sz w:val="20"/>
          <w:szCs w:val="20"/>
        </w:rPr>
      </w:pPr>
    </w:p>
    <w:p w14:paraId="03FCE1B4" w14:textId="77777777" w:rsidR="009E76C5" w:rsidRDefault="009E76C5" w:rsidP="009E76C5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lastRenderedPageBreak/>
        <w:t>Designed by:</w:t>
      </w:r>
    </w:p>
    <w:p w14:paraId="176B587C" w14:textId="77777777" w:rsidR="009E76C5" w:rsidRDefault="009E76C5" w:rsidP="009E76C5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69259B8B" wp14:editId="62CD0DE4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C2E5954" w14:textId="42763BBA" w:rsidR="009E76C5" w:rsidRPr="0090199A" w:rsidRDefault="009E76C5" w:rsidP="009E76C5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EA406B">
        <w:rPr>
          <w:rFonts w:ascii="Avenir" w:eastAsia="Avenir" w:hAnsi="Avenir" w:cs="Avenir"/>
          <w:color w:val="3B3BFF"/>
          <w:u w:val="single"/>
        </w:rPr>
        <w:t>.net</w:t>
      </w:r>
      <w:r w:rsidRPr="00EA406B">
        <w:rPr>
          <w:rFonts w:ascii="Avenir" w:eastAsia="Avenir" w:hAnsi="Avenir" w:cs="Avenir"/>
          <w:color w:val="3B3BFF"/>
        </w:rPr>
        <w:t xml:space="preserve"> </w:t>
      </w:r>
      <w:r>
        <w:rPr>
          <w:rFonts w:ascii="Avenir" w:eastAsia="Avenir" w:hAnsi="Avenir" w:cs="Avenir"/>
        </w:rPr>
        <w:t>All Rights Reserved.</w:t>
      </w:r>
    </w:p>
    <w:p w14:paraId="37302581" w14:textId="77777777" w:rsidR="009E76C5" w:rsidRDefault="009E76C5">
      <w:pPr>
        <w:rPr>
          <w:sz w:val="20"/>
          <w:szCs w:val="20"/>
        </w:rPr>
      </w:pPr>
    </w:p>
    <w:p w14:paraId="1D82FAD7" w14:textId="77777777" w:rsidR="00747BF0" w:rsidRPr="005D7748" w:rsidRDefault="00747BF0">
      <w:pPr>
        <w:rPr>
          <w:sz w:val="20"/>
          <w:szCs w:val="20"/>
        </w:rPr>
      </w:pPr>
    </w:p>
    <w:sectPr w:rsidR="00747BF0" w:rsidRPr="005D7748" w:rsidSect="005D7748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5B557" w14:textId="77777777" w:rsidR="00E83D99" w:rsidRDefault="00E83D99" w:rsidP="009E76C5">
      <w:pPr>
        <w:spacing w:after="0" w:line="240" w:lineRule="auto"/>
      </w:pPr>
      <w:r>
        <w:separator/>
      </w:r>
    </w:p>
  </w:endnote>
  <w:endnote w:type="continuationSeparator" w:id="0">
    <w:p w14:paraId="3771475B" w14:textId="77777777" w:rsidR="00E83D99" w:rsidRDefault="00E83D99" w:rsidP="009E7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7F8ED" w14:textId="48ACEBF3" w:rsidR="009E76C5" w:rsidRPr="009E76C5" w:rsidRDefault="009E76C5" w:rsidP="009E76C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0" w:name="_asuut8qjj9ag" w:colFirst="0" w:colLast="0"/>
    <w:bookmarkEnd w:id="0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1D057" w14:textId="77777777" w:rsidR="00E83D99" w:rsidRDefault="00E83D99" w:rsidP="009E76C5">
      <w:pPr>
        <w:spacing w:after="0" w:line="240" w:lineRule="auto"/>
      </w:pPr>
      <w:r>
        <w:separator/>
      </w:r>
    </w:p>
  </w:footnote>
  <w:footnote w:type="continuationSeparator" w:id="0">
    <w:p w14:paraId="1E4C68A8" w14:textId="77777777" w:rsidR="00E83D99" w:rsidRDefault="00E83D99" w:rsidP="009E76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748"/>
    <w:rsid w:val="000014F2"/>
    <w:rsid w:val="000763C6"/>
    <w:rsid w:val="000810CA"/>
    <w:rsid w:val="00091FF7"/>
    <w:rsid w:val="00171CA4"/>
    <w:rsid w:val="001F30FB"/>
    <w:rsid w:val="00285B20"/>
    <w:rsid w:val="00577804"/>
    <w:rsid w:val="005D7748"/>
    <w:rsid w:val="006B7619"/>
    <w:rsid w:val="006E4743"/>
    <w:rsid w:val="00747BF0"/>
    <w:rsid w:val="008C186B"/>
    <w:rsid w:val="009538DD"/>
    <w:rsid w:val="00992F93"/>
    <w:rsid w:val="009E76C5"/>
    <w:rsid w:val="00A757FF"/>
    <w:rsid w:val="00AB4611"/>
    <w:rsid w:val="00E006F9"/>
    <w:rsid w:val="00E83D99"/>
    <w:rsid w:val="00EA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5E3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77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77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7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77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77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77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77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77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77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77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77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7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77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77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77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77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77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77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77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77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77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77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77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77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77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77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77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77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774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D7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E76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76C5"/>
  </w:style>
  <w:style w:type="paragraph" w:styleId="Footer">
    <w:name w:val="footer"/>
    <w:basedOn w:val="Normal"/>
    <w:link w:val="FooterChar"/>
    <w:uiPriority w:val="99"/>
    <w:unhideWhenUsed/>
    <w:rsid w:val="009E76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7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Service Form-08-86et5cyua-02</Template>
  <TotalTime>1</TotalTime>
  <Pages>2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2025-08-18T17:54:00Z</dcterms:created>
  <dcterms:modified xsi:type="dcterms:W3CDTF">2025-08-18T17:54:00Z</dcterms:modified>
</cp:coreProperties>
</file>