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3CB60" w14:textId="06F4C15F" w:rsidR="00E5030E" w:rsidRPr="001B4FF7" w:rsidRDefault="00091B8D">
      <w:pPr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76AB0D36" wp14:editId="0F4CDD10">
                <wp:simplePos x="0" y="0"/>
                <wp:positionH relativeFrom="column">
                  <wp:posOffset>-1152525</wp:posOffset>
                </wp:positionH>
                <wp:positionV relativeFrom="page">
                  <wp:posOffset>-47625</wp:posOffset>
                </wp:positionV>
                <wp:extent cx="8867775" cy="10170130"/>
                <wp:effectExtent l="0" t="0" r="9525" b="317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67775" cy="10170130"/>
                          <a:chOff x="-343719" y="751826"/>
                          <a:chExt cx="8868340" cy="10170569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297950" y="751826"/>
                            <a:ext cx="8226671" cy="379730"/>
                          </a:xfrm>
                          <a:custGeom>
                            <a:avLst/>
                            <a:gdLst>
                              <a:gd name="connsiteX0" fmla="*/ 0 w 5794375"/>
                              <a:gd name="connsiteY0" fmla="*/ 0 h 379730"/>
                              <a:gd name="connsiteX1" fmla="*/ 5794375 w 5794375"/>
                              <a:gd name="connsiteY1" fmla="*/ 0 h 379730"/>
                              <a:gd name="connsiteX2" fmla="*/ 5794375 w 5794375"/>
                              <a:gd name="connsiteY2" fmla="*/ 379730 h 379730"/>
                              <a:gd name="connsiteX3" fmla="*/ 0 w 5794375"/>
                              <a:gd name="connsiteY3" fmla="*/ 379730 h 379730"/>
                              <a:gd name="connsiteX4" fmla="*/ 0 w 5794375"/>
                              <a:gd name="connsiteY4" fmla="*/ 0 h 379730"/>
                              <a:gd name="connsiteX0" fmla="*/ 0 w 5794375"/>
                              <a:gd name="connsiteY0" fmla="*/ 0 h 379730"/>
                              <a:gd name="connsiteX1" fmla="*/ 5794375 w 5794375"/>
                              <a:gd name="connsiteY1" fmla="*/ 0 h 379730"/>
                              <a:gd name="connsiteX2" fmla="*/ 5701908 w 5794375"/>
                              <a:gd name="connsiteY2" fmla="*/ 379730 h 379730"/>
                              <a:gd name="connsiteX3" fmla="*/ 0 w 5794375"/>
                              <a:gd name="connsiteY3" fmla="*/ 379730 h 379730"/>
                              <a:gd name="connsiteX4" fmla="*/ 0 w 5794375"/>
                              <a:gd name="connsiteY4" fmla="*/ 0 h 379730"/>
                              <a:gd name="connsiteX0" fmla="*/ 0 w 5794375"/>
                              <a:gd name="connsiteY0" fmla="*/ 0 h 379730"/>
                              <a:gd name="connsiteX1" fmla="*/ 5794375 w 5794375"/>
                              <a:gd name="connsiteY1" fmla="*/ 0 h 379730"/>
                              <a:gd name="connsiteX2" fmla="*/ 5619715 w 5794375"/>
                              <a:gd name="connsiteY2" fmla="*/ 379730 h 379730"/>
                              <a:gd name="connsiteX3" fmla="*/ 0 w 5794375"/>
                              <a:gd name="connsiteY3" fmla="*/ 379730 h 379730"/>
                              <a:gd name="connsiteX4" fmla="*/ 0 w 5794375"/>
                              <a:gd name="connsiteY4" fmla="*/ 0 h 37973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5794375" h="379730">
                                <a:moveTo>
                                  <a:pt x="0" y="0"/>
                                </a:moveTo>
                                <a:lnTo>
                                  <a:pt x="5794375" y="0"/>
                                </a:lnTo>
                                <a:lnTo>
                                  <a:pt x="5619715" y="379730"/>
                                </a:lnTo>
                                <a:lnTo>
                                  <a:pt x="0" y="3797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E5F3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-343719" y="10537330"/>
                            <a:ext cx="8637185" cy="385065"/>
                          </a:xfrm>
                          <a:custGeom>
                            <a:avLst/>
                            <a:gdLst>
                              <a:gd name="connsiteX0" fmla="*/ 0 w 4027170"/>
                              <a:gd name="connsiteY0" fmla="*/ 0 h 554355"/>
                              <a:gd name="connsiteX1" fmla="*/ 4027170 w 4027170"/>
                              <a:gd name="connsiteY1" fmla="*/ 0 h 554355"/>
                              <a:gd name="connsiteX2" fmla="*/ 4027170 w 4027170"/>
                              <a:gd name="connsiteY2" fmla="*/ 554355 h 554355"/>
                              <a:gd name="connsiteX3" fmla="*/ 0 w 4027170"/>
                              <a:gd name="connsiteY3" fmla="*/ 554355 h 554355"/>
                              <a:gd name="connsiteX4" fmla="*/ 0 w 4027170"/>
                              <a:gd name="connsiteY4" fmla="*/ 0 h 554355"/>
                              <a:gd name="connsiteX0" fmla="*/ 1006868 w 4027170"/>
                              <a:gd name="connsiteY0" fmla="*/ 0 h 554355"/>
                              <a:gd name="connsiteX1" fmla="*/ 4027170 w 4027170"/>
                              <a:gd name="connsiteY1" fmla="*/ 0 h 554355"/>
                              <a:gd name="connsiteX2" fmla="*/ 4027170 w 4027170"/>
                              <a:gd name="connsiteY2" fmla="*/ 554355 h 554355"/>
                              <a:gd name="connsiteX3" fmla="*/ 0 w 4027170"/>
                              <a:gd name="connsiteY3" fmla="*/ 554355 h 554355"/>
                              <a:gd name="connsiteX4" fmla="*/ 1006868 w 4027170"/>
                              <a:gd name="connsiteY4" fmla="*/ 0 h 554355"/>
                              <a:gd name="connsiteX0" fmla="*/ 256854 w 4027170"/>
                              <a:gd name="connsiteY0" fmla="*/ 0 h 554355"/>
                              <a:gd name="connsiteX1" fmla="*/ 4027170 w 4027170"/>
                              <a:gd name="connsiteY1" fmla="*/ 0 h 554355"/>
                              <a:gd name="connsiteX2" fmla="*/ 4027170 w 4027170"/>
                              <a:gd name="connsiteY2" fmla="*/ 554355 h 554355"/>
                              <a:gd name="connsiteX3" fmla="*/ 0 w 4027170"/>
                              <a:gd name="connsiteY3" fmla="*/ 554355 h 554355"/>
                              <a:gd name="connsiteX4" fmla="*/ 256854 w 4027170"/>
                              <a:gd name="connsiteY4" fmla="*/ 0 h 5543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27170" h="554355">
                                <a:moveTo>
                                  <a:pt x="256854" y="0"/>
                                </a:moveTo>
                                <a:lnTo>
                                  <a:pt x="4027170" y="0"/>
                                </a:lnTo>
                                <a:lnTo>
                                  <a:pt x="4027170" y="554355"/>
                                </a:lnTo>
                                <a:lnTo>
                                  <a:pt x="0" y="554355"/>
                                </a:lnTo>
                                <a:lnTo>
                                  <a:pt x="2568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E5F3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305BD2" id="Group 10" o:spid="_x0000_s1026" style="position:absolute;margin-left:-90.75pt;margin-top:-3.75pt;width:698.25pt;height:800.8pt;z-index:-251653120;mso-position-vertical-relative:page;mso-width-relative:margin;mso-height-relative:margin" coordorigin="-3437,7518" coordsize="88683,101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">
                <v:shape id="Rectangle 1" o:spid="_x0000_s1027" style="position:absolute;left:2979;top:7518;width:82267;height:3797;visibility:visible;mso-wrap-style:square;v-text-anchor:middle" coordsize="5794375,379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" path="m,l5794375,,5619715,379730,,379730,,xe" fillcolor="#6e5f3e" stroked="f" strokeweight="1pt">
                  <v:stroke joinstyle="miter"/>
                  <v:path arrowok="t" o:connecttype="custom" o:connectlocs="0,0;8226671,0;7978694,379730;0,379730;0,0" o:connectangles="0,0,0,0,0"/>
                </v:shape>
                <v:shape id="Rectangle 8" o:spid="_x0000_s1028" style="position:absolute;left:-3437;top:105373;width:86371;height:3850;visibility:visible;mso-wrap-style:square;v-text-anchor:middle" coordsize="4027170,554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" path="m256854,l4027170,r,554355l,554355,256854,xe" fillcolor="#6e5f3e" stroked="f" strokeweight="1pt">
                  <v:stroke joinstyle="miter"/>
                  <v:path arrowok="t" o:connecttype="custom" o:connectlocs="550882,0;8637185,0;8637185,385065;0,385065;550882,0" o:connectangles="0,0,0,0,0"/>
                </v:shape>
                <w10:wrap anchory="page"/>
              </v:group>
            </w:pict>
          </mc:Fallback>
        </mc:AlternateContent>
      </w:r>
      <w:r w:rsidR="001B4FF7" w:rsidRPr="001B4FF7">
        <w:rPr>
          <w:b/>
          <w:bCs/>
          <w:sz w:val="48"/>
          <w:szCs w:val="48"/>
        </w:rPr>
        <w:t>Community Service Form Verification</w:t>
      </w:r>
    </w:p>
    <w:p w14:paraId="65AFB8BA" w14:textId="01C908CC" w:rsidR="00E5030E" w:rsidRPr="00ED00F7" w:rsidRDefault="00E5030E" w:rsidP="00ED00F7">
      <w:pPr>
        <w:spacing w:after="0"/>
        <w:rPr>
          <w:sz w:val="8"/>
          <w:szCs w:val="8"/>
        </w:rPr>
      </w:pPr>
    </w:p>
    <w:tbl>
      <w:tblPr>
        <w:tblStyle w:val="TableGrid"/>
        <w:tblW w:w="0" w:type="auto"/>
        <w:tblBorders>
          <w:top w:val="none" w:sz="0" w:space="0" w:color="auto"/>
          <w:left w:val="single" w:sz="24" w:space="0" w:color="3B3B1A"/>
          <w:bottom w:val="single" w:sz="24" w:space="0" w:color="3B3B1A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0"/>
      </w:tblGrid>
      <w:tr w:rsidR="00E5030E" w:rsidRPr="00E5030E" w14:paraId="38E3B5E5" w14:textId="77777777" w:rsidTr="00C35654">
        <w:trPr>
          <w:trHeight w:val="432"/>
        </w:trPr>
        <w:tc>
          <w:tcPr>
            <w:tcW w:w="9600" w:type="dxa"/>
            <w:vAlign w:val="center"/>
          </w:tcPr>
          <w:p w14:paraId="7705E9B5" w14:textId="4ACD76EC" w:rsidR="00E5030E" w:rsidRPr="008110AB" w:rsidRDefault="00E5030E" w:rsidP="00E5030E">
            <w:pPr>
              <w:rPr>
                <w:b/>
                <w:bCs/>
                <w:color w:val="6E5F3E"/>
              </w:rPr>
            </w:pPr>
            <w:r w:rsidRPr="008110AB">
              <w:rPr>
                <w:b/>
                <w:bCs/>
                <w:color w:val="6E5F3E"/>
              </w:rPr>
              <w:t>[Verification of this community service form to be completed by the fund recipient]</w:t>
            </w:r>
          </w:p>
        </w:tc>
      </w:tr>
    </w:tbl>
    <w:p w14:paraId="63A51BD5" w14:textId="77777777" w:rsidR="00E5030E" w:rsidRPr="00ED00F7" w:rsidRDefault="00E5030E">
      <w:pPr>
        <w:rPr>
          <w:sz w:val="8"/>
          <w:szCs w:val="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25"/>
        <w:gridCol w:w="270"/>
        <w:gridCol w:w="8095"/>
      </w:tblGrid>
      <w:tr w:rsidR="00E5030E" w:rsidRPr="00133129" w14:paraId="3208CA27" w14:textId="77777777" w:rsidTr="008110AB">
        <w:trPr>
          <w:trHeight w:val="432"/>
        </w:trPr>
        <w:tc>
          <w:tcPr>
            <w:tcW w:w="2425" w:type="dxa"/>
            <w:vAlign w:val="center"/>
          </w:tcPr>
          <w:p w14:paraId="588CF788" w14:textId="7DD9F2C2" w:rsidR="00E5030E" w:rsidRPr="00133129" w:rsidRDefault="00133129" w:rsidP="00E5030E">
            <w:pPr>
              <w:rPr>
                <w:sz w:val="20"/>
                <w:szCs w:val="20"/>
              </w:rPr>
            </w:pPr>
            <w:r w:rsidRPr="00133129">
              <w:rPr>
                <w:sz w:val="20"/>
                <w:szCs w:val="20"/>
              </w:rPr>
              <w:t>Applicant name</w:t>
            </w:r>
          </w:p>
        </w:tc>
        <w:tc>
          <w:tcPr>
            <w:tcW w:w="270" w:type="dxa"/>
            <w:vAlign w:val="center"/>
          </w:tcPr>
          <w:p w14:paraId="330113D8" w14:textId="77777777" w:rsidR="00E5030E" w:rsidRPr="00133129" w:rsidRDefault="00E5030E" w:rsidP="00E5030E">
            <w:pPr>
              <w:rPr>
                <w:sz w:val="20"/>
                <w:szCs w:val="20"/>
              </w:rPr>
            </w:pPr>
          </w:p>
        </w:tc>
        <w:tc>
          <w:tcPr>
            <w:tcW w:w="8095" w:type="dxa"/>
            <w:shd w:val="clear" w:color="auto" w:fill="F3F7E1"/>
            <w:vAlign w:val="center"/>
          </w:tcPr>
          <w:p w14:paraId="4B630D79" w14:textId="4C8E80B5" w:rsidR="00E5030E" w:rsidRPr="00133129" w:rsidRDefault="00E5030E" w:rsidP="00E5030E">
            <w:pPr>
              <w:rPr>
                <w:sz w:val="20"/>
                <w:szCs w:val="20"/>
              </w:rPr>
            </w:pPr>
          </w:p>
        </w:tc>
      </w:tr>
      <w:tr w:rsidR="00E5030E" w:rsidRPr="00133129" w14:paraId="7ABDC168" w14:textId="77777777" w:rsidTr="00527DD4">
        <w:trPr>
          <w:trHeight w:val="20"/>
        </w:trPr>
        <w:tc>
          <w:tcPr>
            <w:tcW w:w="2425" w:type="dxa"/>
            <w:vAlign w:val="center"/>
          </w:tcPr>
          <w:p w14:paraId="164002ED" w14:textId="77777777" w:rsidR="00E5030E" w:rsidRPr="00133129" w:rsidRDefault="00E5030E" w:rsidP="00E5030E">
            <w:pPr>
              <w:rPr>
                <w:sz w:val="10"/>
                <w:szCs w:val="10"/>
              </w:rPr>
            </w:pPr>
          </w:p>
        </w:tc>
        <w:tc>
          <w:tcPr>
            <w:tcW w:w="270" w:type="dxa"/>
            <w:vAlign w:val="center"/>
          </w:tcPr>
          <w:p w14:paraId="30BCFFE3" w14:textId="77777777" w:rsidR="00E5030E" w:rsidRPr="00133129" w:rsidRDefault="00E5030E" w:rsidP="00E5030E">
            <w:pPr>
              <w:rPr>
                <w:sz w:val="10"/>
                <w:szCs w:val="10"/>
              </w:rPr>
            </w:pPr>
          </w:p>
        </w:tc>
        <w:tc>
          <w:tcPr>
            <w:tcW w:w="8095" w:type="dxa"/>
            <w:vAlign w:val="center"/>
          </w:tcPr>
          <w:p w14:paraId="5DB16D5F" w14:textId="660C9916" w:rsidR="00E5030E" w:rsidRPr="00133129" w:rsidRDefault="00E5030E" w:rsidP="00E5030E">
            <w:pPr>
              <w:rPr>
                <w:sz w:val="10"/>
                <w:szCs w:val="10"/>
              </w:rPr>
            </w:pPr>
          </w:p>
        </w:tc>
      </w:tr>
      <w:tr w:rsidR="00E5030E" w:rsidRPr="00133129" w14:paraId="5AAED6FE" w14:textId="77777777" w:rsidTr="008110AB">
        <w:trPr>
          <w:trHeight w:val="432"/>
        </w:trPr>
        <w:tc>
          <w:tcPr>
            <w:tcW w:w="2425" w:type="dxa"/>
            <w:vAlign w:val="center"/>
          </w:tcPr>
          <w:p w14:paraId="5CB1A233" w14:textId="577281B1" w:rsidR="00E5030E" w:rsidRPr="00133129" w:rsidRDefault="00133129" w:rsidP="00E5030E">
            <w:pPr>
              <w:rPr>
                <w:sz w:val="20"/>
                <w:szCs w:val="20"/>
              </w:rPr>
            </w:pPr>
            <w:r w:rsidRPr="00133129">
              <w:rPr>
                <w:sz w:val="20"/>
                <w:szCs w:val="20"/>
              </w:rPr>
              <w:t>Project Title</w:t>
            </w:r>
          </w:p>
        </w:tc>
        <w:tc>
          <w:tcPr>
            <w:tcW w:w="270" w:type="dxa"/>
            <w:vAlign w:val="center"/>
          </w:tcPr>
          <w:p w14:paraId="25A85C44" w14:textId="77777777" w:rsidR="00E5030E" w:rsidRPr="00133129" w:rsidRDefault="00E5030E" w:rsidP="00E5030E">
            <w:pPr>
              <w:rPr>
                <w:sz w:val="20"/>
                <w:szCs w:val="20"/>
              </w:rPr>
            </w:pPr>
          </w:p>
        </w:tc>
        <w:tc>
          <w:tcPr>
            <w:tcW w:w="8095" w:type="dxa"/>
            <w:shd w:val="clear" w:color="auto" w:fill="F3F7E1"/>
            <w:vAlign w:val="center"/>
          </w:tcPr>
          <w:p w14:paraId="46E85918" w14:textId="74806764" w:rsidR="00E5030E" w:rsidRPr="00133129" w:rsidRDefault="00E5030E" w:rsidP="00E5030E">
            <w:pPr>
              <w:rPr>
                <w:sz w:val="20"/>
                <w:szCs w:val="20"/>
              </w:rPr>
            </w:pPr>
          </w:p>
        </w:tc>
      </w:tr>
      <w:tr w:rsidR="00E5030E" w:rsidRPr="00133129" w14:paraId="721D1CFE" w14:textId="77777777" w:rsidTr="00527DD4">
        <w:trPr>
          <w:trHeight w:val="20"/>
        </w:trPr>
        <w:tc>
          <w:tcPr>
            <w:tcW w:w="2425" w:type="dxa"/>
            <w:vAlign w:val="center"/>
          </w:tcPr>
          <w:p w14:paraId="007AAFFC" w14:textId="77777777" w:rsidR="00E5030E" w:rsidRPr="00133129" w:rsidRDefault="00E5030E" w:rsidP="00E5030E">
            <w:pPr>
              <w:rPr>
                <w:sz w:val="10"/>
                <w:szCs w:val="10"/>
              </w:rPr>
            </w:pPr>
          </w:p>
        </w:tc>
        <w:tc>
          <w:tcPr>
            <w:tcW w:w="270" w:type="dxa"/>
            <w:vAlign w:val="center"/>
          </w:tcPr>
          <w:p w14:paraId="7DBE04A0" w14:textId="77777777" w:rsidR="00E5030E" w:rsidRPr="00133129" w:rsidRDefault="00E5030E" w:rsidP="00E5030E">
            <w:pPr>
              <w:rPr>
                <w:sz w:val="10"/>
                <w:szCs w:val="10"/>
              </w:rPr>
            </w:pPr>
          </w:p>
        </w:tc>
        <w:tc>
          <w:tcPr>
            <w:tcW w:w="8095" w:type="dxa"/>
            <w:vAlign w:val="center"/>
          </w:tcPr>
          <w:p w14:paraId="7DC46329" w14:textId="1947AC7F" w:rsidR="00E5030E" w:rsidRPr="00133129" w:rsidRDefault="00E5030E" w:rsidP="00E5030E">
            <w:pPr>
              <w:rPr>
                <w:sz w:val="10"/>
                <w:szCs w:val="10"/>
              </w:rPr>
            </w:pPr>
          </w:p>
        </w:tc>
      </w:tr>
      <w:tr w:rsidR="00E5030E" w:rsidRPr="00133129" w14:paraId="292320A2" w14:textId="77777777" w:rsidTr="008110AB">
        <w:trPr>
          <w:trHeight w:val="432"/>
        </w:trPr>
        <w:tc>
          <w:tcPr>
            <w:tcW w:w="2425" w:type="dxa"/>
            <w:vAlign w:val="center"/>
          </w:tcPr>
          <w:p w14:paraId="61EE3B46" w14:textId="27453D8D" w:rsidR="00E5030E" w:rsidRPr="00133129" w:rsidRDefault="00133129" w:rsidP="00E5030E">
            <w:pPr>
              <w:rPr>
                <w:sz w:val="18"/>
                <w:szCs w:val="18"/>
              </w:rPr>
            </w:pPr>
            <w:r w:rsidRPr="00133129">
              <w:rPr>
                <w:sz w:val="18"/>
                <w:szCs w:val="18"/>
              </w:rPr>
              <w:t>Contact person</w:t>
            </w:r>
          </w:p>
        </w:tc>
        <w:tc>
          <w:tcPr>
            <w:tcW w:w="270" w:type="dxa"/>
            <w:vAlign w:val="center"/>
          </w:tcPr>
          <w:p w14:paraId="0B64E824" w14:textId="77777777" w:rsidR="00E5030E" w:rsidRPr="00133129" w:rsidRDefault="00E5030E" w:rsidP="00E5030E">
            <w:pPr>
              <w:rPr>
                <w:sz w:val="18"/>
                <w:szCs w:val="18"/>
              </w:rPr>
            </w:pPr>
          </w:p>
        </w:tc>
        <w:tc>
          <w:tcPr>
            <w:tcW w:w="8095" w:type="dxa"/>
            <w:shd w:val="clear" w:color="auto" w:fill="F3F7E1"/>
            <w:vAlign w:val="center"/>
          </w:tcPr>
          <w:p w14:paraId="392A5C49" w14:textId="39852796" w:rsidR="00E5030E" w:rsidRPr="00133129" w:rsidRDefault="00E5030E" w:rsidP="00E5030E">
            <w:pPr>
              <w:rPr>
                <w:sz w:val="18"/>
                <w:szCs w:val="18"/>
              </w:rPr>
            </w:pPr>
          </w:p>
        </w:tc>
      </w:tr>
    </w:tbl>
    <w:p w14:paraId="03A2DB72" w14:textId="77777777" w:rsidR="00E5030E" w:rsidRPr="00ED00F7" w:rsidRDefault="00E5030E">
      <w:pPr>
        <w:rPr>
          <w:sz w:val="8"/>
          <w:szCs w:val="8"/>
        </w:rPr>
      </w:pPr>
    </w:p>
    <w:tbl>
      <w:tblPr>
        <w:tblStyle w:val="TableGrid"/>
        <w:tblW w:w="0" w:type="auto"/>
        <w:tblBorders>
          <w:top w:val="none" w:sz="0" w:space="0" w:color="auto"/>
          <w:left w:val="single" w:sz="24" w:space="0" w:color="3B3B1A"/>
          <w:bottom w:val="single" w:sz="24" w:space="0" w:color="3B3B1A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133129" w:rsidRPr="00133129" w14:paraId="1332FBF3" w14:textId="77777777" w:rsidTr="008110AB">
        <w:trPr>
          <w:trHeight w:val="432"/>
        </w:trPr>
        <w:tc>
          <w:tcPr>
            <w:tcW w:w="9330" w:type="dxa"/>
            <w:vAlign w:val="center"/>
          </w:tcPr>
          <w:p w14:paraId="63356A11" w14:textId="01F909F5" w:rsidR="00133129" w:rsidRPr="00133129" w:rsidRDefault="00133129" w:rsidP="00133129">
            <w:pPr>
              <w:rPr>
                <w:b/>
                <w:bCs/>
              </w:rPr>
            </w:pPr>
            <w:r w:rsidRPr="008110AB">
              <w:rPr>
                <w:b/>
                <w:bCs/>
                <w:color w:val="6E5F3E"/>
              </w:rPr>
              <w:t>[To be completed by community organization/group/elder]</w:t>
            </w:r>
          </w:p>
        </w:tc>
      </w:tr>
    </w:tbl>
    <w:p w14:paraId="04756D76" w14:textId="77777777" w:rsidR="00133129" w:rsidRPr="00ED00F7" w:rsidRDefault="00133129">
      <w:pPr>
        <w:rPr>
          <w:sz w:val="8"/>
          <w:szCs w:val="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133129" w:rsidRPr="001B4FF7" w14:paraId="6B0A1836" w14:textId="77777777" w:rsidTr="00527DD4">
        <w:trPr>
          <w:trHeight w:val="432"/>
        </w:trPr>
        <w:tc>
          <w:tcPr>
            <w:tcW w:w="10790" w:type="dxa"/>
            <w:vAlign w:val="center"/>
          </w:tcPr>
          <w:p w14:paraId="040265DA" w14:textId="43CAB32D" w:rsidR="00133129" w:rsidRPr="001B4FF7" w:rsidRDefault="001B4FF7" w:rsidP="00133129">
            <w:pPr>
              <w:rPr>
                <w:b/>
                <w:bCs/>
              </w:rPr>
            </w:pPr>
            <w:r w:rsidRPr="008110AB">
              <w:rPr>
                <w:b/>
                <w:bCs/>
                <w:color w:val="3B3B1A"/>
              </w:rPr>
              <w:t>Brief description of volunteer activity:</w:t>
            </w:r>
          </w:p>
        </w:tc>
      </w:tr>
      <w:tr w:rsidR="00133129" w:rsidRPr="001B4FF7" w14:paraId="76FBFE74" w14:textId="77777777" w:rsidTr="00527DD4">
        <w:trPr>
          <w:trHeight w:val="20"/>
        </w:trPr>
        <w:tc>
          <w:tcPr>
            <w:tcW w:w="10790" w:type="dxa"/>
            <w:vAlign w:val="center"/>
          </w:tcPr>
          <w:p w14:paraId="7D4FBC69" w14:textId="77777777" w:rsidR="00133129" w:rsidRPr="001B4FF7" w:rsidRDefault="00133129" w:rsidP="00133129">
            <w:pPr>
              <w:rPr>
                <w:sz w:val="10"/>
                <w:szCs w:val="10"/>
              </w:rPr>
            </w:pPr>
          </w:p>
        </w:tc>
      </w:tr>
      <w:tr w:rsidR="00133129" w14:paraId="6EFC1621" w14:textId="77777777" w:rsidTr="008110AB">
        <w:trPr>
          <w:trHeight w:val="432"/>
        </w:trPr>
        <w:tc>
          <w:tcPr>
            <w:tcW w:w="10790" w:type="dxa"/>
            <w:shd w:val="clear" w:color="auto" w:fill="F3F7E1"/>
            <w:vAlign w:val="center"/>
          </w:tcPr>
          <w:p w14:paraId="3C5DA126" w14:textId="77777777" w:rsidR="00133129" w:rsidRPr="00527DD4" w:rsidRDefault="00133129" w:rsidP="00133129">
            <w:pPr>
              <w:rPr>
                <w:sz w:val="20"/>
                <w:szCs w:val="20"/>
              </w:rPr>
            </w:pPr>
          </w:p>
        </w:tc>
      </w:tr>
      <w:tr w:rsidR="00133129" w:rsidRPr="001B4FF7" w14:paraId="41B69BE5" w14:textId="77777777" w:rsidTr="00527DD4">
        <w:trPr>
          <w:trHeight w:val="20"/>
        </w:trPr>
        <w:tc>
          <w:tcPr>
            <w:tcW w:w="10790" w:type="dxa"/>
            <w:vAlign w:val="center"/>
          </w:tcPr>
          <w:p w14:paraId="57E9DC55" w14:textId="77777777" w:rsidR="00133129" w:rsidRPr="001B4FF7" w:rsidRDefault="00133129" w:rsidP="00133129">
            <w:pPr>
              <w:rPr>
                <w:sz w:val="10"/>
                <w:szCs w:val="10"/>
              </w:rPr>
            </w:pPr>
          </w:p>
        </w:tc>
      </w:tr>
      <w:tr w:rsidR="00133129" w14:paraId="0856029C" w14:textId="77777777" w:rsidTr="008110AB">
        <w:trPr>
          <w:trHeight w:val="432"/>
        </w:trPr>
        <w:tc>
          <w:tcPr>
            <w:tcW w:w="10790" w:type="dxa"/>
            <w:shd w:val="clear" w:color="auto" w:fill="F3F7E1"/>
            <w:vAlign w:val="center"/>
          </w:tcPr>
          <w:p w14:paraId="15877311" w14:textId="77777777" w:rsidR="00133129" w:rsidRPr="00527DD4" w:rsidRDefault="00133129" w:rsidP="00133129">
            <w:pPr>
              <w:rPr>
                <w:sz w:val="20"/>
                <w:szCs w:val="20"/>
              </w:rPr>
            </w:pPr>
          </w:p>
        </w:tc>
      </w:tr>
      <w:tr w:rsidR="00133129" w:rsidRPr="001B4FF7" w14:paraId="5B07BAE6" w14:textId="77777777" w:rsidTr="00527DD4">
        <w:trPr>
          <w:trHeight w:val="20"/>
        </w:trPr>
        <w:tc>
          <w:tcPr>
            <w:tcW w:w="10790" w:type="dxa"/>
            <w:vAlign w:val="center"/>
          </w:tcPr>
          <w:p w14:paraId="66AECD52" w14:textId="77777777" w:rsidR="00133129" w:rsidRPr="001B4FF7" w:rsidRDefault="00133129" w:rsidP="00133129">
            <w:pPr>
              <w:rPr>
                <w:sz w:val="10"/>
                <w:szCs w:val="10"/>
              </w:rPr>
            </w:pPr>
          </w:p>
        </w:tc>
      </w:tr>
      <w:tr w:rsidR="001B4FF7" w14:paraId="44D8A369" w14:textId="77777777" w:rsidTr="008110AB">
        <w:trPr>
          <w:trHeight w:val="432"/>
        </w:trPr>
        <w:tc>
          <w:tcPr>
            <w:tcW w:w="10790" w:type="dxa"/>
            <w:shd w:val="clear" w:color="auto" w:fill="F3F7E1"/>
            <w:vAlign w:val="center"/>
          </w:tcPr>
          <w:p w14:paraId="48ECF0A4" w14:textId="77777777" w:rsidR="001B4FF7" w:rsidRPr="00527DD4" w:rsidRDefault="001B4FF7" w:rsidP="00133129">
            <w:pPr>
              <w:rPr>
                <w:sz w:val="20"/>
                <w:szCs w:val="20"/>
              </w:rPr>
            </w:pPr>
          </w:p>
        </w:tc>
      </w:tr>
    </w:tbl>
    <w:p w14:paraId="6FED9F83" w14:textId="77777777" w:rsidR="00133129" w:rsidRPr="00ED00F7" w:rsidRDefault="00133129">
      <w:pPr>
        <w:rPr>
          <w:sz w:val="8"/>
          <w:szCs w:val="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55"/>
        <w:gridCol w:w="720"/>
        <w:gridCol w:w="3060"/>
        <w:gridCol w:w="720"/>
        <w:gridCol w:w="3235"/>
      </w:tblGrid>
      <w:tr w:rsidR="001B4FF7" w:rsidRPr="001B4FF7" w14:paraId="2BA4E125" w14:textId="77777777" w:rsidTr="00527DD4">
        <w:trPr>
          <w:trHeight w:val="432"/>
        </w:trPr>
        <w:tc>
          <w:tcPr>
            <w:tcW w:w="3055" w:type="dxa"/>
            <w:vAlign w:val="center"/>
          </w:tcPr>
          <w:p w14:paraId="0F39C73D" w14:textId="491A4B3A" w:rsidR="001B4FF7" w:rsidRPr="001B4FF7" w:rsidRDefault="001B4FF7" w:rsidP="001B4FF7">
            <w:pPr>
              <w:rPr>
                <w:sz w:val="20"/>
                <w:szCs w:val="20"/>
              </w:rPr>
            </w:pPr>
            <w:r w:rsidRPr="001B4FF7">
              <w:rPr>
                <w:sz w:val="20"/>
                <w:szCs w:val="20"/>
              </w:rPr>
              <w:t>Number of people involved</w:t>
            </w:r>
          </w:p>
        </w:tc>
        <w:tc>
          <w:tcPr>
            <w:tcW w:w="720" w:type="dxa"/>
            <w:vMerge w:val="restart"/>
            <w:vAlign w:val="center"/>
          </w:tcPr>
          <w:p w14:paraId="369D1680" w14:textId="5E2F8D73" w:rsidR="001B4FF7" w:rsidRPr="001B4FF7" w:rsidRDefault="001B4FF7" w:rsidP="001B4FF7">
            <w:pPr>
              <w:jc w:val="center"/>
              <w:rPr>
                <w:sz w:val="20"/>
                <w:szCs w:val="20"/>
              </w:rPr>
            </w:pPr>
            <w:r w:rsidRPr="001B4FF7">
              <w:t>x</w:t>
            </w:r>
          </w:p>
        </w:tc>
        <w:tc>
          <w:tcPr>
            <w:tcW w:w="3060" w:type="dxa"/>
            <w:vAlign w:val="center"/>
          </w:tcPr>
          <w:p w14:paraId="4374EDD6" w14:textId="2AA0F1A0" w:rsidR="001B4FF7" w:rsidRPr="001B4FF7" w:rsidRDefault="001B4FF7" w:rsidP="001B4FF7">
            <w:pPr>
              <w:rPr>
                <w:sz w:val="20"/>
                <w:szCs w:val="20"/>
              </w:rPr>
            </w:pPr>
            <w:r w:rsidRPr="001B4FF7">
              <w:rPr>
                <w:sz w:val="20"/>
                <w:szCs w:val="20"/>
              </w:rPr>
              <w:t>Number of hours per volunteer</w:t>
            </w:r>
          </w:p>
        </w:tc>
        <w:tc>
          <w:tcPr>
            <w:tcW w:w="720" w:type="dxa"/>
            <w:vMerge w:val="restart"/>
            <w:vAlign w:val="center"/>
          </w:tcPr>
          <w:p w14:paraId="77D51390" w14:textId="61526338" w:rsidR="001B4FF7" w:rsidRPr="001B4FF7" w:rsidRDefault="001B4FF7" w:rsidP="001B4FF7">
            <w:pPr>
              <w:jc w:val="center"/>
              <w:rPr>
                <w:sz w:val="20"/>
                <w:szCs w:val="20"/>
              </w:rPr>
            </w:pPr>
            <w:r w:rsidRPr="001B4FF7">
              <w:t>=</w:t>
            </w:r>
          </w:p>
        </w:tc>
        <w:tc>
          <w:tcPr>
            <w:tcW w:w="3235" w:type="dxa"/>
            <w:vAlign w:val="center"/>
          </w:tcPr>
          <w:p w14:paraId="445C7FF0" w14:textId="5B28E4D5" w:rsidR="001B4FF7" w:rsidRPr="001B4FF7" w:rsidRDefault="001B4FF7" w:rsidP="001B4FF7">
            <w:pPr>
              <w:rPr>
                <w:sz w:val="20"/>
                <w:szCs w:val="20"/>
              </w:rPr>
            </w:pPr>
            <w:r w:rsidRPr="001B4FF7">
              <w:rPr>
                <w:sz w:val="20"/>
                <w:szCs w:val="20"/>
              </w:rPr>
              <w:t>Total number of hours volunteered</w:t>
            </w:r>
          </w:p>
        </w:tc>
      </w:tr>
      <w:tr w:rsidR="001B4FF7" w:rsidRPr="001B4FF7" w14:paraId="2BB6B636" w14:textId="77777777" w:rsidTr="00527DD4">
        <w:trPr>
          <w:trHeight w:val="432"/>
        </w:trPr>
        <w:tc>
          <w:tcPr>
            <w:tcW w:w="3055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6F5E22CD" w14:textId="77777777" w:rsidR="001B4FF7" w:rsidRPr="001B4FF7" w:rsidRDefault="001B4FF7" w:rsidP="001B4FF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14:paraId="096A14ED" w14:textId="77777777" w:rsidR="001B4FF7" w:rsidRPr="001B4FF7" w:rsidRDefault="001B4FF7" w:rsidP="001B4FF7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45B184B7" w14:textId="77777777" w:rsidR="001B4FF7" w:rsidRPr="001B4FF7" w:rsidRDefault="001B4FF7" w:rsidP="001B4FF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14:paraId="463D384C" w14:textId="77777777" w:rsidR="001B4FF7" w:rsidRPr="001B4FF7" w:rsidRDefault="001B4FF7" w:rsidP="001B4FF7">
            <w:pPr>
              <w:rPr>
                <w:sz w:val="20"/>
                <w:szCs w:val="20"/>
              </w:rPr>
            </w:pPr>
          </w:p>
        </w:tc>
        <w:tc>
          <w:tcPr>
            <w:tcW w:w="3235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35A590F4" w14:textId="77777777" w:rsidR="001B4FF7" w:rsidRPr="001B4FF7" w:rsidRDefault="001B4FF7" w:rsidP="001B4FF7">
            <w:pPr>
              <w:rPr>
                <w:sz w:val="20"/>
                <w:szCs w:val="20"/>
              </w:rPr>
            </w:pPr>
          </w:p>
        </w:tc>
      </w:tr>
    </w:tbl>
    <w:p w14:paraId="4FF63C23" w14:textId="77777777" w:rsidR="001B4FF7" w:rsidRPr="00ED00F7" w:rsidRDefault="001B4FF7">
      <w:pPr>
        <w:rPr>
          <w:sz w:val="8"/>
          <w:szCs w:val="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270"/>
        <w:gridCol w:w="2917"/>
        <w:gridCol w:w="589"/>
        <w:gridCol w:w="1984"/>
        <w:gridCol w:w="270"/>
        <w:gridCol w:w="2870"/>
      </w:tblGrid>
      <w:tr w:rsidR="001B4FF7" w:rsidRPr="001B4FF7" w14:paraId="0F97DC48" w14:textId="126D0582" w:rsidTr="008110AB">
        <w:trPr>
          <w:trHeight w:val="432"/>
        </w:trPr>
        <w:tc>
          <w:tcPr>
            <w:tcW w:w="1890" w:type="dxa"/>
            <w:vAlign w:val="center"/>
          </w:tcPr>
          <w:p w14:paraId="45D4CCD6" w14:textId="525C980D" w:rsidR="001B4FF7" w:rsidRPr="001B4FF7" w:rsidRDefault="001B4FF7" w:rsidP="001B4FF7">
            <w:pPr>
              <w:rPr>
                <w:sz w:val="20"/>
                <w:szCs w:val="20"/>
              </w:rPr>
            </w:pPr>
            <w:r w:rsidRPr="001B4FF7">
              <w:rPr>
                <w:sz w:val="20"/>
                <w:szCs w:val="20"/>
              </w:rPr>
              <w:t>Supervisor name</w:t>
            </w:r>
          </w:p>
        </w:tc>
        <w:tc>
          <w:tcPr>
            <w:tcW w:w="270" w:type="dxa"/>
            <w:vAlign w:val="center"/>
          </w:tcPr>
          <w:p w14:paraId="0FC30D0E" w14:textId="77777777" w:rsidR="001B4FF7" w:rsidRPr="001B4FF7" w:rsidRDefault="001B4FF7" w:rsidP="001B4FF7">
            <w:pPr>
              <w:rPr>
                <w:sz w:val="20"/>
                <w:szCs w:val="20"/>
              </w:rPr>
            </w:pPr>
          </w:p>
        </w:tc>
        <w:tc>
          <w:tcPr>
            <w:tcW w:w="2917" w:type="dxa"/>
            <w:shd w:val="clear" w:color="auto" w:fill="F3F7E1"/>
            <w:vAlign w:val="center"/>
          </w:tcPr>
          <w:p w14:paraId="1230F5DB" w14:textId="77777777" w:rsidR="001B4FF7" w:rsidRPr="001B4FF7" w:rsidRDefault="001B4FF7" w:rsidP="001B4FF7">
            <w:pPr>
              <w:rPr>
                <w:sz w:val="20"/>
                <w:szCs w:val="20"/>
              </w:rPr>
            </w:pPr>
          </w:p>
        </w:tc>
        <w:tc>
          <w:tcPr>
            <w:tcW w:w="589" w:type="dxa"/>
            <w:vAlign w:val="center"/>
          </w:tcPr>
          <w:p w14:paraId="48D8875C" w14:textId="501008DD" w:rsidR="001B4FF7" w:rsidRPr="001B4FF7" w:rsidRDefault="001B4FF7" w:rsidP="001B4FF7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5CDB3E2" w14:textId="503CEF13" w:rsidR="001B4FF7" w:rsidRPr="001B4FF7" w:rsidRDefault="001B4FF7" w:rsidP="001B4FF7">
            <w:pPr>
              <w:rPr>
                <w:sz w:val="20"/>
                <w:szCs w:val="20"/>
              </w:rPr>
            </w:pPr>
            <w:r w:rsidRPr="001B4FF7">
              <w:rPr>
                <w:sz w:val="20"/>
                <w:szCs w:val="20"/>
              </w:rPr>
              <w:t xml:space="preserve">Supervisor position   </w:t>
            </w:r>
          </w:p>
        </w:tc>
        <w:tc>
          <w:tcPr>
            <w:tcW w:w="270" w:type="dxa"/>
            <w:vAlign w:val="center"/>
          </w:tcPr>
          <w:p w14:paraId="2F7AA850" w14:textId="77777777" w:rsidR="001B4FF7" w:rsidRPr="001B4FF7" w:rsidRDefault="001B4FF7" w:rsidP="001B4FF7">
            <w:pPr>
              <w:rPr>
                <w:sz w:val="20"/>
                <w:szCs w:val="20"/>
              </w:rPr>
            </w:pPr>
          </w:p>
        </w:tc>
        <w:tc>
          <w:tcPr>
            <w:tcW w:w="2870" w:type="dxa"/>
            <w:shd w:val="clear" w:color="auto" w:fill="F3F7E1"/>
            <w:vAlign w:val="center"/>
          </w:tcPr>
          <w:p w14:paraId="7B7900D3" w14:textId="77777777" w:rsidR="001B4FF7" w:rsidRPr="001B4FF7" w:rsidRDefault="001B4FF7" w:rsidP="001B4FF7">
            <w:pPr>
              <w:rPr>
                <w:sz w:val="20"/>
                <w:szCs w:val="20"/>
              </w:rPr>
            </w:pPr>
          </w:p>
        </w:tc>
      </w:tr>
      <w:tr w:rsidR="001B4FF7" w:rsidRPr="001B4FF7" w14:paraId="1336A14B" w14:textId="130EAAB7" w:rsidTr="00527DD4">
        <w:trPr>
          <w:trHeight w:val="20"/>
        </w:trPr>
        <w:tc>
          <w:tcPr>
            <w:tcW w:w="1890" w:type="dxa"/>
            <w:vAlign w:val="center"/>
          </w:tcPr>
          <w:p w14:paraId="4FEA7A1E" w14:textId="77777777" w:rsidR="001B4FF7" w:rsidRPr="001B4FF7" w:rsidRDefault="001B4FF7" w:rsidP="001B4FF7">
            <w:pPr>
              <w:rPr>
                <w:sz w:val="10"/>
                <w:szCs w:val="10"/>
              </w:rPr>
            </w:pPr>
          </w:p>
        </w:tc>
        <w:tc>
          <w:tcPr>
            <w:tcW w:w="270" w:type="dxa"/>
            <w:vAlign w:val="center"/>
          </w:tcPr>
          <w:p w14:paraId="715BA112" w14:textId="77777777" w:rsidR="001B4FF7" w:rsidRPr="001B4FF7" w:rsidRDefault="001B4FF7" w:rsidP="001B4FF7">
            <w:pPr>
              <w:rPr>
                <w:sz w:val="10"/>
                <w:szCs w:val="10"/>
              </w:rPr>
            </w:pPr>
          </w:p>
        </w:tc>
        <w:tc>
          <w:tcPr>
            <w:tcW w:w="2917" w:type="dxa"/>
            <w:vAlign w:val="center"/>
          </w:tcPr>
          <w:p w14:paraId="2ECB7B4E" w14:textId="77777777" w:rsidR="001B4FF7" w:rsidRPr="001B4FF7" w:rsidRDefault="001B4FF7" w:rsidP="001B4FF7">
            <w:pPr>
              <w:rPr>
                <w:sz w:val="10"/>
                <w:szCs w:val="10"/>
              </w:rPr>
            </w:pPr>
          </w:p>
        </w:tc>
        <w:tc>
          <w:tcPr>
            <w:tcW w:w="589" w:type="dxa"/>
            <w:vAlign w:val="center"/>
          </w:tcPr>
          <w:p w14:paraId="633F1703" w14:textId="78675241" w:rsidR="001B4FF7" w:rsidRPr="001B4FF7" w:rsidRDefault="001B4FF7" w:rsidP="001B4FF7">
            <w:pPr>
              <w:rPr>
                <w:sz w:val="10"/>
                <w:szCs w:val="10"/>
              </w:rPr>
            </w:pPr>
          </w:p>
        </w:tc>
        <w:tc>
          <w:tcPr>
            <w:tcW w:w="1984" w:type="dxa"/>
            <w:vAlign w:val="center"/>
          </w:tcPr>
          <w:p w14:paraId="0662C874" w14:textId="77777777" w:rsidR="001B4FF7" w:rsidRPr="001B4FF7" w:rsidRDefault="001B4FF7" w:rsidP="001B4FF7">
            <w:pPr>
              <w:rPr>
                <w:sz w:val="10"/>
                <w:szCs w:val="10"/>
              </w:rPr>
            </w:pPr>
          </w:p>
        </w:tc>
        <w:tc>
          <w:tcPr>
            <w:tcW w:w="270" w:type="dxa"/>
            <w:vAlign w:val="center"/>
          </w:tcPr>
          <w:p w14:paraId="16B0AF02" w14:textId="77777777" w:rsidR="001B4FF7" w:rsidRPr="001B4FF7" w:rsidRDefault="001B4FF7" w:rsidP="001B4FF7">
            <w:pPr>
              <w:rPr>
                <w:sz w:val="10"/>
                <w:szCs w:val="10"/>
              </w:rPr>
            </w:pPr>
          </w:p>
        </w:tc>
        <w:tc>
          <w:tcPr>
            <w:tcW w:w="2870" w:type="dxa"/>
            <w:vAlign w:val="center"/>
          </w:tcPr>
          <w:p w14:paraId="34B7EF4B" w14:textId="77777777" w:rsidR="001B4FF7" w:rsidRPr="001B4FF7" w:rsidRDefault="001B4FF7" w:rsidP="001B4FF7">
            <w:pPr>
              <w:rPr>
                <w:sz w:val="10"/>
                <w:szCs w:val="10"/>
              </w:rPr>
            </w:pPr>
          </w:p>
        </w:tc>
      </w:tr>
      <w:tr w:rsidR="001B4FF7" w:rsidRPr="001B4FF7" w14:paraId="3102C55D" w14:textId="6E15C4AA" w:rsidTr="001520B9">
        <w:trPr>
          <w:trHeight w:val="432"/>
        </w:trPr>
        <w:tc>
          <w:tcPr>
            <w:tcW w:w="1890" w:type="dxa"/>
            <w:vAlign w:val="center"/>
          </w:tcPr>
          <w:p w14:paraId="31D66B40" w14:textId="68E647D2" w:rsidR="001B4FF7" w:rsidRPr="001B4FF7" w:rsidRDefault="001B4FF7" w:rsidP="001B4FF7">
            <w:pPr>
              <w:rPr>
                <w:sz w:val="20"/>
                <w:szCs w:val="20"/>
              </w:rPr>
            </w:pPr>
            <w:r w:rsidRPr="001B4FF7">
              <w:rPr>
                <w:sz w:val="20"/>
                <w:szCs w:val="20"/>
              </w:rPr>
              <w:t xml:space="preserve">Phone number </w:t>
            </w:r>
          </w:p>
        </w:tc>
        <w:tc>
          <w:tcPr>
            <w:tcW w:w="270" w:type="dxa"/>
            <w:vAlign w:val="center"/>
          </w:tcPr>
          <w:p w14:paraId="09DD4826" w14:textId="77777777" w:rsidR="001B4FF7" w:rsidRPr="001B4FF7" w:rsidRDefault="001B4FF7" w:rsidP="001B4FF7">
            <w:pPr>
              <w:rPr>
                <w:sz w:val="20"/>
                <w:szCs w:val="20"/>
              </w:rPr>
            </w:pPr>
          </w:p>
        </w:tc>
        <w:tc>
          <w:tcPr>
            <w:tcW w:w="2917" w:type="dxa"/>
            <w:shd w:val="clear" w:color="auto" w:fill="F3F7E1"/>
            <w:vAlign w:val="center"/>
          </w:tcPr>
          <w:p w14:paraId="744D9A2D" w14:textId="77777777" w:rsidR="001B4FF7" w:rsidRPr="001B4FF7" w:rsidRDefault="001B4FF7" w:rsidP="001B4FF7">
            <w:pPr>
              <w:rPr>
                <w:sz w:val="20"/>
                <w:szCs w:val="20"/>
              </w:rPr>
            </w:pPr>
          </w:p>
        </w:tc>
        <w:tc>
          <w:tcPr>
            <w:tcW w:w="589" w:type="dxa"/>
            <w:vAlign w:val="center"/>
          </w:tcPr>
          <w:p w14:paraId="0925A1BD" w14:textId="7A9D0173" w:rsidR="001B4FF7" w:rsidRPr="001B4FF7" w:rsidRDefault="001B4FF7" w:rsidP="001B4FF7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03BA9187" w14:textId="5AB8DDE2" w:rsidR="001B4FF7" w:rsidRPr="001B4FF7" w:rsidRDefault="001B4FF7" w:rsidP="001B4FF7">
            <w:pPr>
              <w:rPr>
                <w:sz w:val="20"/>
                <w:szCs w:val="20"/>
              </w:rPr>
            </w:pPr>
            <w:r w:rsidRPr="001B4FF7">
              <w:rPr>
                <w:sz w:val="20"/>
                <w:szCs w:val="20"/>
              </w:rPr>
              <w:t>Date volunteered</w:t>
            </w:r>
          </w:p>
        </w:tc>
        <w:tc>
          <w:tcPr>
            <w:tcW w:w="270" w:type="dxa"/>
            <w:vAlign w:val="center"/>
          </w:tcPr>
          <w:p w14:paraId="276D8E8F" w14:textId="77777777" w:rsidR="001B4FF7" w:rsidRPr="001B4FF7" w:rsidRDefault="001B4FF7" w:rsidP="001B4FF7">
            <w:pPr>
              <w:rPr>
                <w:sz w:val="20"/>
                <w:szCs w:val="20"/>
              </w:rPr>
            </w:pPr>
          </w:p>
        </w:tc>
        <w:tc>
          <w:tcPr>
            <w:tcW w:w="2870" w:type="dxa"/>
            <w:shd w:val="clear" w:color="auto" w:fill="F3F7E1"/>
            <w:vAlign w:val="center"/>
          </w:tcPr>
          <w:p w14:paraId="54268DD1" w14:textId="77777777" w:rsidR="001B4FF7" w:rsidRPr="001B4FF7" w:rsidRDefault="001B4FF7" w:rsidP="001B4FF7">
            <w:pPr>
              <w:rPr>
                <w:sz w:val="20"/>
                <w:szCs w:val="20"/>
              </w:rPr>
            </w:pPr>
          </w:p>
        </w:tc>
      </w:tr>
    </w:tbl>
    <w:p w14:paraId="03BA427B" w14:textId="77777777" w:rsidR="001B4FF7" w:rsidRPr="00ED00F7" w:rsidRDefault="001B4FF7">
      <w:pPr>
        <w:rPr>
          <w:sz w:val="8"/>
          <w:szCs w:val="8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440"/>
        <w:gridCol w:w="3597"/>
      </w:tblGrid>
      <w:tr w:rsidR="001B4FF7" w14:paraId="1229FAF1" w14:textId="77777777" w:rsidTr="00360F54">
        <w:trPr>
          <w:trHeight w:val="360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154D620C" w14:textId="77777777" w:rsidR="001B4FF7" w:rsidRDefault="001B4FF7" w:rsidP="00360F54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54B712FA" w14:textId="77777777" w:rsidR="001B4FF7" w:rsidRDefault="001B4FF7" w:rsidP="00360F54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0E5FF440" w14:textId="77777777" w:rsidR="001B4FF7" w:rsidRDefault="001B4FF7" w:rsidP="00360F54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1B4FF7" w14:paraId="30462BB2" w14:textId="77777777" w:rsidTr="00360F54">
        <w:trPr>
          <w:trHeight w:val="360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6F8CB229" w14:textId="77777777" w:rsidR="001B4FF7" w:rsidRDefault="001B4FF7" w:rsidP="00360F54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1C589A">
              <w:rPr>
                <w:rFonts w:ascii="AvenirNext LT Pro Regular" w:hAnsi="AvenirNext LT Pro Regular"/>
                <w:sz w:val="20"/>
                <w:szCs w:val="20"/>
              </w:rPr>
              <w:t>Supervisor signature</w:t>
            </w:r>
          </w:p>
        </w:tc>
        <w:tc>
          <w:tcPr>
            <w:tcW w:w="1440" w:type="dxa"/>
            <w:vAlign w:val="center"/>
          </w:tcPr>
          <w:p w14:paraId="039BBB18" w14:textId="77777777" w:rsidR="001B4FF7" w:rsidRDefault="001B4FF7" w:rsidP="00360F54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0865464A" w14:textId="77777777" w:rsidR="001B4FF7" w:rsidRDefault="001B4FF7" w:rsidP="00360F54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05CCB644" w14:textId="286DFDD7" w:rsidR="001B4FF7" w:rsidRPr="00ED00F7" w:rsidRDefault="001B4FF7">
      <w:pPr>
        <w:rPr>
          <w:sz w:val="8"/>
          <w:szCs w:val="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1B4FF7" w:rsidRPr="001B4FF7" w14:paraId="72B87D40" w14:textId="77777777" w:rsidTr="008110AB">
        <w:trPr>
          <w:trHeight w:val="432"/>
        </w:trPr>
        <w:tc>
          <w:tcPr>
            <w:tcW w:w="9330" w:type="dxa"/>
            <w:tcBorders>
              <w:left w:val="single" w:sz="24" w:space="0" w:color="3B3B1A"/>
              <w:bottom w:val="single" w:sz="24" w:space="0" w:color="3B3B1A"/>
            </w:tcBorders>
            <w:vAlign w:val="center"/>
          </w:tcPr>
          <w:p w14:paraId="306A2274" w14:textId="7B2D8EC8" w:rsidR="001B4FF7" w:rsidRPr="001B4FF7" w:rsidRDefault="001B4FF7" w:rsidP="001B4FF7">
            <w:pPr>
              <w:rPr>
                <w:b/>
                <w:bCs/>
              </w:rPr>
            </w:pPr>
            <w:r w:rsidRPr="008110AB">
              <w:rPr>
                <w:b/>
                <w:bCs/>
                <w:color w:val="6E5F3E"/>
              </w:rPr>
              <w:t>[To be completed by dreamcatcher charitable fund personnel only]</w:t>
            </w:r>
          </w:p>
        </w:tc>
      </w:tr>
    </w:tbl>
    <w:p w14:paraId="20BAD197" w14:textId="77777777" w:rsidR="001B4FF7" w:rsidRPr="00ED00F7" w:rsidRDefault="001B4FF7">
      <w:pPr>
        <w:rPr>
          <w:sz w:val="8"/>
          <w:szCs w:val="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270"/>
        <w:gridCol w:w="2917"/>
        <w:gridCol w:w="589"/>
        <w:gridCol w:w="1984"/>
        <w:gridCol w:w="270"/>
        <w:gridCol w:w="2870"/>
      </w:tblGrid>
      <w:tr w:rsidR="00527DD4" w:rsidRPr="001B4FF7" w14:paraId="0D77FADE" w14:textId="77777777" w:rsidTr="008110AB">
        <w:trPr>
          <w:trHeight w:val="432"/>
        </w:trPr>
        <w:tc>
          <w:tcPr>
            <w:tcW w:w="1890" w:type="dxa"/>
            <w:vAlign w:val="center"/>
          </w:tcPr>
          <w:p w14:paraId="0A97510F" w14:textId="4598FA22" w:rsidR="001B4FF7" w:rsidRPr="001B4FF7" w:rsidRDefault="001B4FF7" w:rsidP="00360F54">
            <w:pPr>
              <w:rPr>
                <w:sz w:val="20"/>
                <w:szCs w:val="20"/>
              </w:rPr>
            </w:pPr>
            <w:r w:rsidRPr="001B4FF7">
              <w:rPr>
                <w:sz w:val="20"/>
                <w:szCs w:val="20"/>
              </w:rPr>
              <w:t>Date received</w:t>
            </w:r>
          </w:p>
        </w:tc>
        <w:tc>
          <w:tcPr>
            <w:tcW w:w="270" w:type="dxa"/>
            <w:vAlign w:val="center"/>
          </w:tcPr>
          <w:p w14:paraId="6A0D6205" w14:textId="77777777" w:rsidR="001B4FF7" w:rsidRPr="001B4FF7" w:rsidRDefault="001B4FF7" w:rsidP="00360F54">
            <w:pPr>
              <w:rPr>
                <w:sz w:val="20"/>
                <w:szCs w:val="20"/>
              </w:rPr>
            </w:pPr>
          </w:p>
        </w:tc>
        <w:tc>
          <w:tcPr>
            <w:tcW w:w="2917" w:type="dxa"/>
            <w:shd w:val="clear" w:color="auto" w:fill="F3F7E1"/>
            <w:vAlign w:val="center"/>
          </w:tcPr>
          <w:p w14:paraId="1E765527" w14:textId="77777777" w:rsidR="001B4FF7" w:rsidRPr="001B4FF7" w:rsidRDefault="001B4FF7" w:rsidP="00360F54">
            <w:pPr>
              <w:rPr>
                <w:sz w:val="20"/>
                <w:szCs w:val="20"/>
              </w:rPr>
            </w:pPr>
          </w:p>
        </w:tc>
        <w:tc>
          <w:tcPr>
            <w:tcW w:w="589" w:type="dxa"/>
            <w:vAlign w:val="center"/>
          </w:tcPr>
          <w:p w14:paraId="3CAD6BE5" w14:textId="77777777" w:rsidR="001B4FF7" w:rsidRPr="001B4FF7" w:rsidRDefault="001B4FF7" w:rsidP="00360F54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41108E8" w14:textId="6E817309" w:rsidR="001B4FF7" w:rsidRPr="001B4FF7" w:rsidRDefault="001B4FF7" w:rsidP="00360F54">
            <w:pPr>
              <w:rPr>
                <w:sz w:val="20"/>
                <w:szCs w:val="20"/>
              </w:rPr>
            </w:pPr>
            <w:r w:rsidRPr="001B4FF7">
              <w:rPr>
                <w:sz w:val="20"/>
                <w:szCs w:val="20"/>
              </w:rPr>
              <w:t>Received by</w:t>
            </w:r>
          </w:p>
        </w:tc>
        <w:tc>
          <w:tcPr>
            <w:tcW w:w="270" w:type="dxa"/>
            <w:vAlign w:val="center"/>
          </w:tcPr>
          <w:p w14:paraId="7C8F8884" w14:textId="77777777" w:rsidR="001B4FF7" w:rsidRPr="001B4FF7" w:rsidRDefault="001B4FF7" w:rsidP="00360F54">
            <w:pPr>
              <w:rPr>
                <w:sz w:val="20"/>
                <w:szCs w:val="20"/>
              </w:rPr>
            </w:pPr>
          </w:p>
        </w:tc>
        <w:tc>
          <w:tcPr>
            <w:tcW w:w="2870" w:type="dxa"/>
            <w:shd w:val="clear" w:color="auto" w:fill="F3F7E1"/>
            <w:vAlign w:val="center"/>
          </w:tcPr>
          <w:p w14:paraId="297520CC" w14:textId="77777777" w:rsidR="001B4FF7" w:rsidRPr="001B4FF7" w:rsidRDefault="001B4FF7" w:rsidP="00360F54">
            <w:pPr>
              <w:rPr>
                <w:sz w:val="20"/>
                <w:szCs w:val="20"/>
              </w:rPr>
            </w:pPr>
          </w:p>
        </w:tc>
      </w:tr>
    </w:tbl>
    <w:p w14:paraId="54BB3C73" w14:textId="77777777" w:rsidR="001B4FF7" w:rsidRPr="00ED00F7" w:rsidRDefault="001B4FF7">
      <w:pPr>
        <w:rPr>
          <w:sz w:val="8"/>
          <w:szCs w:val="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ED00F7" w:rsidRPr="00ED00F7" w14:paraId="5ACCF058" w14:textId="77777777" w:rsidTr="00527DD4">
        <w:trPr>
          <w:trHeight w:val="432"/>
        </w:trPr>
        <w:tc>
          <w:tcPr>
            <w:tcW w:w="10790" w:type="dxa"/>
            <w:vAlign w:val="center"/>
          </w:tcPr>
          <w:p w14:paraId="1E8E7937" w14:textId="4ECD080D" w:rsidR="00ED00F7" w:rsidRPr="00ED00F7" w:rsidRDefault="00ED00F7" w:rsidP="00ED00F7">
            <w:pPr>
              <w:spacing w:line="276" w:lineRule="auto"/>
              <w:rPr>
                <w:b/>
                <w:bCs/>
              </w:rPr>
            </w:pPr>
            <w:r w:rsidRPr="008110AB">
              <w:rPr>
                <w:b/>
                <w:bCs/>
                <w:color w:val="6E5F3E"/>
              </w:rPr>
              <w:t>This application form must be submitted by person, mail or courier to the Dreamcatcher Charitable Foundation at the following address. Faxed or e-mail applications are NOT accepted</w:t>
            </w:r>
            <w:r w:rsidRPr="00ED00F7">
              <w:rPr>
                <w:b/>
                <w:bCs/>
              </w:rPr>
              <w:t>.</w:t>
            </w:r>
          </w:p>
        </w:tc>
      </w:tr>
    </w:tbl>
    <w:p w14:paraId="032D571C" w14:textId="77777777" w:rsidR="00ED00F7" w:rsidRPr="00ED00F7" w:rsidRDefault="00ED00F7">
      <w:pPr>
        <w:rPr>
          <w:sz w:val="8"/>
          <w:szCs w:val="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9"/>
        <w:gridCol w:w="242"/>
        <w:gridCol w:w="8039"/>
      </w:tblGrid>
      <w:tr w:rsidR="001B4FF7" w:rsidRPr="001B4FF7" w14:paraId="37A9EA0D" w14:textId="77777777" w:rsidTr="008110AB">
        <w:trPr>
          <w:trHeight w:val="432"/>
        </w:trPr>
        <w:tc>
          <w:tcPr>
            <w:tcW w:w="2509" w:type="dxa"/>
            <w:vAlign w:val="center"/>
          </w:tcPr>
          <w:p w14:paraId="1A13B278" w14:textId="198F2E33" w:rsidR="001B4FF7" w:rsidRPr="001B4FF7" w:rsidRDefault="00ED00F7" w:rsidP="00360F54">
            <w:pPr>
              <w:rPr>
                <w:sz w:val="20"/>
                <w:szCs w:val="20"/>
              </w:rPr>
            </w:pPr>
            <w:r w:rsidRPr="00ED00F7">
              <w:rPr>
                <w:sz w:val="20"/>
                <w:szCs w:val="20"/>
              </w:rPr>
              <w:t>Mailing Address</w:t>
            </w:r>
          </w:p>
        </w:tc>
        <w:tc>
          <w:tcPr>
            <w:tcW w:w="242" w:type="dxa"/>
            <w:vAlign w:val="center"/>
          </w:tcPr>
          <w:p w14:paraId="00B25926" w14:textId="77777777" w:rsidR="001B4FF7" w:rsidRPr="001B4FF7" w:rsidRDefault="001B4FF7" w:rsidP="00360F54">
            <w:pPr>
              <w:rPr>
                <w:sz w:val="20"/>
                <w:szCs w:val="20"/>
              </w:rPr>
            </w:pPr>
          </w:p>
        </w:tc>
        <w:tc>
          <w:tcPr>
            <w:tcW w:w="8039" w:type="dxa"/>
            <w:shd w:val="clear" w:color="auto" w:fill="F3F7E1"/>
            <w:vAlign w:val="center"/>
          </w:tcPr>
          <w:p w14:paraId="48992EEC" w14:textId="2FB435D2" w:rsidR="001B4FF7" w:rsidRPr="001B4FF7" w:rsidRDefault="001B4FF7" w:rsidP="00360F54">
            <w:pPr>
              <w:rPr>
                <w:sz w:val="20"/>
                <w:szCs w:val="20"/>
              </w:rPr>
            </w:pPr>
          </w:p>
        </w:tc>
      </w:tr>
    </w:tbl>
    <w:p w14:paraId="32F31542" w14:textId="0EEFBEB6" w:rsidR="001B4FF7" w:rsidRPr="00ED00F7" w:rsidRDefault="001B4FF7">
      <w:pPr>
        <w:rPr>
          <w:sz w:val="8"/>
          <w:szCs w:val="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9"/>
        <w:gridCol w:w="242"/>
        <w:gridCol w:w="8039"/>
      </w:tblGrid>
      <w:tr w:rsidR="00ED00F7" w:rsidRPr="001B4FF7" w14:paraId="3CE6D08A" w14:textId="77777777" w:rsidTr="008110AB">
        <w:trPr>
          <w:trHeight w:val="432"/>
        </w:trPr>
        <w:tc>
          <w:tcPr>
            <w:tcW w:w="2509" w:type="dxa"/>
            <w:vAlign w:val="center"/>
          </w:tcPr>
          <w:p w14:paraId="53237715" w14:textId="0A131C15" w:rsidR="00ED00F7" w:rsidRPr="001B4FF7" w:rsidRDefault="00ED00F7" w:rsidP="00360F54">
            <w:pPr>
              <w:rPr>
                <w:sz w:val="20"/>
                <w:szCs w:val="20"/>
              </w:rPr>
            </w:pPr>
            <w:r w:rsidRPr="00ED00F7">
              <w:rPr>
                <w:sz w:val="20"/>
                <w:szCs w:val="20"/>
              </w:rPr>
              <w:t>Courier Address</w:t>
            </w:r>
          </w:p>
        </w:tc>
        <w:tc>
          <w:tcPr>
            <w:tcW w:w="242" w:type="dxa"/>
            <w:vAlign w:val="center"/>
          </w:tcPr>
          <w:p w14:paraId="129C488F" w14:textId="77777777" w:rsidR="00ED00F7" w:rsidRPr="001B4FF7" w:rsidRDefault="00ED00F7" w:rsidP="00360F54">
            <w:pPr>
              <w:rPr>
                <w:sz w:val="20"/>
                <w:szCs w:val="20"/>
              </w:rPr>
            </w:pPr>
          </w:p>
        </w:tc>
        <w:tc>
          <w:tcPr>
            <w:tcW w:w="8039" w:type="dxa"/>
            <w:shd w:val="clear" w:color="auto" w:fill="F3F7E1"/>
            <w:vAlign w:val="center"/>
          </w:tcPr>
          <w:p w14:paraId="109846F5" w14:textId="77777777" w:rsidR="00ED00F7" w:rsidRPr="001B4FF7" w:rsidRDefault="00ED00F7" w:rsidP="00360F54">
            <w:pPr>
              <w:rPr>
                <w:sz w:val="20"/>
                <w:szCs w:val="20"/>
              </w:rPr>
            </w:pPr>
          </w:p>
        </w:tc>
      </w:tr>
    </w:tbl>
    <w:p w14:paraId="58D18DC9" w14:textId="6784408B" w:rsidR="00ED00F7" w:rsidRPr="00ED00F7" w:rsidRDefault="00ED00F7">
      <w:pPr>
        <w:rPr>
          <w:sz w:val="10"/>
          <w:szCs w:val="10"/>
        </w:rPr>
      </w:pPr>
    </w:p>
    <w:p w14:paraId="0F18AB95" w14:textId="77777777" w:rsidR="00ED00F7" w:rsidRDefault="00ED00F7"/>
    <w:p w14:paraId="5D8A954F" w14:textId="77777777" w:rsidR="00B1542D" w:rsidRDefault="00B1542D"/>
    <w:p w14:paraId="07A46C58" w14:textId="77777777" w:rsidR="00B1542D" w:rsidRDefault="00B1542D" w:rsidP="00B1542D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>Designed by:</w:t>
      </w:r>
    </w:p>
    <w:p w14:paraId="49DD2058" w14:textId="77777777" w:rsidR="00B1542D" w:rsidRDefault="00B1542D" w:rsidP="00B1542D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  <w:noProof/>
        </w:rPr>
        <w:drawing>
          <wp:inline distT="0" distB="0" distL="0" distR="0" wp14:anchorId="70045E11" wp14:editId="7299AB42">
            <wp:extent cx="914400" cy="316867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95CF491" w14:textId="3070C294" w:rsidR="00B1542D" w:rsidRPr="00B1542D" w:rsidRDefault="00B1542D" w:rsidP="00B1542D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 xml:space="preserve">© </w:t>
      </w:r>
      <w:r>
        <w:rPr>
          <w:rFonts w:ascii="Avenir" w:eastAsia="Avenir" w:hAnsi="Avenir" w:cs="Avenir"/>
          <w:color w:val="0000FF"/>
          <w:u w:val="single"/>
        </w:rPr>
        <w:t>WordTemplatesOnline</w:t>
      </w:r>
      <w:r w:rsidRPr="00714A2E">
        <w:rPr>
          <w:rFonts w:ascii="Avenir" w:eastAsia="Avenir" w:hAnsi="Avenir" w:cs="Avenir"/>
          <w:color w:val="3B3BFF"/>
          <w:u w:val="single"/>
        </w:rPr>
        <w:t>.</w:t>
      </w:r>
      <w:r w:rsidR="00714A2E" w:rsidRPr="00714A2E">
        <w:rPr>
          <w:rFonts w:ascii="Avenir" w:eastAsia="Avenir" w:hAnsi="Avenir" w:cs="Avenir"/>
          <w:color w:val="3B3BFF"/>
          <w:u w:val="single"/>
        </w:rPr>
        <w:t>net</w:t>
      </w:r>
      <w:r w:rsidRPr="00714A2E">
        <w:rPr>
          <w:rFonts w:ascii="Avenir" w:eastAsia="Avenir" w:hAnsi="Avenir" w:cs="Avenir"/>
          <w:color w:val="3B3BFF"/>
        </w:rPr>
        <w:t xml:space="preserve"> </w:t>
      </w:r>
      <w:r>
        <w:rPr>
          <w:rFonts w:ascii="Avenir" w:eastAsia="Avenir" w:hAnsi="Avenir" w:cs="Avenir"/>
        </w:rPr>
        <w:t>All Rights Reserved.</w:t>
      </w:r>
    </w:p>
    <w:sectPr w:rsidR="00B1542D" w:rsidRPr="00B1542D" w:rsidSect="00E5030E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8BC3D" w14:textId="77777777" w:rsidR="00166DFC" w:rsidRDefault="00166DFC" w:rsidP="00B1542D">
      <w:pPr>
        <w:spacing w:after="0" w:line="240" w:lineRule="auto"/>
      </w:pPr>
      <w:r>
        <w:separator/>
      </w:r>
    </w:p>
  </w:endnote>
  <w:endnote w:type="continuationSeparator" w:id="0">
    <w:p w14:paraId="2A84958F" w14:textId="77777777" w:rsidR="00166DFC" w:rsidRDefault="00166DFC" w:rsidP="00B15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16402" w14:textId="787E90D2" w:rsidR="00B1542D" w:rsidRPr="00B1542D" w:rsidRDefault="00B1542D" w:rsidP="00B1542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bookmarkStart w:id="0" w:name="_asuut8qjj9ag" w:colFirst="0" w:colLast="0"/>
    <w:bookmarkEnd w:id="0"/>
    <w:r>
      <w:rPr>
        <w:rFonts w:ascii="Century Gothic" w:eastAsia="Century Gothic" w:hAnsi="Century Gothic" w:cs="Century Gothic"/>
        <w:color w:val="A6A6A6"/>
        <w:sz w:val="16"/>
        <w:szCs w:val="16"/>
      </w:rPr>
      <w:t xml:space="preserve">©WordTemplatesOnline.net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8A1B4" w14:textId="77777777" w:rsidR="00166DFC" w:rsidRDefault="00166DFC" w:rsidP="00B1542D">
      <w:pPr>
        <w:spacing w:after="0" w:line="240" w:lineRule="auto"/>
      </w:pPr>
      <w:r>
        <w:separator/>
      </w:r>
    </w:p>
  </w:footnote>
  <w:footnote w:type="continuationSeparator" w:id="0">
    <w:p w14:paraId="2439FE8A" w14:textId="77777777" w:rsidR="00166DFC" w:rsidRDefault="00166DFC" w:rsidP="00B154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30E"/>
    <w:rsid w:val="00091B8D"/>
    <w:rsid w:val="00133129"/>
    <w:rsid w:val="001520B9"/>
    <w:rsid w:val="00166DFC"/>
    <w:rsid w:val="001B4FF7"/>
    <w:rsid w:val="00307CE9"/>
    <w:rsid w:val="004B32F1"/>
    <w:rsid w:val="00527DD4"/>
    <w:rsid w:val="006B7619"/>
    <w:rsid w:val="00714A2E"/>
    <w:rsid w:val="007817C8"/>
    <w:rsid w:val="007A7F85"/>
    <w:rsid w:val="008110AB"/>
    <w:rsid w:val="00915136"/>
    <w:rsid w:val="00974820"/>
    <w:rsid w:val="00B1542D"/>
    <w:rsid w:val="00B3705F"/>
    <w:rsid w:val="00C35654"/>
    <w:rsid w:val="00E2548C"/>
    <w:rsid w:val="00E5030E"/>
    <w:rsid w:val="00ED00F7"/>
    <w:rsid w:val="00ED2501"/>
    <w:rsid w:val="00F04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5875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03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03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03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03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03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03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03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03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03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03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03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03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03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03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03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03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03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03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03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03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03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03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03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03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03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03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03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03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030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503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54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42D"/>
  </w:style>
  <w:style w:type="paragraph" w:styleId="Footer">
    <w:name w:val="footer"/>
    <w:basedOn w:val="Normal"/>
    <w:link w:val="FooterChar"/>
    <w:uiPriority w:val="99"/>
    <w:unhideWhenUsed/>
    <w:rsid w:val="00B154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Community Service Form-08-86et5cyua-03</Template>
  <TotalTime>1</TotalTime>
  <Pages>2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Rani</dc:creator>
  <cp:keywords/>
  <dc:description/>
  <cp:lastModifiedBy>Tayyba Rani</cp:lastModifiedBy>
  <cp:revision>2</cp:revision>
  <dcterms:created xsi:type="dcterms:W3CDTF">2025-08-21T05:22:00Z</dcterms:created>
  <dcterms:modified xsi:type="dcterms:W3CDTF">2025-08-21T05:22:00Z</dcterms:modified>
</cp:coreProperties>
</file>