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1BC98" w14:textId="40A02360" w:rsidR="001D4575" w:rsidRPr="008C5C52" w:rsidRDefault="005F5579">
      <w:pPr>
        <w:rPr>
          <w:b/>
          <w:bCs/>
          <w:color w:val="7B4019"/>
          <w:sz w:val="48"/>
          <w:szCs w:val="48"/>
        </w:rPr>
      </w:pPr>
      <w:r>
        <w:rPr>
          <w:b/>
          <w:bCs/>
          <w:noProof/>
          <w:color w:val="7B4019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A79EA0C" wp14:editId="16A68BB2">
                <wp:simplePos x="0" y="0"/>
                <wp:positionH relativeFrom="column">
                  <wp:posOffset>-504825</wp:posOffset>
                </wp:positionH>
                <wp:positionV relativeFrom="page">
                  <wp:posOffset>0</wp:posOffset>
                </wp:positionV>
                <wp:extent cx="7896225" cy="10086975"/>
                <wp:effectExtent l="0" t="0" r="9525" b="952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96225" cy="10086975"/>
                          <a:chOff x="0" y="0"/>
                          <a:chExt cx="7896225" cy="1008697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9858375"/>
                            <a:ext cx="7896225" cy="228600"/>
                          </a:xfrm>
                          <a:prstGeom prst="rect">
                            <a:avLst/>
                          </a:prstGeom>
                          <a:solidFill>
                            <a:srgbClr val="7B401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829175" y="0"/>
                            <a:ext cx="3019425" cy="552450"/>
                          </a:xfrm>
                          <a:custGeom>
                            <a:avLst/>
                            <a:gdLst>
                              <a:gd name="connsiteX0" fmla="*/ 0 w 3019425"/>
                              <a:gd name="connsiteY0" fmla="*/ 0 h 552450"/>
                              <a:gd name="connsiteX1" fmla="*/ 3019425 w 3019425"/>
                              <a:gd name="connsiteY1" fmla="*/ 0 h 552450"/>
                              <a:gd name="connsiteX2" fmla="*/ 3019425 w 3019425"/>
                              <a:gd name="connsiteY2" fmla="*/ 552450 h 552450"/>
                              <a:gd name="connsiteX3" fmla="*/ 0 w 3019425"/>
                              <a:gd name="connsiteY3" fmla="*/ 552450 h 552450"/>
                              <a:gd name="connsiteX4" fmla="*/ 0 w 3019425"/>
                              <a:gd name="connsiteY4" fmla="*/ 0 h 552450"/>
                              <a:gd name="connsiteX0" fmla="*/ 0 w 3019425"/>
                              <a:gd name="connsiteY0" fmla="*/ 0 h 552450"/>
                              <a:gd name="connsiteX1" fmla="*/ 3019425 w 3019425"/>
                              <a:gd name="connsiteY1" fmla="*/ 0 h 552450"/>
                              <a:gd name="connsiteX2" fmla="*/ 3019425 w 3019425"/>
                              <a:gd name="connsiteY2" fmla="*/ 552450 h 552450"/>
                              <a:gd name="connsiteX3" fmla="*/ 571500 w 3019425"/>
                              <a:gd name="connsiteY3" fmla="*/ 552450 h 552450"/>
                              <a:gd name="connsiteX4" fmla="*/ 0 w 3019425"/>
                              <a:gd name="connsiteY4" fmla="*/ 0 h 5524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019425" h="552450">
                                <a:moveTo>
                                  <a:pt x="0" y="0"/>
                                </a:moveTo>
                                <a:lnTo>
                                  <a:pt x="3019425" y="0"/>
                                </a:lnTo>
                                <a:lnTo>
                                  <a:pt x="3019425" y="552450"/>
                                </a:lnTo>
                                <a:lnTo>
                                  <a:pt x="571500" y="5524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C47ED" id="Group 10" o:spid="_x0000_s1026" style="position:absolute;margin-left:-39.75pt;margin-top:0;width:621.75pt;height:794.25pt;z-index:-251653120;mso-position-vertical-relative:page" coordsize="78962,100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">
                <v:rect id="Rectangle 5" o:spid="_x0000_s1027" style="position:absolute;top:98583;width:78962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" fillcolor="#7b4019" stroked="f" strokeweight="1pt"/>
                <v:shape id="Rectangle 9" o:spid="_x0000_s1028" style="position:absolute;left:48291;width:30195;height:5524;visibility:visible;mso-wrap-style:square;v-text-anchor:middle" coordsize="3019425,552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" path="m,l3019425,r,552450l571500,552450,,xe" fillcolor="#7f340d [1605]" strokecolor="#030e13 [484]" strokeweight="1pt">
                  <v:stroke joinstyle="miter"/>
                  <v:path arrowok="t" o:connecttype="custom" o:connectlocs="0,0;3019425,0;3019425,552450;571500,552450;0,0" o:connectangles="0,0,0,0,0"/>
                </v:shape>
                <w10:wrap anchory="page"/>
              </v:group>
            </w:pict>
          </mc:Fallback>
        </mc:AlternateContent>
      </w:r>
      <w:r w:rsidR="001D4575" w:rsidRPr="008C5C52">
        <w:rPr>
          <w:b/>
          <w:bCs/>
          <w:color w:val="7B4019"/>
          <w:sz w:val="48"/>
          <w:szCs w:val="48"/>
        </w:rPr>
        <w:t>COMMUNITY SERVICE FORM</w:t>
      </w:r>
    </w:p>
    <w:p w14:paraId="3508A600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5"/>
        <w:gridCol w:w="2618"/>
        <w:gridCol w:w="347"/>
        <w:gridCol w:w="2611"/>
        <w:gridCol w:w="2609"/>
      </w:tblGrid>
      <w:tr w:rsidR="008C5C52" w:rsidRPr="001D4575" w14:paraId="37D8356B" w14:textId="77777777" w:rsidTr="008C5C52">
        <w:trPr>
          <w:trHeight w:val="432"/>
        </w:trPr>
        <w:tc>
          <w:tcPr>
            <w:tcW w:w="2605" w:type="dxa"/>
            <w:tcBorders>
              <w:right w:val="single" w:sz="24" w:space="0" w:color="7B4019"/>
            </w:tcBorders>
            <w:vAlign w:val="center"/>
          </w:tcPr>
          <w:p w14:paraId="1CEAA49A" w14:textId="44E8D6D9" w:rsidR="001D4575" w:rsidRPr="001D4575" w:rsidRDefault="001D4575" w:rsidP="001D4575">
            <w:pPr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 xml:space="preserve">Volunteer’s Name </w:t>
            </w:r>
          </w:p>
        </w:tc>
        <w:tc>
          <w:tcPr>
            <w:tcW w:w="2618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70B9581F" w14:textId="77777777" w:rsidR="001D4575" w:rsidRPr="001D4575" w:rsidRDefault="001D4575" w:rsidP="001D4575">
            <w:pPr>
              <w:rPr>
                <w:sz w:val="20"/>
                <w:szCs w:val="20"/>
              </w:rPr>
            </w:pPr>
          </w:p>
        </w:tc>
        <w:tc>
          <w:tcPr>
            <w:tcW w:w="347" w:type="dxa"/>
            <w:tcBorders>
              <w:left w:val="single" w:sz="4" w:space="0" w:color="7B4019"/>
            </w:tcBorders>
            <w:vAlign w:val="center"/>
          </w:tcPr>
          <w:p w14:paraId="1176959A" w14:textId="77777777" w:rsidR="001D4575" w:rsidRPr="001D4575" w:rsidRDefault="001D4575" w:rsidP="001D4575">
            <w:pPr>
              <w:rPr>
                <w:sz w:val="20"/>
                <w:szCs w:val="20"/>
              </w:rPr>
            </w:pPr>
          </w:p>
        </w:tc>
        <w:tc>
          <w:tcPr>
            <w:tcW w:w="2611" w:type="dxa"/>
            <w:tcBorders>
              <w:right w:val="single" w:sz="24" w:space="0" w:color="7B4019"/>
            </w:tcBorders>
            <w:vAlign w:val="center"/>
          </w:tcPr>
          <w:p w14:paraId="0D55DDA3" w14:textId="0E6B0049" w:rsidR="001D4575" w:rsidRPr="001D4575" w:rsidRDefault="001D4575" w:rsidP="00405B98">
            <w:pPr>
              <w:ind w:left="720"/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>Last Name</w:t>
            </w:r>
          </w:p>
        </w:tc>
        <w:tc>
          <w:tcPr>
            <w:tcW w:w="2609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32245B88" w14:textId="77777777" w:rsidR="001D4575" w:rsidRPr="001D4575" w:rsidRDefault="001D4575" w:rsidP="001D4575">
            <w:pPr>
              <w:rPr>
                <w:sz w:val="20"/>
                <w:szCs w:val="20"/>
              </w:rPr>
            </w:pPr>
          </w:p>
        </w:tc>
      </w:tr>
    </w:tbl>
    <w:p w14:paraId="37FBAE0E" w14:textId="77777777" w:rsidR="001D4575" w:rsidRPr="001D457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5"/>
        <w:gridCol w:w="2618"/>
        <w:gridCol w:w="347"/>
        <w:gridCol w:w="2611"/>
        <w:gridCol w:w="2609"/>
      </w:tblGrid>
      <w:tr w:rsidR="001D4575" w:rsidRPr="001D4575" w14:paraId="054AAA7C" w14:textId="77777777" w:rsidTr="008C5C52">
        <w:trPr>
          <w:trHeight w:val="432"/>
        </w:trPr>
        <w:tc>
          <w:tcPr>
            <w:tcW w:w="2605" w:type="dxa"/>
            <w:tcBorders>
              <w:right w:val="single" w:sz="24" w:space="0" w:color="7B4019"/>
            </w:tcBorders>
            <w:vAlign w:val="center"/>
          </w:tcPr>
          <w:p w14:paraId="1714F943" w14:textId="46FEEF2D" w:rsidR="001D4575" w:rsidRPr="001D4575" w:rsidRDefault="001D4575" w:rsidP="007E7CE0">
            <w:pPr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>Grade At Time of Service</w:t>
            </w:r>
          </w:p>
        </w:tc>
        <w:tc>
          <w:tcPr>
            <w:tcW w:w="2618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1AAB46C0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  <w:tc>
          <w:tcPr>
            <w:tcW w:w="347" w:type="dxa"/>
            <w:tcBorders>
              <w:left w:val="single" w:sz="4" w:space="0" w:color="7B4019"/>
            </w:tcBorders>
            <w:vAlign w:val="center"/>
          </w:tcPr>
          <w:p w14:paraId="37C5EB33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  <w:tc>
          <w:tcPr>
            <w:tcW w:w="2611" w:type="dxa"/>
            <w:tcBorders>
              <w:right w:val="single" w:sz="24" w:space="0" w:color="7B4019"/>
            </w:tcBorders>
            <w:vAlign w:val="center"/>
          </w:tcPr>
          <w:p w14:paraId="3EDCC6E3" w14:textId="1EE067CD" w:rsidR="001D4575" w:rsidRPr="001D4575" w:rsidRDefault="001D4575" w:rsidP="00405B98">
            <w:pPr>
              <w:ind w:left="720"/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>Graduation Year</w:t>
            </w:r>
          </w:p>
        </w:tc>
        <w:tc>
          <w:tcPr>
            <w:tcW w:w="2609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36C6D79E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</w:tr>
    </w:tbl>
    <w:p w14:paraId="5FA91812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1D4575" w14:paraId="37F95F13" w14:textId="77777777" w:rsidTr="007E7CE0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747F612" w14:textId="77777777" w:rsidR="001D4575" w:rsidRDefault="001D457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EB7D818" w14:textId="77777777" w:rsidR="001D4575" w:rsidRDefault="001D457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1DEA1376" w14:textId="77777777" w:rsidR="001D4575" w:rsidRDefault="001D457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1D4575" w14:paraId="3892706C" w14:textId="77777777" w:rsidTr="007E7CE0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74C12122" w14:textId="11E896A8" w:rsidR="001D4575" w:rsidRDefault="001D457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 xml:space="preserve">Student </w:t>
            </w:r>
            <w:r w:rsidRPr="001C589A">
              <w:rPr>
                <w:rFonts w:ascii="AvenirNext LT Pro Regular" w:hAnsi="AvenirNext LT Pro Regular"/>
                <w:sz w:val="20"/>
                <w:szCs w:val="20"/>
              </w:rPr>
              <w:t>signature</w:t>
            </w:r>
          </w:p>
        </w:tc>
        <w:tc>
          <w:tcPr>
            <w:tcW w:w="1440" w:type="dxa"/>
            <w:vAlign w:val="center"/>
          </w:tcPr>
          <w:p w14:paraId="30210F43" w14:textId="77777777" w:rsidR="001D4575" w:rsidRDefault="001D457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7F534531" w14:textId="77777777" w:rsidR="001D4575" w:rsidRDefault="001D457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33310A9E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70"/>
        <w:gridCol w:w="7910"/>
      </w:tblGrid>
      <w:tr w:rsidR="001D4575" w:rsidRPr="001D4575" w14:paraId="5A124C17" w14:textId="77777777" w:rsidTr="008C5C52">
        <w:trPr>
          <w:trHeight w:val="432"/>
        </w:trPr>
        <w:tc>
          <w:tcPr>
            <w:tcW w:w="2610" w:type="dxa"/>
            <w:vAlign w:val="center"/>
          </w:tcPr>
          <w:p w14:paraId="2E9B2BDA" w14:textId="2E272C60" w:rsidR="001D4575" w:rsidRPr="001D4575" w:rsidRDefault="001D4575" w:rsidP="001D4575">
            <w:pPr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>Hours Of Service</w:t>
            </w:r>
          </w:p>
        </w:tc>
        <w:tc>
          <w:tcPr>
            <w:tcW w:w="270" w:type="dxa"/>
            <w:tcBorders>
              <w:right w:val="single" w:sz="24" w:space="0" w:color="7B4019"/>
            </w:tcBorders>
            <w:vAlign w:val="center"/>
          </w:tcPr>
          <w:p w14:paraId="11EE1C65" w14:textId="77777777" w:rsidR="001D4575" w:rsidRPr="001D4575" w:rsidRDefault="001D4575" w:rsidP="001D4575">
            <w:pPr>
              <w:rPr>
                <w:sz w:val="20"/>
                <w:szCs w:val="20"/>
              </w:rPr>
            </w:pPr>
          </w:p>
        </w:tc>
        <w:tc>
          <w:tcPr>
            <w:tcW w:w="7910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76C40C21" w14:textId="77777777" w:rsidR="001D4575" w:rsidRPr="001D4575" w:rsidRDefault="001D4575" w:rsidP="001D4575">
            <w:pPr>
              <w:rPr>
                <w:sz w:val="20"/>
                <w:szCs w:val="20"/>
              </w:rPr>
            </w:pPr>
          </w:p>
        </w:tc>
      </w:tr>
    </w:tbl>
    <w:p w14:paraId="4B7AE4FD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FFEEA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</w:tblGrid>
      <w:tr w:rsidR="001D4575" w:rsidRPr="001D4575" w14:paraId="61255432" w14:textId="77777777" w:rsidTr="000A6EF4">
        <w:trPr>
          <w:trHeight w:val="432"/>
        </w:trPr>
        <w:tc>
          <w:tcPr>
            <w:tcW w:w="3420" w:type="dxa"/>
            <w:vAlign w:val="center"/>
          </w:tcPr>
          <w:p w14:paraId="0D82773F" w14:textId="6B7D4437" w:rsidR="001D4575" w:rsidRPr="008C5C52" w:rsidRDefault="001D4575" w:rsidP="001D4575">
            <w:pPr>
              <w:rPr>
                <w:b/>
                <w:bCs/>
                <w:color w:val="7B4019"/>
              </w:rPr>
            </w:pPr>
            <w:r w:rsidRPr="008C5C52">
              <w:rPr>
                <w:b/>
                <w:bCs/>
                <w:color w:val="7B4019"/>
              </w:rPr>
              <w:t>To Be Filled Out by Volunteer:</w:t>
            </w:r>
          </w:p>
        </w:tc>
      </w:tr>
    </w:tbl>
    <w:p w14:paraId="7835F88D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1D4575" w:rsidRPr="00B314D5" w14:paraId="0A736302" w14:textId="77777777" w:rsidTr="00405B98">
        <w:trPr>
          <w:trHeight w:val="432"/>
        </w:trPr>
        <w:tc>
          <w:tcPr>
            <w:tcW w:w="10790" w:type="dxa"/>
            <w:vAlign w:val="center"/>
          </w:tcPr>
          <w:p w14:paraId="329B4A05" w14:textId="263142AF" w:rsidR="001D4575" w:rsidRPr="00B314D5" w:rsidRDefault="001D4575" w:rsidP="001D4575">
            <w:pPr>
              <w:rPr>
                <w:b/>
                <w:bCs/>
                <w:sz w:val="20"/>
                <w:szCs w:val="20"/>
              </w:rPr>
            </w:pPr>
            <w:r w:rsidRPr="008C5C52">
              <w:rPr>
                <w:b/>
                <w:bCs/>
                <w:color w:val="7B4019"/>
                <w:sz w:val="20"/>
                <w:szCs w:val="20"/>
              </w:rPr>
              <w:t>Write a complete and detailed description of work completed by you?</w:t>
            </w:r>
          </w:p>
        </w:tc>
      </w:tr>
    </w:tbl>
    <w:p w14:paraId="529D93E0" w14:textId="77777777" w:rsidR="001D4575" w:rsidRPr="00405B98" w:rsidRDefault="001D4575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790"/>
      </w:tblGrid>
      <w:tr w:rsidR="001D4575" w14:paraId="18BC24A6" w14:textId="77777777" w:rsidTr="00405B98">
        <w:trPr>
          <w:trHeight w:val="432"/>
        </w:trPr>
        <w:tc>
          <w:tcPr>
            <w:tcW w:w="10790" w:type="dxa"/>
            <w:vAlign w:val="center"/>
          </w:tcPr>
          <w:p w14:paraId="4DE30178" w14:textId="77777777" w:rsidR="001D4575" w:rsidRPr="00B314D5" w:rsidRDefault="001D4575" w:rsidP="001D4575">
            <w:pPr>
              <w:rPr>
                <w:sz w:val="20"/>
                <w:szCs w:val="20"/>
              </w:rPr>
            </w:pPr>
          </w:p>
        </w:tc>
      </w:tr>
      <w:tr w:rsidR="001D4575" w14:paraId="3C08FD25" w14:textId="77777777" w:rsidTr="00405B98">
        <w:trPr>
          <w:trHeight w:val="432"/>
        </w:trPr>
        <w:tc>
          <w:tcPr>
            <w:tcW w:w="10790" w:type="dxa"/>
            <w:vAlign w:val="center"/>
          </w:tcPr>
          <w:p w14:paraId="04D6B5CC" w14:textId="77777777" w:rsidR="001D4575" w:rsidRPr="00B314D5" w:rsidRDefault="001D4575" w:rsidP="001D4575">
            <w:pPr>
              <w:rPr>
                <w:sz w:val="20"/>
                <w:szCs w:val="20"/>
              </w:rPr>
            </w:pPr>
          </w:p>
        </w:tc>
      </w:tr>
      <w:tr w:rsidR="001D4575" w14:paraId="3409586D" w14:textId="77777777" w:rsidTr="00405B98">
        <w:trPr>
          <w:trHeight w:val="432"/>
        </w:trPr>
        <w:tc>
          <w:tcPr>
            <w:tcW w:w="10790" w:type="dxa"/>
            <w:vAlign w:val="center"/>
          </w:tcPr>
          <w:p w14:paraId="3FE44A76" w14:textId="77777777" w:rsidR="001D4575" w:rsidRPr="00B314D5" w:rsidRDefault="001D4575" w:rsidP="001D4575">
            <w:pPr>
              <w:rPr>
                <w:sz w:val="20"/>
                <w:szCs w:val="20"/>
              </w:rPr>
            </w:pPr>
          </w:p>
        </w:tc>
      </w:tr>
      <w:tr w:rsidR="001D4575" w14:paraId="2FEF08AB" w14:textId="77777777" w:rsidTr="00405B98">
        <w:trPr>
          <w:trHeight w:val="432"/>
        </w:trPr>
        <w:tc>
          <w:tcPr>
            <w:tcW w:w="10790" w:type="dxa"/>
            <w:vAlign w:val="center"/>
          </w:tcPr>
          <w:p w14:paraId="659212FB" w14:textId="77777777" w:rsidR="001D4575" w:rsidRPr="00B314D5" w:rsidRDefault="001D4575" w:rsidP="001D4575">
            <w:pPr>
              <w:rPr>
                <w:sz w:val="20"/>
                <w:szCs w:val="20"/>
              </w:rPr>
            </w:pPr>
          </w:p>
        </w:tc>
      </w:tr>
      <w:tr w:rsidR="001D4575" w14:paraId="3DC5F96F" w14:textId="77777777" w:rsidTr="00405B98">
        <w:trPr>
          <w:trHeight w:val="432"/>
        </w:trPr>
        <w:tc>
          <w:tcPr>
            <w:tcW w:w="10790" w:type="dxa"/>
            <w:vAlign w:val="center"/>
          </w:tcPr>
          <w:p w14:paraId="002C47AA" w14:textId="77777777" w:rsidR="001D4575" w:rsidRPr="00B314D5" w:rsidRDefault="001D4575" w:rsidP="001D4575">
            <w:pPr>
              <w:rPr>
                <w:sz w:val="20"/>
                <w:szCs w:val="20"/>
              </w:rPr>
            </w:pPr>
          </w:p>
        </w:tc>
      </w:tr>
    </w:tbl>
    <w:p w14:paraId="5C6DB9DA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5"/>
        <w:gridCol w:w="2618"/>
        <w:gridCol w:w="347"/>
        <w:gridCol w:w="2611"/>
        <w:gridCol w:w="2609"/>
      </w:tblGrid>
      <w:tr w:rsidR="001D4575" w:rsidRPr="001D4575" w14:paraId="64AC2460" w14:textId="77777777" w:rsidTr="008C5C52">
        <w:trPr>
          <w:trHeight w:val="432"/>
        </w:trPr>
        <w:tc>
          <w:tcPr>
            <w:tcW w:w="2605" w:type="dxa"/>
            <w:tcBorders>
              <w:right w:val="single" w:sz="24" w:space="0" w:color="7B4019"/>
            </w:tcBorders>
            <w:vAlign w:val="center"/>
          </w:tcPr>
          <w:p w14:paraId="0FA8B6EB" w14:textId="0DFEE541" w:rsidR="001D4575" w:rsidRPr="001D4575" w:rsidRDefault="001D4575" w:rsidP="007E7CE0">
            <w:pPr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>Name of person in charge</w:t>
            </w:r>
          </w:p>
        </w:tc>
        <w:tc>
          <w:tcPr>
            <w:tcW w:w="2618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567E0ED7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  <w:tc>
          <w:tcPr>
            <w:tcW w:w="347" w:type="dxa"/>
            <w:tcBorders>
              <w:left w:val="single" w:sz="4" w:space="0" w:color="7B4019"/>
            </w:tcBorders>
            <w:vAlign w:val="center"/>
          </w:tcPr>
          <w:p w14:paraId="3D0C3429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  <w:tc>
          <w:tcPr>
            <w:tcW w:w="2611" w:type="dxa"/>
            <w:tcBorders>
              <w:right w:val="single" w:sz="24" w:space="0" w:color="7B4019"/>
            </w:tcBorders>
            <w:vAlign w:val="center"/>
          </w:tcPr>
          <w:p w14:paraId="1839CB82" w14:textId="0A62C597" w:rsidR="001D4575" w:rsidRPr="001D4575" w:rsidRDefault="001D4575" w:rsidP="007E7CE0">
            <w:pPr>
              <w:rPr>
                <w:sz w:val="20"/>
                <w:szCs w:val="20"/>
              </w:rPr>
            </w:pPr>
            <w:r w:rsidRPr="001D4575">
              <w:rPr>
                <w:sz w:val="20"/>
                <w:szCs w:val="20"/>
              </w:rPr>
              <w:t>Title of person in charge</w:t>
            </w:r>
          </w:p>
        </w:tc>
        <w:tc>
          <w:tcPr>
            <w:tcW w:w="2609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7C41000E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</w:tr>
    </w:tbl>
    <w:p w14:paraId="4115E281" w14:textId="77777777" w:rsidR="001D4575" w:rsidRPr="00B314D5" w:rsidRDefault="001D4575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5"/>
        <w:gridCol w:w="2618"/>
        <w:gridCol w:w="347"/>
        <w:gridCol w:w="2611"/>
        <w:gridCol w:w="2609"/>
      </w:tblGrid>
      <w:tr w:rsidR="001D4575" w:rsidRPr="001D4575" w14:paraId="0DB791FE" w14:textId="77777777" w:rsidTr="008C5C52">
        <w:trPr>
          <w:trHeight w:val="432"/>
        </w:trPr>
        <w:tc>
          <w:tcPr>
            <w:tcW w:w="2605" w:type="dxa"/>
            <w:tcBorders>
              <w:right w:val="single" w:sz="24" w:space="0" w:color="7B4019"/>
            </w:tcBorders>
            <w:vAlign w:val="center"/>
          </w:tcPr>
          <w:p w14:paraId="67AE51F2" w14:textId="16D13FB8" w:rsidR="001D4575" w:rsidRPr="001D4575" w:rsidRDefault="00B314D5" w:rsidP="007E7CE0">
            <w:pPr>
              <w:rPr>
                <w:sz w:val="20"/>
                <w:szCs w:val="20"/>
              </w:rPr>
            </w:pPr>
            <w:r w:rsidRPr="00B314D5">
              <w:rPr>
                <w:sz w:val="20"/>
                <w:szCs w:val="20"/>
              </w:rPr>
              <w:t>Date of activity</w:t>
            </w:r>
          </w:p>
        </w:tc>
        <w:tc>
          <w:tcPr>
            <w:tcW w:w="2618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258A8CEE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  <w:tc>
          <w:tcPr>
            <w:tcW w:w="347" w:type="dxa"/>
            <w:tcBorders>
              <w:left w:val="single" w:sz="4" w:space="0" w:color="7B4019"/>
            </w:tcBorders>
            <w:vAlign w:val="center"/>
          </w:tcPr>
          <w:p w14:paraId="4F4D4780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  <w:tc>
          <w:tcPr>
            <w:tcW w:w="2611" w:type="dxa"/>
            <w:tcBorders>
              <w:right w:val="single" w:sz="24" w:space="0" w:color="7B4019"/>
            </w:tcBorders>
            <w:vAlign w:val="center"/>
          </w:tcPr>
          <w:p w14:paraId="62BCC673" w14:textId="1E730670" w:rsidR="001D4575" w:rsidRPr="001D4575" w:rsidRDefault="00B314D5" w:rsidP="007E7CE0">
            <w:pPr>
              <w:rPr>
                <w:sz w:val="20"/>
                <w:szCs w:val="20"/>
              </w:rPr>
            </w:pPr>
            <w:r w:rsidRPr="00B314D5">
              <w:rPr>
                <w:sz w:val="20"/>
                <w:szCs w:val="20"/>
              </w:rPr>
              <w:t>Phone number of in charge</w:t>
            </w:r>
          </w:p>
        </w:tc>
        <w:tc>
          <w:tcPr>
            <w:tcW w:w="2609" w:type="dxa"/>
            <w:tcBorders>
              <w:top w:val="single" w:sz="4" w:space="0" w:color="7B4019"/>
              <w:left w:val="single" w:sz="24" w:space="0" w:color="7B4019"/>
              <w:bottom w:val="single" w:sz="24" w:space="0" w:color="7B4019"/>
              <w:right w:val="single" w:sz="4" w:space="0" w:color="7B4019"/>
            </w:tcBorders>
            <w:vAlign w:val="center"/>
          </w:tcPr>
          <w:p w14:paraId="7F161885" w14:textId="77777777" w:rsidR="001D4575" w:rsidRPr="001D4575" w:rsidRDefault="001D4575" w:rsidP="007E7CE0">
            <w:pPr>
              <w:rPr>
                <w:sz w:val="20"/>
                <w:szCs w:val="20"/>
              </w:rPr>
            </w:pPr>
          </w:p>
        </w:tc>
      </w:tr>
    </w:tbl>
    <w:p w14:paraId="008E21AB" w14:textId="77777777" w:rsidR="001D4575" w:rsidRDefault="001D4575">
      <w:pPr>
        <w:rPr>
          <w:sz w:val="20"/>
          <w:szCs w:val="20"/>
        </w:rPr>
      </w:pPr>
    </w:p>
    <w:p w14:paraId="7984C7C3" w14:textId="77777777" w:rsidR="00B314D5" w:rsidRPr="00B314D5" w:rsidRDefault="00B314D5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B314D5" w14:paraId="24BAF56B" w14:textId="77777777" w:rsidTr="007E7CE0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332ABE07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9C8D6BB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78E282A5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314D5" w14:paraId="54FED12D" w14:textId="77777777" w:rsidTr="007E7CE0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3365DEEA" w14:textId="35C630C9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B314D5">
              <w:rPr>
                <w:rFonts w:ascii="AvenirNext LT Pro Regular" w:hAnsi="AvenirNext LT Pro Regular"/>
                <w:sz w:val="20"/>
                <w:szCs w:val="20"/>
              </w:rPr>
              <w:t>Person in charge</w:t>
            </w:r>
            <w:r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  <w:r w:rsidRPr="001C589A">
              <w:rPr>
                <w:rFonts w:ascii="AvenirNext LT Pro Regular" w:hAnsi="AvenirNext LT Pro Regular"/>
                <w:sz w:val="20"/>
                <w:szCs w:val="20"/>
              </w:rPr>
              <w:t>signature</w:t>
            </w:r>
          </w:p>
        </w:tc>
        <w:tc>
          <w:tcPr>
            <w:tcW w:w="1440" w:type="dxa"/>
            <w:vAlign w:val="center"/>
          </w:tcPr>
          <w:p w14:paraId="66259710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B213BC5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25CFF9B6" w14:textId="77777777" w:rsidR="00B314D5" w:rsidRPr="00B314D5" w:rsidRDefault="00B314D5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B314D5" w14:paraId="6671761D" w14:textId="77777777" w:rsidTr="007E7CE0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A281B23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FA5CA42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64D16D3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314D5" w14:paraId="273E88B9" w14:textId="77777777" w:rsidTr="007E7CE0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29CD3218" w14:textId="6AD4F4CA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B314D5">
              <w:rPr>
                <w:rFonts w:ascii="AvenirNext LT Pro Regular" w:hAnsi="AvenirNext LT Pro Regular"/>
                <w:sz w:val="20"/>
                <w:szCs w:val="20"/>
              </w:rPr>
              <w:t xml:space="preserve">Homeroom teacher </w:t>
            </w:r>
            <w:r w:rsidRPr="001C589A">
              <w:rPr>
                <w:rFonts w:ascii="AvenirNext LT Pro Regular" w:hAnsi="AvenirNext LT Pro Regular"/>
                <w:sz w:val="20"/>
                <w:szCs w:val="20"/>
              </w:rPr>
              <w:t>signature</w:t>
            </w:r>
          </w:p>
        </w:tc>
        <w:tc>
          <w:tcPr>
            <w:tcW w:w="1440" w:type="dxa"/>
            <w:vAlign w:val="center"/>
          </w:tcPr>
          <w:p w14:paraId="40078A5A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7C536B0B" w14:textId="77777777" w:rsidR="00B314D5" w:rsidRDefault="00B314D5" w:rsidP="007E7CE0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280CB27D" w14:textId="24C9E7A1" w:rsidR="00B314D5" w:rsidRDefault="00B314D5">
      <w:pPr>
        <w:rPr>
          <w:sz w:val="14"/>
          <w:szCs w:val="14"/>
        </w:rPr>
      </w:pPr>
    </w:p>
    <w:p w14:paraId="4108D545" w14:textId="77777777" w:rsidR="00405B98" w:rsidRDefault="00405B98">
      <w:pPr>
        <w:rPr>
          <w:sz w:val="14"/>
          <w:szCs w:val="14"/>
        </w:rPr>
      </w:pPr>
    </w:p>
    <w:p w14:paraId="625CB4ED" w14:textId="77777777" w:rsidR="00405B98" w:rsidRDefault="00405B98">
      <w:pPr>
        <w:rPr>
          <w:sz w:val="14"/>
          <w:szCs w:val="14"/>
        </w:rPr>
      </w:pPr>
    </w:p>
    <w:p w14:paraId="7BAB094C" w14:textId="77777777" w:rsidR="00405B98" w:rsidRDefault="00405B98" w:rsidP="00405B98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6B909E8B" w14:textId="77777777" w:rsidR="00405B98" w:rsidRDefault="00405B98" w:rsidP="00405B98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691BCFC" wp14:editId="700BCF88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87C8F3" w14:textId="16B624FF" w:rsidR="00405B98" w:rsidRDefault="00405B98" w:rsidP="00405B98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9813CB">
        <w:rPr>
          <w:rFonts w:ascii="Avenir" w:eastAsia="Avenir" w:hAnsi="Avenir" w:cs="Avenir"/>
          <w:color w:val="3B3BFF"/>
          <w:u w:val="single"/>
        </w:rPr>
        <w:t>.net</w:t>
      </w:r>
      <w:r w:rsidRPr="009813CB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p w14:paraId="170A55DD" w14:textId="028CC426" w:rsidR="009813CB" w:rsidRPr="009813CB" w:rsidRDefault="009813CB" w:rsidP="009813CB">
      <w:pPr>
        <w:tabs>
          <w:tab w:val="left" w:pos="3555"/>
        </w:tabs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ab/>
      </w:r>
    </w:p>
    <w:sectPr w:rsidR="009813CB" w:rsidRPr="009813CB" w:rsidSect="001D4575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35F1" w14:textId="77777777" w:rsidR="004D7ED8" w:rsidRDefault="004D7ED8" w:rsidP="00405B98">
      <w:pPr>
        <w:spacing w:after="0" w:line="240" w:lineRule="auto"/>
      </w:pPr>
      <w:r>
        <w:separator/>
      </w:r>
    </w:p>
  </w:endnote>
  <w:endnote w:type="continuationSeparator" w:id="0">
    <w:p w14:paraId="3C7739B7" w14:textId="77777777" w:rsidR="004D7ED8" w:rsidRDefault="004D7ED8" w:rsidP="0040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EF259" w14:textId="05EF403E" w:rsidR="00405B98" w:rsidRPr="00405B98" w:rsidRDefault="00405B98" w:rsidP="00405B9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79063" w14:textId="77777777" w:rsidR="004D7ED8" w:rsidRDefault="004D7ED8" w:rsidP="00405B98">
      <w:pPr>
        <w:spacing w:after="0" w:line="240" w:lineRule="auto"/>
      </w:pPr>
      <w:r>
        <w:separator/>
      </w:r>
    </w:p>
  </w:footnote>
  <w:footnote w:type="continuationSeparator" w:id="0">
    <w:p w14:paraId="6E12C990" w14:textId="77777777" w:rsidR="004D7ED8" w:rsidRDefault="004D7ED8" w:rsidP="0040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575"/>
    <w:rsid w:val="000A6EF4"/>
    <w:rsid w:val="000D7C5A"/>
    <w:rsid w:val="001D4575"/>
    <w:rsid w:val="001D4D07"/>
    <w:rsid w:val="00405B98"/>
    <w:rsid w:val="004D7ED8"/>
    <w:rsid w:val="005F5579"/>
    <w:rsid w:val="006B7619"/>
    <w:rsid w:val="007E2A45"/>
    <w:rsid w:val="008B7F6F"/>
    <w:rsid w:val="008C5C52"/>
    <w:rsid w:val="009227F3"/>
    <w:rsid w:val="0097054D"/>
    <w:rsid w:val="009813CB"/>
    <w:rsid w:val="00B314D5"/>
    <w:rsid w:val="00E006F9"/>
    <w:rsid w:val="00E2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A65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5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5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5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5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5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5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5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5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5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D4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5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B98"/>
  </w:style>
  <w:style w:type="paragraph" w:styleId="Footer">
    <w:name w:val="footer"/>
    <w:basedOn w:val="Normal"/>
    <w:link w:val="FooterChar"/>
    <w:uiPriority w:val="99"/>
    <w:unhideWhenUsed/>
    <w:rsid w:val="00405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Form-08-86et5cyua-05</Template>
  <TotalTime>1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2025-08-18T17:57:00Z</dcterms:created>
  <dcterms:modified xsi:type="dcterms:W3CDTF">2025-08-18T17:57:00Z</dcterms:modified>
</cp:coreProperties>
</file>