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9BAFE" w14:textId="79F4D417" w:rsidR="00562293" w:rsidRPr="00562293" w:rsidRDefault="0038424D">
      <w:pPr>
        <w:rPr>
          <w:rFonts w:ascii="AvenirNext LT Pro Regular" w:hAnsi="AvenirNext LT Pro Regular"/>
          <w:b/>
          <w:bCs/>
          <w:sz w:val="48"/>
          <w:szCs w:val="48"/>
        </w:rPr>
      </w:pPr>
      <w:r>
        <w:rPr>
          <w:rFonts w:ascii="AvenirNext LT Pro Regular" w:hAnsi="AvenirNext LT Pro Regular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079634D" wp14:editId="1849D24B">
                <wp:simplePos x="0" y="0"/>
                <wp:positionH relativeFrom="column">
                  <wp:posOffset>-561975</wp:posOffset>
                </wp:positionH>
                <wp:positionV relativeFrom="page">
                  <wp:posOffset>9525</wp:posOffset>
                </wp:positionV>
                <wp:extent cx="8134350" cy="1005840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34350" cy="10058400"/>
                          <a:chOff x="0" y="0"/>
                          <a:chExt cx="8134350" cy="100584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8058150" cy="333375"/>
                          </a:xfrm>
                          <a:prstGeom prst="rect">
                            <a:avLst/>
                          </a:prstGeom>
                          <a:solidFill>
                            <a:srgbClr val="90D1C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Isosceles Triangle 3"/>
                        <wps:cNvSpPr/>
                        <wps:spPr>
                          <a:xfrm>
                            <a:off x="4229100" y="9477375"/>
                            <a:ext cx="3905250" cy="58102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90D1C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B69DD3" id="Group 4" o:spid="_x0000_s1026" style="position:absolute;margin-left:-44.25pt;margin-top:.75pt;width:640.5pt;height:11in;z-index:-251656192;mso-position-vertical-relative:page" coordsize="81343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">
                <v:rect id="Rectangle 1" o:spid="_x0000_s1027" style="position:absolute;width:80581;height:3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" fillcolor="#90d1ca" stroked="f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8" type="#_x0000_t5" style="position:absolute;left:42291;top:94773;width:39052;height: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" adj="21600" fillcolor="#90d1ca" stroked="f" strokeweight="1pt"/>
                <w10:wrap anchory="page"/>
              </v:group>
            </w:pict>
          </mc:Fallback>
        </mc:AlternateContent>
      </w:r>
      <w:r w:rsidR="00562293" w:rsidRPr="00562293">
        <w:rPr>
          <w:rFonts w:ascii="AvenirNext LT Pro Regular" w:hAnsi="AvenirNext LT Pro Regular"/>
          <w:b/>
          <w:bCs/>
          <w:sz w:val="48"/>
          <w:szCs w:val="48"/>
        </w:rPr>
        <w:t>Community Service Form</w:t>
      </w:r>
    </w:p>
    <w:p w14:paraId="3F24D530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5"/>
        <w:gridCol w:w="3554"/>
        <w:gridCol w:w="821"/>
        <w:gridCol w:w="1277"/>
        <w:gridCol w:w="3553"/>
      </w:tblGrid>
      <w:tr w:rsidR="00562293" w:rsidRPr="00562293" w14:paraId="56F3ED19" w14:textId="77777777" w:rsidTr="0038424D">
        <w:trPr>
          <w:trHeight w:val="432"/>
        </w:trPr>
        <w:tc>
          <w:tcPr>
            <w:tcW w:w="738" w:type="pct"/>
            <w:vAlign w:val="center"/>
          </w:tcPr>
          <w:p w14:paraId="2E1E86A8" w14:textId="77B92A90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Name </w:t>
            </w:r>
          </w:p>
        </w:tc>
        <w:tc>
          <w:tcPr>
            <w:tcW w:w="164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64209613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80" w:type="pct"/>
            <w:vAlign w:val="center"/>
          </w:tcPr>
          <w:p w14:paraId="512A35D6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91" w:type="pct"/>
            <w:vAlign w:val="center"/>
          </w:tcPr>
          <w:p w14:paraId="5B6031E6" w14:textId="6DE46E98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Date </w:t>
            </w:r>
          </w:p>
        </w:tc>
        <w:tc>
          <w:tcPr>
            <w:tcW w:w="164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1467389F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D21DAF7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1"/>
        <w:gridCol w:w="8299"/>
      </w:tblGrid>
      <w:tr w:rsidR="00562293" w:rsidRPr="00562293" w14:paraId="1F33377A" w14:textId="77777777" w:rsidTr="0038424D">
        <w:trPr>
          <w:trHeight w:val="432"/>
        </w:trPr>
        <w:tc>
          <w:tcPr>
            <w:tcW w:w="2491" w:type="dxa"/>
            <w:vAlign w:val="center"/>
          </w:tcPr>
          <w:p w14:paraId="29421BD4" w14:textId="560865DE" w:rsidR="00562293" w:rsidRPr="00562293" w:rsidRDefault="00562293" w:rsidP="000E18B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Current homeroom </w:t>
            </w:r>
          </w:p>
        </w:tc>
        <w:tc>
          <w:tcPr>
            <w:tcW w:w="829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2C809F8" w14:textId="0646C7D8" w:rsidR="00562293" w:rsidRPr="00562293" w:rsidRDefault="00562293" w:rsidP="000E18B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EE884F9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5"/>
        <w:gridCol w:w="273"/>
        <w:gridCol w:w="1079"/>
        <w:gridCol w:w="1079"/>
        <w:gridCol w:w="1079"/>
        <w:gridCol w:w="1079"/>
        <w:gridCol w:w="1079"/>
        <w:gridCol w:w="1079"/>
        <w:gridCol w:w="1079"/>
        <w:gridCol w:w="1079"/>
      </w:tblGrid>
      <w:tr w:rsidR="00562293" w:rsidRPr="00562293" w14:paraId="71860099" w14:textId="77777777" w:rsidTr="000E18BB">
        <w:trPr>
          <w:trHeight w:val="432"/>
        </w:trPr>
        <w:tc>
          <w:tcPr>
            <w:tcW w:w="1885" w:type="dxa"/>
            <w:vAlign w:val="center"/>
          </w:tcPr>
          <w:p w14:paraId="21986822" w14:textId="3F1695B0" w:rsidR="00562293" w:rsidRPr="00562293" w:rsidRDefault="00562293" w:rsidP="00562293">
            <w:pPr>
              <w:spacing w:after="160" w:line="259" w:lineRule="auto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84B11">
              <w:rPr>
                <w:rFonts w:ascii="AvenirNext LT Pro Regular" w:hAnsi="AvenirNext LT Pro Regular"/>
                <w:b/>
                <w:bCs/>
                <w:color w:val="129990"/>
                <w:sz w:val="24"/>
                <w:szCs w:val="24"/>
              </w:rPr>
              <w:t>Grade</w:t>
            </w:r>
            <w:r w:rsidRPr="00562293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3" w:type="dxa"/>
            <w:vAlign w:val="center"/>
          </w:tcPr>
          <w:p w14:paraId="6EDF9EC4" w14:textId="77777777" w:rsidR="00562293" w:rsidRPr="00562293" w:rsidRDefault="00562293" w:rsidP="00562293">
            <w:pPr>
              <w:spacing w:after="160" w:line="259" w:lineRule="auto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79" w:type="dxa"/>
            <w:vAlign w:val="center"/>
          </w:tcPr>
          <w:p w14:paraId="13DAAACF" w14:textId="4A94F68C" w:rsidR="00562293" w:rsidRPr="00562293" w:rsidRDefault="00562293" w:rsidP="00562293">
            <w:pPr>
              <w:spacing w:after="160" w:line="259" w:lineRule="auto"/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9</w:t>
            </w:r>
            <w:r w:rsidRPr="00562293">
              <w:rPr>
                <w:rFonts w:ascii="AvenirNext LT Pro Regular" w:hAnsi="AvenirNext LT Pro Regular"/>
                <w:sz w:val="20"/>
                <w:szCs w:val="20"/>
                <w:vertAlign w:val="superscript"/>
              </w:rPr>
              <w:t>th</w:t>
            </w: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AvenirNext LT Pro Regular" w:hAnsi="AvenirNext LT Pro Regular"/>
              <w:color w:val="129990"/>
              <w:sz w:val="28"/>
              <w:szCs w:val="28"/>
            </w:rPr>
            <w:id w:val="-18948021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46D7865D" w14:textId="06249D18" w:rsidR="00562293" w:rsidRPr="00562293" w:rsidRDefault="00D84B11" w:rsidP="00562293">
                <w:pPr>
                  <w:spacing w:after="160" w:line="259" w:lineRule="auto"/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12999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554A7C58" w14:textId="1C682F37" w:rsidR="00562293" w:rsidRPr="00562293" w:rsidRDefault="00562293" w:rsidP="00562293">
            <w:pPr>
              <w:spacing w:after="160" w:line="259" w:lineRule="auto"/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10</w:t>
            </w:r>
            <w:r w:rsidRPr="00562293">
              <w:rPr>
                <w:rFonts w:ascii="AvenirNext LT Pro Regular" w:hAnsi="AvenirNext LT Pro Regular"/>
                <w:sz w:val="20"/>
                <w:szCs w:val="20"/>
                <w:vertAlign w:val="superscript"/>
              </w:rPr>
              <w:t>th</w:t>
            </w: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AvenirNext LT Pro Regular" w:hAnsi="AvenirNext LT Pro Regular"/>
              <w:color w:val="129990"/>
              <w:sz w:val="28"/>
              <w:szCs w:val="28"/>
            </w:rPr>
            <w:id w:val="-41578814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25911EA7" w14:textId="77777777" w:rsidR="00562293" w:rsidRPr="00562293" w:rsidRDefault="00562293" w:rsidP="00562293">
                <w:pPr>
                  <w:spacing w:after="160" w:line="259" w:lineRule="auto"/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84B11">
                  <w:rPr>
                    <w:rFonts w:ascii="Segoe UI Symbol" w:hAnsi="Segoe UI Symbol" w:cs="Segoe UI Symbol"/>
                    <w:color w:val="12999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4B51A89C" w14:textId="09342381" w:rsidR="00562293" w:rsidRPr="00562293" w:rsidRDefault="00562293" w:rsidP="00562293">
            <w:pPr>
              <w:spacing w:after="160" w:line="259" w:lineRule="auto"/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11</w:t>
            </w:r>
            <w:r w:rsidRPr="00562293">
              <w:rPr>
                <w:rFonts w:ascii="AvenirNext LT Pro Regular" w:hAnsi="AvenirNext LT Pro Regular"/>
                <w:sz w:val="20"/>
                <w:szCs w:val="20"/>
                <w:vertAlign w:val="superscript"/>
              </w:rPr>
              <w:t>th</w:t>
            </w: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AvenirNext LT Pro Regular" w:hAnsi="AvenirNext LT Pro Regular"/>
              <w:color w:val="129990"/>
              <w:sz w:val="28"/>
              <w:szCs w:val="28"/>
            </w:rPr>
            <w:id w:val="-201137160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16BE4E81" w14:textId="0DD365C0" w:rsidR="00562293" w:rsidRPr="00562293" w:rsidRDefault="00D84B11" w:rsidP="00562293">
                <w:pPr>
                  <w:spacing w:after="160" w:line="259" w:lineRule="auto"/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84B11">
                  <w:rPr>
                    <w:rFonts w:ascii="MS Gothic" w:eastAsia="MS Gothic" w:hAnsi="MS Gothic" w:hint="eastAsia"/>
                    <w:color w:val="12999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1DD65892" w14:textId="0F1808B8" w:rsidR="00562293" w:rsidRPr="00562293" w:rsidRDefault="00562293" w:rsidP="00562293">
            <w:pPr>
              <w:spacing w:after="160" w:line="259" w:lineRule="auto"/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12</w:t>
            </w:r>
            <w:r w:rsidRPr="00562293">
              <w:rPr>
                <w:rFonts w:ascii="AvenirNext LT Pro Regular" w:hAnsi="AvenirNext LT Pro Regular"/>
                <w:sz w:val="20"/>
                <w:szCs w:val="20"/>
                <w:vertAlign w:val="superscript"/>
              </w:rPr>
              <w:t>th</w:t>
            </w:r>
            <w:r w:rsidRPr="00562293"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AvenirNext LT Pro Regular" w:hAnsi="AvenirNext LT Pro Regular"/>
              <w:color w:val="129990"/>
              <w:sz w:val="28"/>
              <w:szCs w:val="28"/>
            </w:rPr>
            <w:id w:val="-9352824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4310AB3C" w14:textId="63A3EB56" w:rsidR="00562293" w:rsidRPr="00562293" w:rsidRDefault="00562293" w:rsidP="00562293">
                <w:pPr>
                  <w:spacing w:after="160" w:line="259" w:lineRule="auto"/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84B11">
                  <w:rPr>
                    <w:rFonts w:ascii="MS Gothic" w:eastAsia="MS Gothic" w:hAnsi="MS Gothic" w:hint="eastAsia"/>
                    <w:color w:val="129990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51360CDD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562293" w:rsidRPr="00562293" w14:paraId="0F7EE911" w14:textId="77777777" w:rsidTr="000E18BB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7F5EF9F8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9A88C7C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22278BE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3A7CC745" w14:textId="77777777" w:rsidTr="000E18BB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12BFF510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Student signature</w:t>
            </w:r>
          </w:p>
        </w:tc>
        <w:tc>
          <w:tcPr>
            <w:tcW w:w="1440" w:type="dxa"/>
            <w:vAlign w:val="center"/>
          </w:tcPr>
          <w:p w14:paraId="69293004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6C23F50C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02B3F3AA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562293" w:rsidRPr="00562293" w14:paraId="0858294B" w14:textId="77777777" w:rsidTr="000E18BB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5EFEF521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60ECE53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310E301A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3EB5FAC7" w14:textId="77777777" w:rsidTr="000E18BB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3934DF8A" w14:textId="7A3711DF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Parents signature</w:t>
            </w:r>
          </w:p>
        </w:tc>
        <w:tc>
          <w:tcPr>
            <w:tcW w:w="1440" w:type="dxa"/>
            <w:vAlign w:val="center"/>
          </w:tcPr>
          <w:p w14:paraId="3C707AF0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2291FCE" w14:textId="77777777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6772B677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38424D" w:rsidRPr="0038424D" w14:paraId="5717DE60" w14:textId="77777777" w:rsidTr="0038424D">
        <w:trPr>
          <w:trHeight w:val="432"/>
        </w:trPr>
        <w:tc>
          <w:tcPr>
            <w:tcW w:w="3596" w:type="dxa"/>
            <w:tcBorders>
              <w:top w:val="nil"/>
              <w:right w:val="nil"/>
            </w:tcBorders>
            <w:shd w:val="clear" w:color="auto" w:fill="129990"/>
            <w:vAlign w:val="center"/>
          </w:tcPr>
          <w:p w14:paraId="45093EC7" w14:textId="1EFF7D6E" w:rsidR="00562293" w:rsidRPr="0038424D" w:rsidRDefault="00562293" w:rsidP="0056229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38424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Organization/Activity</w:t>
            </w:r>
          </w:p>
        </w:tc>
        <w:tc>
          <w:tcPr>
            <w:tcW w:w="3597" w:type="dxa"/>
            <w:tcBorders>
              <w:top w:val="nil"/>
              <w:left w:val="nil"/>
              <w:right w:val="nil"/>
            </w:tcBorders>
            <w:shd w:val="clear" w:color="auto" w:fill="129990"/>
            <w:vAlign w:val="center"/>
          </w:tcPr>
          <w:p w14:paraId="0EBA253F" w14:textId="75529619" w:rsidR="00562293" w:rsidRPr="0038424D" w:rsidRDefault="00562293" w:rsidP="0056229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38424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Dates</w:t>
            </w:r>
          </w:p>
        </w:tc>
        <w:tc>
          <w:tcPr>
            <w:tcW w:w="3597" w:type="dxa"/>
            <w:tcBorders>
              <w:top w:val="nil"/>
              <w:left w:val="nil"/>
            </w:tcBorders>
            <w:shd w:val="clear" w:color="auto" w:fill="129990"/>
            <w:vAlign w:val="center"/>
          </w:tcPr>
          <w:p w14:paraId="1633AA45" w14:textId="7AA313F5" w:rsidR="00562293" w:rsidRPr="0038424D" w:rsidRDefault="00562293" w:rsidP="0056229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38424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Hours Served</w:t>
            </w:r>
          </w:p>
        </w:tc>
      </w:tr>
      <w:tr w:rsidR="00562293" w:rsidRPr="00562293" w14:paraId="56767300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49BAE363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1B236FE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CF46293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604853E0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1926996C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8D89694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8159D82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366F8765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51C6956F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A5FB417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548CBE5B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5C7E107B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6FA9FB77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6720F2E6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6134655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1AC60598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6B4B2436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CB90A2D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1C8432E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5B047037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39D14F71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DE176DF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D9A142A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3287172A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5451C978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60AAD21D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44B945B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1ACAB27F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6ECD4F99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5573994A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ECC9DB3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3ED25032" w14:textId="77777777" w:rsidTr="00D84B11">
        <w:trPr>
          <w:trHeight w:val="504"/>
        </w:trPr>
        <w:tc>
          <w:tcPr>
            <w:tcW w:w="3596" w:type="dxa"/>
            <w:vAlign w:val="center"/>
          </w:tcPr>
          <w:p w14:paraId="6A17FE34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57FFFA3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0A7ED587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416A6A45" w14:textId="77777777" w:rsidTr="00D84B11">
        <w:trPr>
          <w:trHeight w:val="504"/>
        </w:trPr>
        <w:tc>
          <w:tcPr>
            <w:tcW w:w="359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31B28C0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3F71C0D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9FBF172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610C04AE" w14:textId="77777777" w:rsidTr="00D84B11">
        <w:trPr>
          <w:trHeight w:val="504"/>
        </w:trPr>
        <w:tc>
          <w:tcPr>
            <w:tcW w:w="359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B6602C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943235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F56D3E7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785C0A9D" w14:textId="77777777" w:rsidTr="00D84B11">
        <w:trPr>
          <w:trHeight w:val="504"/>
        </w:trPr>
        <w:tc>
          <w:tcPr>
            <w:tcW w:w="3596" w:type="dxa"/>
            <w:tcBorders>
              <w:top w:val="single" w:sz="4" w:space="0" w:color="BFBFBF" w:themeColor="background1" w:themeShade="BF"/>
              <w:bottom w:val="nil"/>
              <w:right w:val="nil"/>
            </w:tcBorders>
            <w:vAlign w:val="center"/>
          </w:tcPr>
          <w:p w14:paraId="4D6B7ED0" w14:textId="5CCD6980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left w:val="nil"/>
              <w:bottom w:val="single" w:sz="4" w:space="0" w:color="BFBFBF" w:themeColor="background1" w:themeShade="BF"/>
            </w:tcBorders>
            <w:vAlign w:val="center"/>
          </w:tcPr>
          <w:p w14:paraId="2FECC136" w14:textId="5333F024" w:rsidR="00562293" w:rsidRPr="00562293" w:rsidRDefault="00562293" w:rsidP="00562293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38424D">
              <w:rPr>
                <w:rFonts w:ascii="AvenirNext LT Pro Regular" w:hAnsi="AvenirNext LT Pro Regular"/>
                <w:b/>
                <w:bCs/>
                <w:color w:val="129990"/>
              </w:rPr>
              <w:t>Total Hours</w:t>
            </w:r>
          </w:p>
        </w:tc>
        <w:tc>
          <w:tcPr>
            <w:tcW w:w="3597" w:type="dxa"/>
            <w:vAlign w:val="center"/>
          </w:tcPr>
          <w:p w14:paraId="28BD11AE" w14:textId="77777777" w:rsidR="00562293" w:rsidRPr="00562293" w:rsidRDefault="00562293" w:rsidP="0056229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A074C6A" w14:textId="241E8977" w:rsidR="00562293" w:rsidRPr="00D84B11" w:rsidRDefault="00562293">
      <w:pPr>
        <w:rPr>
          <w:rFonts w:ascii="AvenirNext LT Pro Regular" w:hAnsi="AvenirNext LT Pro Regular"/>
          <w:sz w:val="10"/>
          <w:szCs w:val="10"/>
        </w:rPr>
      </w:pPr>
    </w:p>
    <w:tbl>
      <w:tblPr>
        <w:tblStyle w:val="TableGrid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562293" w:rsidRPr="00562293" w14:paraId="6C3E1CC1" w14:textId="77777777" w:rsidTr="000E18BB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51943514" w14:textId="77777777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DC52D83" w14:textId="6EDE3872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06FCDFC" w14:textId="77777777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562293" w:rsidRPr="00562293" w14:paraId="619456C7" w14:textId="77777777" w:rsidTr="000E18BB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25E1FAA5" w14:textId="450BDD64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Supervisor signature</w:t>
            </w:r>
          </w:p>
        </w:tc>
        <w:tc>
          <w:tcPr>
            <w:tcW w:w="1440" w:type="dxa"/>
            <w:vAlign w:val="center"/>
          </w:tcPr>
          <w:p w14:paraId="69596062" w14:textId="10294B4A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24D384A4" w14:textId="77777777" w:rsidR="00562293" w:rsidRPr="00562293" w:rsidRDefault="00562293" w:rsidP="000E18B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562293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699933D1" w14:textId="4DF24976" w:rsidR="00562293" w:rsidRDefault="00562293">
      <w:pPr>
        <w:rPr>
          <w:rFonts w:ascii="AvenirNext LT Pro Regular" w:hAnsi="AvenirNext LT Pro Regular"/>
          <w:sz w:val="20"/>
          <w:szCs w:val="20"/>
        </w:rPr>
      </w:pPr>
    </w:p>
    <w:p w14:paraId="0E27FF1A" w14:textId="63E80C2F" w:rsidR="008D3C9A" w:rsidRDefault="008D3C9A" w:rsidP="008D3C9A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2F723B53" w14:textId="77777777" w:rsidR="008D3C9A" w:rsidRDefault="008D3C9A" w:rsidP="008D3C9A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4BA3860C" wp14:editId="5B5A459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5A9F71" w14:textId="77777777" w:rsidR="008D3C9A" w:rsidRPr="00F53A16" w:rsidRDefault="008D3C9A" w:rsidP="008D3C9A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38424D">
        <w:rPr>
          <w:rFonts w:ascii="Avenir" w:eastAsia="Avenir" w:hAnsi="Avenir" w:cs="Avenir"/>
          <w:color w:val="3B3BFF"/>
          <w:u w:val="single"/>
        </w:rPr>
        <w:t>.net</w:t>
      </w:r>
      <w:r w:rsidRPr="0038424D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p w14:paraId="7D346345" w14:textId="77777777" w:rsidR="00562293" w:rsidRDefault="00562293">
      <w:pPr>
        <w:rPr>
          <w:rFonts w:ascii="AvenirNext LT Pro Regular" w:hAnsi="AvenirNext LT Pro Regular"/>
          <w:sz w:val="20"/>
          <w:szCs w:val="20"/>
        </w:rPr>
      </w:pPr>
    </w:p>
    <w:p w14:paraId="40614E13" w14:textId="77777777" w:rsidR="00562293" w:rsidRPr="00562293" w:rsidRDefault="00562293">
      <w:pPr>
        <w:rPr>
          <w:rFonts w:ascii="AvenirNext LT Pro Regular" w:hAnsi="AvenirNext LT Pro Regular"/>
          <w:sz w:val="20"/>
          <w:szCs w:val="20"/>
        </w:rPr>
      </w:pPr>
    </w:p>
    <w:sectPr w:rsidR="00562293" w:rsidRPr="00562293" w:rsidSect="00562293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88411" w14:textId="77777777" w:rsidR="003B3C61" w:rsidRDefault="003B3C61" w:rsidP="00562293">
      <w:pPr>
        <w:spacing w:after="0" w:line="240" w:lineRule="auto"/>
      </w:pPr>
      <w:r>
        <w:separator/>
      </w:r>
    </w:p>
  </w:endnote>
  <w:endnote w:type="continuationSeparator" w:id="0">
    <w:p w14:paraId="704C3305" w14:textId="77777777" w:rsidR="003B3C61" w:rsidRDefault="003B3C61" w:rsidP="00562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0EEA9" w14:textId="63C16242" w:rsidR="00562293" w:rsidRPr="00562293" w:rsidRDefault="00562293" w:rsidP="0056229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ADE32" w14:textId="77777777" w:rsidR="003B3C61" w:rsidRDefault="003B3C61" w:rsidP="00562293">
      <w:pPr>
        <w:spacing w:after="0" w:line="240" w:lineRule="auto"/>
      </w:pPr>
      <w:r>
        <w:separator/>
      </w:r>
    </w:p>
  </w:footnote>
  <w:footnote w:type="continuationSeparator" w:id="0">
    <w:p w14:paraId="29754A65" w14:textId="77777777" w:rsidR="003B3C61" w:rsidRDefault="003B3C61" w:rsidP="00562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293"/>
    <w:rsid w:val="000F41E3"/>
    <w:rsid w:val="0038424D"/>
    <w:rsid w:val="003B3C61"/>
    <w:rsid w:val="00562293"/>
    <w:rsid w:val="006B7619"/>
    <w:rsid w:val="008D3C9A"/>
    <w:rsid w:val="00962408"/>
    <w:rsid w:val="009B600E"/>
    <w:rsid w:val="00D84B11"/>
    <w:rsid w:val="00E006F9"/>
    <w:rsid w:val="00E37CDB"/>
    <w:rsid w:val="00FA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E37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29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2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562293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62293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62293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22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293"/>
  </w:style>
  <w:style w:type="paragraph" w:styleId="Footer">
    <w:name w:val="footer"/>
    <w:basedOn w:val="Normal"/>
    <w:link w:val="FooterChar"/>
    <w:uiPriority w:val="99"/>
    <w:unhideWhenUsed/>
    <w:rsid w:val="005622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Form-08-86et5cyua-06</Template>
  <TotalTime>1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2025-08-18T18:00:00Z</dcterms:created>
  <dcterms:modified xsi:type="dcterms:W3CDTF">2025-08-18T18:00:00Z</dcterms:modified>
</cp:coreProperties>
</file>