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39067" w14:textId="791676BE" w:rsidR="00CD7B84" w:rsidRPr="00D84284" w:rsidRDefault="00AF79E3">
      <w:pPr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6DD65354" wp14:editId="586E1F3A">
                <wp:simplePos x="0" y="0"/>
                <wp:positionH relativeFrom="column">
                  <wp:posOffset>-523875</wp:posOffset>
                </wp:positionH>
                <wp:positionV relativeFrom="paragraph">
                  <wp:posOffset>-447675</wp:posOffset>
                </wp:positionV>
                <wp:extent cx="8001000" cy="10125075"/>
                <wp:effectExtent l="0" t="0" r="0" b="952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1000" cy="10125075"/>
                          <a:chOff x="0" y="0"/>
                          <a:chExt cx="8001000" cy="10125075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4648200" y="0"/>
                            <a:ext cx="3352800" cy="276225"/>
                          </a:xfrm>
                          <a:custGeom>
                            <a:avLst/>
                            <a:gdLst>
                              <a:gd name="connsiteX0" fmla="*/ 0 w 3352800"/>
                              <a:gd name="connsiteY0" fmla="*/ 0 h 581025"/>
                              <a:gd name="connsiteX1" fmla="*/ 3352800 w 3352800"/>
                              <a:gd name="connsiteY1" fmla="*/ 0 h 581025"/>
                              <a:gd name="connsiteX2" fmla="*/ 3352800 w 3352800"/>
                              <a:gd name="connsiteY2" fmla="*/ 581025 h 581025"/>
                              <a:gd name="connsiteX3" fmla="*/ 0 w 3352800"/>
                              <a:gd name="connsiteY3" fmla="*/ 581025 h 581025"/>
                              <a:gd name="connsiteX4" fmla="*/ 0 w 3352800"/>
                              <a:gd name="connsiteY4" fmla="*/ 0 h 581025"/>
                              <a:gd name="connsiteX0" fmla="*/ 0 w 3352800"/>
                              <a:gd name="connsiteY0" fmla="*/ 0 h 581025"/>
                              <a:gd name="connsiteX1" fmla="*/ 3352800 w 3352800"/>
                              <a:gd name="connsiteY1" fmla="*/ 0 h 581025"/>
                              <a:gd name="connsiteX2" fmla="*/ 3352800 w 3352800"/>
                              <a:gd name="connsiteY2" fmla="*/ 581025 h 581025"/>
                              <a:gd name="connsiteX3" fmla="*/ 257175 w 3352800"/>
                              <a:gd name="connsiteY3" fmla="*/ 581025 h 581025"/>
                              <a:gd name="connsiteX4" fmla="*/ 0 w 3352800"/>
                              <a:gd name="connsiteY4" fmla="*/ 0 h 581025"/>
                              <a:gd name="connsiteX0" fmla="*/ 0 w 3352800"/>
                              <a:gd name="connsiteY0" fmla="*/ 0 h 581025"/>
                              <a:gd name="connsiteX1" fmla="*/ 3352800 w 3352800"/>
                              <a:gd name="connsiteY1" fmla="*/ 0 h 581025"/>
                              <a:gd name="connsiteX2" fmla="*/ 3352800 w 3352800"/>
                              <a:gd name="connsiteY2" fmla="*/ 581025 h 581025"/>
                              <a:gd name="connsiteX3" fmla="*/ 542925 w 3352800"/>
                              <a:gd name="connsiteY3" fmla="*/ 581025 h 581025"/>
                              <a:gd name="connsiteX4" fmla="*/ 0 w 3352800"/>
                              <a:gd name="connsiteY4" fmla="*/ 0 h 581025"/>
                              <a:gd name="connsiteX0" fmla="*/ 0 w 3352800"/>
                              <a:gd name="connsiteY0" fmla="*/ 0 h 581025"/>
                              <a:gd name="connsiteX1" fmla="*/ 3352800 w 3352800"/>
                              <a:gd name="connsiteY1" fmla="*/ 0 h 581025"/>
                              <a:gd name="connsiteX2" fmla="*/ 3352800 w 3352800"/>
                              <a:gd name="connsiteY2" fmla="*/ 581025 h 581025"/>
                              <a:gd name="connsiteX3" fmla="*/ 409575 w 3352800"/>
                              <a:gd name="connsiteY3" fmla="*/ 581025 h 581025"/>
                              <a:gd name="connsiteX4" fmla="*/ 0 w 3352800"/>
                              <a:gd name="connsiteY4" fmla="*/ 0 h 58102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3352800" h="581025">
                                <a:moveTo>
                                  <a:pt x="0" y="0"/>
                                </a:moveTo>
                                <a:lnTo>
                                  <a:pt x="3352800" y="0"/>
                                </a:lnTo>
                                <a:lnTo>
                                  <a:pt x="3352800" y="581025"/>
                                </a:lnTo>
                                <a:lnTo>
                                  <a:pt x="409575" y="5810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8B9B5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5048250" y="304800"/>
                            <a:ext cx="2876550" cy="142875"/>
                          </a:xfrm>
                          <a:custGeom>
                            <a:avLst/>
                            <a:gdLst>
                              <a:gd name="connsiteX0" fmla="*/ 0 w 2771775"/>
                              <a:gd name="connsiteY0" fmla="*/ 0 h 142875"/>
                              <a:gd name="connsiteX1" fmla="*/ 2771775 w 2771775"/>
                              <a:gd name="connsiteY1" fmla="*/ 0 h 142875"/>
                              <a:gd name="connsiteX2" fmla="*/ 2771775 w 2771775"/>
                              <a:gd name="connsiteY2" fmla="*/ 142875 h 142875"/>
                              <a:gd name="connsiteX3" fmla="*/ 0 w 2771775"/>
                              <a:gd name="connsiteY3" fmla="*/ 142875 h 142875"/>
                              <a:gd name="connsiteX4" fmla="*/ 0 w 2771775"/>
                              <a:gd name="connsiteY4" fmla="*/ 0 h 142875"/>
                              <a:gd name="connsiteX0" fmla="*/ 0 w 2771775"/>
                              <a:gd name="connsiteY0" fmla="*/ 0 h 142875"/>
                              <a:gd name="connsiteX1" fmla="*/ 2771775 w 2771775"/>
                              <a:gd name="connsiteY1" fmla="*/ 0 h 142875"/>
                              <a:gd name="connsiteX2" fmla="*/ 2771775 w 2771775"/>
                              <a:gd name="connsiteY2" fmla="*/ 142875 h 142875"/>
                              <a:gd name="connsiteX3" fmla="*/ 219075 w 2771775"/>
                              <a:gd name="connsiteY3" fmla="*/ 142875 h 142875"/>
                              <a:gd name="connsiteX4" fmla="*/ 0 w 2771775"/>
                              <a:gd name="connsiteY4" fmla="*/ 0 h 1428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2771775" h="142875">
                                <a:moveTo>
                                  <a:pt x="0" y="0"/>
                                </a:moveTo>
                                <a:lnTo>
                                  <a:pt x="2771775" y="0"/>
                                </a:lnTo>
                                <a:lnTo>
                                  <a:pt x="2771775" y="142875"/>
                                </a:lnTo>
                                <a:lnTo>
                                  <a:pt x="219075" y="1428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F828C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0" y="9839325"/>
                            <a:ext cx="7924800" cy="285750"/>
                          </a:xfrm>
                          <a:prstGeom prst="rect">
                            <a:avLst/>
                          </a:prstGeom>
                          <a:solidFill>
                            <a:srgbClr val="78B9B5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3E73D5" id="Group 6" o:spid="_x0000_s1026" style="position:absolute;margin-left:-41.25pt;margin-top:-35.25pt;width:630pt;height:797.25pt;z-index:-251655168" coordsize="80010,101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">
                <v:shape id="Rectangle 1" o:spid="_x0000_s1027" style="position:absolute;left:46482;width:33528;height:2762;visibility:visible;mso-wrap-style:square;v-text-anchor:middle" coordsize="3352800,581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" path="m,l3352800,r,581025l409575,581025,,xe" fillcolor="#78b9b5" stroked="f" strokeweight="1pt">
                  <v:stroke joinstyle="miter"/>
                  <v:path arrowok="t" o:connecttype="custom" o:connectlocs="0,0;3352800,0;3352800,276225;409575,276225;0,0" o:connectangles="0,0,0,0,0"/>
                </v:shape>
                <v:shape id="Rectangle 4" o:spid="_x0000_s1028" style="position:absolute;left:50482;top:3048;width:28766;height:1428;visibility:visible;mso-wrap-style:square;v-text-anchor:middle" coordsize="2771775,142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" path="m,l2771775,r,142875l219075,142875,,xe" fillcolor="#0f828c" stroked="f" strokeweight="1pt">
                  <v:stroke joinstyle="miter"/>
                  <v:path arrowok="t" o:connecttype="custom" o:connectlocs="0,0;2876550,0;2876550,142875;227356,142875;0,0" o:connectangles="0,0,0,0,0"/>
                </v:shape>
                <v:rect id="Rectangle 5" o:spid="_x0000_s1029" style="position:absolute;top:98393;width:79248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" fillcolor="#78b9b5" stroked="f" strokeweight="1pt"/>
              </v:group>
            </w:pict>
          </mc:Fallback>
        </mc:AlternateContent>
      </w:r>
      <w:r w:rsidR="00CD7B84" w:rsidRPr="00281C3C">
        <w:rPr>
          <w:b/>
          <w:bCs/>
          <w:sz w:val="48"/>
          <w:szCs w:val="48"/>
        </w:rPr>
        <w:t>Community Service Plan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85"/>
        <w:gridCol w:w="3174"/>
        <w:gridCol w:w="675"/>
        <w:gridCol w:w="1821"/>
        <w:gridCol w:w="3235"/>
      </w:tblGrid>
      <w:tr w:rsidR="00CD7B84" w14:paraId="5EB7A001" w14:textId="77777777" w:rsidTr="00D84284">
        <w:trPr>
          <w:trHeight w:val="432"/>
        </w:trPr>
        <w:tc>
          <w:tcPr>
            <w:tcW w:w="1885" w:type="dxa"/>
            <w:vAlign w:val="center"/>
          </w:tcPr>
          <w:p w14:paraId="581FDA59" w14:textId="7D7B4074" w:rsidR="00CD7B84" w:rsidRDefault="00CD7B84" w:rsidP="00CD7B84">
            <w:pPr>
              <w:rPr>
                <w:sz w:val="20"/>
                <w:szCs w:val="20"/>
              </w:rPr>
            </w:pPr>
            <w:r w:rsidRPr="00CD7B84">
              <w:rPr>
                <w:sz w:val="20"/>
                <w:szCs w:val="20"/>
              </w:rPr>
              <w:t>Student name</w:t>
            </w:r>
          </w:p>
        </w:tc>
        <w:tc>
          <w:tcPr>
            <w:tcW w:w="317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9087FB1" w14:textId="77777777" w:rsidR="00CD7B84" w:rsidRDefault="00CD7B84" w:rsidP="00CD7B84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361790B4" w14:textId="77777777" w:rsidR="00CD7B84" w:rsidRDefault="00CD7B84" w:rsidP="00CD7B84">
            <w:pPr>
              <w:rPr>
                <w:sz w:val="20"/>
                <w:szCs w:val="20"/>
              </w:rPr>
            </w:pPr>
          </w:p>
        </w:tc>
        <w:tc>
          <w:tcPr>
            <w:tcW w:w="1821" w:type="dxa"/>
            <w:vAlign w:val="center"/>
          </w:tcPr>
          <w:p w14:paraId="41171658" w14:textId="13635713" w:rsidR="00CD7B84" w:rsidRDefault="00CD7B84" w:rsidP="00CD7B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Date </w:t>
            </w:r>
          </w:p>
        </w:tc>
        <w:tc>
          <w:tcPr>
            <w:tcW w:w="323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DC0F65A" w14:textId="77777777" w:rsidR="00CD7B84" w:rsidRDefault="00CD7B84" w:rsidP="00CD7B84">
            <w:pPr>
              <w:rPr>
                <w:sz w:val="20"/>
                <w:szCs w:val="20"/>
              </w:rPr>
            </w:pPr>
          </w:p>
        </w:tc>
      </w:tr>
      <w:tr w:rsidR="00CD7B84" w14:paraId="696A4F4D" w14:textId="77777777" w:rsidTr="00D84284">
        <w:trPr>
          <w:trHeight w:val="432"/>
        </w:trPr>
        <w:tc>
          <w:tcPr>
            <w:tcW w:w="1885" w:type="dxa"/>
            <w:vAlign w:val="center"/>
          </w:tcPr>
          <w:p w14:paraId="458220E0" w14:textId="3D69C80F" w:rsidR="00CD7B84" w:rsidRDefault="00CD7B84" w:rsidP="00CD7B84">
            <w:pPr>
              <w:rPr>
                <w:sz w:val="20"/>
                <w:szCs w:val="20"/>
              </w:rPr>
            </w:pPr>
            <w:r w:rsidRPr="00CD7B84">
              <w:rPr>
                <w:sz w:val="20"/>
                <w:szCs w:val="20"/>
              </w:rPr>
              <w:t>Grade level</w:t>
            </w:r>
          </w:p>
        </w:tc>
        <w:tc>
          <w:tcPr>
            <w:tcW w:w="317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C341B66" w14:textId="77777777" w:rsidR="00CD7B84" w:rsidRDefault="00CD7B84" w:rsidP="00CD7B84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660BF2B7" w14:textId="77777777" w:rsidR="00CD7B84" w:rsidRDefault="00CD7B84" w:rsidP="00CD7B84">
            <w:pPr>
              <w:rPr>
                <w:sz w:val="20"/>
                <w:szCs w:val="20"/>
              </w:rPr>
            </w:pPr>
          </w:p>
        </w:tc>
        <w:tc>
          <w:tcPr>
            <w:tcW w:w="1821" w:type="dxa"/>
            <w:vAlign w:val="center"/>
          </w:tcPr>
          <w:p w14:paraId="736B4E70" w14:textId="351A0FE7" w:rsidR="00CD7B84" w:rsidRDefault="00CD7B84" w:rsidP="00CD7B84">
            <w:pPr>
              <w:rPr>
                <w:sz w:val="20"/>
                <w:szCs w:val="20"/>
              </w:rPr>
            </w:pPr>
            <w:r w:rsidRPr="00CD7B84">
              <w:rPr>
                <w:sz w:val="20"/>
                <w:szCs w:val="20"/>
              </w:rPr>
              <w:t>Student number</w:t>
            </w:r>
          </w:p>
        </w:tc>
        <w:tc>
          <w:tcPr>
            <w:tcW w:w="323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AD1778" w14:textId="77777777" w:rsidR="00CD7B84" w:rsidRDefault="00CD7B84" w:rsidP="00CD7B84">
            <w:pPr>
              <w:rPr>
                <w:sz w:val="20"/>
                <w:szCs w:val="20"/>
              </w:rPr>
            </w:pPr>
          </w:p>
        </w:tc>
      </w:tr>
    </w:tbl>
    <w:p w14:paraId="46919783" w14:textId="77777777" w:rsidR="00CD7B84" w:rsidRPr="00281C3C" w:rsidRDefault="00CD7B84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D84284" w:rsidRPr="00D84284" w14:paraId="6B30EB29" w14:textId="77777777" w:rsidTr="00D84284">
        <w:trPr>
          <w:trHeight w:val="432"/>
        </w:trPr>
        <w:tc>
          <w:tcPr>
            <w:tcW w:w="10790" w:type="dxa"/>
            <w:vAlign w:val="center"/>
          </w:tcPr>
          <w:p w14:paraId="66411E36" w14:textId="00B6EBA2" w:rsidR="00CD7B84" w:rsidRPr="00D84284" w:rsidRDefault="00CD7B84" w:rsidP="00CD7B84">
            <w:pPr>
              <w:rPr>
                <w:b/>
                <w:bCs/>
                <w:color w:val="0F828C"/>
              </w:rPr>
            </w:pPr>
            <w:r w:rsidRPr="00D84284">
              <w:rPr>
                <w:b/>
                <w:bCs/>
                <w:color w:val="0F828C"/>
              </w:rPr>
              <w:t>Community Service Site Information</w:t>
            </w:r>
          </w:p>
        </w:tc>
      </w:tr>
    </w:tbl>
    <w:p w14:paraId="595A2BE1" w14:textId="77777777" w:rsidR="00CD7B84" w:rsidRPr="00281C3C" w:rsidRDefault="00CD7B84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5"/>
        <w:gridCol w:w="2904"/>
        <w:gridCol w:w="675"/>
        <w:gridCol w:w="1821"/>
        <w:gridCol w:w="3235"/>
      </w:tblGrid>
      <w:tr w:rsidR="00CD7B84" w14:paraId="6F769607" w14:textId="77777777" w:rsidTr="00D84284">
        <w:trPr>
          <w:trHeight w:val="432"/>
        </w:trPr>
        <w:tc>
          <w:tcPr>
            <w:tcW w:w="2155" w:type="dxa"/>
            <w:vAlign w:val="center"/>
          </w:tcPr>
          <w:p w14:paraId="0762C500" w14:textId="003FE656" w:rsidR="00CD7B84" w:rsidRDefault="00CD7B84" w:rsidP="0077659C">
            <w:pPr>
              <w:rPr>
                <w:sz w:val="20"/>
                <w:szCs w:val="20"/>
              </w:rPr>
            </w:pPr>
            <w:r w:rsidRPr="00CD7B84">
              <w:rPr>
                <w:sz w:val="20"/>
                <w:szCs w:val="20"/>
              </w:rPr>
              <w:t>Name of Organization</w:t>
            </w:r>
          </w:p>
        </w:tc>
        <w:tc>
          <w:tcPr>
            <w:tcW w:w="290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32C4B24" w14:textId="77777777" w:rsidR="00CD7B84" w:rsidRDefault="00CD7B84" w:rsidP="0077659C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054BA27C" w14:textId="77777777" w:rsidR="00CD7B84" w:rsidRDefault="00CD7B84" w:rsidP="0077659C">
            <w:pPr>
              <w:rPr>
                <w:sz w:val="20"/>
                <w:szCs w:val="20"/>
              </w:rPr>
            </w:pPr>
          </w:p>
        </w:tc>
        <w:tc>
          <w:tcPr>
            <w:tcW w:w="1821" w:type="dxa"/>
            <w:vAlign w:val="center"/>
          </w:tcPr>
          <w:p w14:paraId="41A53302" w14:textId="77777777" w:rsidR="00CD7B84" w:rsidRDefault="00CD7B84" w:rsidP="00776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Date </w:t>
            </w:r>
          </w:p>
        </w:tc>
        <w:tc>
          <w:tcPr>
            <w:tcW w:w="323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9A2A3E6" w14:textId="77777777" w:rsidR="00CD7B84" w:rsidRDefault="00CD7B84" w:rsidP="0077659C">
            <w:pPr>
              <w:rPr>
                <w:sz w:val="20"/>
                <w:szCs w:val="20"/>
              </w:rPr>
            </w:pPr>
          </w:p>
        </w:tc>
      </w:tr>
      <w:tr w:rsidR="00CD7B84" w14:paraId="05792080" w14:textId="77777777" w:rsidTr="00D84284">
        <w:trPr>
          <w:trHeight w:val="432"/>
        </w:trPr>
        <w:tc>
          <w:tcPr>
            <w:tcW w:w="2155" w:type="dxa"/>
            <w:vAlign w:val="center"/>
          </w:tcPr>
          <w:p w14:paraId="336684E7" w14:textId="5FA7AF83" w:rsidR="00CD7B84" w:rsidRDefault="00CD7B84" w:rsidP="00776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City </w:t>
            </w:r>
          </w:p>
        </w:tc>
        <w:tc>
          <w:tcPr>
            <w:tcW w:w="290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F055D38" w14:textId="77777777" w:rsidR="00CD7B84" w:rsidRDefault="00CD7B84" w:rsidP="0077659C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0BD61C3E" w14:textId="77777777" w:rsidR="00CD7B84" w:rsidRDefault="00CD7B84" w:rsidP="0077659C">
            <w:pPr>
              <w:rPr>
                <w:sz w:val="20"/>
                <w:szCs w:val="20"/>
              </w:rPr>
            </w:pPr>
          </w:p>
        </w:tc>
        <w:tc>
          <w:tcPr>
            <w:tcW w:w="1821" w:type="dxa"/>
            <w:vAlign w:val="center"/>
          </w:tcPr>
          <w:p w14:paraId="30062368" w14:textId="3391F1CE" w:rsidR="00CD7B84" w:rsidRDefault="00CD7B84" w:rsidP="00776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Zip code </w:t>
            </w:r>
          </w:p>
        </w:tc>
        <w:tc>
          <w:tcPr>
            <w:tcW w:w="323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891F0D" w14:textId="77777777" w:rsidR="00CD7B84" w:rsidRDefault="00CD7B84" w:rsidP="0077659C">
            <w:pPr>
              <w:rPr>
                <w:sz w:val="20"/>
                <w:szCs w:val="20"/>
              </w:rPr>
            </w:pPr>
          </w:p>
        </w:tc>
      </w:tr>
    </w:tbl>
    <w:p w14:paraId="3A77C260" w14:textId="77777777" w:rsidR="00CD7B84" w:rsidRPr="00281C3C" w:rsidRDefault="00CD7B84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5"/>
        <w:gridCol w:w="2904"/>
        <w:gridCol w:w="675"/>
        <w:gridCol w:w="1821"/>
        <w:gridCol w:w="3235"/>
      </w:tblGrid>
      <w:tr w:rsidR="00CD7B84" w14:paraId="3B7C3A6D" w14:textId="77777777" w:rsidTr="00D84284">
        <w:trPr>
          <w:trHeight w:val="432"/>
        </w:trPr>
        <w:tc>
          <w:tcPr>
            <w:tcW w:w="2155" w:type="dxa"/>
            <w:vAlign w:val="center"/>
          </w:tcPr>
          <w:p w14:paraId="18FD933A" w14:textId="7AA48186" w:rsidR="00CD7B84" w:rsidRDefault="00CD7B84" w:rsidP="0077659C">
            <w:pPr>
              <w:rPr>
                <w:sz w:val="20"/>
                <w:szCs w:val="20"/>
              </w:rPr>
            </w:pPr>
            <w:r w:rsidRPr="00CD7B84">
              <w:rPr>
                <w:sz w:val="20"/>
                <w:szCs w:val="20"/>
              </w:rPr>
              <w:t>Site Supervisor Name</w:t>
            </w:r>
          </w:p>
        </w:tc>
        <w:tc>
          <w:tcPr>
            <w:tcW w:w="290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305DA75" w14:textId="77777777" w:rsidR="00CD7B84" w:rsidRDefault="00CD7B84" w:rsidP="0077659C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229A91CC" w14:textId="77777777" w:rsidR="00CD7B84" w:rsidRDefault="00CD7B84" w:rsidP="0077659C">
            <w:pPr>
              <w:rPr>
                <w:sz w:val="20"/>
                <w:szCs w:val="20"/>
              </w:rPr>
            </w:pPr>
          </w:p>
        </w:tc>
        <w:tc>
          <w:tcPr>
            <w:tcW w:w="1821" w:type="dxa"/>
            <w:vAlign w:val="center"/>
          </w:tcPr>
          <w:p w14:paraId="1ED80A0A" w14:textId="77777777" w:rsidR="00CD7B84" w:rsidRDefault="00CD7B84" w:rsidP="00776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Date </w:t>
            </w:r>
          </w:p>
        </w:tc>
        <w:tc>
          <w:tcPr>
            <w:tcW w:w="323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105EDAF" w14:textId="77777777" w:rsidR="00CD7B84" w:rsidRDefault="00CD7B84" w:rsidP="0077659C">
            <w:pPr>
              <w:rPr>
                <w:sz w:val="20"/>
                <w:szCs w:val="20"/>
              </w:rPr>
            </w:pPr>
          </w:p>
        </w:tc>
      </w:tr>
      <w:tr w:rsidR="00CD7B84" w14:paraId="408D253E" w14:textId="77777777" w:rsidTr="00D84284">
        <w:trPr>
          <w:trHeight w:val="432"/>
        </w:trPr>
        <w:tc>
          <w:tcPr>
            <w:tcW w:w="2155" w:type="dxa"/>
            <w:vAlign w:val="center"/>
          </w:tcPr>
          <w:p w14:paraId="27DA37FF" w14:textId="5D9E40C5" w:rsidR="00CD7B84" w:rsidRDefault="00CD7B84" w:rsidP="00776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Email </w:t>
            </w:r>
          </w:p>
        </w:tc>
        <w:tc>
          <w:tcPr>
            <w:tcW w:w="290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A307A7" w14:textId="77777777" w:rsidR="00CD7B84" w:rsidRDefault="00CD7B84" w:rsidP="0077659C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7E697F96" w14:textId="77777777" w:rsidR="00CD7B84" w:rsidRDefault="00CD7B84" w:rsidP="0077659C">
            <w:pPr>
              <w:rPr>
                <w:sz w:val="20"/>
                <w:szCs w:val="20"/>
              </w:rPr>
            </w:pPr>
          </w:p>
        </w:tc>
        <w:tc>
          <w:tcPr>
            <w:tcW w:w="1821" w:type="dxa"/>
            <w:vAlign w:val="center"/>
          </w:tcPr>
          <w:p w14:paraId="30508951" w14:textId="49898430" w:rsidR="00CD7B84" w:rsidRDefault="00CD7B84" w:rsidP="00776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Phone </w:t>
            </w:r>
          </w:p>
        </w:tc>
        <w:tc>
          <w:tcPr>
            <w:tcW w:w="323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CB0AA97" w14:textId="77777777" w:rsidR="00CD7B84" w:rsidRDefault="00CD7B84" w:rsidP="0077659C">
            <w:pPr>
              <w:rPr>
                <w:sz w:val="20"/>
                <w:szCs w:val="20"/>
              </w:rPr>
            </w:pPr>
          </w:p>
        </w:tc>
      </w:tr>
    </w:tbl>
    <w:p w14:paraId="5B02E44F" w14:textId="77777777" w:rsidR="00CD7B84" w:rsidRPr="00281C3C" w:rsidRDefault="00CD7B84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5"/>
        <w:gridCol w:w="2904"/>
        <w:gridCol w:w="675"/>
        <w:gridCol w:w="1821"/>
        <w:gridCol w:w="3235"/>
      </w:tblGrid>
      <w:tr w:rsidR="00CD7B84" w14:paraId="196996E7" w14:textId="77777777" w:rsidTr="00D84284">
        <w:trPr>
          <w:trHeight w:val="432"/>
        </w:trPr>
        <w:tc>
          <w:tcPr>
            <w:tcW w:w="2155" w:type="dxa"/>
            <w:vAlign w:val="center"/>
          </w:tcPr>
          <w:p w14:paraId="60904E62" w14:textId="5AD80877" w:rsidR="00CD7B84" w:rsidRDefault="00CD7B84" w:rsidP="00776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 start date </w:t>
            </w:r>
          </w:p>
        </w:tc>
        <w:tc>
          <w:tcPr>
            <w:tcW w:w="290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B1BE656" w14:textId="77777777" w:rsidR="00CD7B84" w:rsidRDefault="00CD7B84" w:rsidP="0077659C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186037D4" w14:textId="77777777" w:rsidR="00CD7B84" w:rsidRDefault="00CD7B84" w:rsidP="0077659C">
            <w:pPr>
              <w:rPr>
                <w:sz w:val="20"/>
                <w:szCs w:val="20"/>
              </w:rPr>
            </w:pPr>
          </w:p>
        </w:tc>
        <w:tc>
          <w:tcPr>
            <w:tcW w:w="1821" w:type="dxa"/>
            <w:vAlign w:val="center"/>
          </w:tcPr>
          <w:p w14:paraId="3E4A778A" w14:textId="1E4C42FE" w:rsidR="00CD7B84" w:rsidRDefault="00CD7B84" w:rsidP="00776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Student end date </w:t>
            </w:r>
          </w:p>
        </w:tc>
        <w:tc>
          <w:tcPr>
            <w:tcW w:w="323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9D8B376" w14:textId="77777777" w:rsidR="00CD7B84" w:rsidRDefault="00CD7B84" w:rsidP="0077659C">
            <w:pPr>
              <w:rPr>
                <w:sz w:val="20"/>
                <w:szCs w:val="20"/>
              </w:rPr>
            </w:pPr>
          </w:p>
        </w:tc>
      </w:tr>
    </w:tbl>
    <w:p w14:paraId="29E41EAD" w14:textId="77777777" w:rsidR="00CD7B84" w:rsidRPr="00281C3C" w:rsidRDefault="00CD7B84">
      <w:pPr>
        <w:rPr>
          <w:sz w:val="10"/>
          <w:szCs w:val="1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CD7B84" w:rsidRPr="00F53A16" w14:paraId="229B6E8A" w14:textId="77777777" w:rsidTr="0077659C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655E5B26" w14:textId="77777777" w:rsidR="00CD7B84" w:rsidRPr="00F53A16" w:rsidRDefault="00CD7B84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6FDBC041" w14:textId="77777777" w:rsidR="00CD7B84" w:rsidRPr="00F53A16" w:rsidRDefault="00CD7B84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5C6B7CB1" w14:textId="77777777" w:rsidR="00CD7B84" w:rsidRPr="00F53A16" w:rsidRDefault="00CD7B84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D7B84" w:rsidRPr="00F53A16" w14:paraId="3454FFE6" w14:textId="77777777" w:rsidTr="0077659C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3FEC6E9D" w14:textId="6B728EDC" w:rsidR="00CD7B84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>
              <w:rPr>
                <w:rFonts w:ascii="AvenirNext LT Pro Regular" w:hAnsi="AvenirNext LT Pro Regular"/>
                <w:sz w:val="20"/>
                <w:szCs w:val="20"/>
              </w:rPr>
              <w:t>Site Supervisor</w:t>
            </w:r>
            <w:r w:rsidR="00CD7B84" w:rsidRPr="00F53A16">
              <w:rPr>
                <w:rFonts w:ascii="AvenirNext LT Pro Regular" w:hAnsi="AvenirNext LT Pro Regular"/>
                <w:sz w:val="20"/>
                <w:szCs w:val="20"/>
              </w:rPr>
              <w:t xml:space="preserve"> signature</w:t>
            </w:r>
          </w:p>
        </w:tc>
        <w:tc>
          <w:tcPr>
            <w:tcW w:w="1440" w:type="dxa"/>
            <w:vAlign w:val="center"/>
          </w:tcPr>
          <w:p w14:paraId="6C5C45A3" w14:textId="77777777" w:rsidR="00CD7B84" w:rsidRPr="00F53A16" w:rsidRDefault="00CD7B84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2AE87ECB" w14:textId="77777777" w:rsidR="00CD7B84" w:rsidRPr="00F53A16" w:rsidRDefault="00CD7B84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F53A16"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5D455C78" w14:textId="77777777" w:rsidR="00CD7B84" w:rsidRDefault="00CD7B84">
      <w:pPr>
        <w:rPr>
          <w:sz w:val="20"/>
          <w:szCs w:val="2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281C3C" w:rsidRPr="00F53A16" w14:paraId="687A7763" w14:textId="77777777" w:rsidTr="0077659C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0F41766C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5D68D16B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1936DAF4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281C3C" w:rsidRPr="00F53A16" w14:paraId="45431C77" w14:textId="77777777" w:rsidTr="0077659C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3D430C5F" w14:textId="74731421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281C3C">
              <w:rPr>
                <w:rFonts w:ascii="AvenirNext LT Pro Regular" w:hAnsi="AvenirNext LT Pro Regular"/>
                <w:sz w:val="20"/>
                <w:szCs w:val="20"/>
              </w:rPr>
              <w:t>Guardian</w:t>
            </w:r>
            <w:r>
              <w:rPr>
                <w:rFonts w:ascii="AvenirNext LT Pro Regular" w:hAnsi="AvenirNext LT Pro Regular"/>
                <w:sz w:val="20"/>
                <w:szCs w:val="20"/>
              </w:rPr>
              <w:t xml:space="preserve"> </w:t>
            </w:r>
            <w:r w:rsidRPr="00F53A16">
              <w:rPr>
                <w:rFonts w:ascii="AvenirNext LT Pro Regular" w:hAnsi="AvenirNext LT Pro Regular"/>
                <w:sz w:val="20"/>
                <w:szCs w:val="20"/>
              </w:rPr>
              <w:t>signature</w:t>
            </w:r>
            <w:r>
              <w:rPr>
                <w:rFonts w:ascii="AvenirNext LT Pro Regular" w:hAnsi="AvenirNext LT Pro Regular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14:paraId="503E7892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07A44DA3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F53A16"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55FE1391" w14:textId="77777777" w:rsidR="00281C3C" w:rsidRDefault="00281C3C">
      <w:pPr>
        <w:rPr>
          <w:sz w:val="20"/>
          <w:szCs w:val="2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281C3C" w:rsidRPr="00F53A16" w14:paraId="7E053F9C" w14:textId="77777777" w:rsidTr="0077659C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3FF89F19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3FFC6536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50C3AE5E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281C3C" w:rsidRPr="00F53A16" w14:paraId="65D0D571" w14:textId="77777777" w:rsidTr="0077659C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2A66405B" w14:textId="33CC6511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281C3C">
              <w:rPr>
                <w:rFonts w:ascii="AvenirNext LT Pro Regular" w:hAnsi="AvenirNext LT Pro Regular"/>
                <w:sz w:val="20"/>
                <w:szCs w:val="20"/>
              </w:rPr>
              <w:t>Counselor Pre-approval</w:t>
            </w:r>
            <w:r>
              <w:rPr>
                <w:rFonts w:ascii="AvenirNext LT Pro Regular" w:hAnsi="AvenirNext LT Pro Regular"/>
                <w:sz w:val="20"/>
                <w:szCs w:val="20"/>
              </w:rPr>
              <w:t xml:space="preserve"> </w:t>
            </w:r>
            <w:r w:rsidRPr="00F53A16">
              <w:rPr>
                <w:rFonts w:ascii="AvenirNext LT Pro Regular" w:hAnsi="AvenirNext LT Pro Regular"/>
                <w:sz w:val="20"/>
                <w:szCs w:val="20"/>
              </w:rPr>
              <w:t>signature</w:t>
            </w:r>
            <w:r>
              <w:rPr>
                <w:rFonts w:ascii="AvenirNext LT Pro Regular" w:hAnsi="AvenirNext LT Pro Regular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vAlign w:val="center"/>
          </w:tcPr>
          <w:p w14:paraId="2FBFA020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656EC6E3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F53A16"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5182FCA0" w14:textId="77777777" w:rsidR="00281C3C" w:rsidRDefault="00281C3C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D84284" w:rsidRPr="00D84284" w14:paraId="7F3081D1" w14:textId="77777777" w:rsidTr="00D84284">
        <w:trPr>
          <w:trHeight w:val="432"/>
        </w:trPr>
        <w:tc>
          <w:tcPr>
            <w:tcW w:w="10790" w:type="dxa"/>
            <w:vAlign w:val="center"/>
          </w:tcPr>
          <w:p w14:paraId="3518458A" w14:textId="34ED10C7" w:rsidR="00281C3C" w:rsidRPr="00D84284" w:rsidRDefault="00281C3C" w:rsidP="00281C3C">
            <w:pPr>
              <w:rPr>
                <w:b/>
                <w:bCs/>
                <w:color w:val="0F828C"/>
                <w:sz w:val="10"/>
                <w:szCs w:val="10"/>
              </w:rPr>
            </w:pPr>
            <w:r w:rsidRPr="00D84284">
              <w:rPr>
                <w:b/>
                <w:bCs/>
                <w:color w:val="0F828C"/>
              </w:rPr>
              <w:t>Information requested below required after completion of Community Service Hours</w:t>
            </w:r>
          </w:p>
        </w:tc>
      </w:tr>
    </w:tbl>
    <w:p w14:paraId="731017DB" w14:textId="77777777" w:rsidR="00281C3C" w:rsidRPr="00281C3C" w:rsidRDefault="00281C3C">
      <w:pPr>
        <w:rPr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5"/>
        <w:gridCol w:w="2904"/>
        <w:gridCol w:w="675"/>
        <w:gridCol w:w="1821"/>
        <w:gridCol w:w="3235"/>
      </w:tblGrid>
      <w:tr w:rsidR="00281C3C" w14:paraId="14C89B03" w14:textId="77777777" w:rsidTr="00D84284">
        <w:trPr>
          <w:trHeight w:val="432"/>
        </w:trPr>
        <w:tc>
          <w:tcPr>
            <w:tcW w:w="2155" w:type="dxa"/>
            <w:vAlign w:val="center"/>
          </w:tcPr>
          <w:p w14:paraId="1DE9C715" w14:textId="49602783" w:rsidR="00281C3C" w:rsidRDefault="00281C3C" w:rsidP="00776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Number of hours </w:t>
            </w:r>
          </w:p>
        </w:tc>
        <w:tc>
          <w:tcPr>
            <w:tcW w:w="290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C873FFB" w14:textId="77777777" w:rsidR="00281C3C" w:rsidRDefault="00281C3C" w:rsidP="0077659C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5BAE415F" w14:textId="77777777" w:rsidR="00281C3C" w:rsidRDefault="00281C3C" w:rsidP="0077659C">
            <w:pPr>
              <w:rPr>
                <w:sz w:val="20"/>
                <w:szCs w:val="20"/>
              </w:rPr>
            </w:pPr>
          </w:p>
        </w:tc>
        <w:tc>
          <w:tcPr>
            <w:tcW w:w="1821" w:type="dxa"/>
            <w:vAlign w:val="center"/>
          </w:tcPr>
          <w:p w14:paraId="470EB466" w14:textId="77777777" w:rsidR="00281C3C" w:rsidRDefault="00281C3C" w:rsidP="00D842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Date </w:t>
            </w:r>
          </w:p>
        </w:tc>
        <w:tc>
          <w:tcPr>
            <w:tcW w:w="323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A2B938F" w14:textId="77777777" w:rsidR="00281C3C" w:rsidRDefault="00281C3C" w:rsidP="0077659C">
            <w:pPr>
              <w:rPr>
                <w:sz w:val="20"/>
                <w:szCs w:val="20"/>
              </w:rPr>
            </w:pPr>
          </w:p>
        </w:tc>
      </w:tr>
    </w:tbl>
    <w:p w14:paraId="2394001F" w14:textId="77777777" w:rsidR="00281C3C" w:rsidRPr="00281C3C" w:rsidRDefault="00281C3C">
      <w:pPr>
        <w:rPr>
          <w:sz w:val="10"/>
          <w:szCs w:val="1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281C3C" w:rsidRPr="00F53A16" w14:paraId="723C4662" w14:textId="77777777" w:rsidTr="0077659C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488F14DA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341FDBEB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45448F5A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281C3C" w:rsidRPr="00F53A16" w14:paraId="5C5F2132" w14:textId="77777777" w:rsidTr="0077659C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0D6523E0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>
              <w:rPr>
                <w:rFonts w:ascii="AvenirNext LT Pro Regular" w:hAnsi="AvenirNext LT Pro Regular"/>
                <w:sz w:val="20"/>
                <w:szCs w:val="20"/>
              </w:rPr>
              <w:t>Site Supervisor</w:t>
            </w:r>
            <w:r w:rsidRPr="00F53A16">
              <w:rPr>
                <w:rFonts w:ascii="AvenirNext LT Pro Regular" w:hAnsi="AvenirNext LT Pro Regular"/>
                <w:sz w:val="20"/>
                <w:szCs w:val="20"/>
              </w:rPr>
              <w:t xml:space="preserve"> signature</w:t>
            </w:r>
          </w:p>
        </w:tc>
        <w:tc>
          <w:tcPr>
            <w:tcW w:w="1440" w:type="dxa"/>
            <w:vAlign w:val="center"/>
          </w:tcPr>
          <w:p w14:paraId="7C1E0F07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28338AC3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F53A16"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7BCE8C1C" w14:textId="77777777" w:rsidR="00281C3C" w:rsidRDefault="00281C3C">
      <w:pPr>
        <w:rPr>
          <w:sz w:val="20"/>
          <w:szCs w:val="2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281C3C" w:rsidRPr="00F53A16" w14:paraId="50D0925F" w14:textId="77777777" w:rsidTr="0077659C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1AD5A3C1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10F7DD7C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0FF8A4A2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281C3C" w:rsidRPr="00F53A16" w14:paraId="3E4C9B13" w14:textId="77777777" w:rsidTr="0077659C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6C8C3734" w14:textId="5C3B4F2B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>
              <w:rPr>
                <w:rFonts w:ascii="AvenirNext LT Pro Regular" w:hAnsi="AvenirNext LT Pro Regular"/>
                <w:sz w:val="20"/>
                <w:szCs w:val="20"/>
              </w:rPr>
              <w:t xml:space="preserve">Student signature </w:t>
            </w:r>
          </w:p>
        </w:tc>
        <w:tc>
          <w:tcPr>
            <w:tcW w:w="1440" w:type="dxa"/>
            <w:vAlign w:val="center"/>
          </w:tcPr>
          <w:p w14:paraId="5A2EA6EC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4AC68E44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F53A16"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77DAAAC1" w14:textId="77777777" w:rsidR="00281C3C" w:rsidRDefault="00281C3C">
      <w:pPr>
        <w:rPr>
          <w:sz w:val="20"/>
          <w:szCs w:val="2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281C3C" w:rsidRPr="00F53A16" w14:paraId="170BDA8C" w14:textId="77777777" w:rsidTr="0077659C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50E71783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4C7DE33E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14839585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281C3C" w:rsidRPr="00F53A16" w14:paraId="2858B37A" w14:textId="77777777" w:rsidTr="0077659C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3CCBEE6C" w14:textId="670A04CE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>
              <w:rPr>
                <w:rFonts w:ascii="AvenirNext LT Pro Regular" w:hAnsi="AvenirNext LT Pro Regular"/>
                <w:sz w:val="20"/>
                <w:szCs w:val="20"/>
              </w:rPr>
              <w:t xml:space="preserve">Parents signature </w:t>
            </w:r>
          </w:p>
        </w:tc>
        <w:tc>
          <w:tcPr>
            <w:tcW w:w="1440" w:type="dxa"/>
            <w:vAlign w:val="center"/>
          </w:tcPr>
          <w:p w14:paraId="76867C99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2066F1D8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F53A16"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5F2606FE" w14:textId="61F49D04" w:rsidR="00281C3C" w:rsidRDefault="006A16C1" w:rsidP="006A16C1">
      <w:pPr>
        <w:tabs>
          <w:tab w:val="left" w:pos="10110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14:paraId="7C02311D" w14:textId="3870BBEA" w:rsidR="00281C3C" w:rsidRPr="00281C3C" w:rsidRDefault="00281C3C">
      <w:pPr>
        <w:rPr>
          <w:b/>
          <w:bCs/>
          <w:sz w:val="40"/>
          <w:szCs w:val="40"/>
        </w:rPr>
      </w:pPr>
      <w:r w:rsidRPr="00281C3C">
        <w:rPr>
          <w:b/>
          <w:bCs/>
          <w:sz w:val="40"/>
          <w:szCs w:val="40"/>
        </w:rPr>
        <w:lastRenderedPageBreak/>
        <w:t>DOCUMENTED COMMUNITY SERVICE HOURS LOG SHEET</w:t>
      </w:r>
    </w:p>
    <w:p w14:paraId="0B4C795D" w14:textId="77777777" w:rsidR="00281C3C" w:rsidRDefault="00281C3C">
      <w:pPr>
        <w:rPr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85"/>
        <w:gridCol w:w="3174"/>
        <w:gridCol w:w="675"/>
        <w:gridCol w:w="1821"/>
        <w:gridCol w:w="3235"/>
      </w:tblGrid>
      <w:tr w:rsidR="00281C3C" w14:paraId="03A6FE26" w14:textId="77777777" w:rsidTr="00D84284">
        <w:trPr>
          <w:trHeight w:val="432"/>
        </w:trPr>
        <w:tc>
          <w:tcPr>
            <w:tcW w:w="1885" w:type="dxa"/>
            <w:vAlign w:val="center"/>
          </w:tcPr>
          <w:p w14:paraId="5F286D6D" w14:textId="77777777" w:rsidR="00281C3C" w:rsidRDefault="00281C3C" w:rsidP="0077659C">
            <w:pPr>
              <w:rPr>
                <w:sz w:val="20"/>
                <w:szCs w:val="20"/>
              </w:rPr>
            </w:pPr>
            <w:r w:rsidRPr="00CD7B84">
              <w:rPr>
                <w:sz w:val="20"/>
                <w:szCs w:val="20"/>
              </w:rPr>
              <w:t>Student name</w:t>
            </w:r>
          </w:p>
        </w:tc>
        <w:tc>
          <w:tcPr>
            <w:tcW w:w="317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CFAC9DD" w14:textId="77777777" w:rsidR="00281C3C" w:rsidRDefault="00281C3C" w:rsidP="0077659C">
            <w:pPr>
              <w:rPr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2C1EDFE7" w14:textId="77777777" w:rsidR="00281C3C" w:rsidRDefault="00281C3C" w:rsidP="0077659C">
            <w:pPr>
              <w:rPr>
                <w:sz w:val="20"/>
                <w:szCs w:val="20"/>
              </w:rPr>
            </w:pPr>
          </w:p>
        </w:tc>
        <w:tc>
          <w:tcPr>
            <w:tcW w:w="1821" w:type="dxa"/>
            <w:vAlign w:val="center"/>
          </w:tcPr>
          <w:p w14:paraId="378078BC" w14:textId="7BB4BA82" w:rsidR="00281C3C" w:rsidRDefault="00281C3C" w:rsidP="007765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Grade </w:t>
            </w:r>
          </w:p>
        </w:tc>
        <w:tc>
          <w:tcPr>
            <w:tcW w:w="323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6A499A4" w14:textId="77777777" w:rsidR="00281C3C" w:rsidRDefault="00281C3C" w:rsidP="0077659C">
            <w:pPr>
              <w:rPr>
                <w:sz w:val="20"/>
                <w:szCs w:val="20"/>
              </w:rPr>
            </w:pPr>
          </w:p>
        </w:tc>
      </w:tr>
    </w:tbl>
    <w:p w14:paraId="12526413" w14:textId="77777777" w:rsidR="00281C3C" w:rsidRDefault="00281C3C">
      <w:pPr>
        <w:rPr>
          <w:sz w:val="20"/>
          <w:szCs w:val="20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none" w:sz="0" w:space="0" w:color="auto"/>
          <w:bottom w:val="single" w:sz="4" w:space="0" w:color="D9D9D9" w:themeColor="background1" w:themeShade="D9"/>
          <w:right w:val="none" w:sz="0" w:space="0" w:color="auto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798"/>
        <w:gridCol w:w="1798"/>
        <w:gridCol w:w="1798"/>
        <w:gridCol w:w="1798"/>
        <w:gridCol w:w="1799"/>
        <w:gridCol w:w="1799"/>
      </w:tblGrid>
      <w:tr w:rsidR="00281C3C" w:rsidRPr="00281C3C" w14:paraId="7B736394" w14:textId="77777777" w:rsidTr="00D84284">
        <w:trPr>
          <w:trHeight w:val="432"/>
        </w:trPr>
        <w:tc>
          <w:tcPr>
            <w:tcW w:w="1798" w:type="dxa"/>
            <w:tcBorders>
              <w:top w:val="nil"/>
              <w:right w:val="nil"/>
            </w:tcBorders>
            <w:shd w:val="clear" w:color="auto" w:fill="78B9B5"/>
            <w:vAlign w:val="center"/>
          </w:tcPr>
          <w:p w14:paraId="62B7117C" w14:textId="48140867" w:rsidR="00281C3C" w:rsidRPr="00281C3C" w:rsidRDefault="00281C3C" w:rsidP="00281C3C">
            <w:pPr>
              <w:jc w:val="center"/>
              <w:rPr>
                <w:b/>
                <w:bCs/>
              </w:rPr>
            </w:pPr>
            <w:r w:rsidRPr="00281C3C">
              <w:rPr>
                <w:b/>
                <w:bCs/>
              </w:rPr>
              <w:t>Date</w:t>
            </w:r>
          </w:p>
        </w:tc>
        <w:tc>
          <w:tcPr>
            <w:tcW w:w="1798" w:type="dxa"/>
            <w:tcBorders>
              <w:top w:val="nil"/>
              <w:left w:val="nil"/>
              <w:right w:val="nil"/>
            </w:tcBorders>
            <w:shd w:val="clear" w:color="auto" w:fill="78B9B5"/>
            <w:vAlign w:val="center"/>
          </w:tcPr>
          <w:p w14:paraId="2426A913" w14:textId="4393439D" w:rsidR="00281C3C" w:rsidRPr="00281C3C" w:rsidRDefault="00281C3C" w:rsidP="00281C3C">
            <w:pPr>
              <w:jc w:val="center"/>
              <w:rPr>
                <w:b/>
                <w:bCs/>
              </w:rPr>
            </w:pPr>
            <w:r w:rsidRPr="00281C3C">
              <w:rPr>
                <w:b/>
                <w:bCs/>
              </w:rPr>
              <w:t>Hours</w:t>
            </w:r>
          </w:p>
        </w:tc>
        <w:tc>
          <w:tcPr>
            <w:tcW w:w="1798" w:type="dxa"/>
            <w:tcBorders>
              <w:top w:val="nil"/>
              <w:left w:val="nil"/>
              <w:right w:val="nil"/>
            </w:tcBorders>
            <w:shd w:val="clear" w:color="auto" w:fill="78B9B5"/>
            <w:vAlign w:val="center"/>
          </w:tcPr>
          <w:p w14:paraId="7A310E5F" w14:textId="0395C2F8" w:rsidR="00281C3C" w:rsidRPr="00281C3C" w:rsidRDefault="00281C3C" w:rsidP="00281C3C">
            <w:pPr>
              <w:jc w:val="center"/>
              <w:rPr>
                <w:b/>
                <w:bCs/>
              </w:rPr>
            </w:pPr>
            <w:r w:rsidRPr="00281C3C">
              <w:rPr>
                <w:b/>
                <w:bCs/>
              </w:rPr>
              <w:t>Date</w:t>
            </w:r>
          </w:p>
        </w:tc>
        <w:tc>
          <w:tcPr>
            <w:tcW w:w="1798" w:type="dxa"/>
            <w:tcBorders>
              <w:top w:val="nil"/>
              <w:left w:val="nil"/>
              <w:right w:val="nil"/>
            </w:tcBorders>
            <w:shd w:val="clear" w:color="auto" w:fill="78B9B5"/>
            <w:vAlign w:val="center"/>
          </w:tcPr>
          <w:p w14:paraId="470155DC" w14:textId="23654AE9" w:rsidR="00281C3C" w:rsidRPr="00281C3C" w:rsidRDefault="00281C3C" w:rsidP="00281C3C">
            <w:pPr>
              <w:jc w:val="center"/>
              <w:rPr>
                <w:b/>
                <w:bCs/>
              </w:rPr>
            </w:pPr>
            <w:r w:rsidRPr="00281C3C">
              <w:rPr>
                <w:b/>
                <w:bCs/>
              </w:rPr>
              <w:t>Hours</w:t>
            </w:r>
          </w:p>
        </w:tc>
        <w:tc>
          <w:tcPr>
            <w:tcW w:w="1799" w:type="dxa"/>
            <w:tcBorders>
              <w:top w:val="nil"/>
              <w:left w:val="nil"/>
              <w:right w:val="nil"/>
            </w:tcBorders>
            <w:shd w:val="clear" w:color="auto" w:fill="78B9B5"/>
            <w:vAlign w:val="center"/>
          </w:tcPr>
          <w:p w14:paraId="1947C2CC" w14:textId="7FF78390" w:rsidR="00281C3C" w:rsidRPr="00281C3C" w:rsidRDefault="00281C3C" w:rsidP="00281C3C">
            <w:pPr>
              <w:jc w:val="center"/>
              <w:rPr>
                <w:b/>
                <w:bCs/>
              </w:rPr>
            </w:pPr>
            <w:r w:rsidRPr="00281C3C">
              <w:rPr>
                <w:b/>
                <w:bCs/>
              </w:rPr>
              <w:t>Date</w:t>
            </w:r>
          </w:p>
        </w:tc>
        <w:tc>
          <w:tcPr>
            <w:tcW w:w="1799" w:type="dxa"/>
            <w:tcBorders>
              <w:top w:val="nil"/>
              <w:left w:val="nil"/>
            </w:tcBorders>
            <w:shd w:val="clear" w:color="auto" w:fill="78B9B5"/>
            <w:vAlign w:val="center"/>
          </w:tcPr>
          <w:p w14:paraId="7108D8D5" w14:textId="557F30FC" w:rsidR="00281C3C" w:rsidRPr="00281C3C" w:rsidRDefault="00281C3C" w:rsidP="00281C3C">
            <w:pPr>
              <w:jc w:val="center"/>
              <w:rPr>
                <w:b/>
                <w:bCs/>
              </w:rPr>
            </w:pPr>
            <w:r w:rsidRPr="00281C3C">
              <w:rPr>
                <w:b/>
                <w:bCs/>
              </w:rPr>
              <w:t>Hours</w:t>
            </w:r>
          </w:p>
        </w:tc>
      </w:tr>
      <w:tr w:rsidR="00281C3C" w14:paraId="07A10A47" w14:textId="77777777" w:rsidTr="00D84284">
        <w:trPr>
          <w:trHeight w:val="432"/>
        </w:trPr>
        <w:tc>
          <w:tcPr>
            <w:tcW w:w="1798" w:type="dxa"/>
            <w:vAlign w:val="center"/>
          </w:tcPr>
          <w:p w14:paraId="490FB664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7AD503F9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59066C01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666A48A3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16719319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1E24DF8E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</w:tr>
      <w:tr w:rsidR="00281C3C" w14:paraId="011D56C5" w14:textId="77777777" w:rsidTr="00D84284">
        <w:trPr>
          <w:trHeight w:val="432"/>
        </w:trPr>
        <w:tc>
          <w:tcPr>
            <w:tcW w:w="1798" w:type="dxa"/>
            <w:vAlign w:val="center"/>
          </w:tcPr>
          <w:p w14:paraId="14C01CE1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29209DCF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6352DF45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7D4C486F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7283B984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4270EC12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</w:tr>
      <w:tr w:rsidR="00281C3C" w14:paraId="795BC554" w14:textId="77777777" w:rsidTr="00D84284">
        <w:trPr>
          <w:trHeight w:val="432"/>
        </w:trPr>
        <w:tc>
          <w:tcPr>
            <w:tcW w:w="1798" w:type="dxa"/>
            <w:vAlign w:val="center"/>
          </w:tcPr>
          <w:p w14:paraId="5D966A14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6E70690A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697A9FE3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2054C007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6E5789FB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2F55604A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</w:tr>
      <w:tr w:rsidR="00281C3C" w14:paraId="20DF3D16" w14:textId="77777777" w:rsidTr="00D84284">
        <w:trPr>
          <w:trHeight w:val="432"/>
        </w:trPr>
        <w:tc>
          <w:tcPr>
            <w:tcW w:w="1798" w:type="dxa"/>
            <w:vAlign w:val="center"/>
          </w:tcPr>
          <w:p w14:paraId="50AE2E89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453C23E6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2F39F823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5DF1186D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0542F2E8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746D5192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</w:tr>
      <w:tr w:rsidR="00281C3C" w14:paraId="326197DA" w14:textId="77777777" w:rsidTr="00D84284">
        <w:trPr>
          <w:trHeight w:val="432"/>
        </w:trPr>
        <w:tc>
          <w:tcPr>
            <w:tcW w:w="1798" w:type="dxa"/>
            <w:vAlign w:val="center"/>
          </w:tcPr>
          <w:p w14:paraId="0BB6CACE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7E8EE878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4B79472B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06AC14F7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12AD0121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121107B6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</w:tr>
      <w:tr w:rsidR="00281C3C" w14:paraId="15E3DF51" w14:textId="77777777" w:rsidTr="00D84284">
        <w:trPr>
          <w:trHeight w:val="432"/>
        </w:trPr>
        <w:tc>
          <w:tcPr>
            <w:tcW w:w="1798" w:type="dxa"/>
            <w:vAlign w:val="center"/>
          </w:tcPr>
          <w:p w14:paraId="650B4BA7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7D622E1D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3A9016AE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44C2ECB3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04FF608E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5427CCAD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</w:tr>
      <w:tr w:rsidR="00281C3C" w14:paraId="52210081" w14:textId="77777777" w:rsidTr="00D84284">
        <w:trPr>
          <w:trHeight w:val="432"/>
        </w:trPr>
        <w:tc>
          <w:tcPr>
            <w:tcW w:w="1798" w:type="dxa"/>
            <w:vAlign w:val="center"/>
          </w:tcPr>
          <w:p w14:paraId="61FAF16D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730CDBFB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4F600FEA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334F54DB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05772F07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4853CE5F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</w:tr>
      <w:tr w:rsidR="00281C3C" w14:paraId="1467D145" w14:textId="77777777" w:rsidTr="00D84284">
        <w:trPr>
          <w:trHeight w:val="432"/>
        </w:trPr>
        <w:tc>
          <w:tcPr>
            <w:tcW w:w="1798" w:type="dxa"/>
            <w:vAlign w:val="center"/>
          </w:tcPr>
          <w:p w14:paraId="3213E48A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40334C2A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0AFDAC6C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40CC5173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795D74AD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11521121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</w:tr>
      <w:tr w:rsidR="00281C3C" w14:paraId="38BB8D33" w14:textId="77777777" w:rsidTr="00D84284">
        <w:trPr>
          <w:trHeight w:val="432"/>
        </w:trPr>
        <w:tc>
          <w:tcPr>
            <w:tcW w:w="1798" w:type="dxa"/>
            <w:vAlign w:val="center"/>
          </w:tcPr>
          <w:p w14:paraId="2E524574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253F3142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04518636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46967D8D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165B67B3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4BA5F52D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</w:tr>
      <w:tr w:rsidR="00281C3C" w14:paraId="6E30075E" w14:textId="77777777" w:rsidTr="00D84284">
        <w:trPr>
          <w:trHeight w:val="432"/>
        </w:trPr>
        <w:tc>
          <w:tcPr>
            <w:tcW w:w="1798" w:type="dxa"/>
            <w:vAlign w:val="center"/>
          </w:tcPr>
          <w:p w14:paraId="6EE26FFA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7FEEB68A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03DDD27C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6FE08662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1390454E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20BF83CD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</w:tr>
      <w:tr w:rsidR="00281C3C" w14:paraId="07FFC467" w14:textId="77777777" w:rsidTr="00D84284">
        <w:trPr>
          <w:trHeight w:val="432"/>
        </w:trPr>
        <w:tc>
          <w:tcPr>
            <w:tcW w:w="1798" w:type="dxa"/>
            <w:vAlign w:val="center"/>
          </w:tcPr>
          <w:p w14:paraId="24DFC32C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374F3F15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7633E922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4083BBC2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18C6C570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1C9129DD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</w:tr>
      <w:tr w:rsidR="00281C3C" w14:paraId="06DC0784" w14:textId="77777777" w:rsidTr="00D84284">
        <w:trPr>
          <w:trHeight w:val="432"/>
        </w:trPr>
        <w:tc>
          <w:tcPr>
            <w:tcW w:w="1798" w:type="dxa"/>
            <w:vAlign w:val="center"/>
          </w:tcPr>
          <w:p w14:paraId="539E9888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064E70B4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0A464DF6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46297C0E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40890CF0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64C22395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</w:tr>
      <w:tr w:rsidR="00281C3C" w14:paraId="550237FA" w14:textId="77777777" w:rsidTr="00D84284">
        <w:trPr>
          <w:trHeight w:val="432"/>
        </w:trPr>
        <w:tc>
          <w:tcPr>
            <w:tcW w:w="1798" w:type="dxa"/>
            <w:vAlign w:val="center"/>
          </w:tcPr>
          <w:p w14:paraId="5B340C4A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76C852A3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7E173CA9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5C7F0C90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1111E32E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764520A4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</w:tr>
      <w:tr w:rsidR="00281C3C" w14:paraId="5A2944C3" w14:textId="77777777" w:rsidTr="00D84284">
        <w:trPr>
          <w:trHeight w:val="432"/>
        </w:trPr>
        <w:tc>
          <w:tcPr>
            <w:tcW w:w="1798" w:type="dxa"/>
            <w:vAlign w:val="center"/>
          </w:tcPr>
          <w:p w14:paraId="03643619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367C11FB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50CAAD2A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0A61FC14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6C103A3E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45975874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</w:tr>
      <w:tr w:rsidR="00281C3C" w14:paraId="4C94E4B2" w14:textId="77777777" w:rsidTr="00D84284">
        <w:trPr>
          <w:trHeight w:val="432"/>
        </w:trPr>
        <w:tc>
          <w:tcPr>
            <w:tcW w:w="1798" w:type="dxa"/>
            <w:vAlign w:val="center"/>
          </w:tcPr>
          <w:p w14:paraId="5BCB8A13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2A7CE4ED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146732C4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56133470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39CF7F1C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684C2784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</w:tr>
      <w:tr w:rsidR="00281C3C" w14:paraId="1557F196" w14:textId="77777777" w:rsidTr="00D84284">
        <w:trPr>
          <w:trHeight w:val="432"/>
        </w:trPr>
        <w:tc>
          <w:tcPr>
            <w:tcW w:w="1798" w:type="dxa"/>
            <w:vAlign w:val="center"/>
          </w:tcPr>
          <w:p w14:paraId="6927C163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3532D5B9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7A3DDD1D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3258A99B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0E6F73C2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64B881C9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</w:tr>
      <w:tr w:rsidR="00D84284" w14:paraId="407BB284" w14:textId="77777777" w:rsidTr="00D84284">
        <w:trPr>
          <w:trHeight w:val="432"/>
        </w:trPr>
        <w:tc>
          <w:tcPr>
            <w:tcW w:w="1798" w:type="dxa"/>
            <w:vAlign w:val="center"/>
          </w:tcPr>
          <w:p w14:paraId="4C52C239" w14:textId="77777777" w:rsidR="00D84284" w:rsidRDefault="00D84284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1DF1DC3A" w14:textId="77777777" w:rsidR="00D84284" w:rsidRDefault="00D84284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629A568A" w14:textId="77777777" w:rsidR="00D84284" w:rsidRDefault="00D84284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55F6D22F" w14:textId="77777777" w:rsidR="00D84284" w:rsidRDefault="00D84284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78EA3E0C" w14:textId="77777777" w:rsidR="00D84284" w:rsidRDefault="00D84284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4D5B3E8E" w14:textId="77777777" w:rsidR="00D84284" w:rsidRDefault="00D84284" w:rsidP="00281C3C">
            <w:pPr>
              <w:rPr>
                <w:sz w:val="20"/>
                <w:szCs w:val="20"/>
              </w:rPr>
            </w:pPr>
          </w:p>
        </w:tc>
      </w:tr>
      <w:tr w:rsidR="00281C3C" w14:paraId="6FF47D4A" w14:textId="77777777" w:rsidTr="00D84284">
        <w:trPr>
          <w:trHeight w:val="432"/>
        </w:trPr>
        <w:tc>
          <w:tcPr>
            <w:tcW w:w="1798" w:type="dxa"/>
            <w:vAlign w:val="center"/>
          </w:tcPr>
          <w:p w14:paraId="77DB0881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28E23068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0867BCDB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8" w:type="dxa"/>
            <w:vAlign w:val="center"/>
          </w:tcPr>
          <w:p w14:paraId="0EC4E472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327C9672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1799" w:type="dxa"/>
            <w:vAlign w:val="center"/>
          </w:tcPr>
          <w:p w14:paraId="70A4739F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</w:tr>
    </w:tbl>
    <w:p w14:paraId="1A75A87E" w14:textId="77777777" w:rsidR="00281C3C" w:rsidRDefault="00281C3C">
      <w:pPr>
        <w:rPr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269"/>
        <w:gridCol w:w="6925"/>
      </w:tblGrid>
      <w:tr w:rsidR="00281C3C" w14:paraId="0C69676C" w14:textId="77777777" w:rsidTr="00D84284">
        <w:trPr>
          <w:trHeight w:val="432"/>
        </w:trPr>
        <w:tc>
          <w:tcPr>
            <w:tcW w:w="3596" w:type="dxa"/>
            <w:vAlign w:val="center"/>
          </w:tcPr>
          <w:p w14:paraId="4CB278E8" w14:textId="5E953118" w:rsidR="00281C3C" w:rsidRPr="00D84284" w:rsidRDefault="00281C3C" w:rsidP="00281C3C">
            <w:pPr>
              <w:rPr>
                <w:b/>
                <w:bCs/>
                <w:color w:val="0F828C"/>
                <w:sz w:val="20"/>
                <w:szCs w:val="20"/>
              </w:rPr>
            </w:pPr>
            <w:r w:rsidRPr="00D84284">
              <w:rPr>
                <w:b/>
                <w:bCs/>
                <w:color w:val="0F828C"/>
              </w:rPr>
              <w:t xml:space="preserve">Total hours submitted </w:t>
            </w:r>
          </w:p>
        </w:tc>
        <w:tc>
          <w:tcPr>
            <w:tcW w:w="269" w:type="dxa"/>
            <w:vAlign w:val="center"/>
          </w:tcPr>
          <w:p w14:paraId="75D52A6E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  <w:tc>
          <w:tcPr>
            <w:tcW w:w="6925" w:type="dxa"/>
            <w:tcBorders>
              <w:bottom w:val="single" w:sz="4" w:space="0" w:color="D9D9D9" w:themeColor="background1" w:themeShade="D9"/>
            </w:tcBorders>
            <w:vAlign w:val="center"/>
          </w:tcPr>
          <w:p w14:paraId="0DC9A91D" w14:textId="77777777" w:rsidR="00281C3C" w:rsidRDefault="00281C3C" w:rsidP="00281C3C">
            <w:pPr>
              <w:rPr>
                <w:sz w:val="20"/>
                <w:szCs w:val="20"/>
              </w:rPr>
            </w:pPr>
          </w:p>
        </w:tc>
      </w:tr>
    </w:tbl>
    <w:p w14:paraId="575E5D88" w14:textId="77777777" w:rsidR="00281C3C" w:rsidRDefault="00281C3C">
      <w:pPr>
        <w:rPr>
          <w:sz w:val="20"/>
          <w:szCs w:val="2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281C3C" w:rsidRPr="00F53A16" w14:paraId="3D26865D" w14:textId="77777777" w:rsidTr="0077659C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037F1C01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3E621473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53B7618F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281C3C" w:rsidRPr="00F53A16" w14:paraId="05A5A85D" w14:textId="77777777" w:rsidTr="0077659C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09FD6858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>
              <w:rPr>
                <w:rFonts w:ascii="AvenirNext LT Pro Regular" w:hAnsi="AvenirNext LT Pro Regular"/>
                <w:sz w:val="20"/>
                <w:szCs w:val="20"/>
              </w:rPr>
              <w:t>Site Supervisor</w:t>
            </w:r>
            <w:r w:rsidRPr="00F53A16">
              <w:rPr>
                <w:rFonts w:ascii="AvenirNext LT Pro Regular" w:hAnsi="AvenirNext LT Pro Regular"/>
                <w:sz w:val="20"/>
                <w:szCs w:val="20"/>
              </w:rPr>
              <w:t xml:space="preserve"> signature</w:t>
            </w:r>
          </w:p>
        </w:tc>
        <w:tc>
          <w:tcPr>
            <w:tcW w:w="1440" w:type="dxa"/>
            <w:vAlign w:val="center"/>
          </w:tcPr>
          <w:p w14:paraId="5998A12E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4F6C37CE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F53A16"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5B5D12AF" w14:textId="77777777" w:rsidR="00281C3C" w:rsidRDefault="00281C3C">
      <w:pPr>
        <w:rPr>
          <w:sz w:val="20"/>
          <w:szCs w:val="2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281C3C" w:rsidRPr="00F53A16" w14:paraId="6A365C44" w14:textId="77777777" w:rsidTr="0077659C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15140EA8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3D82F17D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63771390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281C3C" w:rsidRPr="00F53A16" w14:paraId="09027099" w14:textId="77777777" w:rsidTr="0077659C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427E9E8E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>
              <w:rPr>
                <w:rFonts w:ascii="AvenirNext LT Pro Regular" w:hAnsi="AvenirNext LT Pro Regular"/>
                <w:sz w:val="20"/>
                <w:szCs w:val="20"/>
              </w:rPr>
              <w:t xml:space="preserve">Student signature </w:t>
            </w:r>
          </w:p>
        </w:tc>
        <w:tc>
          <w:tcPr>
            <w:tcW w:w="1440" w:type="dxa"/>
            <w:vAlign w:val="center"/>
          </w:tcPr>
          <w:p w14:paraId="0E957F1C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183A20A1" w14:textId="77777777" w:rsidR="00281C3C" w:rsidRPr="00F53A16" w:rsidRDefault="00281C3C" w:rsidP="0077659C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F53A16"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7E1FE336" w14:textId="77777777" w:rsidR="00281C3C" w:rsidRDefault="00281C3C">
      <w:pPr>
        <w:rPr>
          <w:sz w:val="20"/>
          <w:szCs w:val="20"/>
        </w:rPr>
      </w:pPr>
    </w:p>
    <w:p w14:paraId="16009976" w14:textId="77777777" w:rsidR="00D84284" w:rsidRDefault="00D84284">
      <w:pPr>
        <w:rPr>
          <w:sz w:val="20"/>
          <w:szCs w:val="20"/>
        </w:rPr>
      </w:pPr>
    </w:p>
    <w:p w14:paraId="694F65C7" w14:textId="77777777" w:rsidR="00D84284" w:rsidRDefault="00D84284" w:rsidP="00D84284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>Designed by:</w:t>
      </w:r>
    </w:p>
    <w:p w14:paraId="260074A9" w14:textId="77777777" w:rsidR="00D84284" w:rsidRDefault="00D84284" w:rsidP="00D84284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  <w:noProof/>
        </w:rPr>
        <w:drawing>
          <wp:inline distT="0" distB="0" distL="0" distR="0" wp14:anchorId="599BA83C" wp14:editId="4391FD02">
            <wp:extent cx="914400" cy="31686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6AC762C" w14:textId="22F1C145" w:rsidR="00D84284" w:rsidRPr="00D84284" w:rsidRDefault="00D84284" w:rsidP="00D84284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 xml:space="preserve">© </w:t>
      </w:r>
      <w:r w:rsidRPr="00B51242">
        <w:rPr>
          <w:rFonts w:ascii="Avenir" w:eastAsia="Avenir" w:hAnsi="Avenir" w:cs="Avenir"/>
          <w:color w:val="0070C0"/>
          <w:u w:val="single"/>
        </w:rPr>
        <w:t>WordTemplatesOnline.net</w:t>
      </w:r>
      <w:r w:rsidRPr="00B51242">
        <w:rPr>
          <w:rFonts w:ascii="Avenir" w:eastAsia="Avenir" w:hAnsi="Avenir" w:cs="Avenir"/>
          <w:color w:val="0070C0"/>
        </w:rPr>
        <w:t xml:space="preserve"> </w:t>
      </w:r>
      <w:r>
        <w:rPr>
          <w:rFonts w:ascii="Avenir" w:eastAsia="Avenir" w:hAnsi="Avenir" w:cs="Avenir"/>
        </w:rPr>
        <w:t>All Rights Reserved.</w:t>
      </w:r>
    </w:p>
    <w:sectPr w:rsidR="00D84284" w:rsidRPr="00D84284" w:rsidSect="00CD7B84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8BFBB" w14:textId="77777777" w:rsidR="0055456A" w:rsidRDefault="0055456A" w:rsidP="00D84284">
      <w:pPr>
        <w:spacing w:after="0" w:line="240" w:lineRule="auto"/>
      </w:pPr>
      <w:r>
        <w:separator/>
      </w:r>
    </w:p>
  </w:endnote>
  <w:endnote w:type="continuationSeparator" w:id="0">
    <w:p w14:paraId="4C5DFB39" w14:textId="77777777" w:rsidR="0055456A" w:rsidRDefault="0055456A" w:rsidP="00D84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52095" w14:textId="782ADF20" w:rsidR="00D84284" w:rsidRPr="00403F2F" w:rsidRDefault="00403F2F" w:rsidP="00403F2F">
    <w:pPr>
      <w:tabs>
        <w:tab w:val="center" w:pos="4513"/>
        <w:tab w:val="right" w:pos="9026"/>
      </w:tabs>
      <w:spacing w:after="0"/>
      <w:rPr>
        <w:rFonts w:ascii="Century Gothic" w:hAnsi="Century Gothic"/>
        <w:color w:val="A6A6A6" w:themeColor="background1" w:themeShade="A6"/>
        <w:sz w:val="16"/>
        <w:szCs w:val="16"/>
      </w:rPr>
    </w:pPr>
    <w:r w:rsidRPr="005A06BB">
      <w:rPr>
        <w:rFonts w:ascii="Century Gothic" w:hAnsi="Century Gothic"/>
        <w:color w:val="A6A6A6" w:themeColor="background1" w:themeShade="A6"/>
        <w:sz w:val="16"/>
        <w:szCs w:val="16"/>
      </w:rPr>
      <w:t xml:space="preserve">©WordTemplatesOnline.net                                                                                                                                                                              Page. </w:t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fldChar w:fldCharType="begin"/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instrText xml:space="preserve"> PAGE  \* Arabic </w:instrText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fldChar w:fldCharType="separate"/>
    </w:r>
    <w:r>
      <w:rPr>
        <w:rFonts w:ascii="Century Gothic" w:hAnsi="Century Gothic"/>
        <w:color w:val="A6A6A6" w:themeColor="background1" w:themeShade="A6"/>
        <w:sz w:val="16"/>
        <w:szCs w:val="16"/>
      </w:rPr>
      <w:t>1</w:t>
    </w:r>
    <w:r w:rsidRPr="005A06BB">
      <w:rPr>
        <w:rFonts w:ascii="Century Gothic" w:hAnsi="Century Gothic"/>
        <w:color w:val="A6A6A6" w:themeColor="background1" w:themeShade="A6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4AEEE" w14:textId="77777777" w:rsidR="0055456A" w:rsidRDefault="0055456A" w:rsidP="00D84284">
      <w:pPr>
        <w:spacing w:after="0" w:line="240" w:lineRule="auto"/>
      </w:pPr>
      <w:r>
        <w:separator/>
      </w:r>
    </w:p>
  </w:footnote>
  <w:footnote w:type="continuationSeparator" w:id="0">
    <w:p w14:paraId="18DF1B2B" w14:textId="77777777" w:rsidR="0055456A" w:rsidRDefault="0055456A" w:rsidP="00D842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B84"/>
    <w:rsid w:val="00243C23"/>
    <w:rsid w:val="00281C3C"/>
    <w:rsid w:val="00403F2F"/>
    <w:rsid w:val="004063D9"/>
    <w:rsid w:val="00490E68"/>
    <w:rsid w:val="004C443F"/>
    <w:rsid w:val="0055456A"/>
    <w:rsid w:val="00591D3B"/>
    <w:rsid w:val="006A16C1"/>
    <w:rsid w:val="006D57E8"/>
    <w:rsid w:val="009A0DFB"/>
    <w:rsid w:val="00AF79E3"/>
    <w:rsid w:val="00BE3E93"/>
    <w:rsid w:val="00CD7B84"/>
    <w:rsid w:val="00D84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7AA9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7B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7B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7B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7B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7B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7B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7B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7B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7B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7B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7B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7B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7B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7B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7B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7B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7B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7B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7B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7B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7B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7B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7B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7B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7B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7B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7B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7B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7B8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D7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42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4284"/>
  </w:style>
  <w:style w:type="paragraph" w:styleId="Footer">
    <w:name w:val="footer"/>
    <w:basedOn w:val="Normal"/>
    <w:link w:val="FooterChar"/>
    <w:uiPriority w:val="99"/>
    <w:unhideWhenUsed/>
    <w:rsid w:val="00D842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4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Community Service Form-08-86et5cyua-07</Template>
  <TotalTime>0</TotalTime>
  <Pages>3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dcterms:created xsi:type="dcterms:W3CDTF">2025-08-19T03:21:00Z</dcterms:created>
  <dcterms:modified xsi:type="dcterms:W3CDTF">2025-08-19T03:21:00Z</dcterms:modified>
</cp:coreProperties>
</file>