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43D1D2" w14:textId="46A508BA" w:rsidR="00AA306B" w:rsidRPr="00DE0418" w:rsidRDefault="00BC082A">
      <w:pPr>
        <w:rPr>
          <w:rFonts w:ascii="AvenirNext LT Pro Regular" w:hAnsi="AvenirNext LT Pro Regular"/>
          <w:b/>
          <w:bCs/>
          <w:sz w:val="40"/>
          <w:szCs w:val="40"/>
        </w:rPr>
      </w:pPr>
      <w:r>
        <w:rPr>
          <w:rFonts w:ascii="AvenirNext LT Pro Regular" w:hAnsi="AvenirNext LT Pro Regular"/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444C9CB0" wp14:editId="0DD24298">
                <wp:simplePos x="0" y="0"/>
                <wp:positionH relativeFrom="column">
                  <wp:posOffset>-571500</wp:posOffset>
                </wp:positionH>
                <wp:positionV relativeFrom="page">
                  <wp:posOffset>-66675</wp:posOffset>
                </wp:positionV>
                <wp:extent cx="8896350" cy="10534650"/>
                <wp:effectExtent l="0" t="0" r="0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96350" cy="10534650"/>
                          <a:chOff x="0" y="0"/>
                          <a:chExt cx="8896350" cy="10534650"/>
                        </a:xfrm>
                      </wpg:grpSpPr>
                      <wps:wsp>
                        <wps:cNvPr id="5" name="Rectangle 5"/>
                        <wps:cNvSpPr/>
                        <wps:spPr>
                          <a:xfrm>
                            <a:off x="0" y="9944100"/>
                            <a:ext cx="4029075" cy="28575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7705725" y="295275"/>
                            <a:ext cx="314325" cy="16287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8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ectangle 1"/>
                        <wps:cNvSpPr/>
                        <wps:spPr>
                          <a:xfrm>
                            <a:off x="6096000" y="0"/>
                            <a:ext cx="2800350" cy="2952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76200" y="7991475"/>
                            <a:ext cx="266700" cy="2543175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7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6C6526" id="Group 6" o:spid="_x0000_s1026" style="position:absolute;margin-left:-45pt;margin-top:-5.25pt;width:700.5pt;height:829.5pt;z-index:-251656192;mso-position-vertical-relative:page" coordsize="88963,105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">
                <v:rect id="Rectangle 5" o:spid="_x0000_s1027" style="position:absolute;top:99441;width:40290;height:28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" fillcolor="#d8d8d8 [2732]" stroked="f" strokeweight="1pt"/>
                <v:rect id="Rectangle 3" o:spid="_x0000_s1028" style="position:absolute;left:77057;top:2952;width:3143;height:162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" fillcolor="#d8d8d8 [2732]" stroked="f" strokeweight="1pt"/>
                <v:rect id="Rectangle 1" o:spid="_x0000_s1029" style="position:absolute;left:60960;width:28003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" fillcolor="#bfbfbf [2412]" stroked="f" strokeweight="1pt"/>
                <v:rect id="Rectangle 4" o:spid="_x0000_s1030" style="position:absolute;left:762;top:79914;width:2667;height:254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" fillcolor="#bfbfbf [2412]" stroked="f" strokeweight="1pt"/>
                <w10:wrap anchory="page"/>
              </v:group>
            </w:pict>
          </mc:Fallback>
        </mc:AlternateContent>
      </w:r>
      <w:r w:rsidR="00DE0418" w:rsidRPr="00DE0418">
        <w:rPr>
          <w:rFonts w:ascii="AvenirNext LT Pro Regular" w:hAnsi="AvenirNext LT Pro Regular"/>
          <w:b/>
          <w:bCs/>
          <w:sz w:val="40"/>
          <w:szCs w:val="40"/>
        </w:rPr>
        <w:t>Community Service Project and Hours Form</w:t>
      </w:r>
    </w:p>
    <w:p w14:paraId="387BCABC" w14:textId="77777777" w:rsidR="00AA306B" w:rsidRPr="00DE0418" w:rsidRDefault="00AA306B">
      <w:pPr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"/>
        <w:gridCol w:w="236"/>
        <w:gridCol w:w="10235"/>
      </w:tblGrid>
      <w:tr w:rsidR="00502420" w:rsidRPr="00DE0418" w14:paraId="77D67190" w14:textId="77777777" w:rsidTr="00DE0418">
        <w:trPr>
          <w:trHeight w:val="144"/>
        </w:trPr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76D4415E" w14:textId="77777777" w:rsidR="00502420" w:rsidRPr="00DE0418" w:rsidRDefault="00502420" w:rsidP="00502420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D9D9D9" w:themeFill="background1" w:themeFillShade="D9"/>
            <w:vAlign w:val="center"/>
          </w:tcPr>
          <w:p w14:paraId="47DCB54C" w14:textId="77777777" w:rsidR="00502420" w:rsidRPr="00DE0418" w:rsidRDefault="00502420" w:rsidP="00502420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2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241214" w14:textId="31D6B56B" w:rsidR="00502420" w:rsidRPr="00DE0418" w:rsidRDefault="00502420" w:rsidP="00502420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8"/>
                <w:szCs w:val="28"/>
              </w:rPr>
              <w:t xml:space="preserve">Student information </w:t>
            </w:r>
          </w:p>
        </w:tc>
      </w:tr>
      <w:tr w:rsidR="00502420" w:rsidRPr="00DE0418" w14:paraId="1EA6BCB8" w14:textId="77777777" w:rsidTr="00DE0418">
        <w:trPr>
          <w:trHeight w:val="144"/>
        </w:trPr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78CF9B84" w14:textId="77777777" w:rsidR="00502420" w:rsidRPr="00DE0418" w:rsidRDefault="00502420" w:rsidP="00502420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F2F2F2" w:themeFill="background1" w:themeFillShade="F2"/>
            <w:vAlign w:val="center"/>
          </w:tcPr>
          <w:p w14:paraId="4F8E210C" w14:textId="77777777" w:rsidR="00502420" w:rsidRPr="00DE0418" w:rsidRDefault="00502420" w:rsidP="00502420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2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969A36" w14:textId="77777777" w:rsidR="00502420" w:rsidRPr="00DE0418" w:rsidRDefault="00502420" w:rsidP="00502420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04DA4540" w14:textId="77777777" w:rsidR="00AA306B" w:rsidRPr="00DE0418" w:rsidRDefault="00AA306B" w:rsidP="003C0807">
      <w:pPr>
        <w:spacing w:after="0"/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3709"/>
        <w:gridCol w:w="675"/>
        <w:gridCol w:w="1016"/>
        <w:gridCol w:w="4040"/>
      </w:tblGrid>
      <w:tr w:rsidR="00E0794B" w:rsidRPr="00DE0418" w14:paraId="2A49E080" w14:textId="77777777" w:rsidTr="00DE0418">
        <w:trPr>
          <w:trHeight w:val="432"/>
        </w:trPr>
        <w:tc>
          <w:tcPr>
            <w:tcW w:w="1350" w:type="dxa"/>
            <w:vAlign w:val="center"/>
          </w:tcPr>
          <w:p w14:paraId="3593E2D0" w14:textId="5EB57B88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Name</w:t>
            </w:r>
          </w:p>
        </w:tc>
        <w:tc>
          <w:tcPr>
            <w:tcW w:w="3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5711909" w14:textId="77777777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5EDA2F15" w14:textId="77777777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734D1709" w14:textId="21237710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 xml:space="preserve">Date </w:t>
            </w:r>
          </w:p>
        </w:tc>
        <w:tc>
          <w:tcPr>
            <w:tcW w:w="404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F79AF60" w14:textId="77777777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E0794B" w:rsidRPr="00DE0418" w14:paraId="050CC6C6" w14:textId="77777777" w:rsidTr="00DE0418">
        <w:trPr>
          <w:trHeight w:val="432"/>
        </w:trPr>
        <w:tc>
          <w:tcPr>
            <w:tcW w:w="1350" w:type="dxa"/>
            <w:vAlign w:val="center"/>
          </w:tcPr>
          <w:p w14:paraId="6F365441" w14:textId="6F5A7EA6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Student ID</w:t>
            </w:r>
          </w:p>
        </w:tc>
        <w:tc>
          <w:tcPr>
            <w:tcW w:w="370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4B45F1" w14:textId="77777777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6CC6D9A2" w14:textId="77777777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239806B4" w14:textId="57E3C0E6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School</w:t>
            </w:r>
          </w:p>
        </w:tc>
        <w:tc>
          <w:tcPr>
            <w:tcW w:w="40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A45DBC5" w14:textId="77777777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4402AF4B" w14:textId="77777777" w:rsidR="00E0794B" w:rsidRPr="00DE0418" w:rsidRDefault="00E0794B" w:rsidP="003C0807">
      <w:pPr>
        <w:spacing w:after="0"/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5"/>
        <w:gridCol w:w="273"/>
        <w:gridCol w:w="1079"/>
        <w:gridCol w:w="1079"/>
        <w:gridCol w:w="1079"/>
        <w:gridCol w:w="1079"/>
        <w:gridCol w:w="1079"/>
        <w:gridCol w:w="1079"/>
        <w:gridCol w:w="1079"/>
        <w:gridCol w:w="1079"/>
      </w:tblGrid>
      <w:tr w:rsidR="00E0794B" w:rsidRPr="00DE0418" w14:paraId="1C4CF0AB" w14:textId="77777777" w:rsidTr="003C0807">
        <w:trPr>
          <w:trHeight w:val="432"/>
        </w:trPr>
        <w:tc>
          <w:tcPr>
            <w:tcW w:w="1885" w:type="dxa"/>
            <w:vAlign w:val="center"/>
          </w:tcPr>
          <w:p w14:paraId="61BB5DDD" w14:textId="548065C6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Term</w:t>
            </w:r>
          </w:p>
        </w:tc>
        <w:tc>
          <w:tcPr>
            <w:tcW w:w="273" w:type="dxa"/>
            <w:vAlign w:val="center"/>
          </w:tcPr>
          <w:p w14:paraId="6C0CDB32" w14:textId="77777777" w:rsidR="00E0794B" w:rsidRPr="00DE0418" w:rsidRDefault="00E0794B" w:rsidP="00E0794B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79" w:type="dxa"/>
            <w:vAlign w:val="center"/>
          </w:tcPr>
          <w:p w14:paraId="44420D4B" w14:textId="5CCD3BCA" w:rsidR="00E0794B" w:rsidRPr="00DE0418" w:rsidRDefault="00E0794B" w:rsidP="00E0794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1</w:t>
            </w:r>
          </w:p>
        </w:tc>
        <w:sdt>
          <w:sdtPr>
            <w:rPr>
              <w:rFonts w:ascii="AvenirNext LT Pro Regular" w:hAnsi="AvenirNext LT Pro Regular"/>
              <w:color w:val="808080" w:themeColor="background1" w:themeShade="80"/>
              <w:sz w:val="28"/>
              <w:szCs w:val="28"/>
            </w:rPr>
            <w:id w:val="-189480215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079" w:type="dxa"/>
                <w:vAlign w:val="center"/>
              </w:tcPr>
              <w:p w14:paraId="3504C11A" w14:textId="2B02F05A" w:rsidR="00E0794B" w:rsidRPr="00DE0418" w:rsidRDefault="00E0794B" w:rsidP="00E0794B">
                <w:pPr>
                  <w:jc w:val="center"/>
                  <w:rPr>
                    <w:rFonts w:ascii="AvenirNext LT Pro Regular" w:hAnsi="AvenirNext LT Pro Regular"/>
                    <w:sz w:val="20"/>
                    <w:szCs w:val="20"/>
                  </w:rPr>
                </w:pPr>
                <w:r w:rsidRPr="00DE0418">
                  <w:rPr>
                    <w:rFonts w:ascii="Segoe UI Symbol" w:eastAsia="MS Gothic" w:hAnsi="Segoe UI Symbol" w:cs="Segoe UI Symbol"/>
                    <w:color w:val="808080" w:themeColor="background1" w:themeShade="8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079" w:type="dxa"/>
            <w:vAlign w:val="center"/>
          </w:tcPr>
          <w:p w14:paraId="1270C788" w14:textId="487B8C93" w:rsidR="00E0794B" w:rsidRPr="00DE0418" w:rsidRDefault="00E0794B" w:rsidP="00E0794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2</w:t>
            </w:r>
          </w:p>
        </w:tc>
        <w:sdt>
          <w:sdtPr>
            <w:rPr>
              <w:rFonts w:ascii="AvenirNext LT Pro Regular" w:hAnsi="AvenirNext LT Pro Regular"/>
              <w:color w:val="808080" w:themeColor="background1" w:themeShade="80"/>
              <w:sz w:val="28"/>
              <w:szCs w:val="28"/>
            </w:rPr>
            <w:id w:val="-41578814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079" w:type="dxa"/>
                <w:vAlign w:val="center"/>
              </w:tcPr>
              <w:p w14:paraId="0BA37205" w14:textId="15956155" w:rsidR="00E0794B" w:rsidRPr="00DE0418" w:rsidRDefault="00E0794B" w:rsidP="00E0794B">
                <w:pPr>
                  <w:jc w:val="center"/>
                  <w:rPr>
                    <w:rFonts w:ascii="AvenirNext LT Pro Regular" w:hAnsi="AvenirNext LT Pro Regular"/>
                    <w:sz w:val="20"/>
                    <w:szCs w:val="20"/>
                  </w:rPr>
                </w:pPr>
                <w:r w:rsidRPr="00DE0418">
                  <w:rPr>
                    <w:rFonts w:ascii="Segoe UI Symbol" w:eastAsia="MS Gothic" w:hAnsi="Segoe UI Symbol" w:cs="Segoe UI Symbol"/>
                    <w:color w:val="808080" w:themeColor="background1" w:themeShade="8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079" w:type="dxa"/>
            <w:vAlign w:val="center"/>
          </w:tcPr>
          <w:p w14:paraId="1859D37B" w14:textId="46CCB539" w:rsidR="00E0794B" w:rsidRPr="00DE0418" w:rsidRDefault="00E0794B" w:rsidP="00E0794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3</w:t>
            </w:r>
          </w:p>
        </w:tc>
        <w:sdt>
          <w:sdtPr>
            <w:rPr>
              <w:rFonts w:ascii="AvenirNext LT Pro Regular" w:hAnsi="AvenirNext LT Pro Regular"/>
              <w:color w:val="808080" w:themeColor="background1" w:themeShade="80"/>
              <w:sz w:val="28"/>
              <w:szCs w:val="28"/>
            </w:rPr>
            <w:id w:val="-201137160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079" w:type="dxa"/>
                <w:vAlign w:val="center"/>
              </w:tcPr>
              <w:p w14:paraId="4912C8DC" w14:textId="50FF104B" w:rsidR="00E0794B" w:rsidRPr="00DE0418" w:rsidRDefault="00E0794B" w:rsidP="00E0794B">
                <w:pPr>
                  <w:jc w:val="center"/>
                  <w:rPr>
                    <w:rFonts w:ascii="AvenirNext LT Pro Regular" w:hAnsi="AvenirNext LT Pro Regular"/>
                    <w:sz w:val="20"/>
                    <w:szCs w:val="20"/>
                  </w:rPr>
                </w:pPr>
                <w:r w:rsidRPr="00DE0418">
                  <w:rPr>
                    <w:rFonts w:ascii="Segoe UI Symbol" w:eastAsia="MS Gothic" w:hAnsi="Segoe UI Symbol" w:cs="Segoe UI Symbol"/>
                    <w:color w:val="808080" w:themeColor="background1" w:themeShade="80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079" w:type="dxa"/>
            <w:vAlign w:val="center"/>
          </w:tcPr>
          <w:p w14:paraId="70B07C15" w14:textId="36513309" w:rsidR="00E0794B" w:rsidRPr="00DE0418" w:rsidRDefault="00E0794B" w:rsidP="00E0794B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4</w:t>
            </w:r>
          </w:p>
        </w:tc>
        <w:sdt>
          <w:sdtPr>
            <w:rPr>
              <w:rFonts w:ascii="AvenirNext LT Pro Regular" w:hAnsi="AvenirNext LT Pro Regular"/>
              <w:color w:val="808080" w:themeColor="background1" w:themeShade="80"/>
              <w:sz w:val="28"/>
              <w:szCs w:val="28"/>
            </w:rPr>
            <w:id w:val="-93528245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1079" w:type="dxa"/>
                <w:vAlign w:val="center"/>
              </w:tcPr>
              <w:p w14:paraId="3D951B81" w14:textId="58C7CB75" w:rsidR="00E0794B" w:rsidRPr="00DE0418" w:rsidRDefault="00E0794B" w:rsidP="00E0794B">
                <w:pPr>
                  <w:jc w:val="center"/>
                  <w:rPr>
                    <w:rFonts w:ascii="AvenirNext LT Pro Regular" w:hAnsi="AvenirNext LT Pro Regular"/>
                    <w:sz w:val="20"/>
                    <w:szCs w:val="20"/>
                  </w:rPr>
                </w:pPr>
                <w:r w:rsidRPr="00DE0418">
                  <w:rPr>
                    <w:rFonts w:ascii="Segoe UI Symbol" w:eastAsia="MS Gothic" w:hAnsi="Segoe UI Symbol" w:cs="Segoe UI Symbol"/>
                    <w:color w:val="808080" w:themeColor="background1" w:themeShade="80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6AF1FE2F" w14:textId="77777777" w:rsidR="00E0794B" w:rsidRPr="00DE0418" w:rsidRDefault="00E0794B" w:rsidP="003C0807">
      <w:pPr>
        <w:spacing w:after="0"/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"/>
        <w:gridCol w:w="236"/>
        <w:gridCol w:w="10235"/>
      </w:tblGrid>
      <w:tr w:rsidR="00502420" w:rsidRPr="00DE0418" w14:paraId="4DB0DD25" w14:textId="77777777" w:rsidTr="00DE0418">
        <w:trPr>
          <w:trHeight w:val="144"/>
        </w:trPr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1A1129AA" w14:textId="77777777" w:rsidR="00502420" w:rsidRPr="00DE0418" w:rsidRDefault="00502420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D9D9D9" w:themeFill="background1" w:themeFillShade="D9"/>
            <w:vAlign w:val="center"/>
          </w:tcPr>
          <w:p w14:paraId="1F781DC6" w14:textId="77777777" w:rsidR="00502420" w:rsidRPr="00DE0418" w:rsidRDefault="00502420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2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B058D" w14:textId="5C748A07" w:rsidR="00502420" w:rsidRPr="00DE0418" w:rsidRDefault="00502420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8"/>
                <w:szCs w:val="28"/>
              </w:rPr>
              <w:t xml:space="preserve">Student agreement </w:t>
            </w:r>
          </w:p>
        </w:tc>
      </w:tr>
      <w:tr w:rsidR="00502420" w:rsidRPr="00DE0418" w14:paraId="210527E5" w14:textId="77777777" w:rsidTr="00DE0418">
        <w:trPr>
          <w:trHeight w:val="144"/>
        </w:trPr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520B600" w14:textId="77777777" w:rsidR="00502420" w:rsidRPr="00DE0418" w:rsidRDefault="00502420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F2F2F2" w:themeFill="background1" w:themeFillShade="F2"/>
            <w:vAlign w:val="center"/>
          </w:tcPr>
          <w:p w14:paraId="22F2E482" w14:textId="77777777" w:rsidR="00502420" w:rsidRPr="00DE0418" w:rsidRDefault="00502420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2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52624" w14:textId="77777777" w:rsidR="00502420" w:rsidRPr="00DE0418" w:rsidRDefault="00502420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222AE19E" w14:textId="77777777" w:rsidR="00E0794B" w:rsidRPr="00DE0418" w:rsidRDefault="00E0794B" w:rsidP="003C0807">
      <w:pPr>
        <w:spacing w:after="0"/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502420" w:rsidRPr="00DE0418" w14:paraId="70F76DC1" w14:textId="77777777" w:rsidTr="00502420">
        <w:trPr>
          <w:trHeight w:val="432"/>
        </w:trPr>
        <w:tc>
          <w:tcPr>
            <w:tcW w:w="10790" w:type="dxa"/>
            <w:vAlign w:val="center"/>
          </w:tcPr>
          <w:p w14:paraId="13E27035" w14:textId="3C8EB313" w:rsidR="00502420" w:rsidRPr="00DE0418" w:rsidRDefault="00502420" w:rsidP="00502420">
            <w:pPr>
              <w:spacing w:line="276" w:lineRule="auto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I understand that ALL community service hours must be completed through a 501(c)(3) non-profit organization or a federal, state or local government agency.</w:t>
            </w:r>
          </w:p>
        </w:tc>
      </w:tr>
    </w:tbl>
    <w:p w14:paraId="1AD3198E" w14:textId="77777777" w:rsidR="00502420" w:rsidRPr="00DE0418" w:rsidRDefault="00502420">
      <w:pPr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C922C4" w:rsidRPr="00DE0418" w14:paraId="1ECCA840" w14:textId="77777777" w:rsidTr="00EB4377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47C9F58E" w14:textId="77777777" w:rsidR="00C922C4" w:rsidRPr="00DE0418" w:rsidRDefault="00C922C4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9DE19A9" w14:textId="77777777" w:rsidR="00C922C4" w:rsidRPr="00DE0418" w:rsidRDefault="00C922C4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488B3067" w14:textId="77777777" w:rsidR="00C922C4" w:rsidRPr="00DE0418" w:rsidRDefault="00C922C4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922C4" w:rsidRPr="00DE0418" w14:paraId="3CA222D2" w14:textId="77777777" w:rsidTr="00EB4377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2C5F6802" w14:textId="178BD1A7" w:rsidR="00C922C4" w:rsidRPr="00DE0418" w:rsidRDefault="00C922C4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Student signature</w:t>
            </w:r>
          </w:p>
        </w:tc>
        <w:tc>
          <w:tcPr>
            <w:tcW w:w="1440" w:type="dxa"/>
            <w:vAlign w:val="center"/>
          </w:tcPr>
          <w:p w14:paraId="6325D683" w14:textId="77777777" w:rsidR="00C922C4" w:rsidRPr="00DE0418" w:rsidRDefault="00C922C4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3DA34BDD" w14:textId="77777777" w:rsidR="00C922C4" w:rsidRPr="00DE0418" w:rsidRDefault="00C922C4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348A7995" w14:textId="77777777" w:rsidR="00CD6885" w:rsidRPr="00DE0418" w:rsidRDefault="00C922C4">
      <w:pPr>
        <w:rPr>
          <w:rFonts w:ascii="AvenirNext LT Pro Regular" w:hAnsi="AvenirNext LT Pro Regular"/>
          <w:sz w:val="10"/>
          <w:szCs w:val="10"/>
        </w:rPr>
      </w:pPr>
      <w:r w:rsidRPr="00DE0418">
        <w:rPr>
          <w:rFonts w:ascii="AvenirNext LT Pro Regular" w:hAnsi="AvenirNext LT Pro Regular"/>
          <w:sz w:val="20"/>
          <w:szCs w:val="20"/>
        </w:rPr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"/>
        <w:gridCol w:w="236"/>
        <w:gridCol w:w="10235"/>
      </w:tblGrid>
      <w:tr w:rsidR="00CD6885" w:rsidRPr="00DE0418" w14:paraId="22CF9B0E" w14:textId="77777777" w:rsidTr="00DE0418">
        <w:trPr>
          <w:trHeight w:val="144"/>
        </w:trPr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F2F2F2" w:themeFill="background1" w:themeFillShade="F2"/>
            <w:vAlign w:val="center"/>
          </w:tcPr>
          <w:p w14:paraId="3F672331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D9D9D9" w:themeFill="background1" w:themeFillShade="D9"/>
            <w:vAlign w:val="center"/>
          </w:tcPr>
          <w:p w14:paraId="72BDF560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23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B5743" w14:textId="0C512F6E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8"/>
                <w:szCs w:val="28"/>
              </w:rPr>
              <w:t>Organization Information</w:t>
            </w:r>
          </w:p>
        </w:tc>
      </w:tr>
      <w:tr w:rsidR="00CD6885" w:rsidRPr="00DE0418" w14:paraId="79ABEAB8" w14:textId="77777777" w:rsidTr="00DE0418">
        <w:trPr>
          <w:trHeight w:val="144"/>
        </w:trPr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single" w:sz="24" w:space="0" w:color="FFFFFF" w:themeColor="background1"/>
            </w:tcBorders>
            <w:shd w:val="clear" w:color="auto" w:fill="D9D9D9" w:themeFill="background1" w:themeFillShade="D9"/>
            <w:vAlign w:val="center"/>
          </w:tcPr>
          <w:p w14:paraId="117C295A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4" w:space="0" w:color="FFFFFF" w:themeColor="background1"/>
              <w:left w:val="single" w:sz="24" w:space="0" w:color="FFFFFF" w:themeColor="background1"/>
              <w:bottom w:val="single" w:sz="24" w:space="0" w:color="FFFFFF" w:themeColor="background1"/>
              <w:right w:val="nil"/>
            </w:tcBorders>
            <w:shd w:val="clear" w:color="auto" w:fill="F2F2F2" w:themeFill="background1" w:themeFillShade="F2"/>
            <w:vAlign w:val="center"/>
          </w:tcPr>
          <w:p w14:paraId="634B1D30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023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B9CD1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385152C6" w14:textId="3A784F64" w:rsidR="00C922C4" w:rsidRPr="00DE0418" w:rsidRDefault="00C922C4" w:rsidP="003C0807">
      <w:pPr>
        <w:spacing w:after="0"/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529"/>
        <w:gridCol w:w="675"/>
        <w:gridCol w:w="2529"/>
        <w:gridCol w:w="2527"/>
      </w:tblGrid>
      <w:tr w:rsidR="003C0807" w:rsidRPr="00DE0418" w14:paraId="432954EB" w14:textId="77777777" w:rsidTr="003C0807">
        <w:trPr>
          <w:trHeight w:val="432"/>
        </w:trPr>
        <w:tc>
          <w:tcPr>
            <w:tcW w:w="2530" w:type="dxa"/>
            <w:vAlign w:val="center"/>
          </w:tcPr>
          <w:p w14:paraId="4C5A7C50" w14:textId="5B66D8D0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Name of Organization</w:t>
            </w:r>
          </w:p>
        </w:tc>
        <w:tc>
          <w:tcPr>
            <w:tcW w:w="252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65FD4D1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657421E7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29" w:type="dxa"/>
            <w:vAlign w:val="center"/>
          </w:tcPr>
          <w:p w14:paraId="33457BCD" w14:textId="64A44B94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Supervisor Name</w:t>
            </w:r>
          </w:p>
        </w:tc>
        <w:tc>
          <w:tcPr>
            <w:tcW w:w="252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BAB3BFF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C0807" w:rsidRPr="00DE0418" w14:paraId="4ECB436D" w14:textId="77777777" w:rsidTr="003C0807">
        <w:trPr>
          <w:trHeight w:val="432"/>
        </w:trPr>
        <w:tc>
          <w:tcPr>
            <w:tcW w:w="2530" w:type="dxa"/>
            <w:vAlign w:val="center"/>
          </w:tcPr>
          <w:p w14:paraId="23AB8674" w14:textId="655198D3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Organization’s Tax ID #</w:t>
            </w:r>
          </w:p>
        </w:tc>
        <w:tc>
          <w:tcPr>
            <w:tcW w:w="2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651C3C5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09D015D1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29" w:type="dxa"/>
            <w:vAlign w:val="center"/>
          </w:tcPr>
          <w:p w14:paraId="0EE19DB7" w14:textId="1D399181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 xml:space="preserve">Phone number </w:t>
            </w:r>
          </w:p>
        </w:tc>
        <w:tc>
          <w:tcPr>
            <w:tcW w:w="252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06C1E19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D6885" w:rsidRPr="00DE0418" w14:paraId="77EDBE7D" w14:textId="77777777" w:rsidTr="003C0807">
        <w:trPr>
          <w:trHeight w:val="432"/>
        </w:trPr>
        <w:tc>
          <w:tcPr>
            <w:tcW w:w="2530" w:type="dxa"/>
            <w:vAlign w:val="center"/>
          </w:tcPr>
          <w:p w14:paraId="6D32EA1B" w14:textId="5C3A6E36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Email</w:t>
            </w:r>
          </w:p>
        </w:tc>
        <w:tc>
          <w:tcPr>
            <w:tcW w:w="252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54C1281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626ED313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2529" w:type="dxa"/>
            <w:vAlign w:val="center"/>
          </w:tcPr>
          <w:p w14:paraId="50A4758A" w14:textId="7419A922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 xml:space="preserve">Address </w:t>
            </w:r>
          </w:p>
        </w:tc>
        <w:tc>
          <w:tcPr>
            <w:tcW w:w="252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3E0FB7" w14:textId="77777777" w:rsidR="00CD6885" w:rsidRPr="00DE0418" w:rsidRDefault="00CD6885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762E13D7" w14:textId="77777777" w:rsidR="00CD6885" w:rsidRPr="00DE0418" w:rsidRDefault="00CD6885" w:rsidP="003C0807">
      <w:pPr>
        <w:spacing w:after="0"/>
        <w:rPr>
          <w:rFonts w:ascii="AvenirNext LT Pro Regular" w:hAnsi="AvenirNext LT Pro Regular"/>
          <w:sz w:val="10"/>
          <w:szCs w:val="10"/>
        </w:rPr>
      </w:pPr>
    </w:p>
    <w:p w14:paraId="1E7DC35B" w14:textId="77777777" w:rsidR="003C0807" w:rsidRPr="00DE0418" w:rsidRDefault="003C0807" w:rsidP="003C0807">
      <w:pPr>
        <w:spacing w:after="0"/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Borders>
          <w:top w:val="single" w:sz="4" w:space="0" w:color="BFBFBF" w:themeColor="background1" w:themeShade="BF"/>
          <w:left w:val="none" w:sz="0" w:space="0" w:color="auto"/>
          <w:bottom w:val="single" w:sz="4" w:space="0" w:color="BFBFBF" w:themeColor="background1" w:themeShade="BF"/>
          <w:right w:val="none" w:sz="0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20"/>
        <w:gridCol w:w="1980"/>
        <w:gridCol w:w="1612"/>
        <w:gridCol w:w="1889"/>
        <w:gridCol w:w="1889"/>
      </w:tblGrid>
      <w:tr w:rsidR="00DE0418" w:rsidRPr="00DE0418" w14:paraId="190C9677" w14:textId="77777777" w:rsidTr="00DE0418">
        <w:trPr>
          <w:trHeight w:val="432"/>
        </w:trPr>
        <w:tc>
          <w:tcPr>
            <w:tcW w:w="3420" w:type="dxa"/>
            <w:tcBorders>
              <w:top w:val="nil"/>
              <w:right w:val="nil"/>
            </w:tcBorders>
            <w:shd w:val="clear" w:color="auto" w:fill="D9D9D9" w:themeFill="background1" w:themeFillShade="D9"/>
            <w:vAlign w:val="center"/>
          </w:tcPr>
          <w:p w14:paraId="0AA83C15" w14:textId="352D2667" w:rsidR="00CD6885" w:rsidRPr="00DE0418" w:rsidRDefault="00CD6885" w:rsidP="00CD6885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DE0418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Brief Description of Activity</w:t>
            </w:r>
          </w:p>
        </w:tc>
        <w:tc>
          <w:tcPr>
            <w:tcW w:w="1980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7315B85C" w14:textId="013CBE4D" w:rsidR="00CD6885" w:rsidRPr="00DE0418" w:rsidRDefault="00CD6885" w:rsidP="00CD6885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DE0418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612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234E8D3F" w14:textId="3C211C44" w:rsidR="00CD6885" w:rsidRPr="00DE0418" w:rsidRDefault="00CD6885" w:rsidP="00CD6885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DE0418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Time In</w:t>
            </w:r>
          </w:p>
        </w:tc>
        <w:tc>
          <w:tcPr>
            <w:tcW w:w="1889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78D6C0D" w14:textId="3B427675" w:rsidR="00CD6885" w:rsidRPr="00DE0418" w:rsidRDefault="00CD6885" w:rsidP="00CD6885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DE0418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Time Out</w:t>
            </w:r>
          </w:p>
        </w:tc>
        <w:tc>
          <w:tcPr>
            <w:tcW w:w="1889" w:type="dxa"/>
            <w:tcBorders>
              <w:top w:val="nil"/>
              <w:left w:val="nil"/>
            </w:tcBorders>
            <w:shd w:val="clear" w:color="auto" w:fill="D9D9D9" w:themeFill="background1" w:themeFillShade="D9"/>
            <w:vAlign w:val="center"/>
          </w:tcPr>
          <w:p w14:paraId="2776F11C" w14:textId="05AFC24F" w:rsidR="00CD6885" w:rsidRPr="00DE0418" w:rsidRDefault="00CD6885" w:rsidP="00CD6885">
            <w:pPr>
              <w:jc w:val="center"/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DE0418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># of hours</w:t>
            </w:r>
          </w:p>
        </w:tc>
      </w:tr>
      <w:tr w:rsidR="00CD6885" w:rsidRPr="00DE0418" w14:paraId="6430C428" w14:textId="77777777" w:rsidTr="00DE0418">
        <w:trPr>
          <w:trHeight w:val="504"/>
        </w:trPr>
        <w:tc>
          <w:tcPr>
            <w:tcW w:w="3420" w:type="dxa"/>
            <w:vAlign w:val="center"/>
          </w:tcPr>
          <w:p w14:paraId="12F51E29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980" w:type="dxa"/>
            <w:vAlign w:val="center"/>
          </w:tcPr>
          <w:p w14:paraId="6092D6F2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612" w:type="dxa"/>
            <w:vAlign w:val="center"/>
          </w:tcPr>
          <w:p w14:paraId="7C4CE9C3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2DB0D49A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73D8EE09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D6885" w:rsidRPr="00DE0418" w14:paraId="39C943BD" w14:textId="77777777" w:rsidTr="00DE0418">
        <w:trPr>
          <w:trHeight w:val="504"/>
        </w:trPr>
        <w:tc>
          <w:tcPr>
            <w:tcW w:w="342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DE21A28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6125264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6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EF8259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2A6856C4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7FD56D26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D6885" w:rsidRPr="00DE0418" w14:paraId="61FF52AD" w14:textId="77777777" w:rsidTr="00DE0418">
        <w:trPr>
          <w:trHeight w:val="504"/>
        </w:trPr>
        <w:tc>
          <w:tcPr>
            <w:tcW w:w="342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388A17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98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9168BCB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61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0FDB2E7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5FC51EAF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89" w:type="dxa"/>
            <w:vAlign w:val="center"/>
          </w:tcPr>
          <w:p w14:paraId="28370674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CD6885" w:rsidRPr="00DE0418" w14:paraId="5111E1B8" w14:textId="77777777" w:rsidTr="00DE0418">
        <w:trPr>
          <w:trHeight w:val="504"/>
        </w:trPr>
        <w:tc>
          <w:tcPr>
            <w:tcW w:w="3420" w:type="dxa"/>
            <w:tcBorders>
              <w:top w:val="single" w:sz="4" w:space="0" w:color="BFBFBF" w:themeColor="background1" w:themeShade="BF"/>
              <w:bottom w:val="nil"/>
              <w:right w:val="nil"/>
            </w:tcBorders>
            <w:vAlign w:val="center"/>
          </w:tcPr>
          <w:p w14:paraId="1B139C14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vAlign w:val="center"/>
          </w:tcPr>
          <w:p w14:paraId="5A576DF3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612" w:type="dxa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vAlign w:val="center"/>
          </w:tcPr>
          <w:p w14:paraId="6721F671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89" w:type="dxa"/>
            <w:tcBorders>
              <w:left w:val="nil"/>
            </w:tcBorders>
            <w:vAlign w:val="center"/>
          </w:tcPr>
          <w:p w14:paraId="1CF82DDC" w14:textId="267E2F22" w:rsidR="00CD6885" w:rsidRPr="00DE0418" w:rsidRDefault="00CD6885" w:rsidP="00CD6885">
            <w:pPr>
              <w:rPr>
                <w:rFonts w:ascii="AvenirNext LT Pro Regular" w:hAnsi="AvenirNext LT Pro Regular"/>
                <w:b/>
                <w:bCs/>
                <w:sz w:val="24"/>
                <w:szCs w:val="24"/>
              </w:rPr>
            </w:pPr>
            <w:r w:rsidRPr="00DE0418">
              <w:rPr>
                <w:rFonts w:ascii="AvenirNext LT Pro Regular" w:hAnsi="AvenirNext LT Pro Regular"/>
                <w:b/>
                <w:bCs/>
                <w:sz w:val="24"/>
                <w:szCs w:val="24"/>
              </w:rPr>
              <w:t xml:space="preserve">Total hours </w:t>
            </w:r>
          </w:p>
        </w:tc>
        <w:tc>
          <w:tcPr>
            <w:tcW w:w="1889" w:type="dxa"/>
            <w:vAlign w:val="center"/>
          </w:tcPr>
          <w:p w14:paraId="78041E78" w14:textId="77777777" w:rsidR="00CD6885" w:rsidRPr="00DE0418" w:rsidRDefault="00CD6885" w:rsidP="00CD6885">
            <w:pPr>
              <w:rPr>
                <w:rFonts w:ascii="AvenirNext LT Pro Regular" w:hAnsi="AvenirNext LT Pro Regular"/>
                <w:sz w:val="24"/>
                <w:szCs w:val="24"/>
              </w:rPr>
            </w:pPr>
          </w:p>
        </w:tc>
      </w:tr>
    </w:tbl>
    <w:p w14:paraId="4D5E2E4E" w14:textId="77777777" w:rsidR="00CD6885" w:rsidRPr="00DE0418" w:rsidRDefault="00CD6885" w:rsidP="003C0807">
      <w:pPr>
        <w:spacing w:after="0"/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CD6885" w:rsidRPr="00DE0418" w14:paraId="3F1BA898" w14:textId="77777777" w:rsidTr="003C0807">
        <w:trPr>
          <w:trHeight w:val="432"/>
        </w:trPr>
        <w:tc>
          <w:tcPr>
            <w:tcW w:w="10790" w:type="dxa"/>
            <w:vAlign w:val="center"/>
          </w:tcPr>
          <w:p w14:paraId="4DB1F548" w14:textId="4E415172" w:rsidR="00CD6885" w:rsidRPr="00DE0418" w:rsidRDefault="00CD6885" w:rsidP="00CD6885">
            <w:pPr>
              <w:spacing w:line="276" w:lineRule="auto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All community service hours must be completed through a 501(c)(3) non-profit organization or a federal, state or local government agency.</w:t>
            </w:r>
          </w:p>
        </w:tc>
      </w:tr>
    </w:tbl>
    <w:p w14:paraId="1195C2C9" w14:textId="6FC65FCD" w:rsidR="00CD6885" w:rsidRPr="00DE0418" w:rsidRDefault="00CD6885" w:rsidP="003C0807">
      <w:pPr>
        <w:spacing w:after="0"/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CD6885" w:rsidRPr="00DE0418" w14:paraId="07793455" w14:textId="77777777" w:rsidTr="003C0807">
        <w:trPr>
          <w:trHeight w:val="432"/>
        </w:trPr>
        <w:tc>
          <w:tcPr>
            <w:tcW w:w="10790" w:type="dxa"/>
            <w:vAlign w:val="center"/>
          </w:tcPr>
          <w:p w14:paraId="069E719C" w14:textId="0F819FB1" w:rsidR="00CD6885" w:rsidRPr="00DE0418" w:rsidRDefault="00CD6885" w:rsidP="00CD6885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I certify that these hours have been completed according to the requirements for DCPS Community Service Hours.</w:t>
            </w:r>
          </w:p>
        </w:tc>
      </w:tr>
    </w:tbl>
    <w:p w14:paraId="40902087" w14:textId="77777777" w:rsidR="00CD6885" w:rsidRPr="00DE0418" w:rsidRDefault="00CD6885">
      <w:pPr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0"/>
        <w:gridCol w:w="3079"/>
        <w:gridCol w:w="675"/>
        <w:gridCol w:w="1466"/>
        <w:gridCol w:w="3590"/>
      </w:tblGrid>
      <w:tr w:rsidR="003C0807" w:rsidRPr="00DE0418" w14:paraId="3ED6BABC" w14:textId="77777777" w:rsidTr="003C0807">
        <w:trPr>
          <w:trHeight w:val="432"/>
        </w:trPr>
        <w:tc>
          <w:tcPr>
            <w:tcW w:w="1980" w:type="dxa"/>
            <w:vAlign w:val="center"/>
          </w:tcPr>
          <w:p w14:paraId="0B1E8E3F" w14:textId="5F8B7343" w:rsidR="003C0807" w:rsidRPr="00DE0418" w:rsidRDefault="003C0807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Supervisor Name</w:t>
            </w:r>
          </w:p>
        </w:tc>
        <w:tc>
          <w:tcPr>
            <w:tcW w:w="307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E43B44B" w14:textId="77777777" w:rsidR="003C0807" w:rsidRPr="00DE0418" w:rsidRDefault="003C0807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75" w:type="dxa"/>
            <w:vAlign w:val="center"/>
          </w:tcPr>
          <w:p w14:paraId="76687DEE" w14:textId="77777777" w:rsidR="003C0807" w:rsidRPr="00DE0418" w:rsidRDefault="003C0807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14:paraId="21B407C0" w14:textId="369FA4C7" w:rsidR="003C0807" w:rsidRPr="00DE0418" w:rsidRDefault="003C0807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 xml:space="preserve">Title </w:t>
            </w:r>
          </w:p>
        </w:tc>
        <w:tc>
          <w:tcPr>
            <w:tcW w:w="359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29A26FF" w14:textId="77777777" w:rsidR="003C0807" w:rsidRPr="00DE0418" w:rsidRDefault="003C0807" w:rsidP="00EB4377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0E5991C6" w14:textId="77777777" w:rsidR="003C0807" w:rsidRPr="00DE0418" w:rsidRDefault="003C0807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6"/>
        <w:gridCol w:w="1440"/>
        <w:gridCol w:w="3597"/>
      </w:tblGrid>
      <w:tr w:rsidR="003C0807" w:rsidRPr="00DE0418" w14:paraId="77DACC3A" w14:textId="77777777" w:rsidTr="00EB4377">
        <w:trPr>
          <w:trHeight w:val="360"/>
          <w:jc w:val="center"/>
        </w:trPr>
        <w:tc>
          <w:tcPr>
            <w:tcW w:w="3596" w:type="dxa"/>
            <w:tcBorders>
              <w:bottom w:val="single" w:sz="4" w:space="0" w:color="auto"/>
            </w:tcBorders>
            <w:vAlign w:val="center"/>
          </w:tcPr>
          <w:p w14:paraId="57D86325" w14:textId="77777777" w:rsidR="003C0807" w:rsidRPr="00DE0418" w:rsidRDefault="003C0807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440" w:type="dxa"/>
            <w:vAlign w:val="center"/>
          </w:tcPr>
          <w:p w14:paraId="236075C2" w14:textId="77777777" w:rsidR="003C0807" w:rsidRPr="00DE0418" w:rsidRDefault="003C0807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bottom w:val="single" w:sz="4" w:space="0" w:color="auto"/>
            </w:tcBorders>
            <w:vAlign w:val="center"/>
          </w:tcPr>
          <w:p w14:paraId="46925BDB" w14:textId="77777777" w:rsidR="003C0807" w:rsidRPr="00DE0418" w:rsidRDefault="003C0807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  <w:tr w:rsidR="003C0807" w:rsidRPr="00DE0418" w14:paraId="342DBFCC" w14:textId="77777777" w:rsidTr="00EB4377">
        <w:trPr>
          <w:trHeight w:val="360"/>
          <w:jc w:val="center"/>
        </w:trPr>
        <w:tc>
          <w:tcPr>
            <w:tcW w:w="3596" w:type="dxa"/>
            <w:tcBorders>
              <w:top w:val="single" w:sz="4" w:space="0" w:color="auto"/>
            </w:tcBorders>
            <w:vAlign w:val="center"/>
          </w:tcPr>
          <w:p w14:paraId="1FD9CDF3" w14:textId="4B206380" w:rsidR="003C0807" w:rsidRPr="00DE0418" w:rsidRDefault="003C0807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Supervisor signature</w:t>
            </w:r>
          </w:p>
        </w:tc>
        <w:tc>
          <w:tcPr>
            <w:tcW w:w="1440" w:type="dxa"/>
            <w:vAlign w:val="center"/>
          </w:tcPr>
          <w:p w14:paraId="01BEA6F1" w14:textId="77777777" w:rsidR="003C0807" w:rsidRPr="00DE0418" w:rsidRDefault="003C0807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597" w:type="dxa"/>
            <w:tcBorders>
              <w:top w:val="single" w:sz="4" w:space="0" w:color="auto"/>
            </w:tcBorders>
            <w:vAlign w:val="center"/>
          </w:tcPr>
          <w:p w14:paraId="0A171FDB" w14:textId="77777777" w:rsidR="003C0807" w:rsidRPr="00DE0418" w:rsidRDefault="003C0807" w:rsidP="00EB4377">
            <w:pPr>
              <w:jc w:val="center"/>
              <w:rPr>
                <w:rFonts w:ascii="AvenirNext LT Pro Regular" w:hAnsi="AvenirNext LT Pro Regular"/>
                <w:sz w:val="20"/>
                <w:szCs w:val="20"/>
              </w:rPr>
            </w:pPr>
            <w:r w:rsidRPr="00DE0418">
              <w:rPr>
                <w:rFonts w:ascii="AvenirNext LT Pro Regular" w:hAnsi="AvenirNext LT Pro Regular"/>
                <w:sz w:val="20"/>
                <w:szCs w:val="20"/>
              </w:rPr>
              <w:t>Date</w:t>
            </w:r>
          </w:p>
        </w:tc>
      </w:tr>
    </w:tbl>
    <w:p w14:paraId="4B6822B3" w14:textId="4A3EC7CB" w:rsidR="00CD6885" w:rsidRPr="00DE0418" w:rsidRDefault="00CD6885">
      <w:pPr>
        <w:rPr>
          <w:rFonts w:ascii="AvenirNext LT Pro Regular" w:hAnsi="AvenirNext LT Pro Regular"/>
          <w:sz w:val="12"/>
          <w:szCs w:val="12"/>
        </w:rPr>
      </w:pPr>
    </w:p>
    <w:p w14:paraId="6B4A9907" w14:textId="0CC772F9" w:rsidR="004651BE" w:rsidRDefault="004651BE">
      <w:pPr>
        <w:rPr>
          <w:sz w:val="12"/>
          <w:szCs w:val="12"/>
        </w:rPr>
      </w:pPr>
    </w:p>
    <w:p w14:paraId="06A53182" w14:textId="77777777" w:rsidR="004651BE" w:rsidRDefault="004651BE" w:rsidP="004651BE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0A690838" w14:textId="77777777" w:rsidR="004651BE" w:rsidRDefault="004651BE" w:rsidP="004651BE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435124F1" wp14:editId="1B0317FB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C848EDA" w14:textId="0DB7925F" w:rsidR="004651BE" w:rsidRPr="000B1EFB" w:rsidRDefault="004651BE" w:rsidP="000B1EFB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 w:rsidRPr="0099412F">
        <w:rPr>
          <w:rFonts w:ascii="Avenir" w:eastAsia="Avenir" w:hAnsi="Avenir" w:cs="Avenir"/>
          <w:color w:val="0000FF"/>
          <w:u w:val="single"/>
        </w:rPr>
        <w:t>WordTemplatesOnlin</w:t>
      </w:r>
      <w:r w:rsidRPr="0099412F">
        <w:rPr>
          <w:rFonts w:ascii="Avenir" w:eastAsia="Avenir" w:hAnsi="Avenir" w:cs="Avenir"/>
          <w:color w:val="3B3BFF"/>
          <w:u w:val="single"/>
        </w:rPr>
        <w:t>e.</w:t>
      </w:r>
      <w:r w:rsidR="0099412F" w:rsidRPr="0099412F">
        <w:rPr>
          <w:rFonts w:ascii="Avenir" w:eastAsia="Avenir" w:hAnsi="Avenir" w:cs="Avenir"/>
          <w:color w:val="3B3BFF"/>
          <w:u w:val="single"/>
        </w:rPr>
        <w:t>net</w:t>
      </w:r>
      <w:r w:rsidRPr="0099412F">
        <w:rPr>
          <w:rFonts w:ascii="Avenir" w:eastAsia="Avenir" w:hAnsi="Avenir" w:cs="Avenir"/>
          <w:color w:val="3B3BFF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sectPr w:rsidR="004651BE" w:rsidRPr="000B1EFB" w:rsidSect="00AA306B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EBC10" w14:textId="77777777" w:rsidR="00930FF7" w:rsidRDefault="00930FF7" w:rsidP="004651BE">
      <w:pPr>
        <w:spacing w:after="0" w:line="240" w:lineRule="auto"/>
      </w:pPr>
      <w:r>
        <w:separator/>
      </w:r>
    </w:p>
  </w:endnote>
  <w:endnote w:type="continuationSeparator" w:id="0">
    <w:p w14:paraId="6351F905" w14:textId="77777777" w:rsidR="00930FF7" w:rsidRDefault="00930FF7" w:rsidP="00465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2BD93" w14:textId="471528EE" w:rsidR="004651BE" w:rsidRPr="004651BE" w:rsidRDefault="004651BE" w:rsidP="004651B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77914" w14:textId="77777777" w:rsidR="00930FF7" w:rsidRDefault="00930FF7" w:rsidP="004651BE">
      <w:pPr>
        <w:spacing w:after="0" w:line="240" w:lineRule="auto"/>
      </w:pPr>
      <w:r>
        <w:separator/>
      </w:r>
    </w:p>
  </w:footnote>
  <w:footnote w:type="continuationSeparator" w:id="0">
    <w:p w14:paraId="4E290545" w14:textId="77777777" w:rsidR="00930FF7" w:rsidRDefault="00930FF7" w:rsidP="004651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06B"/>
    <w:rsid w:val="0007484C"/>
    <w:rsid w:val="000B1EFB"/>
    <w:rsid w:val="00175731"/>
    <w:rsid w:val="00182847"/>
    <w:rsid w:val="003C0807"/>
    <w:rsid w:val="004651BE"/>
    <w:rsid w:val="00502420"/>
    <w:rsid w:val="006B2F73"/>
    <w:rsid w:val="006B7619"/>
    <w:rsid w:val="00830A40"/>
    <w:rsid w:val="00930FF7"/>
    <w:rsid w:val="0099412F"/>
    <w:rsid w:val="00AA306B"/>
    <w:rsid w:val="00B12FAE"/>
    <w:rsid w:val="00BC082A"/>
    <w:rsid w:val="00C922C4"/>
    <w:rsid w:val="00CD6885"/>
    <w:rsid w:val="00DE0418"/>
    <w:rsid w:val="00E006F9"/>
    <w:rsid w:val="00E0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A4A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420"/>
  </w:style>
  <w:style w:type="paragraph" w:styleId="Heading1">
    <w:name w:val="heading 1"/>
    <w:basedOn w:val="Normal"/>
    <w:next w:val="Normal"/>
    <w:link w:val="Heading1Char"/>
    <w:uiPriority w:val="9"/>
    <w:qFormat/>
    <w:rsid w:val="0050242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42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42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42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4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42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42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42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42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420"/>
    <w:rPr>
      <w:rFonts w:asciiTheme="majorHAnsi" w:eastAsiaTheme="majorEastAsia" w:hAnsiTheme="majorHAnsi" w:cstheme="majorBidi"/>
      <w:color w:val="0A2F4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4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420"/>
    <w:rPr>
      <w:rFonts w:asciiTheme="majorHAnsi" w:eastAsiaTheme="majorEastAsia" w:hAnsiTheme="maj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420"/>
    <w:rPr>
      <w:rFonts w:asciiTheme="majorHAnsi" w:eastAsiaTheme="majorEastAsia" w:hAnsiTheme="majorHAnsi" w:cstheme="majorBidi"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420"/>
    <w:rPr>
      <w:rFonts w:asciiTheme="majorHAnsi" w:eastAsiaTheme="majorEastAsia" w:hAnsiTheme="majorHAnsi" w:cstheme="majorBidi"/>
      <w:caps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420"/>
    <w:rPr>
      <w:rFonts w:asciiTheme="majorHAnsi" w:eastAsiaTheme="majorEastAsia" w:hAnsiTheme="majorHAnsi" w:cstheme="majorBidi"/>
      <w:i/>
      <w:iCs/>
      <w:caps/>
      <w:color w:val="0A2F4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420"/>
    <w:rPr>
      <w:rFonts w:asciiTheme="majorHAnsi" w:eastAsiaTheme="majorEastAsia" w:hAnsiTheme="majorHAnsi" w:cstheme="majorBidi"/>
      <w:b/>
      <w:bCs/>
      <w:color w:val="0A2F4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420"/>
    <w:rPr>
      <w:rFonts w:asciiTheme="majorHAnsi" w:eastAsiaTheme="majorEastAsia" w:hAnsiTheme="majorHAnsi" w:cstheme="majorBidi"/>
      <w:b/>
      <w:bCs/>
      <w:i/>
      <w:iCs/>
      <w:color w:val="0A2F4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420"/>
    <w:rPr>
      <w:rFonts w:asciiTheme="majorHAnsi" w:eastAsiaTheme="majorEastAsia" w:hAnsiTheme="majorHAnsi" w:cstheme="majorBidi"/>
      <w:i/>
      <w:iCs/>
      <w:color w:val="0A2F41" w:themeColor="accent1" w:themeShade="80"/>
    </w:rPr>
  </w:style>
  <w:style w:type="paragraph" w:styleId="Title">
    <w:name w:val="Title"/>
    <w:basedOn w:val="Normal"/>
    <w:next w:val="Normal"/>
    <w:link w:val="TitleChar"/>
    <w:uiPriority w:val="10"/>
    <w:qFormat/>
    <w:rsid w:val="0050242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02420"/>
    <w:rPr>
      <w:rFonts w:asciiTheme="majorHAnsi" w:eastAsiaTheme="majorEastAsia" w:hAnsiTheme="majorHAnsi" w:cstheme="majorBidi"/>
      <w:caps/>
      <w:color w:val="0E2841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42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2420"/>
    <w:rPr>
      <w:rFonts w:asciiTheme="majorHAnsi" w:eastAsiaTheme="majorEastAsia" w:hAnsiTheme="majorHAnsi" w:cstheme="majorBidi"/>
      <w:color w:val="156082" w:themeColor="accent1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2420"/>
    <w:pPr>
      <w:spacing w:before="120" w:after="120"/>
      <w:ind w:left="720"/>
    </w:pPr>
    <w:rPr>
      <w:color w:val="0E2841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502420"/>
    <w:rPr>
      <w:color w:val="0E2841" w:themeColor="text2"/>
      <w:sz w:val="24"/>
      <w:szCs w:val="24"/>
    </w:rPr>
  </w:style>
  <w:style w:type="paragraph" w:styleId="ListParagraph">
    <w:name w:val="List Paragraph"/>
    <w:basedOn w:val="Normal"/>
    <w:uiPriority w:val="34"/>
    <w:qFormat/>
    <w:rsid w:val="00AA30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2420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42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420"/>
    <w:rPr>
      <w:rFonts w:asciiTheme="majorHAnsi" w:eastAsiaTheme="majorEastAsia" w:hAnsiTheme="majorHAnsi" w:cstheme="majorBidi"/>
      <w:color w:val="0E2841" w:themeColor="text2"/>
      <w:spacing w:val="-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502420"/>
    <w:rPr>
      <w:b/>
      <w:bCs/>
      <w:smallCaps/>
      <w:color w:val="0E2841" w:themeColor="text2"/>
      <w:u w:val="single"/>
    </w:rPr>
  </w:style>
  <w:style w:type="table" w:styleId="TableGrid">
    <w:name w:val="Table Grid"/>
    <w:basedOn w:val="TableNormal"/>
    <w:uiPriority w:val="39"/>
    <w:rsid w:val="00E07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502420"/>
    <w:pPr>
      <w:spacing w:line="240" w:lineRule="auto"/>
    </w:pPr>
    <w:rPr>
      <w:b/>
      <w:bCs/>
      <w:smallCaps/>
      <w:color w:val="0E2841" w:themeColor="text2"/>
    </w:rPr>
  </w:style>
  <w:style w:type="character" w:styleId="Strong">
    <w:name w:val="Strong"/>
    <w:basedOn w:val="DefaultParagraphFont"/>
    <w:uiPriority w:val="22"/>
    <w:qFormat/>
    <w:rsid w:val="00502420"/>
    <w:rPr>
      <w:b/>
      <w:bCs/>
    </w:rPr>
  </w:style>
  <w:style w:type="character" w:styleId="Emphasis">
    <w:name w:val="Emphasis"/>
    <w:basedOn w:val="DefaultParagraphFont"/>
    <w:uiPriority w:val="20"/>
    <w:qFormat/>
    <w:rsid w:val="00502420"/>
    <w:rPr>
      <w:i/>
      <w:iCs/>
    </w:rPr>
  </w:style>
  <w:style w:type="paragraph" w:styleId="NoSpacing">
    <w:name w:val="No Spacing"/>
    <w:uiPriority w:val="1"/>
    <w:qFormat/>
    <w:rsid w:val="00502420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502420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50242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BookTitle">
    <w:name w:val="Book Title"/>
    <w:basedOn w:val="DefaultParagraphFont"/>
    <w:uiPriority w:val="33"/>
    <w:qFormat/>
    <w:rsid w:val="0050242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0242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4651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1BE"/>
  </w:style>
  <w:style w:type="paragraph" w:styleId="Footer">
    <w:name w:val="footer"/>
    <w:basedOn w:val="Normal"/>
    <w:link w:val="FooterChar"/>
    <w:uiPriority w:val="99"/>
    <w:unhideWhenUsed/>
    <w:rsid w:val="004651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1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Form-08-86et5cyua-08</Template>
  <TotalTime>1</TotalTime>
  <Pages>2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2025-08-18T18:02:00Z</dcterms:created>
  <dcterms:modified xsi:type="dcterms:W3CDTF">2025-08-18T18:02:00Z</dcterms:modified>
</cp:coreProperties>
</file>