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23546" w14:textId="6A948A32" w:rsidR="003B2B36" w:rsidRPr="0006719D" w:rsidRDefault="00EA79CD">
      <w:pPr>
        <w:rPr>
          <w:rFonts w:ascii="AvenirNext LT Pro Regular" w:hAnsi="AvenirNext LT Pro Regular"/>
          <w:b/>
          <w:bCs/>
          <w:sz w:val="48"/>
          <w:szCs w:val="48"/>
        </w:rPr>
      </w:pPr>
      <w:r w:rsidRPr="0006719D">
        <w:rPr>
          <w:rFonts w:ascii="AvenirNext LT Pro Regular" w:hAnsi="AvenirNext LT Pro Regular"/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F86999F" wp14:editId="213847AD">
                <wp:simplePos x="0" y="0"/>
                <wp:positionH relativeFrom="column">
                  <wp:posOffset>-1181100</wp:posOffset>
                </wp:positionH>
                <wp:positionV relativeFrom="page">
                  <wp:posOffset>-723900</wp:posOffset>
                </wp:positionV>
                <wp:extent cx="8950960" cy="11184890"/>
                <wp:effectExtent l="266700" t="0" r="0" b="20701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0960" cy="11184890"/>
                          <a:chOff x="0" y="0"/>
                          <a:chExt cx="8950961" cy="11185398"/>
                        </a:xfrm>
                      </wpg:grpSpPr>
                      <wps:wsp>
                        <wps:cNvPr id="28" name="Isosceles Triangle 28"/>
                        <wps:cNvSpPr/>
                        <wps:spPr>
                          <a:xfrm>
                            <a:off x="4253231" y="10248138"/>
                            <a:ext cx="4343400" cy="62865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F3E2D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Isosceles Triangle 2"/>
                        <wps:cNvSpPr/>
                        <wps:spPr>
                          <a:xfrm rot="16891900">
                            <a:off x="7148831" y="113538"/>
                            <a:ext cx="1646301" cy="1419225"/>
                          </a:xfrm>
                          <a:prstGeom prst="triangle">
                            <a:avLst/>
                          </a:prstGeom>
                          <a:solidFill>
                            <a:srgbClr val="F8EDE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Isosceles Triangle 3"/>
                        <wps:cNvSpPr/>
                        <wps:spPr>
                          <a:xfrm rot="16369799">
                            <a:off x="6091556" y="-1239012"/>
                            <a:ext cx="1204398" cy="3750075"/>
                          </a:xfrm>
                          <a:prstGeom prst="triangle">
                            <a:avLst/>
                          </a:prstGeom>
                          <a:solidFill>
                            <a:srgbClr val="415E7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Isosceles Triangle 4"/>
                        <wps:cNvSpPr/>
                        <wps:spPr>
                          <a:xfrm rot="3515696">
                            <a:off x="80963" y="118301"/>
                            <a:ext cx="1466850" cy="1628775"/>
                          </a:xfrm>
                          <a:prstGeom prst="triangle">
                            <a:avLst/>
                          </a:prstGeom>
                          <a:solidFill>
                            <a:srgbClr val="415E7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Isosceles Triangle 5"/>
                        <wps:cNvSpPr/>
                        <wps:spPr>
                          <a:xfrm rot="4870420">
                            <a:off x="1262381" y="-223647"/>
                            <a:ext cx="573445" cy="1876425"/>
                          </a:xfrm>
                          <a:prstGeom prst="triangle">
                            <a:avLst/>
                          </a:prstGeom>
                          <a:solidFill>
                            <a:srgbClr val="F3E2D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Isosceles Triangle 6"/>
                        <wps:cNvSpPr/>
                        <wps:spPr>
                          <a:xfrm rot="1150655">
                            <a:off x="7539356" y="9667113"/>
                            <a:ext cx="1411605" cy="1518285"/>
                          </a:xfrm>
                          <a:prstGeom prst="triangle">
                            <a:avLst/>
                          </a:prstGeom>
                          <a:solidFill>
                            <a:srgbClr val="415E7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Isosceles Triangle 27"/>
                        <wps:cNvSpPr/>
                        <wps:spPr>
                          <a:xfrm>
                            <a:off x="652781" y="10276721"/>
                            <a:ext cx="4343400" cy="866775"/>
                          </a:xfrm>
                          <a:prstGeom prst="triangle">
                            <a:avLst>
                              <a:gd name="adj" fmla="val 1"/>
                            </a:avLst>
                          </a:prstGeom>
                          <a:solidFill>
                            <a:srgbClr val="F3E2D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0D6457" id="Group 29" o:spid="_x0000_s1026" style="position:absolute;margin-left:-93pt;margin-top:-57pt;width:704.8pt;height:880.7pt;z-index:-251650048;mso-position-vertical-relative:page" coordsize="89509,111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8" o:spid="_x0000_s1027" type="#_x0000_t5" style="position:absolute;left:42532;top:102481;width:43434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" adj="21600" fillcolor="#f3e2d4" stroked="f" strokeweight="1pt"/>
                <v:shape id="Isosceles Triangle 2" o:spid="_x0000_s1028" type="#_x0000_t5" style="position:absolute;left:71487;top:1136;width:16463;height:14192;rotation:-514250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" fillcolor="#f8ede4" stroked="f" strokeweight="1pt"/>
                <v:shape id="Isosceles Triangle 3" o:spid="_x0000_s1029" type="#_x0000_t5" style="position:absolute;left:60915;top:-12390;width:12044;height:37500;rotation:-571277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" fillcolor="#415e72" stroked="f" strokeweight="1pt"/>
                <v:shape id="Isosceles Triangle 4" o:spid="_x0000_s1030" type="#_x0000_t5" style="position:absolute;left:809;top:1183;width:14669;height:16287;rotation:384007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" fillcolor="#415e72" stroked="f" strokeweight="1pt"/>
                <v:shape id="Isosceles Triangle 5" o:spid="_x0000_s1031" type="#_x0000_t5" style="position:absolute;left:12624;top:-2238;width:5734;height:18765;rotation:53197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" fillcolor="#f3e2d4" stroked="f" strokeweight="1pt"/>
                <v:shape id="Isosceles Triangle 6" o:spid="_x0000_s1032" type="#_x0000_t5" style="position:absolute;left:75393;top:96671;width:14116;height:15182;rotation:125682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" fillcolor="#415e72" stroked="f" strokeweight="1pt"/>
                <v:shape id="Isosceles Triangle 27" o:spid="_x0000_s1033" type="#_x0000_t5" style="position:absolute;left:6527;top:102767;width:43434;height:8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" adj="0" fillcolor="#f3e2d4" stroked="f" strokeweight="1pt"/>
                <w10:wrap anchory="page"/>
              </v:group>
            </w:pict>
          </mc:Fallback>
        </mc:AlternateContent>
      </w:r>
      <w:r w:rsidR="003B2B36" w:rsidRPr="0006719D">
        <w:rPr>
          <w:rFonts w:ascii="AvenirNext LT Pro Regular" w:hAnsi="AvenirNext LT Pro Regular"/>
          <w:b/>
          <w:bCs/>
          <w:sz w:val="48"/>
          <w:szCs w:val="48"/>
        </w:rPr>
        <w:t>Community Service Verification Form</w:t>
      </w:r>
    </w:p>
    <w:p w14:paraId="2E05DCC2" w14:textId="77777777" w:rsidR="003B2B36" w:rsidRPr="0006719D" w:rsidRDefault="003B2B3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5"/>
        <w:gridCol w:w="3084"/>
        <w:gridCol w:w="675"/>
        <w:gridCol w:w="2001"/>
        <w:gridCol w:w="3055"/>
      </w:tblGrid>
      <w:tr w:rsidR="003B2B36" w:rsidRPr="0006719D" w14:paraId="43BBD312" w14:textId="77777777" w:rsidTr="007E1F3E">
        <w:trPr>
          <w:trHeight w:val="432"/>
        </w:trPr>
        <w:tc>
          <w:tcPr>
            <w:tcW w:w="1975" w:type="dxa"/>
            <w:vAlign w:val="center"/>
          </w:tcPr>
          <w:p w14:paraId="7A310C05" w14:textId="770429AD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06719D">
              <w:rPr>
                <w:rFonts w:ascii="AvenirNext LT Pro Regular" w:hAnsi="AvenirNext LT Pro Regular"/>
                <w:sz w:val="20"/>
                <w:szCs w:val="20"/>
              </w:rPr>
              <w:t>Worker’s Name</w:t>
            </w:r>
          </w:p>
        </w:tc>
        <w:tc>
          <w:tcPr>
            <w:tcW w:w="3084" w:type="dxa"/>
            <w:shd w:val="clear" w:color="auto" w:fill="FCF7F2"/>
            <w:vAlign w:val="center"/>
          </w:tcPr>
          <w:p w14:paraId="46A7041E" w14:textId="26086D91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1055C6BF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001" w:type="dxa"/>
            <w:vAlign w:val="center"/>
          </w:tcPr>
          <w:p w14:paraId="45B64AAE" w14:textId="6C25AEE4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06719D">
              <w:rPr>
                <w:rFonts w:ascii="AvenirNext LT Pro Regular" w:hAnsi="AvenirNext LT Pro Regular"/>
                <w:sz w:val="20"/>
                <w:szCs w:val="20"/>
              </w:rPr>
              <w:t>Supervisor’s Name</w:t>
            </w:r>
          </w:p>
        </w:tc>
        <w:tc>
          <w:tcPr>
            <w:tcW w:w="3055" w:type="dxa"/>
            <w:shd w:val="clear" w:color="auto" w:fill="FCF7F2"/>
            <w:vAlign w:val="center"/>
          </w:tcPr>
          <w:p w14:paraId="7D5BBF03" w14:textId="6768F910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4A2846B4" w14:textId="77777777" w:rsidR="003B2B36" w:rsidRPr="0006719D" w:rsidRDefault="003B2B3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3B2B36" w:rsidRPr="0006719D" w14:paraId="68333C08" w14:textId="77777777" w:rsidTr="003B2B36">
        <w:trPr>
          <w:trHeight w:val="432"/>
        </w:trPr>
        <w:tc>
          <w:tcPr>
            <w:tcW w:w="10790" w:type="dxa"/>
            <w:vAlign w:val="center"/>
          </w:tcPr>
          <w:p w14:paraId="1B5D5FDC" w14:textId="54D121BE" w:rsidR="003B2B36" w:rsidRPr="0006719D" w:rsidRDefault="003B2B36" w:rsidP="003B2B36">
            <w:pPr>
              <w:rPr>
                <w:rFonts w:ascii="AvenirNext LT Pro Regular" w:hAnsi="AvenirNext LT Pro Regular"/>
                <w:b/>
                <w:bCs/>
              </w:rPr>
            </w:pPr>
            <w:r w:rsidRPr="0006719D">
              <w:rPr>
                <w:rFonts w:ascii="AvenirNext LT Pro Regular" w:hAnsi="AvenirNext LT Pro Regular"/>
                <w:b/>
                <w:bCs/>
              </w:rPr>
              <w:t>Description of Duties Performed</w:t>
            </w:r>
          </w:p>
        </w:tc>
      </w:tr>
      <w:tr w:rsidR="003B2B36" w:rsidRPr="0006719D" w14:paraId="716E910F" w14:textId="77777777" w:rsidTr="003B2B36">
        <w:trPr>
          <w:trHeight w:val="20"/>
        </w:trPr>
        <w:tc>
          <w:tcPr>
            <w:tcW w:w="10790" w:type="dxa"/>
            <w:vAlign w:val="center"/>
          </w:tcPr>
          <w:p w14:paraId="1092F931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3B2B36" w:rsidRPr="0006719D" w14:paraId="0FE15748" w14:textId="77777777" w:rsidTr="007E1F3E">
        <w:trPr>
          <w:trHeight w:val="1440"/>
        </w:trPr>
        <w:tc>
          <w:tcPr>
            <w:tcW w:w="10790" w:type="dxa"/>
            <w:shd w:val="clear" w:color="auto" w:fill="FCF7F2"/>
            <w:vAlign w:val="center"/>
          </w:tcPr>
          <w:p w14:paraId="39BFD87F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203D7778" w14:textId="4B21E19F" w:rsidR="003B2B36" w:rsidRPr="0006719D" w:rsidRDefault="003B2B3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3B2B36" w:rsidRPr="0006719D" w14:paraId="7BA4F637" w14:textId="77777777" w:rsidTr="0006719D">
        <w:trPr>
          <w:trHeight w:val="432"/>
        </w:trPr>
        <w:tc>
          <w:tcPr>
            <w:tcW w:w="2697" w:type="dxa"/>
            <w:tcBorders>
              <w:top w:val="nil"/>
              <w:bottom w:val="single" w:sz="4" w:space="0" w:color="808080" w:themeColor="background1" w:themeShade="80"/>
              <w:right w:val="nil"/>
            </w:tcBorders>
            <w:shd w:val="clear" w:color="auto" w:fill="415E72"/>
            <w:vAlign w:val="center"/>
          </w:tcPr>
          <w:p w14:paraId="6D251875" w14:textId="1BE659D1" w:rsidR="003B2B36" w:rsidRPr="0006719D" w:rsidRDefault="003B2B36" w:rsidP="003B2B3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06719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Date Worked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415E72"/>
            <w:vAlign w:val="center"/>
          </w:tcPr>
          <w:p w14:paraId="432844D4" w14:textId="60589B78" w:rsidR="003B2B36" w:rsidRPr="0006719D" w:rsidRDefault="003B2B36" w:rsidP="003B2B3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06719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Hours Worked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415E72"/>
            <w:vAlign w:val="center"/>
          </w:tcPr>
          <w:p w14:paraId="7AE54A76" w14:textId="627E1649" w:rsidR="003B2B36" w:rsidRPr="0006719D" w:rsidRDefault="003B2B36" w:rsidP="003B2B3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06719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Supervisor’s Name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808080" w:themeColor="background1" w:themeShade="80"/>
            </w:tcBorders>
            <w:shd w:val="clear" w:color="auto" w:fill="415E72"/>
            <w:vAlign w:val="center"/>
          </w:tcPr>
          <w:p w14:paraId="49667BB7" w14:textId="1B0128C9" w:rsidR="003B2B36" w:rsidRPr="0006719D" w:rsidRDefault="003B2B36" w:rsidP="003B2B36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06719D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Supervisor’s Signature</w:t>
            </w:r>
          </w:p>
        </w:tc>
      </w:tr>
      <w:tr w:rsidR="003B2B36" w:rsidRPr="0006719D" w14:paraId="77CD4C07" w14:textId="77777777" w:rsidTr="0006719D">
        <w:trPr>
          <w:trHeight w:val="504"/>
        </w:trPr>
        <w:tc>
          <w:tcPr>
            <w:tcW w:w="2697" w:type="dxa"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2869AEA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0F1AB19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23D9861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00B97DA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28C70186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9EA8D79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422835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30D5D82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2C91F69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78BC3578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5922740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2F8BD96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B8DD65F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B65BACE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135A7CD9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75C251E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508D8B9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F6F0F77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2B13566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6111A3DA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1744ECD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FFCA44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0FF6A98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1A92588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0891D3B4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C7CD0A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811F996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4A0BA33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513EDAD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004E9444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3064380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258433E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F186EC6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75E862E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58635A49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0E4828C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970FD3E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EB00FD7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35C5631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3BD15345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17A36BA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89231F1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B92E97B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E13E1FB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59CCA808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43D13C1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62B93B4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0CE29E5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02A174D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1C82F380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E57D728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AE5C3B7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B92276F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0FFB300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61BCF01B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76A3DE1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1D4A959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6717AAF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A7C6860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666D240A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E62EAFC" w14:textId="255BB479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3DDC8AB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E684387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0F3721B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5236E8D3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691F22F" w14:textId="46F0B6A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804D5CE" w14:textId="2BE35EBB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C8B2CC9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241D28B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147D2526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FEF1391" w14:textId="506C060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1CE85EE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AF4D6CD" w14:textId="5C8D9AF3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DE13A10" w14:textId="77777777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B2B36" w:rsidRPr="0006719D" w14:paraId="67334DBB" w14:textId="77777777" w:rsidTr="0006719D">
        <w:trPr>
          <w:trHeight w:val="504"/>
        </w:trPr>
        <w:tc>
          <w:tcPr>
            <w:tcW w:w="269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FFEA8C7" w14:textId="6D19936A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79DDED7" w14:textId="73E777D6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E7AC462" w14:textId="0D98003E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6CCBB1E" w14:textId="6896C85A" w:rsidR="003B2B36" w:rsidRPr="0006719D" w:rsidRDefault="003B2B36" w:rsidP="003B2B3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A22F3E0" w14:textId="2C769E50" w:rsidR="003B2B36" w:rsidRDefault="003B2B36">
      <w:pPr>
        <w:rPr>
          <w:sz w:val="20"/>
          <w:szCs w:val="20"/>
        </w:rPr>
      </w:pPr>
    </w:p>
    <w:p w14:paraId="52E2EE21" w14:textId="77777777" w:rsidR="00C97C7D" w:rsidRDefault="00C97C7D">
      <w:pPr>
        <w:rPr>
          <w:sz w:val="20"/>
          <w:szCs w:val="20"/>
        </w:rPr>
      </w:pPr>
    </w:p>
    <w:p w14:paraId="43F5FBB5" w14:textId="77777777" w:rsidR="00C97C7D" w:rsidRDefault="00C97C7D">
      <w:pPr>
        <w:rPr>
          <w:sz w:val="20"/>
          <w:szCs w:val="20"/>
        </w:rPr>
      </w:pPr>
    </w:p>
    <w:p w14:paraId="41F93D9B" w14:textId="77777777" w:rsidR="00C97C7D" w:rsidRDefault="00C97C7D" w:rsidP="00C97C7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11BD489D" w14:textId="77777777" w:rsidR="00C97C7D" w:rsidRDefault="00C97C7D" w:rsidP="00C97C7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3EFDE6FB" wp14:editId="2D930C5E">
            <wp:extent cx="914400" cy="31686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0AB82C" w14:textId="189F452C" w:rsidR="00C97C7D" w:rsidRPr="00C97C7D" w:rsidRDefault="00C97C7D" w:rsidP="00C97C7D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06719D">
        <w:rPr>
          <w:rFonts w:ascii="Avenir" w:eastAsia="Avenir" w:hAnsi="Avenir" w:cs="Avenir"/>
          <w:color w:val="3B3BFF"/>
          <w:u w:val="single"/>
        </w:rPr>
        <w:t>.net</w:t>
      </w:r>
      <w:r w:rsidRPr="0006719D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C97C7D" w:rsidRPr="00C97C7D" w:rsidSect="003B2B36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D2B02" w14:textId="77777777" w:rsidR="008C435C" w:rsidRDefault="008C435C" w:rsidP="00C97C7D">
      <w:pPr>
        <w:spacing w:after="0" w:line="240" w:lineRule="auto"/>
      </w:pPr>
      <w:r>
        <w:separator/>
      </w:r>
    </w:p>
  </w:endnote>
  <w:endnote w:type="continuationSeparator" w:id="0">
    <w:p w14:paraId="0ED3A422" w14:textId="77777777" w:rsidR="008C435C" w:rsidRDefault="008C435C" w:rsidP="00C9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D6388" w14:textId="2CEFAB9F" w:rsidR="00C97C7D" w:rsidRPr="00C97C7D" w:rsidRDefault="00C97C7D" w:rsidP="00C97C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4A061" w14:textId="77777777" w:rsidR="008C435C" w:rsidRDefault="008C435C" w:rsidP="00C97C7D">
      <w:pPr>
        <w:spacing w:after="0" w:line="240" w:lineRule="auto"/>
      </w:pPr>
      <w:r>
        <w:separator/>
      </w:r>
    </w:p>
  </w:footnote>
  <w:footnote w:type="continuationSeparator" w:id="0">
    <w:p w14:paraId="2E197DB9" w14:textId="77777777" w:rsidR="008C435C" w:rsidRDefault="008C435C" w:rsidP="00C97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36"/>
    <w:rsid w:val="0006719D"/>
    <w:rsid w:val="001A5FF0"/>
    <w:rsid w:val="002343D6"/>
    <w:rsid w:val="003B2B36"/>
    <w:rsid w:val="003F1599"/>
    <w:rsid w:val="004139EF"/>
    <w:rsid w:val="00670F79"/>
    <w:rsid w:val="006B7619"/>
    <w:rsid w:val="007E1F3E"/>
    <w:rsid w:val="008C435C"/>
    <w:rsid w:val="00C97C7D"/>
    <w:rsid w:val="00E006F9"/>
    <w:rsid w:val="00E2548C"/>
    <w:rsid w:val="00EA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2FC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B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2B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B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B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B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B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B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B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B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2B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2B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B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B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B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B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B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B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B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2B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2B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B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2B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2B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2B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2B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2B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B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B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2B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2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7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C7D"/>
  </w:style>
  <w:style w:type="paragraph" w:styleId="Footer">
    <w:name w:val="footer"/>
    <w:basedOn w:val="Normal"/>
    <w:link w:val="FooterChar"/>
    <w:uiPriority w:val="99"/>
    <w:unhideWhenUsed/>
    <w:rsid w:val="00C97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Form-08-86et5cyua-09</Template>
  <TotalTime>0</TotalTime>
  <Pages>2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cp:lastPrinted>2025-08-16T07:35:00Z</cp:lastPrinted>
  <dcterms:created xsi:type="dcterms:W3CDTF">2025-08-18T18:02:00Z</dcterms:created>
  <dcterms:modified xsi:type="dcterms:W3CDTF">2025-08-18T18:02:00Z</dcterms:modified>
</cp:coreProperties>
</file>