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FB834" w14:textId="1BEAF222" w:rsidR="00EA37E6" w:rsidRPr="00EA37E6" w:rsidRDefault="003D069E">
      <w:pPr>
        <w:rPr>
          <w:rFonts w:ascii="AvenirNext LT Pro Regular" w:hAnsi="AvenirNext LT Pro Regular"/>
          <w:b/>
          <w:bCs/>
          <w:sz w:val="48"/>
          <w:szCs w:val="48"/>
        </w:rPr>
      </w:pPr>
      <w:r>
        <w:rPr>
          <w:rFonts w:ascii="AvenirNext LT Pro Regular" w:hAnsi="AvenirNext LT Pro Regular"/>
          <w:b/>
          <w:bCs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1F57C8DD" wp14:editId="4C2C221F">
                <wp:simplePos x="0" y="0"/>
                <wp:positionH relativeFrom="column">
                  <wp:posOffset>-533400</wp:posOffset>
                </wp:positionH>
                <wp:positionV relativeFrom="page">
                  <wp:posOffset>0</wp:posOffset>
                </wp:positionV>
                <wp:extent cx="8039100" cy="10174605"/>
                <wp:effectExtent l="0" t="0" r="0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39100" cy="10174605"/>
                          <a:chOff x="-1" y="0"/>
                          <a:chExt cx="8039530" cy="10174922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-1" y="0"/>
                            <a:ext cx="8039530" cy="247650"/>
                          </a:xfrm>
                          <a:prstGeom prst="rect">
                            <a:avLst/>
                          </a:prstGeom>
                          <a:solidFill>
                            <a:srgbClr val="99BC85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Isosceles Triangle 3"/>
                        <wps:cNvSpPr/>
                        <wps:spPr>
                          <a:xfrm rot="5400000">
                            <a:off x="1157287" y="8379460"/>
                            <a:ext cx="638175" cy="295275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rgbClr val="99BC85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6DD8552" id="Group 4" o:spid="_x0000_s1026" style="position:absolute;margin-left:-42pt;margin-top:0;width:633pt;height:801.15pt;z-index:-251656192;mso-position-vertical-relative:page;mso-width-relative:margin" coordorigin="" coordsize="80395,101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">
                <v:rect id="Rectangle 1" o:spid="_x0000_s1027" style="position:absolute;width:80395;height:24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" fillcolor="#99bc85" stroked="f" strokeweight="1pt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3" o:spid="_x0000_s1028" type="#_x0000_t5" style="position:absolute;left:11573;top:83794;width:6382;height:29527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" adj="21600" fillcolor="#99bc85" stroked="f" strokeweight="1pt"/>
                <w10:wrap anchory="page"/>
              </v:group>
            </w:pict>
          </mc:Fallback>
        </mc:AlternateContent>
      </w:r>
      <w:r w:rsidR="00EA37E6" w:rsidRPr="00EA37E6">
        <w:rPr>
          <w:rFonts w:ascii="AvenirNext LT Pro Regular" w:hAnsi="AvenirNext LT Pro Regular"/>
          <w:b/>
          <w:bCs/>
          <w:sz w:val="48"/>
          <w:szCs w:val="48"/>
        </w:rPr>
        <w:t>Community Service Verification Form</w:t>
      </w:r>
    </w:p>
    <w:p w14:paraId="282385EF" w14:textId="77777777" w:rsidR="00EA37E6" w:rsidRPr="00EA37E6" w:rsidRDefault="00EA37E6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3181"/>
        <w:gridCol w:w="509"/>
        <w:gridCol w:w="1980"/>
        <w:gridCol w:w="3320"/>
      </w:tblGrid>
      <w:tr w:rsidR="00EA37E6" w:rsidRPr="00EA37E6" w14:paraId="6E38AECF" w14:textId="77777777" w:rsidTr="001D6C8D">
        <w:trPr>
          <w:trHeight w:val="432"/>
        </w:trPr>
        <w:tc>
          <w:tcPr>
            <w:tcW w:w="1800" w:type="dxa"/>
            <w:vAlign w:val="center"/>
          </w:tcPr>
          <w:p w14:paraId="622DB1CF" w14:textId="2872F54C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EA37E6">
              <w:rPr>
                <w:rFonts w:ascii="AvenirNext LT Pro Regular" w:hAnsi="AvenirNext LT Pro Regular"/>
                <w:sz w:val="20"/>
                <w:szCs w:val="20"/>
              </w:rPr>
              <w:t>Worker’s Name</w:t>
            </w:r>
          </w:p>
        </w:tc>
        <w:tc>
          <w:tcPr>
            <w:tcW w:w="3181" w:type="dxa"/>
            <w:shd w:val="clear" w:color="auto" w:fill="F1F7D9"/>
            <w:vAlign w:val="center"/>
          </w:tcPr>
          <w:p w14:paraId="0E0B32EF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09" w:type="dxa"/>
            <w:vAlign w:val="center"/>
          </w:tcPr>
          <w:p w14:paraId="5EADC168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980" w:type="dxa"/>
            <w:vAlign w:val="center"/>
          </w:tcPr>
          <w:p w14:paraId="4AE190AB" w14:textId="50DF59F3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EA37E6">
              <w:rPr>
                <w:rFonts w:ascii="AvenirNext LT Pro Regular" w:hAnsi="AvenirNext LT Pro Regular"/>
                <w:sz w:val="20"/>
                <w:szCs w:val="20"/>
              </w:rPr>
              <w:t>Supervisor’s Name</w:t>
            </w:r>
          </w:p>
        </w:tc>
        <w:tc>
          <w:tcPr>
            <w:tcW w:w="3320" w:type="dxa"/>
            <w:shd w:val="clear" w:color="auto" w:fill="F1F7D9"/>
            <w:vAlign w:val="center"/>
          </w:tcPr>
          <w:p w14:paraId="4A77BA73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2BC00A78" w14:textId="77777777" w:rsidR="00EA37E6" w:rsidRPr="00EA37E6" w:rsidRDefault="00EA37E6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0"/>
      </w:tblGrid>
      <w:tr w:rsidR="00EA37E6" w:rsidRPr="00EA37E6" w14:paraId="0A9E29DE" w14:textId="77777777" w:rsidTr="001D6C8D">
        <w:trPr>
          <w:trHeight w:val="432"/>
        </w:trPr>
        <w:tc>
          <w:tcPr>
            <w:tcW w:w="4140" w:type="dxa"/>
            <w:tcBorders>
              <w:top w:val="nil"/>
              <w:left w:val="nil"/>
              <w:bottom w:val="single" w:sz="24" w:space="0" w:color="7AA860"/>
              <w:right w:val="single" w:sz="24" w:space="0" w:color="7AA860"/>
            </w:tcBorders>
            <w:vAlign w:val="center"/>
          </w:tcPr>
          <w:p w14:paraId="678F96EE" w14:textId="4DDF1584" w:rsidR="00EA37E6" w:rsidRPr="001D6C8D" w:rsidRDefault="00EA37E6" w:rsidP="00EA37E6">
            <w:pPr>
              <w:rPr>
                <w:rFonts w:ascii="AvenirNext LT Pro Regular" w:hAnsi="AvenirNext LT Pro Regular"/>
                <w:b/>
                <w:bCs/>
                <w:color w:val="7AA860"/>
              </w:rPr>
            </w:pPr>
            <w:r w:rsidRPr="001D6C8D">
              <w:rPr>
                <w:rFonts w:ascii="AvenirNext LT Pro Regular" w:hAnsi="AvenirNext LT Pro Regular"/>
                <w:b/>
                <w:bCs/>
                <w:color w:val="7AA860"/>
              </w:rPr>
              <w:t>Description of Duties Performed:</w:t>
            </w:r>
          </w:p>
        </w:tc>
      </w:tr>
    </w:tbl>
    <w:p w14:paraId="3D7FA5A2" w14:textId="77777777" w:rsidR="001D6C8D" w:rsidRPr="001D6C8D" w:rsidRDefault="001D6C8D">
      <w:pPr>
        <w:rPr>
          <w:sz w:val="20"/>
          <w:szCs w:val="20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EA37E6" w:rsidRPr="00EA37E6" w14:paraId="32203D56" w14:textId="77777777" w:rsidTr="001D6C8D">
        <w:trPr>
          <w:trHeight w:val="1440"/>
        </w:trPr>
        <w:tc>
          <w:tcPr>
            <w:tcW w:w="10770" w:type="dxa"/>
            <w:shd w:val="clear" w:color="auto" w:fill="F1F7D9"/>
            <w:vAlign w:val="center"/>
          </w:tcPr>
          <w:p w14:paraId="4BEBDA3D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00E63221" w14:textId="57E2FDE7" w:rsidR="00EA37E6" w:rsidRPr="00EA37E6" w:rsidRDefault="00EA37E6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none" w:sz="0" w:space="0" w:color="auto"/>
          <w:bottom w:val="single" w:sz="4" w:space="0" w:color="D9D9D9" w:themeColor="background1" w:themeShade="D9"/>
          <w:right w:val="none" w:sz="0" w:space="0" w:color="auto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2697"/>
        <w:gridCol w:w="2338"/>
        <w:gridCol w:w="2880"/>
        <w:gridCol w:w="2875"/>
      </w:tblGrid>
      <w:tr w:rsidR="00EA37E6" w:rsidRPr="00EA37E6" w14:paraId="021F7AD5" w14:textId="77777777" w:rsidTr="001D6C8D">
        <w:trPr>
          <w:trHeight w:val="432"/>
        </w:trPr>
        <w:tc>
          <w:tcPr>
            <w:tcW w:w="2697" w:type="dxa"/>
            <w:tcBorders>
              <w:top w:val="nil"/>
              <w:right w:val="nil"/>
            </w:tcBorders>
            <w:shd w:val="clear" w:color="auto" w:fill="99BC85"/>
            <w:vAlign w:val="center"/>
          </w:tcPr>
          <w:p w14:paraId="07BA5B07" w14:textId="7B6C3933" w:rsidR="00EA37E6" w:rsidRPr="00EA37E6" w:rsidRDefault="00EA37E6" w:rsidP="00EA37E6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EA37E6">
              <w:rPr>
                <w:rFonts w:ascii="AvenirNext LT Pro Regular" w:hAnsi="AvenirNext LT Pro Regular"/>
                <w:b/>
                <w:bCs/>
              </w:rPr>
              <w:t>Date Worked</w:t>
            </w:r>
          </w:p>
        </w:tc>
        <w:tc>
          <w:tcPr>
            <w:tcW w:w="2338" w:type="dxa"/>
            <w:tcBorders>
              <w:top w:val="nil"/>
              <w:left w:val="nil"/>
              <w:right w:val="nil"/>
            </w:tcBorders>
            <w:shd w:val="clear" w:color="auto" w:fill="99BC85"/>
            <w:vAlign w:val="center"/>
          </w:tcPr>
          <w:p w14:paraId="1342C7AE" w14:textId="28B36263" w:rsidR="00EA37E6" w:rsidRPr="00EA37E6" w:rsidRDefault="00EA37E6" w:rsidP="00EA37E6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EA37E6">
              <w:rPr>
                <w:rFonts w:ascii="AvenirNext LT Pro Regular" w:hAnsi="AvenirNext LT Pro Regular"/>
                <w:b/>
                <w:bCs/>
              </w:rPr>
              <w:t>Hours Worked</w:t>
            </w:r>
          </w:p>
        </w:tc>
        <w:tc>
          <w:tcPr>
            <w:tcW w:w="2880" w:type="dxa"/>
            <w:tcBorders>
              <w:top w:val="nil"/>
              <w:left w:val="nil"/>
              <w:right w:val="nil"/>
            </w:tcBorders>
            <w:shd w:val="clear" w:color="auto" w:fill="99BC85"/>
            <w:vAlign w:val="center"/>
          </w:tcPr>
          <w:p w14:paraId="03F3112B" w14:textId="58D7444E" w:rsidR="00EA37E6" w:rsidRPr="00EA37E6" w:rsidRDefault="00EA37E6" w:rsidP="00EA37E6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EA37E6">
              <w:rPr>
                <w:rFonts w:ascii="AvenirNext LT Pro Regular" w:hAnsi="AvenirNext LT Pro Regular"/>
                <w:b/>
                <w:bCs/>
              </w:rPr>
              <w:t>Supervisor’s Name</w:t>
            </w:r>
          </w:p>
        </w:tc>
        <w:tc>
          <w:tcPr>
            <w:tcW w:w="2875" w:type="dxa"/>
            <w:tcBorders>
              <w:top w:val="nil"/>
              <w:left w:val="nil"/>
            </w:tcBorders>
            <w:shd w:val="clear" w:color="auto" w:fill="99BC85"/>
            <w:vAlign w:val="center"/>
          </w:tcPr>
          <w:p w14:paraId="1EE63F84" w14:textId="725D11C0" w:rsidR="00EA37E6" w:rsidRPr="00EA37E6" w:rsidRDefault="00EA37E6" w:rsidP="00EA37E6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EA37E6">
              <w:rPr>
                <w:rFonts w:ascii="AvenirNext LT Pro Regular" w:hAnsi="AvenirNext LT Pro Regular"/>
                <w:b/>
                <w:bCs/>
              </w:rPr>
              <w:t>Supervisor’s Signature</w:t>
            </w:r>
          </w:p>
        </w:tc>
      </w:tr>
      <w:tr w:rsidR="00EA37E6" w:rsidRPr="00EA37E6" w14:paraId="5A906596" w14:textId="77777777" w:rsidTr="00672944">
        <w:trPr>
          <w:trHeight w:val="432"/>
        </w:trPr>
        <w:tc>
          <w:tcPr>
            <w:tcW w:w="2697" w:type="dxa"/>
            <w:vAlign w:val="center"/>
          </w:tcPr>
          <w:p w14:paraId="0CB7E29F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057DABCF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14:paraId="4134D797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75" w:type="dxa"/>
            <w:vAlign w:val="center"/>
          </w:tcPr>
          <w:p w14:paraId="233F9DAB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A37E6" w:rsidRPr="00EA37E6" w14:paraId="6035D150" w14:textId="77777777" w:rsidTr="00672944">
        <w:trPr>
          <w:trHeight w:val="432"/>
        </w:trPr>
        <w:tc>
          <w:tcPr>
            <w:tcW w:w="2697" w:type="dxa"/>
            <w:vAlign w:val="center"/>
          </w:tcPr>
          <w:p w14:paraId="70961BBB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49B2D8E2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14:paraId="6D372AFE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75" w:type="dxa"/>
            <w:vAlign w:val="center"/>
          </w:tcPr>
          <w:p w14:paraId="78794AC1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A37E6" w:rsidRPr="00EA37E6" w14:paraId="1558BD9F" w14:textId="77777777" w:rsidTr="00672944">
        <w:trPr>
          <w:trHeight w:val="432"/>
        </w:trPr>
        <w:tc>
          <w:tcPr>
            <w:tcW w:w="2697" w:type="dxa"/>
            <w:vAlign w:val="center"/>
          </w:tcPr>
          <w:p w14:paraId="0BABC601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57D7C2F8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14:paraId="0B5F7D30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75" w:type="dxa"/>
            <w:vAlign w:val="center"/>
          </w:tcPr>
          <w:p w14:paraId="69524CCA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A37E6" w:rsidRPr="00EA37E6" w14:paraId="108581DC" w14:textId="77777777" w:rsidTr="00672944">
        <w:trPr>
          <w:trHeight w:val="432"/>
        </w:trPr>
        <w:tc>
          <w:tcPr>
            <w:tcW w:w="2697" w:type="dxa"/>
            <w:vAlign w:val="center"/>
          </w:tcPr>
          <w:p w14:paraId="086F473F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300CDE21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14:paraId="78B27233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75" w:type="dxa"/>
            <w:vAlign w:val="center"/>
          </w:tcPr>
          <w:p w14:paraId="70D4030A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A37E6" w:rsidRPr="00EA37E6" w14:paraId="52963E78" w14:textId="77777777" w:rsidTr="00672944">
        <w:trPr>
          <w:trHeight w:val="432"/>
        </w:trPr>
        <w:tc>
          <w:tcPr>
            <w:tcW w:w="2697" w:type="dxa"/>
            <w:vAlign w:val="center"/>
          </w:tcPr>
          <w:p w14:paraId="6CD385B3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09BD0763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14:paraId="33D10F0C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75" w:type="dxa"/>
            <w:vAlign w:val="center"/>
          </w:tcPr>
          <w:p w14:paraId="763B0E08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A37E6" w:rsidRPr="00EA37E6" w14:paraId="5B1DEE94" w14:textId="77777777" w:rsidTr="00672944">
        <w:trPr>
          <w:trHeight w:val="432"/>
        </w:trPr>
        <w:tc>
          <w:tcPr>
            <w:tcW w:w="2697" w:type="dxa"/>
            <w:vAlign w:val="center"/>
          </w:tcPr>
          <w:p w14:paraId="68E75B48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0EA5C342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14:paraId="08407640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75" w:type="dxa"/>
            <w:vAlign w:val="center"/>
          </w:tcPr>
          <w:p w14:paraId="2C051C5D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A37E6" w:rsidRPr="00EA37E6" w14:paraId="35AD48ED" w14:textId="77777777" w:rsidTr="00672944">
        <w:trPr>
          <w:trHeight w:val="432"/>
        </w:trPr>
        <w:tc>
          <w:tcPr>
            <w:tcW w:w="2697" w:type="dxa"/>
            <w:vAlign w:val="center"/>
          </w:tcPr>
          <w:p w14:paraId="265698F5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6336A5C6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14:paraId="428294AA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75" w:type="dxa"/>
            <w:vAlign w:val="center"/>
          </w:tcPr>
          <w:p w14:paraId="268E21A4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A37E6" w:rsidRPr="00EA37E6" w14:paraId="40BB0FAA" w14:textId="77777777" w:rsidTr="00672944">
        <w:trPr>
          <w:trHeight w:val="432"/>
        </w:trPr>
        <w:tc>
          <w:tcPr>
            <w:tcW w:w="2697" w:type="dxa"/>
            <w:vAlign w:val="center"/>
          </w:tcPr>
          <w:p w14:paraId="226C975C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3AF75C8B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14:paraId="3EA61C35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75" w:type="dxa"/>
            <w:vAlign w:val="center"/>
          </w:tcPr>
          <w:p w14:paraId="059503AF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A37E6" w:rsidRPr="00EA37E6" w14:paraId="0DF3BFF4" w14:textId="77777777" w:rsidTr="00672944">
        <w:trPr>
          <w:trHeight w:val="432"/>
        </w:trPr>
        <w:tc>
          <w:tcPr>
            <w:tcW w:w="2697" w:type="dxa"/>
            <w:vAlign w:val="center"/>
          </w:tcPr>
          <w:p w14:paraId="59FEB74E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1BCB11EA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14:paraId="587B0B08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75" w:type="dxa"/>
            <w:vAlign w:val="center"/>
          </w:tcPr>
          <w:p w14:paraId="0363279F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A37E6" w:rsidRPr="00EA37E6" w14:paraId="4E2D6D03" w14:textId="77777777" w:rsidTr="00672944">
        <w:trPr>
          <w:trHeight w:val="432"/>
        </w:trPr>
        <w:tc>
          <w:tcPr>
            <w:tcW w:w="2697" w:type="dxa"/>
            <w:vAlign w:val="center"/>
          </w:tcPr>
          <w:p w14:paraId="283A94BB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6A689768" w14:textId="37BFA99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14:paraId="498569F1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75" w:type="dxa"/>
            <w:vAlign w:val="center"/>
          </w:tcPr>
          <w:p w14:paraId="1E3E1161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A37E6" w:rsidRPr="00EA37E6" w14:paraId="499D5FC5" w14:textId="77777777" w:rsidTr="00672944">
        <w:trPr>
          <w:trHeight w:val="432"/>
        </w:trPr>
        <w:tc>
          <w:tcPr>
            <w:tcW w:w="2697" w:type="dxa"/>
            <w:vAlign w:val="center"/>
          </w:tcPr>
          <w:p w14:paraId="13633149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5F667989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14:paraId="79516990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75" w:type="dxa"/>
            <w:vAlign w:val="center"/>
          </w:tcPr>
          <w:p w14:paraId="434BAFA0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A37E6" w:rsidRPr="00EA37E6" w14:paraId="238B4EF6" w14:textId="77777777" w:rsidTr="00672944">
        <w:trPr>
          <w:trHeight w:val="432"/>
        </w:trPr>
        <w:tc>
          <w:tcPr>
            <w:tcW w:w="2697" w:type="dxa"/>
            <w:vAlign w:val="center"/>
          </w:tcPr>
          <w:p w14:paraId="6494B81C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3867E6B6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14:paraId="050A941C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75" w:type="dxa"/>
            <w:vAlign w:val="center"/>
          </w:tcPr>
          <w:p w14:paraId="01E0AE4C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A37E6" w:rsidRPr="00EA37E6" w14:paraId="45DE768C" w14:textId="77777777" w:rsidTr="00672944">
        <w:trPr>
          <w:trHeight w:val="432"/>
        </w:trPr>
        <w:tc>
          <w:tcPr>
            <w:tcW w:w="2697" w:type="dxa"/>
            <w:vAlign w:val="center"/>
          </w:tcPr>
          <w:p w14:paraId="74B84AC0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5D189F8F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14:paraId="14AE1BE0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75" w:type="dxa"/>
            <w:vAlign w:val="center"/>
          </w:tcPr>
          <w:p w14:paraId="76701B91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A37E6" w:rsidRPr="00EA37E6" w14:paraId="1F2A8164" w14:textId="77777777" w:rsidTr="00672944">
        <w:trPr>
          <w:trHeight w:val="432"/>
        </w:trPr>
        <w:tc>
          <w:tcPr>
            <w:tcW w:w="2697" w:type="dxa"/>
            <w:vAlign w:val="center"/>
          </w:tcPr>
          <w:p w14:paraId="0023F7CF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7EE68115" w14:textId="2DB0AF4F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14:paraId="6BF30E5F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75" w:type="dxa"/>
            <w:vAlign w:val="center"/>
          </w:tcPr>
          <w:p w14:paraId="667B3198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A37E6" w:rsidRPr="00EA37E6" w14:paraId="34DB9E07" w14:textId="77777777" w:rsidTr="00672944">
        <w:trPr>
          <w:trHeight w:val="432"/>
        </w:trPr>
        <w:tc>
          <w:tcPr>
            <w:tcW w:w="2697" w:type="dxa"/>
            <w:vAlign w:val="center"/>
          </w:tcPr>
          <w:p w14:paraId="06A6D00F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4888931C" w14:textId="45EC0B0A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14:paraId="3A8073D6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75" w:type="dxa"/>
            <w:vAlign w:val="center"/>
          </w:tcPr>
          <w:p w14:paraId="6CE8AA56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A37E6" w:rsidRPr="00EA37E6" w14:paraId="611F33D7" w14:textId="77777777" w:rsidTr="00672944">
        <w:trPr>
          <w:trHeight w:val="432"/>
        </w:trPr>
        <w:tc>
          <w:tcPr>
            <w:tcW w:w="2697" w:type="dxa"/>
            <w:vAlign w:val="center"/>
          </w:tcPr>
          <w:p w14:paraId="0E8D7E0C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652955B8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14:paraId="7DCA58FE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75" w:type="dxa"/>
            <w:vAlign w:val="center"/>
          </w:tcPr>
          <w:p w14:paraId="56C510B7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A37E6" w:rsidRPr="00EA37E6" w14:paraId="76273C37" w14:textId="77777777" w:rsidTr="00672944">
        <w:trPr>
          <w:trHeight w:val="432"/>
        </w:trPr>
        <w:tc>
          <w:tcPr>
            <w:tcW w:w="2697" w:type="dxa"/>
            <w:vAlign w:val="center"/>
          </w:tcPr>
          <w:p w14:paraId="0687DEAE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2576614D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14:paraId="497F8144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75" w:type="dxa"/>
            <w:vAlign w:val="center"/>
          </w:tcPr>
          <w:p w14:paraId="3B8EF3AE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A37E6" w:rsidRPr="00EA37E6" w14:paraId="7F4B4D8F" w14:textId="77777777" w:rsidTr="00672944">
        <w:trPr>
          <w:trHeight w:val="432"/>
        </w:trPr>
        <w:tc>
          <w:tcPr>
            <w:tcW w:w="2697" w:type="dxa"/>
            <w:vAlign w:val="center"/>
          </w:tcPr>
          <w:p w14:paraId="49BE1FBC" w14:textId="5901FBB3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1DD45979" w14:textId="57AACD3A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14:paraId="76793931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75" w:type="dxa"/>
            <w:vAlign w:val="center"/>
          </w:tcPr>
          <w:p w14:paraId="2393FC85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A37E6" w:rsidRPr="00EA37E6" w14:paraId="22D3CF7F" w14:textId="77777777" w:rsidTr="00672944">
        <w:trPr>
          <w:trHeight w:val="432"/>
        </w:trPr>
        <w:tc>
          <w:tcPr>
            <w:tcW w:w="2697" w:type="dxa"/>
            <w:vAlign w:val="center"/>
          </w:tcPr>
          <w:p w14:paraId="5C26E754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5B857428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14:paraId="29C5F8ED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875" w:type="dxa"/>
            <w:vAlign w:val="center"/>
          </w:tcPr>
          <w:p w14:paraId="2AEB6022" w14:textId="77777777" w:rsidR="00EA37E6" w:rsidRPr="00EA37E6" w:rsidRDefault="00EA37E6" w:rsidP="00EA37E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0CBED5D4" w14:textId="77777777" w:rsidR="00EA37E6" w:rsidRDefault="00EA37E6">
      <w:pPr>
        <w:rPr>
          <w:sz w:val="20"/>
          <w:szCs w:val="20"/>
        </w:rPr>
      </w:pPr>
    </w:p>
    <w:p w14:paraId="4DF3A0ED" w14:textId="77777777" w:rsidR="00EA37E6" w:rsidRDefault="00EA37E6">
      <w:pPr>
        <w:rPr>
          <w:sz w:val="20"/>
          <w:szCs w:val="20"/>
        </w:rPr>
      </w:pPr>
    </w:p>
    <w:p w14:paraId="2A955876" w14:textId="77777777" w:rsidR="00EA37E6" w:rsidRDefault="00EA37E6" w:rsidP="00EA37E6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>Designed by:</w:t>
      </w:r>
    </w:p>
    <w:p w14:paraId="3E6F6462" w14:textId="77777777" w:rsidR="00EA37E6" w:rsidRDefault="00EA37E6" w:rsidP="00EA37E6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  <w:noProof/>
        </w:rPr>
        <w:drawing>
          <wp:inline distT="0" distB="0" distL="0" distR="0" wp14:anchorId="6978E150" wp14:editId="5D68BA7D">
            <wp:extent cx="914400" cy="316867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E6E8A08" w14:textId="55DD1FC8" w:rsidR="00EA37E6" w:rsidRPr="001C7031" w:rsidRDefault="00EA37E6" w:rsidP="001C7031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 xml:space="preserve">© </w:t>
      </w:r>
      <w:r>
        <w:rPr>
          <w:rFonts w:ascii="Avenir" w:eastAsia="Avenir" w:hAnsi="Avenir" w:cs="Avenir"/>
          <w:color w:val="0000FF"/>
          <w:u w:val="single"/>
        </w:rPr>
        <w:t>WordTemplatesOnline</w:t>
      </w:r>
      <w:r w:rsidRPr="001D6C8D">
        <w:rPr>
          <w:rFonts w:ascii="Avenir" w:eastAsia="Avenir" w:hAnsi="Avenir" w:cs="Avenir"/>
          <w:color w:val="215E99" w:themeColor="text2" w:themeTint="BF"/>
          <w:u w:val="single"/>
        </w:rPr>
        <w:t>.net</w:t>
      </w:r>
      <w:r w:rsidRPr="001D6C8D">
        <w:rPr>
          <w:rFonts w:ascii="Avenir" w:eastAsia="Avenir" w:hAnsi="Avenir" w:cs="Avenir"/>
          <w:color w:val="215E99" w:themeColor="text2" w:themeTint="BF"/>
        </w:rPr>
        <w:t xml:space="preserve"> </w:t>
      </w:r>
      <w:r>
        <w:rPr>
          <w:rFonts w:ascii="Avenir" w:eastAsia="Avenir" w:hAnsi="Avenir" w:cs="Avenir"/>
        </w:rPr>
        <w:t>All Rights Reserved.</w:t>
      </w:r>
    </w:p>
    <w:sectPr w:rsidR="00EA37E6" w:rsidRPr="001C7031" w:rsidSect="00EA37E6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66CFC" w14:textId="77777777" w:rsidR="002B1E4D" w:rsidRDefault="002B1E4D" w:rsidP="00EA37E6">
      <w:pPr>
        <w:spacing w:after="0" w:line="240" w:lineRule="auto"/>
      </w:pPr>
      <w:r>
        <w:separator/>
      </w:r>
    </w:p>
  </w:endnote>
  <w:endnote w:type="continuationSeparator" w:id="0">
    <w:p w14:paraId="5AD3FD44" w14:textId="77777777" w:rsidR="002B1E4D" w:rsidRDefault="002B1E4D" w:rsidP="00EA37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1467D" w14:textId="48AAC8C7" w:rsidR="00EA37E6" w:rsidRPr="00EA37E6" w:rsidRDefault="00EA37E6" w:rsidP="00EA37E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bookmarkStart w:id="0" w:name="_asuut8qjj9ag" w:colFirst="0" w:colLast="0"/>
    <w:bookmarkEnd w:id="0"/>
    <w:r>
      <w:rPr>
        <w:rFonts w:ascii="Century Gothic" w:eastAsia="Century Gothic" w:hAnsi="Century Gothic" w:cs="Century Gothic"/>
        <w:color w:val="A6A6A6"/>
        <w:sz w:val="16"/>
        <w:szCs w:val="16"/>
      </w:rPr>
      <w:t xml:space="preserve">©WordTemplatesOnline.net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DC483" w14:textId="77777777" w:rsidR="002B1E4D" w:rsidRDefault="002B1E4D" w:rsidP="00EA37E6">
      <w:pPr>
        <w:spacing w:after="0" w:line="240" w:lineRule="auto"/>
      </w:pPr>
      <w:r>
        <w:separator/>
      </w:r>
    </w:p>
  </w:footnote>
  <w:footnote w:type="continuationSeparator" w:id="0">
    <w:p w14:paraId="68982822" w14:textId="77777777" w:rsidR="002B1E4D" w:rsidRDefault="002B1E4D" w:rsidP="00EA37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7E6"/>
    <w:rsid w:val="000F41E3"/>
    <w:rsid w:val="001C7031"/>
    <w:rsid w:val="001D6C8D"/>
    <w:rsid w:val="002B1E4D"/>
    <w:rsid w:val="003D069E"/>
    <w:rsid w:val="004D7DE2"/>
    <w:rsid w:val="00507605"/>
    <w:rsid w:val="00545AEA"/>
    <w:rsid w:val="00672944"/>
    <w:rsid w:val="006D57E8"/>
    <w:rsid w:val="008D3939"/>
    <w:rsid w:val="00BD4B7D"/>
    <w:rsid w:val="00E006F9"/>
    <w:rsid w:val="00EA37E6"/>
    <w:rsid w:val="00F00654"/>
    <w:rsid w:val="00F710FE"/>
    <w:rsid w:val="00FB3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2960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37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37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37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37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37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37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37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37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37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37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37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37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37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37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37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37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37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37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37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37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37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37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37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37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37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37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37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37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37E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A3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A37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37E6"/>
  </w:style>
  <w:style w:type="paragraph" w:styleId="Footer">
    <w:name w:val="footer"/>
    <w:basedOn w:val="Normal"/>
    <w:link w:val="FooterChar"/>
    <w:uiPriority w:val="99"/>
    <w:unhideWhenUsed/>
    <w:rsid w:val="00EA37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37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Community Service Form-08-86et5cyua-10</Template>
  <TotalTime>0</TotalTime>
  <Pages>2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Rani</dc:creator>
  <cp:keywords/>
  <dc:description/>
  <cp:lastModifiedBy>Tayyba Rani</cp:lastModifiedBy>
  <cp:revision>2</cp:revision>
  <dcterms:created xsi:type="dcterms:W3CDTF">2025-08-18T18:03:00Z</dcterms:created>
  <dcterms:modified xsi:type="dcterms:W3CDTF">2025-08-18T18:03:00Z</dcterms:modified>
</cp:coreProperties>
</file>