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8134F" w14:textId="62AEBEEC" w:rsidR="004E75EF" w:rsidRPr="00F53A16" w:rsidRDefault="000E335F">
      <w:pPr>
        <w:rPr>
          <w:rFonts w:ascii="AvenirNext LT Pro Regular" w:hAnsi="AvenirNext LT Pro Regular"/>
          <w:b/>
          <w:bCs/>
          <w:sz w:val="48"/>
          <w:szCs w:val="48"/>
        </w:rPr>
      </w:pPr>
      <w:r>
        <w:rPr>
          <w:rFonts w:ascii="AvenirNext LT Pro Regular" w:hAnsi="AvenirNext LT Pro Regular"/>
          <w:b/>
          <w:bCs/>
          <w:noProof/>
          <w:sz w:val="48"/>
          <w:szCs w:val="48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64DF583F" wp14:editId="78FE0C85">
                <wp:simplePos x="0" y="0"/>
                <wp:positionH relativeFrom="column">
                  <wp:posOffset>-657225</wp:posOffset>
                </wp:positionH>
                <wp:positionV relativeFrom="paragraph">
                  <wp:posOffset>-828675</wp:posOffset>
                </wp:positionV>
                <wp:extent cx="8115300" cy="10544175"/>
                <wp:effectExtent l="152400" t="0" r="0" b="9525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115300" cy="10544175"/>
                          <a:chOff x="0" y="0"/>
                          <a:chExt cx="8115300" cy="10544175"/>
                        </a:xfrm>
                      </wpg:grpSpPr>
                      <wps:wsp>
                        <wps:cNvPr id="5" name="Rectangle 5"/>
                        <wps:cNvSpPr/>
                        <wps:spPr>
                          <a:xfrm>
                            <a:off x="571500" y="314325"/>
                            <a:ext cx="7543800" cy="276225"/>
                          </a:xfrm>
                          <a:prstGeom prst="rect">
                            <a:avLst/>
                          </a:prstGeom>
                          <a:solidFill>
                            <a:srgbClr val="FFE99A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4" name="Group 4"/>
                        <wpg:cNvGrpSpPr/>
                        <wpg:grpSpPr>
                          <a:xfrm>
                            <a:off x="0" y="0"/>
                            <a:ext cx="8000365" cy="10544175"/>
                            <a:chOff x="0" y="0"/>
                            <a:chExt cx="8000937" cy="10544238"/>
                          </a:xfrm>
                        </wpg:grpSpPr>
                        <wps:wsp>
                          <wps:cNvPr id="1" name="Isosceles Triangle 1"/>
                          <wps:cNvSpPr/>
                          <wps:spPr>
                            <a:xfrm rot="4166258">
                              <a:off x="-67056" y="67056"/>
                              <a:ext cx="972312" cy="838200"/>
                            </a:xfrm>
                            <a:prstGeom prst="triangle">
                              <a:avLst/>
                            </a:prstGeom>
                            <a:solidFill>
                              <a:srgbClr val="DCBF6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" name="Rectangle 3"/>
                          <wps:cNvSpPr/>
                          <wps:spPr>
                            <a:xfrm>
                              <a:off x="199962" y="10248963"/>
                              <a:ext cx="7800975" cy="295275"/>
                            </a:xfrm>
                            <a:prstGeom prst="rect">
                              <a:avLst/>
                            </a:prstGeom>
                            <a:solidFill>
                              <a:srgbClr val="DCBF6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4C41275E" id="Group 6" o:spid="_x0000_s1026" style="position:absolute;margin-left:-51.75pt;margin-top:-65.25pt;width:639pt;height:830.25pt;z-index:-251656192" coordsize="81153,1054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">
                <v:rect id="Rectangle 5" o:spid="_x0000_s1027" style="position:absolute;left:5715;top:3143;width:75438;height:27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" fillcolor="#ffe99a" stroked="f" strokeweight="1pt"/>
                <v:group id="Group 4" o:spid="_x0000_s1028" style="position:absolute;width:80003;height:105441" coordsize="80009,1054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shapetype id="_x0000_t5" coordsize="21600,21600" o:spt="5" adj="10800" path="m@0,l,21600r21600,xe">
                    <v:stroke joinstyle="miter"/>
                    <v:formulas>
                      <v:f eqn="val #0"/>
                      <v:f eqn="prod #0 1 2"/>
                      <v:f eqn="sum @1 10800 0"/>
                    </v:formulas>
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<v:handles>
                      <v:h position="#0,topLeft" xrange="0,21600"/>
                    </v:handles>
                  </v:shapetype>
                  <v:shape id="Isosceles Triangle 1" o:spid="_x0000_s1029" type="#_x0000_t5" style="position:absolute;left:-671;top:671;width:9723;height:8382;rotation:4550665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" fillcolor="#dcbf62" stroked="f" strokeweight="1pt"/>
                  <v:rect id="Rectangle 3" o:spid="_x0000_s1030" style="position:absolute;left:1999;top:102489;width:78010;height:2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" fillcolor="#dcbf62" stroked="f" strokeweight="1pt"/>
                </v:group>
              </v:group>
            </w:pict>
          </mc:Fallback>
        </mc:AlternateContent>
      </w:r>
      <w:r w:rsidR="004E75EF" w:rsidRPr="00F53A16">
        <w:rPr>
          <w:rFonts w:ascii="AvenirNext LT Pro Regular" w:hAnsi="AvenirNext LT Pro Regular"/>
          <w:b/>
          <w:bCs/>
          <w:sz w:val="48"/>
          <w:szCs w:val="48"/>
        </w:rPr>
        <w:t>COMMUNITY SERVICE</w:t>
      </w:r>
    </w:p>
    <w:p w14:paraId="4F880E86" w14:textId="77777777" w:rsidR="004E75EF" w:rsidRPr="00F53A16" w:rsidRDefault="004E75EF">
      <w:pPr>
        <w:rPr>
          <w:rFonts w:ascii="AvenirNext LT Pro Regular" w:hAnsi="AvenirNext LT Pro Regular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8"/>
        <w:gridCol w:w="3569"/>
        <w:gridCol w:w="535"/>
        <w:gridCol w:w="1159"/>
        <w:gridCol w:w="3569"/>
      </w:tblGrid>
      <w:tr w:rsidR="004E75EF" w:rsidRPr="00F53A16" w14:paraId="2EA21BB5" w14:textId="77777777" w:rsidTr="00305AB3">
        <w:trPr>
          <w:trHeight w:val="432"/>
        </w:trPr>
        <w:tc>
          <w:tcPr>
            <w:tcW w:w="1958" w:type="dxa"/>
            <w:vAlign w:val="center"/>
          </w:tcPr>
          <w:p w14:paraId="2C969EF0" w14:textId="74E783B9" w:rsidR="004E75EF" w:rsidRPr="00F53A16" w:rsidRDefault="004E75EF" w:rsidP="004E75EF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F53A16">
              <w:rPr>
                <w:rFonts w:ascii="AvenirNext LT Pro Regular" w:hAnsi="AvenirNext LT Pro Regular"/>
                <w:sz w:val="20"/>
                <w:szCs w:val="20"/>
              </w:rPr>
              <w:t>Name of Student</w:t>
            </w:r>
          </w:p>
        </w:tc>
        <w:tc>
          <w:tcPr>
            <w:tcW w:w="3569" w:type="dxa"/>
            <w:shd w:val="clear" w:color="auto" w:fill="FFF7D9"/>
            <w:vAlign w:val="center"/>
          </w:tcPr>
          <w:p w14:paraId="295C232C" w14:textId="77777777" w:rsidR="004E75EF" w:rsidRPr="00F53A16" w:rsidRDefault="004E75EF" w:rsidP="004E75EF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535" w:type="dxa"/>
            <w:vAlign w:val="center"/>
          </w:tcPr>
          <w:p w14:paraId="4EBE1B7C" w14:textId="77777777" w:rsidR="004E75EF" w:rsidRPr="00F53A16" w:rsidRDefault="004E75EF" w:rsidP="004E75EF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159" w:type="dxa"/>
            <w:vAlign w:val="center"/>
          </w:tcPr>
          <w:p w14:paraId="6E314F57" w14:textId="55009840" w:rsidR="004E75EF" w:rsidRPr="00F53A16" w:rsidRDefault="004E75EF" w:rsidP="004E75EF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F53A16">
              <w:rPr>
                <w:rFonts w:ascii="AvenirNext LT Pro Regular" w:hAnsi="AvenirNext LT Pro Regular"/>
                <w:sz w:val="20"/>
                <w:szCs w:val="20"/>
              </w:rPr>
              <w:t xml:space="preserve">Date </w:t>
            </w:r>
          </w:p>
        </w:tc>
        <w:tc>
          <w:tcPr>
            <w:tcW w:w="3569" w:type="dxa"/>
            <w:shd w:val="clear" w:color="auto" w:fill="FFF7D9"/>
            <w:vAlign w:val="center"/>
          </w:tcPr>
          <w:p w14:paraId="74BDC100" w14:textId="77777777" w:rsidR="004E75EF" w:rsidRPr="00F53A16" w:rsidRDefault="004E75EF" w:rsidP="004E75EF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4E75EF" w:rsidRPr="00F53A16" w14:paraId="382D6224" w14:textId="77777777" w:rsidTr="002416DA">
        <w:trPr>
          <w:trHeight w:val="20"/>
        </w:trPr>
        <w:tc>
          <w:tcPr>
            <w:tcW w:w="1958" w:type="dxa"/>
            <w:vAlign w:val="center"/>
          </w:tcPr>
          <w:p w14:paraId="1C0DA83A" w14:textId="77777777" w:rsidR="004E75EF" w:rsidRPr="00F53A16" w:rsidRDefault="004E75EF" w:rsidP="004E75EF">
            <w:pPr>
              <w:rPr>
                <w:rFonts w:ascii="AvenirNext LT Pro Regular" w:hAnsi="AvenirNext LT Pro Regular"/>
                <w:sz w:val="10"/>
                <w:szCs w:val="10"/>
              </w:rPr>
            </w:pPr>
          </w:p>
        </w:tc>
        <w:tc>
          <w:tcPr>
            <w:tcW w:w="3569" w:type="dxa"/>
            <w:vAlign w:val="center"/>
          </w:tcPr>
          <w:p w14:paraId="52FB78C2" w14:textId="77777777" w:rsidR="004E75EF" w:rsidRPr="00F53A16" w:rsidRDefault="004E75EF" w:rsidP="004E75EF">
            <w:pPr>
              <w:rPr>
                <w:rFonts w:ascii="AvenirNext LT Pro Regular" w:hAnsi="AvenirNext LT Pro Regular"/>
                <w:sz w:val="10"/>
                <w:szCs w:val="10"/>
              </w:rPr>
            </w:pPr>
          </w:p>
        </w:tc>
        <w:tc>
          <w:tcPr>
            <w:tcW w:w="535" w:type="dxa"/>
            <w:vAlign w:val="center"/>
          </w:tcPr>
          <w:p w14:paraId="14549374" w14:textId="77777777" w:rsidR="004E75EF" w:rsidRPr="00F53A16" w:rsidRDefault="004E75EF" w:rsidP="004E75EF">
            <w:pPr>
              <w:rPr>
                <w:rFonts w:ascii="AvenirNext LT Pro Regular" w:hAnsi="AvenirNext LT Pro Regular"/>
                <w:sz w:val="10"/>
                <w:szCs w:val="10"/>
              </w:rPr>
            </w:pPr>
          </w:p>
        </w:tc>
        <w:tc>
          <w:tcPr>
            <w:tcW w:w="1159" w:type="dxa"/>
            <w:vAlign w:val="center"/>
          </w:tcPr>
          <w:p w14:paraId="0BA98EFA" w14:textId="77777777" w:rsidR="004E75EF" w:rsidRPr="00F53A16" w:rsidRDefault="004E75EF" w:rsidP="004E75EF">
            <w:pPr>
              <w:rPr>
                <w:rFonts w:ascii="AvenirNext LT Pro Regular" w:hAnsi="AvenirNext LT Pro Regular"/>
                <w:sz w:val="10"/>
                <w:szCs w:val="10"/>
              </w:rPr>
            </w:pPr>
          </w:p>
        </w:tc>
        <w:tc>
          <w:tcPr>
            <w:tcW w:w="3569" w:type="dxa"/>
            <w:vAlign w:val="center"/>
          </w:tcPr>
          <w:p w14:paraId="02DECB64" w14:textId="77777777" w:rsidR="004E75EF" w:rsidRPr="00F53A16" w:rsidRDefault="004E75EF" w:rsidP="004E75EF">
            <w:pPr>
              <w:rPr>
                <w:rFonts w:ascii="AvenirNext LT Pro Regular" w:hAnsi="AvenirNext LT Pro Regular"/>
                <w:sz w:val="10"/>
                <w:szCs w:val="10"/>
              </w:rPr>
            </w:pPr>
          </w:p>
        </w:tc>
      </w:tr>
      <w:tr w:rsidR="004E75EF" w:rsidRPr="00F53A16" w14:paraId="7D7FA68A" w14:textId="77777777" w:rsidTr="002416DA">
        <w:trPr>
          <w:trHeight w:val="432"/>
        </w:trPr>
        <w:tc>
          <w:tcPr>
            <w:tcW w:w="1958" w:type="dxa"/>
            <w:vAlign w:val="center"/>
          </w:tcPr>
          <w:p w14:paraId="401ADC5E" w14:textId="7CD9FC6D" w:rsidR="004E75EF" w:rsidRPr="00F53A16" w:rsidRDefault="004E75EF" w:rsidP="004E75EF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F53A16">
              <w:rPr>
                <w:rFonts w:ascii="AvenirNext LT Pro Regular" w:hAnsi="AvenirNext LT Pro Regular"/>
                <w:sz w:val="20"/>
                <w:szCs w:val="20"/>
              </w:rPr>
              <w:t xml:space="preserve">Graduation year </w:t>
            </w:r>
          </w:p>
        </w:tc>
        <w:tc>
          <w:tcPr>
            <w:tcW w:w="3569" w:type="dxa"/>
            <w:shd w:val="clear" w:color="auto" w:fill="FFF7D9"/>
            <w:vAlign w:val="center"/>
          </w:tcPr>
          <w:p w14:paraId="6184D218" w14:textId="77777777" w:rsidR="004E75EF" w:rsidRPr="00F53A16" w:rsidRDefault="004E75EF" w:rsidP="004E75EF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535" w:type="dxa"/>
            <w:vAlign w:val="center"/>
          </w:tcPr>
          <w:p w14:paraId="3F7CDBA7" w14:textId="77777777" w:rsidR="004E75EF" w:rsidRPr="00F53A16" w:rsidRDefault="004E75EF" w:rsidP="004E75EF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159" w:type="dxa"/>
            <w:vAlign w:val="center"/>
          </w:tcPr>
          <w:p w14:paraId="340375F4" w14:textId="6DA24D1E" w:rsidR="004E75EF" w:rsidRPr="00F53A16" w:rsidRDefault="004E75EF" w:rsidP="004E75EF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F53A16">
              <w:rPr>
                <w:rFonts w:ascii="AvenirNext LT Pro Regular" w:hAnsi="AvenirNext LT Pro Regular"/>
                <w:sz w:val="20"/>
                <w:szCs w:val="20"/>
              </w:rPr>
              <w:t xml:space="preserve">Task </w:t>
            </w:r>
          </w:p>
        </w:tc>
        <w:tc>
          <w:tcPr>
            <w:tcW w:w="3569" w:type="dxa"/>
            <w:shd w:val="clear" w:color="auto" w:fill="FFF7D9"/>
            <w:vAlign w:val="center"/>
          </w:tcPr>
          <w:p w14:paraId="03D0D4C8" w14:textId="77777777" w:rsidR="004E75EF" w:rsidRPr="00F53A16" w:rsidRDefault="004E75EF" w:rsidP="004E75EF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</w:tbl>
    <w:p w14:paraId="2F9FB379" w14:textId="77777777" w:rsidR="004E75EF" w:rsidRPr="00F53A16" w:rsidRDefault="004E75EF">
      <w:pPr>
        <w:rPr>
          <w:rFonts w:ascii="AvenirNext LT Pro Regular" w:hAnsi="AvenirNext LT Pro Regular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90"/>
      </w:tblGrid>
      <w:tr w:rsidR="002416DA" w:rsidRPr="002416DA" w14:paraId="65C09326" w14:textId="77777777" w:rsidTr="002416DA">
        <w:trPr>
          <w:trHeight w:val="432"/>
        </w:trPr>
        <w:tc>
          <w:tcPr>
            <w:tcW w:w="10790" w:type="dxa"/>
            <w:vAlign w:val="center"/>
          </w:tcPr>
          <w:p w14:paraId="5F80A82C" w14:textId="3F017A2A" w:rsidR="004E75EF" w:rsidRPr="002416DA" w:rsidRDefault="004E75EF" w:rsidP="004E75EF">
            <w:pPr>
              <w:rPr>
                <w:rFonts w:ascii="AvenirNext LT Pro Regular" w:hAnsi="AvenirNext LT Pro Regular"/>
                <w:b/>
                <w:bCs/>
                <w:color w:val="B87600"/>
              </w:rPr>
            </w:pPr>
            <w:r w:rsidRPr="002416DA">
              <w:rPr>
                <w:rFonts w:ascii="AvenirNext LT Pro Regular" w:hAnsi="AvenirNext LT Pro Regular"/>
                <w:b/>
                <w:bCs/>
                <w:color w:val="B87600"/>
              </w:rPr>
              <w:t>I provided service for</w:t>
            </w:r>
          </w:p>
        </w:tc>
      </w:tr>
    </w:tbl>
    <w:p w14:paraId="614B8943" w14:textId="77777777" w:rsidR="004E75EF" w:rsidRPr="00F53A16" w:rsidRDefault="004E75EF">
      <w:pPr>
        <w:rPr>
          <w:rFonts w:ascii="AvenirNext LT Pro Regular" w:hAnsi="AvenirNext LT Pro Regular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65"/>
        <w:gridCol w:w="3462"/>
        <w:gridCol w:w="535"/>
        <w:gridCol w:w="1159"/>
        <w:gridCol w:w="3569"/>
      </w:tblGrid>
      <w:tr w:rsidR="004E75EF" w:rsidRPr="00F53A16" w14:paraId="557EB00C" w14:textId="77777777" w:rsidTr="002416DA">
        <w:trPr>
          <w:trHeight w:val="432"/>
        </w:trPr>
        <w:tc>
          <w:tcPr>
            <w:tcW w:w="2065" w:type="dxa"/>
            <w:vAlign w:val="center"/>
          </w:tcPr>
          <w:p w14:paraId="3A0EFDB6" w14:textId="15643264" w:rsidR="004E75EF" w:rsidRPr="00F53A16" w:rsidRDefault="004E75EF" w:rsidP="00EB4377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F53A16">
              <w:rPr>
                <w:rFonts w:ascii="AvenirNext LT Pro Regular" w:hAnsi="AvenirNext LT Pro Regular"/>
                <w:sz w:val="20"/>
                <w:szCs w:val="20"/>
              </w:rPr>
              <w:t xml:space="preserve">Name of supervisor </w:t>
            </w:r>
          </w:p>
        </w:tc>
        <w:tc>
          <w:tcPr>
            <w:tcW w:w="3462" w:type="dxa"/>
            <w:shd w:val="clear" w:color="auto" w:fill="FFF7D9"/>
            <w:vAlign w:val="center"/>
          </w:tcPr>
          <w:p w14:paraId="6C280B47" w14:textId="77777777" w:rsidR="004E75EF" w:rsidRPr="00F53A16" w:rsidRDefault="004E75EF" w:rsidP="00EB4377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535" w:type="dxa"/>
            <w:vAlign w:val="center"/>
          </w:tcPr>
          <w:p w14:paraId="57458CAA" w14:textId="77777777" w:rsidR="004E75EF" w:rsidRPr="00F53A16" w:rsidRDefault="004E75EF" w:rsidP="00EB4377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159" w:type="dxa"/>
            <w:vAlign w:val="center"/>
          </w:tcPr>
          <w:p w14:paraId="223248ED" w14:textId="58616A20" w:rsidR="004E75EF" w:rsidRPr="00F53A16" w:rsidRDefault="004E75EF" w:rsidP="00EB4377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F53A16">
              <w:rPr>
                <w:rFonts w:ascii="AvenirNext LT Pro Regular" w:hAnsi="AvenirNext LT Pro Regular"/>
                <w:sz w:val="20"/>
                <w:szCs w:val="20"/>
              </w:rPr>
              <w:t>Phone no.</w:t>
            </w:r>
          </w:p>
        </w:tc>
        <w:tc>
          <w:tcPr>
            <w:tcW w:w="3569" w:type="dxa"/>
            <w:shd w:val="clear" w:color="auto" w:fill="FFF7D9"/>
            <w:vAlign w:val="center"/>
          </w:tcPr>
          <w:p w14:paraId="7E24668A" w14:textId="77777777" w:rsidR="004E75EF" w:rsidRPr="00F53A16" w:rsidRDefault="004E75EF" w:rsidP="00EB4377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</w:tbl>
    <w:p w14:paraId="5269CE34" w14:textId="77777777" w:rsidR="004E75EF" w:rsidRPr="00F53A16" w:rsidRDefault="004E75EF">
      <w:pPr>
        <w:rPr>
          <w:rFonts w:ascii="AvenirNext LT Pro Regular" w:hAnsi="AvenirNext LT Pro Regular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90"/>
      </w:tblGrid>
      <w:tr w:rsidR="002416DA" w:rsidRPr="002416DA" w14:paraId="4126EC95" w14:textId="77777777" w:rsidTr="002416DA">
        <w:trPr>
          <w:trHeight w:val="432"/>
        </w:trPr>
        <w:tc>
          <w:tcPr>
            <w:tcW w:w="10790" w:type="dxa"/>
            <w:vAlign w:val="center"/>
          </w:tcPr>
          <w:p w14:paraId="48821330" w14:textId="51C4868E" w:rsidR="004E75EF" w:rsidRPr="002416DA" w:rsidRDefault="004E75EF" w:rsidP="004E75EF">
            <w:pPr>
              <w:rPr>
                <w:rFonts w:ascii="AvenirNext LT Pro Regular" w:hAnsi="AvenirNext LT Pro Regular"/>
                <w:b/>
                <w:bCs/>
                <w:color w:val="B87600"/>
              </w:rPr>
            </w:pPr>
            <w:r w:rsidRPr="002416DA">
              <w:rPr>
                <w:rFonts w:ascii="AvenirNext LT Pro Regular" w:hAnsi="AvenirNext LT Pro Regular"/>
                <w:b/>
                <w:bCs/>
                <w:color w:val="B87600"/>
              </w:rPr>
              <w:t>Summary of Activity (include who and how it helped):</w:t>
            </w:r>
          </w:p>
        </w:tc>
      </w:tr>
      <w:tr w:rsidR="004E75EF" w:rsidRPr="00F53A16" w14:paraId="2758C1EE" w14:textId="77777777" w:rsidTr="002416DA">
        <w:trPr>
          <w:trHeight w:val="20"/>
        </w:trPr>
        <w:tc>
          <w:tcPr>
            <w:tcW w:w="10790" w:type="dxa"/>
            <w:vAlign w:val="center"/>
          </w:tcPr>
          <w:p w14:paraId="0D4EE94C" w14:textId="77777777" w:rsidR="004E75EF" w:rsidRPr="00F53A16" w:rsidRDefault="004E75EF" w:rsidP="004E75EF">
            <w:pPr>
              <w:rPr>
                <w:rFonts w:ascii="AvenirNext LT Pro Regular" w:hAnsi="AvenirNext LT Pro Regular"/>
                <w:sz w:val="10"/>
                <w:szCs w:val="10"/>
              </w:rPr>
            </w:pPr>
          </w:p>
        </w:tc>
      </w:tr>
      <w:tr w:rsidR="004E75EF" w:rsidRPr="00F53A16" w14:paraId="193ABB9F" w14:textId="77777777" w:rsidTr="002416DA">
        <w:trPr>
          <w:trHeight w:val="432"/>
        </w:trPr>
        <w:tc>
          <w:tcPr>
            <w:tcW w:w="10790" w:type="dxa"/>
            <w:shd w:val="clear" w:color="auto" w:fill="FFF7D9"/>
            <w:vAlign w:val="center"/>
          </w:tcPr>
          <w:p w14:paraId="13149F94" w14:textId="77777777" w:rsidR="004E75EF" w:rsidRPr="00F53A16" w:rsidRDefault="004E75EF" w:rsidP="004E75EF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4E75EF" w:rsidRPr="00F53A16" w14:paraId="4DAE7296" w14:textId="77777777" w:rsidTr="002416DA">
        <w:trPr>
          <w:trHeight w:val="20"/>
        </w:trPr>
        <w:tc>
          <w:tcPr>
            <w:tcW w:w="10790" w:type="dxa"/>
            <w:vAlign w:val="center"/>
          </w:tcPr>
          <w:p w14:paraId="60202EC0" w14:textId="77777777" w:rsidR="004E75EF" w:rsidRPr="00F53A16" w:rsidRDefault="004E75EF" w:rsidP="004E75EF">
            <w:pPr>
              <w:rPr>
                <w:rFonts w:ascii="AvenirNext LT Pro Regular" w:hAnsi="AvenirNext LT Pro Regular"/>
                <w:sz w:val="10"/>
                <w:szCs w:val="10"/>
              </w:rPr>
            </w:pPr>
          </w:p>
        </w:tc>
      </w:tr>
      <w:tr w:rsidR="004E75EF" w:rsidRPr="00F53A16" w14:paraId="4A7F8334" w14:textId="77777777" w:rsidTr="002416DA">
        <w:trPr>
          <w:trHeight w:val="432"/>
        </w:trPr>
        <w:tc>
          <w:tcPr>
            <w:tcW w:w="10790" w:type="dxa"/>
            <w:shd w:val="clear" w:color="auto" w:fill="FFF7D9"/>
            <w:vAlign w:val="center"/>
          </w:tcPr>
          <w:p w14:paraId="3837A9F2" w14:textId="77777777" w:rsidR="004E75EF" w:rsidRPr="00F53A16" w:rsidRDefault="004E75EF" w:rsidP="004E75EF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4E75EF" w:rsidRPr="00F53A16" w14:paraId="28154CDE" w14:textId="77777777" w:rsidTr="002416DA">
        <w:trPr>
          <w:trHeight w:val="20"/>
        </w:trPr>
        <w:tc>
          <w:tcPr>
            <w:tcW w:w="10790" w:type="dxa"/>
            <w:vAlign w:val="center"/>
          </w:tcPr>
          <w:p w14:paraId="11A2A80A" w14:textId="77777777" w:rsidR="004E75EF" w:rsidRPr="00F53A16" w:rsidRDefault="004E75EF" w:rsidP="004E75EF">
            <w:pPr>
              <w:rPr>
                <w:rFonts w:ascii="AvenirNext LT Pro Regular" w:hAnsi="AvenirNext LT Pro Regular"/>
                <w:sz w:val="10"/>
                <w:szCs w:val="10"/>
              </w:rPr>
            </w:pPr>
          </w:p>
        </w:tc>
      </w:tr>
      <w:tr w:rsidR="004E75EF" w:rsidRPr="00F53A16" w14:paraId="26DBC80B" w14:textId="77777777" w:rsidTr="002416DA">
        <w:trPr>
          <w:trHeight w:val="432"/>
        </w:trPr>
        <w:tc>
          <w:tcPr>
            <w:tcW w:w="10790" w:type="dxa"/>
            <w:shd w:val="clear" w:color="auto" w:fill="FFF7D9"/>
            <w:vAlign w:val="center"/>
          </w:tcPr>
          <w:p w14:paraId="0594570A" w14:textId="77777777" w:rsidR="004E75EF" w:rsidRPr="00F53A16" w:rsidRDefault="004E75EF" w:rsidP="004E75EF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4E75EF" w:rsidRPr="00F53A16" w14:paraId="53F53D8E" w14:textId="77777777" w:rsidTr="002416DA">
        <w:trPr>
          <w:trHeight w:val="20"/>
        </w:trPr>
        <w:tc>
          <w:tcPr>
            <w:tcW w:w="10790" w:type="dxa"/>
            <w:vAlign w:val="center"/>
          </w:tcPr>
          <w:p w14:paraId="6448B283" w14:textId="77777777" w:rsidR="004E75EF" w:rsidRPr="00F53A16" w:rsidRDefault="004E75EF" w:rsidP="004E75EF">
            <w:pPr>
              <w:rPr>
                <w:rFonts w:ascii="AvenirNext LT Pro Regular" w:hAnsi="AvenirNext LT Pro Regular"/>
                <w:sz w:val="10"/>
                <w:szCs w:val="10"/>
              </w:rPr>
            </w:pPr>
          </w:p>
        </w:tc>
      </w:tr>
      <w:tr w:rsidR="004E75EF" w:rsidRPr="00F53A16" w14:paraId="60A4A359" w14:textId="77777777" w:rsidTr="002416DA">
        <w:trPr>
          <w:trHeight w:val="432"/>
        </w:trPr>
        <w:tc>
          <w:tcPr>
            <w:tcW w:w="10790" w:type="dxa"/>
            <w:shd w:val="clear" w:color="auto" w:fill="FFF7D9"/>
            <w:vAlign w:val="center"/>
          </w:tcPr>
          <w:p w14:paraId="7D6D2EAD" w14:textId="77777777" w:rsidR="004E75EF" w:rsidRPr="00F53A16" w:rsidRDefault="004E75EF" w:rsidP="004E75EF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</w:tbl>
    <w:p w14:paraId="74EC1017" w14:textId="77777777" w:rsidR="004E75EF" w:rsidRPr="00F53A16" w:rsidRDefault="004E75EF">
      <w:pPr>
        <w:rPr>
          <w:rFonts w:ascii="AvenirNext LT Pro Regular" w:hAnsi="AvenirNext LT Pro Regular"/>
          <w:sz w:val="20"/>
          <w:szCs w:val="20"/>
        </w:rPr>
      </w:pPr>
    </w:p>
    <w:tbl>
      <w:tblPr>
        <w:tblStyle w:val="TableGrid"/>
        <w:tblW w:w="0" w:type="auto"/>
        <w:tblBorders>
          <w:top w:val="single" w:sz="4" w:space="0" w:color="D9D9D9" w:themeColor="background1" w:themeShade="D9"/>
          <w:left w:val="none" w:sz="0" w:space="0" w:color="auto"/>
          <w:bottom w:val="single" w:sz="4" w:space="0" w:color="D9D9D9" w:themeColor="background1" w:themeShade="D9"/>
          <w:right w:val="none" w:sz="0" w:space="0" w:color="auto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ayout w:type="fixed"/>
        <w:tblLook w:val="04A0" w:firstRow="1" w:lastRow="0" w:firstColumn="1" w:lastColumn="0" w:noHBand="0" w:noVBand="1"/>
      </w:tblPr>
      <w:tblGrid>
        <w:gridCol w:w="5345"/>
        <w:gridCol w:w="5445"/>
      </w:tblGrid>
      <w:tr w:rsidR="00D02FA9" w:rsidRPr="00F53A16" w14:paraId="01BF6CED" w14:textId="77777777" w:rsidTr="002416DA">
        <w:trPr>
          <w:trHeight w:val="432"/>
        </w:trPr>
        <w:tc>
          <w:tcPr>
            <w:tcW w:w="5345" w:type="dxa"/>
            <w:tcBorders>
              <w:top w:val="nil"/>
              <w:right w:val="nil"/>
            </w:tcBorders>
            <w:shd w:val="clear" w:color="auto" w:fill="FFE99A"/>
            <w:vAlign w:val="center"/>
          </w:tcPr>
          <w:p w14:paraId="68401874" w14:textId="7E02BE28" w:rsidR="00D02FA9" w:rsidRPr="00F53A16" w:rsidRDefault="00D02FA9" w:rsidP="004E75EF">
            <w:pPr>
              <w:jc w:val="center"/>
              <w:rPr>
                <w:rFonts w:ascii="AvenirNext LT Pro Regular" w:hAnsi="AvenirNext LT Pro Regular"/>
                <w:b/>
                <w:bCs/>
              </w:rPr>
            </w:pPr>
            <w:r w:rsidRPr="00F53A16">
              <w:rPr>
                <w:rFonts w:ascii="AvenirNext LT Pro Regular" w:hAnsi="AvenirNext LT Pro Regular"/>
                <w:b/>
                <w:bCs/>
              </w:rPr>
              <w:t>Service Dates</w:t>
            </w:r>
          </w:p>
        </w:tc>
        <w:tc>
          <w:tcPr>
            <w:tcW w:w="5445" w:type="dxa"/>
            <w:tcBorders>
              <w:top w:val="nil"/>
              <w:left w:val="nil"/>
            </w:tcBorders>
            <w:shd w:val="clear" w:color="auto" w:fill="FFE99A"/>
            <w:vAlign w:val="center"/>
          </w:tcPr>
          <w:p w14:paraId="3E774C85" w14:textId="194907A4" w:rsidR="00D02FA9" w:rsidRPr="00F53A16" w:rsidRDefault="00D02FA9" w:rsidP="004E75EF">
            <w:pPr>
              <w:jc w:val="center"/>
              <w:rPr>
                <w:rFonts w:ascii="AvenirNext LT Pro Regular" w:hAnsi="AvenirNext LT Pro Regular"/>
                <w:b/>
                <w:bCs/>
              </w:rPr>
            </w:pPr>
            <w:r w:rsidRPr="00F53A16">
              <w:rPr>
                <w:rFonts w:ascii="AvenirNext LT Pro Regular" w:hAnsi="AvenirNext LT Pro Regular"/>
                <w:b/>
                <w:bCs/>
              </w:rPr>
              <w:t>Service Hours</w:t>
            </w:r>
          </w:p>
        </w:tc>
      </w:tr>
      <w:tr w:rsidR="00D02FA9" w:rsidRPr="00F53A16" w14:paraId="76AC509F" w14:textId="77777777" w:rsidTr="002416DA">
        <w:trPr>
          <w:trHeight w:val="432"/>
        </w:trPr>
        <w:tc>
          <w:tcPr>
            <w:tcW w:w="5345" w:type="dxa"/>
            <w:shd w:val="clear" w:color="auto" w:fill="auto"/>
            <w:vAlign w:val="center"/>
          </w:tcPr>
          <w:p w14:paraId="6A121D7D" w14:textId="77777777" w:rsidR="00D02FA9" w:rsidRPr="00F53A16" w:rsidRDefault="00D02FA9" w:rsidP="004E75EF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5445" w:type="dxa"/>
            <w:shd w:val="clear" w:color="auto" w:fill="auto"/>
            <w:vAlign w:val="center"/>
          </w:tcPr>
          <w:p w14:paraId="19769E87" w14:textId="77777777" w:rsidR="00D02FA9" w:rsidRPr="00F53A16" w:rsidRDefault="00D02FA9" w:rsidP="004E75EF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D02FA9" w:rsidRPr="00F53A16" w14:paraId="1603D3B9" w14:textId="77777777" w:rsidTr="002416DA">
        <w:trPr>
          <w:trHeight w:val="432"/>
        </w:trPr>
        <w:tc>
          <w:tcPr>
            <w:tcW w:w="5345" w:type="dxa"/>
            <w:shd w:val="clear" w:color="auto" w:fill="auto"/>
            <w:vAlign w:val="center"/>
          </w:tcPr>
          <w:p w14:paraId="7F769822" w14:textId="77777777" w:rsidR="00D02FA9" w:rsidRPr="00F53A16" w:rsidRDefault="00D02FA9" w:rsidP="004E75EF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5445" w:type="dxa"/>
            <w:shd w:val="clear" w:color="auto" w:fill="auto"/>
            <w:vAlign w:val="center"/>
          </w:tcPr>
          <w:p w14:paraId="5236A925" w14:textId="77777777" w:rsidR="00D02FA9" w:rsidRPr="00F53A16" w:rsidRDefault="00D02FA9" w:rsidP="004E75EF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D02FA9" w:rsidRPr="00F53A16" w14:paraId="722DBC9B" w14:textId="77777777" w:rsidTr="002416DA">
        <w:trPr>
          <w:trHeight w:val="432"/>
        </w:trPr>
        <w:tc>
          <w:tcPr>
            <w:tcW w:w="5345" w:type="dxa"/>
            <w:shd w:val="clear" w:color="auto" w:fill="auto"/>
            <w:vAlign w:val="center"/>
          </w:tcPr>
          <w:p w14:paraId="0585A5A2" w14:textId="77777777" w:rsidR="00D02FA9" w:rsidRPr="00F53A16" w:rsidRDefault="00D02FA9" w:rsidP="004E75EF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5445" w:type="dxa"/>
            <w:shd w:val="clear" w:color="auto" w:fill="auto"/>
            <w:vAlign w:val="center"/>
          </w:tcPr>
          <w:p w14:paraId="6EB007F2" w14:textId="77777777" w:rsidR="00D02FA9" w:rsidRPr="00F53A16" w:rsidRDefault="00D02FA9" w:rsidP="004E75EF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D02FA9" w:rsidRPr="00F53A16" w14:paraId="52C61364" w14:textId="77777777" w:rsidTr="002416DA">
        <w:trPr>
          <w:trHeight w:val="432"/>
        </w:trPr>
        <w:tc>
          <w:tcPr>
            <w:tcW w:w="5345" w:type="dxa"/>
            <w:shd w:val="clear" w:color="auto" w:fill="auto"/>
            <w:vAlign w:val="center"/>
          </w:tcPr>
          <w:p w14:paraId="05272683" w14:textId="77777777" w:rsidR="00D02FA9" w:rsidRPr="00F53A16" w:rsidRDefault="00D02FA9" w:rsidP="004E75EF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5445" w:type="dxa"/>
            <w:shd w:val="clear" w:color="auto" w:fill="auto"/>
            <w:vAlign w:val="center"/>
          </w:tcPr>
          <w:p w14:paraId="42E47E17" w14:textId="77777777" w:rsidR="00D02FA9" w:rsidRPr="00F53A16" w:rsidRDefault="00D02FA9" w:rsidP="004E75EF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D02FA9" w:rsidRPr="00F53A16" w14:paraId="58802D7E" w14:textId="77777777" w:rsidTr="002416DA">
        <w:trPr>
          <w:trHeight w:val="432"/>
        </w:trPr>
        <w:tc>
          <w:tcPr>
            <w:tcW w:w="5345" w:type="dxa"/>
            <w:shd w:val="clear" w:color="auto" w:fill="auto"/>
            <w:vAlign w:val="center"/>
          </w:tcPr>
          <w:p w14:paraId="00D6CB72" w14:textId="77777777" w:rsidR="00D02FA9" w:rsidRPr="00F53A16" w:rsidRDefault="00D02FA9" w:rsidP="004E75EF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5445" w:type="dxa"/>
            <w:shd w:val="clear" w:color="auto" w:fill="auto"/>
            <w:vAlign w:val="center"/>
          </w:tcPr>
          <w:p w14:paraId="11ADED95" w14:textId="77777777" w:rsidR="00D02FA9" w:rsidRPr="00F53A16" w:rsidRDefault="00D02FA9" w:rsidP="004E75EF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D02FA9" w:rsidRPr="00F53A16" w14:paraId="37EA9C9D" w14:textId="77777777" w:rsidTr="002416DA">
        <w:trPr>
          <w:trHeight w:val="432"/>
        </w:trPr>
        <w:tc>
          <w:tcPr>
            <w:tcW w:w="5345" w:type="dxa"/>
            <w:shd w:val="clear" w:color="auto" w:fill="auto"/>
            <w:vAlign w:val="center"/>
          </w:tcPr>
          <w:p w14:paraId="77650D61" w14:textId="77777777" w:rsidR="00D02FA9" w:rsidRPr="00F53A16" w:rsidRDefault="00D02FA9" w:rsidP="004E75EF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5445" w:type="dxa"/>
            <w:shd w:val="clear" w:color="auto" w:fill="auto"/>
            <w:vAlign w:val="center"/>
          </w:tcPr>
          <w:p w14:paraId="127F479A" w14:textId="77777777" w:rsidR="00D02FA9" w:rsidRPr="00F53A16" w:rsidRDefault="00D02FA9" w:rsidP="004E75EF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D02FA9" w:rsidRPr="00F53A16" w14:paraId="3844D1CE" w14:textId="77777777" w:rsidTr="002416DA">
        <w:trPr>
          <w:trHeight w:val="432"/>
        </w:trPr>
        <w:tc>
          <w:tcPr>
            <w:tcW w:w="5345" w:type="dxa"/>
            <w:shd w:val="clear" w:color="auto" w:fill="auto"/>
            <w:vAlign w:val="center"/>
          </w:tcPr>
          <w:p w14:paraId="3DD7DE23" w14:textId="77777777" w:rsidR="00D02FA9" w:rsidRPr="00F53A16" w:rsidRDefault="00D02FA9" w:rsidP="004E75EF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5445" w:type="dxa"/>
            <w:shd w:val="clear" w:color="auto" w:fill="auto"/>
            <w:vAlign w:val="center"/>
          </w:tcPr>
          <w:p w14:paraId="30549780" w14:textId="77777777" w:rsidR="00D02FA9" w:rsidRPr="00F53A16" w:rsidRDefault="00D02FA9" w:rsidP="004E75EF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</w:tbl>
    <w:p w14:paraId="0C014F1F" w14:textId="77777777" w:rsidR="004E75EF" w:rsidRPr="00F53A16" w:rsidRDefault="004E75EF">
      <w:pPr>
        <w:rPr>
          <w:rFonts w:ascii="AvenirNext LT Pro Regular" w:hAnsi="AvenirNext LT Pro Regular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96"/>
        <w:gridCol w:w="539"/>
        <w:gridCol w:w="6655"/>
      </w:tblGrid>
      <w:tr w:rsidR="00D02FA9" w:rsidRPr="00F53A16" w14:paraId="67ECBD0A" w14:textId="77777777" w:rsidTr="002416DA">
        <w:trPr>
          <w:trHeight w:val="432"/>
        </w:trPr>
        <w:tc>
          <w:tcPr>
            <w:tcW w:w="3596" w:type="dxa"/>
            <w:vAlign w:val="center"/>
          </w:tcPr>
          <w:p w14:paraId="75B8003E" w14:textId="33106DE2" w:rsidR="00D02FA9" w:rsidRPr="00F53A16" w:rsidRDefault="00D02FA9" w:rsidP="00D02FA9">
            <w:pPr>
              <w:rPr>
                <w:rFonts w:ascii="AvenirNext LT Pro Regular" w:hAnsi="AvenirNext LT Pro Regular"/>
                <w:b/>
                <w:bCs/>
                <w:sz w:val="20"/>
                <w:szCs w:val="20"/>
              </w:rPr>
            </w:pPr>
            <w:r w:rsidRPr="00275DCC">
              <w:rPr>
                <w:rFonts w:ascii="AvenirNext LT Pro Regular" w:hAnsi="AvenirNext LT Pro Regular"/>
                <w:b/>
                <w:bCs/>
                <w:color w:val="B87600"/>
              </w:rPr>
              <w:t>Total Hours Served</w:t>
            </w:r>
          </w:p>
        </w:tc>
        <w:tc>
          <w:tcPr>
            <w:tcW w:w="539" w:type="dxa"/>
            <w:vAlign w:val="center"/>
          </w:tcPr>
          <w:p w14:paraId="2EEE2F3A" w14:textId="77777777" w:rsidR="00D02FA9" w:rsidRPr="00F53A16" w:rsidRDefault="00D02FA9" w:rsidP="00D02FA9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6655" w:type="dxa"/>
            <w:shd w:val="clear" w:color="auto" w:fill="FFF7D9"/>
            <w:vAlign w:val="center"/>
          </w:tcPr>
          <w:p w14:paraId="0296A2B5" w14:textId="77777777" w:rsidR="00D02FA9" w:rsidRPr="00F53A16" w:rsidRDefault="00D02FA9" w:rsidP="00D02FA9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</w:tbl>
    <w:p w14:paraId="1009689A" w14:textId="77777777" w:rsidR="00D02FA9" w:rsidRPr="00F53A16" w:rsidRDefault="00D02FA9">
      <w:pPr>
        <w:rPr>
          <w:rFonts w:ascii="AvenirNext LT Pro Regular" w:hAnsi="AvenirNext LT Pro Regular"/>
          <w:sz w:val="20"/>
          <w:szCs w:val="20"/>
        </w:rPr>
      </w:pPr>
    </w:p>
    <w:p w14:paraId="0DA5FBC2" w14:textId="77777777" w:rsidR="00F53A16" w:rsidRPr="00F53A16" w:rsidRDefault="00F53A16">
      <w:pPr>
        <w:rPr>
          <w:rFonts w:ascii="AvenirNext LT Pro Regular" w:hAnsi="AvenirNext LT Pro Regular"/>
          <w:sz w:val="20"/>
          <w:szCs w:val="20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96"/>
        <w:gridCol w:w="1440"/>
        <w:gridCol w:w="3597"/>
      </w:tblGrid>
      <w:tr w:rsidR="00F53A16" w:rsidRPr="00F53A16" w14:paraId="1E9E9D20" w14:textId="77777777" w:rsidTr="00EB4377">
        <w:trPr>
          <w:trHeight w:val="360"/>
          <w:jc w:val="center"/>
        </w:trPr>
        <w:tc>
          <w:tcPr>
            <w:tcW w:w="3596" w:type="dxa"/>
            <w:tcBorders>
              <w:bottom w:val="single" w:sz="4" w:space="0" w:color="auto"/>
            </w:tcBorders>
            <w:vAlign w:val="center"/>
          </w:tcPr>
          <w:p w14:paraId="033500C3" w14:textId="77777777" w:rsidR="00F53A16" w:rsidRPr="00F53A16" w:rsidRDefault="00F53A16" w:rsidP="00EB4377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236AD8B0" w14:textId="77777777" w:rsidR="00F53A16" w:rsidRPr="00F53A16" w:rsidRDefault="00F53A16" w:rsidP="00EB4377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tcBorders>
              <w:bottom w:val="single" w:sz="4" w:space="0" w:color="auto"/>
            </w:tcBorders>
            <w:vAlign w:val="center"/>
          </w:tcPr>
          <w:p w14:paraId="550792FB" w14:textId="77777777" w:rsidR="00F53A16" w:rsidRPr="00F53A16" w:rsidRDefault="00F53A16" w:rsidP="00EB4377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F53A16" w:rsidRPr="00F53A16" w14:paraId="4F0089F8" w14:textId="77777777" w:rsidTr="00EB4377">
        <w:trPr>
          <w:trHeight w:val="360"/>
          <w:jc w:val="center"/>
        </w:trPr>
        <w:tc>
          <w:tcPr>
            <w:tcW w:w="3596" w:type="dxa"/>
            <w:tcBorders>
              <w:top w:val="single" w:sz="4" w:space="0" w:color="auto"/>
            </w:tcBorders>
            <w:vAlign w:val="center"/>
          </w:tcPr>
          <w:p w14:paraId="45FE845B" w14:textId="77777777" w:rsidR="00F53A16" w:rsidRPr="00F53A16" w:rsidRDefault="00F53A16" w:rsidP="00EB4377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  <w:r w:rsidRPr="00F53A16">
              <w:rPr>
                <w:rFonts w:ascii="AvenirNext LT Pro Regular" w:hAnsi="AvenirNext LT Pro Regular"/>
                <w:sz w:val="20"/>
                <w:szCs w:val="20"/>
              </w:rPr>
              <w:t>Supervisor signature</w:t>
            </w:r>
          </w:p>
        </w:tc>
        <w:tc>
          <w:tcPr>
            <w:tcW w:w="1440" w:type="dxa"/>
            <w:vAlign w:val="center"/>
          </w:tcPr>
          <w:p w14:paraId="50286595" w14:textId="77777777" w:rsidR="00F53A16" w:rsidRPr="00F53A16" w:rsidRDefault="00F53A16" w:rsidP="00EB4377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</w:tcBorders>
            <w:vAlign w:val="center"/>
          </w:tcPr>
          <w:p w14:paraId="38CDECC1" w14:textId="77777777" w:rsidR="00F53A16" w:rsidRPr="00F53A16" w:rsidRDefault="00F53A16" w:rsidP="00EB4377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  <w:r w:rsidRPr="00F53A16">
              <w:rPr>
                <w:rFonts w:ascii="AvenirNext LT Pro Regular" w:hAnsi="AvenirNext LT Pro Regular"/>
                <w:sz w:val="20"/>
                <w:szCs w:val="20"/>
              </w:rPr>
              <w:t>Date</w:t>
            </w:r>
          </w:p>
        </w:tc>
      </w:tr>
    </w:tbl>
    <w:p w14:paraId="230F3ECE" w14:textId="77777777" w:rsidR="004E75EF" w:rsidRDefault="004E75EF">
      <w:pPr>
        <w:rPr>
          <w:rFonts w:ascii="AvenirNext LT Pro Regular" w:hAnsi="AvenirNext LT Pro Regular"/>
          <w:sz w:val="20"/>
          <w:szCs w:val="20"/>
        </w:rPr>
      </w:pPr>
    </w:p>
    <w:p w14:paraId="060ACB26" w14:textId="4ACBDB34" w:rsidR="00F53A16" w:rsidRDefault="00F53A16">
      <w:pPr>
        <w:rPr>
          <w:rFonts w:ascii="AvenirNext LT Pro Regular" w:hAnsi="AvenirNext LT Pro Regular"/>
          <w:sz w:val="20"/>
          <w:szCs w:val="20"/>
        </w:rPr>
      </w:pPr>
    </w:p>
    <w:p w14:paraId="5C869263" w14:textId="77777777" w:rsidR="00F53A16" w:rsidRDefault="00F53A16" w:rsidP="00F53A16">
      <w:pPr>
        <w:spacing w:after="0" w:line="240" w:lineRule="auto"/>
        <w:rPr>
          <w:rFonts w:ascii="Avenir" w:eastAsia="Avenir" w:hAnsi="Avenir" w:cs="Avenir"/>
        </w:rPr>
      </w:pPr>
      <w:r>
        <w:rPr>
          <w:rFonts w:ascii="Avenir" w:eastAsia="Avenir" w:hAnsi="Avenir" w:cs="Avenir"/>
        </w:rPr>
        <w:lastRenderedPageBreak/>
        <w:t>Designed by:</w:t>
      </w:r>
    </w:p>
    <w:p w14:paraId="31AAC26C" w14:textId="77777777" w:rsidR="00F53A16" w:rsidRDefault="00F53A16" w:rsidP="00F53A16">
      <w:pPr>
        <w:spacing w:after="0" w:line="240" w:lineRule="auto"/>
        <w:rPr>
          <w:rFonts w:ascii="Avenir" w:eastAsia="Avenir" w:hAnsi="Avenir" w:cs="Avenir"/>
        </w:rPr>
      </w:pPr>
      <w:r>
        <w:rPr>
          <w:rFonts w:ascii="Avenir" w:eastAsia="Avenir" w:hAnsi="Avenir" w:cs="Avenir"/>
          <w:noProof/>
        </w:rPr>
        <w:drawing>
          <wp:inline distT="0" distB="0" distL="0" distR="0" wp14:anchorId="1061170C" wp14:editId="77BDD3F0">
            <wp:extent cx="914400" cy="316867"/>
            <wp:effectExtent l="0" t="0" r="0" b="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31686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68456AE" w14:textId="36D49EDE" w:rsidR="00F53A16" w:rsidRPr="00F53A16" w:rsidRDefault="00F53A16" w:rsidP="00F53A16">
      <w:pPr>
        <w:spacing w:after="0" w:line="240" w:lineRule="auto"/>
        <w:rPr>
          <w:rFonts w:ascii="Avenir" w:eastAsia="Avenir" w:hAnsi="Avenir" w:cs="Avenir"/>
        </w:rPr>
      </w:pPr>
      <w:r>
        <w:rPr>
          <w:rFonts w:ascii="Avenir" w:eastAsia="Avenir" w:hAnsi="Avenir" w:cs="Avenir"/>
        </w:rPr>
        <w:t xml:space="preserve">© </w:t>
      </w:r>
      <w:r>
        <w:rPr>
          <w:rFonts w:ascii="Avenir" w:eastAsia="Avenir" w:hAnsi="Avenir" w:cs="Avenir"/>
          <w:color w:val="0000FF"/>
          <w:u w:val="single"/>
        </w:rPr>
        <w:t>WordTemplatesOnline</w:t>
      </w:r>
      <w:r w:rsidRPr="002416DA">
        <w:rPr>
          <w:rFonts w:ascii="Avenir" w:eastAsia="Avenir" w:hAnsi="Avenir" w:cs="Avenir"/>
          <w:color w:val="0070C0"/>
          <w:u w:val="single"/>
        </w:rPr>
        <w:t>.</w:t>
      </w:r>
      <w:r w:rsidRPr="002416DA">
        <w:rPr>
          <w:rFonts w:ascii="Avenir" w:eastAsia="Avenir" w:hAnsi="Avenir" w:cs="Avenir"/>
          <w:color w:val="215E99" w:themeColor="text2" w:themeTint="BF"/>
          <w:u w:val="single"/>
        </w:rPr>
        <w:t>net</w:t>
      </w:r>
      <w:r w:rsidRPr="002416DA">
        <w:rPr>
          <w:rFonts w:ascii="Avenir" w:eastAsia="Avenir" w:hAnsi="Avenir" w:cs="Avenir"/>
          <w:color w:val="0070C0"/>
        </w:rPr>
        <w:t xml:space="preserve"> </w:t>
      </w:r>
      <w:r>
        <w:rPr>
          <w:rFonts w:ascii="Avenir" w:eastAsia="Avenir" w:hAnsi="Avenir" w:cs="Avenir"/>
        </w:rPr>
        <w:t>All Rights Reserved.</w:t>
      </w:r>
    </w:p>
    <w:sectPr w:rsidR="00F53A16" w:rsidRPr="00F53A16" w:rsidSect="004E75EF"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005B8C" w14:textId="77777777" w:rsidR="00AB11EC" w:rsidRDefault="00AB11EC" w:rsidP="00F53A16">
      <w:pPr>
        <w:spacing w:after="0" w:line="240" w:lineRule="auto"/>
      </w:pPr>
      <w:r>
        <w:separator/>
      </w:r>
    </w:p>
  </w:endnote>
  <w:endnote w:type="continuationSeparator" w:id="0">
    <w:p w14:paraId="7106D445" w14:textId="77777777" w:rsidR="00AB11EC" w:rsidRDefault="00AB11EC" w:rsidP="00F53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venirNext LT Pro Regular">
    <w:panose1 w:val="020B0504020202020204"/>
    <w:charset w:val="00"/>
    <w:family w:val="swiss"/>
    <w:notTrueType/>
    <w:pitch w:val="variable"/>
    <w:sig w:usb0="800000AF" w:usb1="5000204A" w:usb2="00000000" w:usb3="00000000" w:csb0="0000009B" w:csb1="00000000"/>
  </w:font>
  <w:font w:name="Avenir">
    <w:altName w:val="Calibri"/>
    <w:charset w:val="00"/>
    <w:family w:val="auto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8EC6CE" w14:textId="6BBCCDD1" w:rsidR="00F53A16" w:rsidRPr="00F53A16" w:rsidRDefault="00F53A16" w:rsidP="00F53A16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bookmarkStart w:id="0" w:name="_asuut8qjj9ag" w:colFirst="0" w:colLast="0"/>
    <w:bookmarkEnd w:id="0"/>
    <w:r>
      <w:rPr>
        <w:rFonts w:ascii="Century Gothic" w:eastAsia="Century Gothic" w:hAnsi="Century Gothic" w:cs="Century Gothic"/>
        <w:color w:val="A6A6A6"/>
        <w:sz w:val="16"/>
        <w:szCs w:val="16"/>
      </w:rPr>
      <w:t xml:space="preserve">©WordTemplatesOnline.net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BE16A5" w14:textId="77777777" w:rsidR="00AB11EC" w:rsidRDefault="00AB11EC" w:rsidP="00F53A16">
      <w:pPr>
        <w:spacing w:after="0" w:line="240" w:lineRule="auto"/>
      </w:pPr>
      <w:r>
        <w:separator/>
      </w:r>
    </w:p>
  </w:footnote>
  <w:footnote w:type="continuationSeparator" w:id="0">
    <w:p w14:paraId="5987F2AC" w14:textId="77777777" w:rsidR="00AB11EC" w:rsidRDefault="00AB11EC" w:rsidP="00F53A1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5EF"/>
    <w:rsid w:val="000E335F"/>
    <w:rsid w:val="002416DA"/>
    <w:rsid w:val="00246D92"/>
    <w:rsid w:val="00275DCC"/>
    <w:rsid w:val="00305AB3"/>
    <w:rsid w:val="004B2D28"/>
    <w:rsid w:val="004E75EF"/>
    <w:rsid w:val="006D57E8"/>
    <w:rsid w:val="00800745"/>
    <w:rsid w:val="009E7D4B"/>
    <w:rsid w:val="00AB11EC"/>
    <w:rsid w:val="00B12FAE"/>
    <w:rsid w:val="00D02FA9"/>
    <w:rsid w:val="00DA3485"/>
    <w:rsid w:val="00E006F9"/>
    <w:rsid w:val="00F53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F73E2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E75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E75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E75E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75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E75E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E75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E75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E75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E75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75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E75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E75E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E75E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E75E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E75E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E75E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E75E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E75E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E75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E75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E75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E75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E75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E75E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E75E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E75E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E75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E75E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E75E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E75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53A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3A16"/>
  </w:style>
  <w:style w:type="paragraph" w:styleId="Footer">
    <w:name w:val="footer"/>
    <w:basedOn w:val="Normal"/>
    <w:link w:val="FooterChar"/>
    <w:uiPriority w:val="99"/>
    <w:unhideWhenUsed/>
    <w:rsid w:val="00F53A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3A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Community Service Form-08-86et5cyua-11</Template>
  <TotalTime>0</TotalTime>
  <Pages>2</Pages>
  <Words>57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Tayyba Rani</dc:creator>
  <cp:keywords/>
  <dc:description/>
  <cp:lastModifiedBy>Tayyba Rani</cp:lastModifiedBy>
  <cp:revision>2</cp:revision>
  <dcterms:created xsi:type="dcterms:W3CDTF">2025-08-18T18:04:00Z</dcterms:created>
  <dcterms:modified xsi:type="dcterms:W3CDTF">2025-08-18T18:04:00Z</dcterms:modified>
</cp:coreProperties>
</file>