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65D648" w14:textId="0EDB7EC8" w:rsidR="00A4358D" w:rsidRPr="00B51242" w:rsidRDefault="00F90366">
      <w:pPr>
        <w:rPr>
          <w:rFonts w:ascii="AvenirNext LT Pro Regular" w:hAnsi="AvenirNext LT Pro Regular"/>
          <w:b/>
          <w:bCs/>
          <w:sz w:val="36"/>
          <w:szCs w:val="36"/>
        </w:rPr>
      </w:pPr>
      <w:r>
        <w:rPr>
          <w:rFonts w:ascii="AvenirNext LT Pro Regular" w:hAnsi="AvenirNext LT Pro Regular"/>
          <w:b/>
          <w:bCs/>
          <w:noProof/>
          <w:sz w:val="36"/>
          <w:szCs w:val="36"/>
        </w:rPr>
        <mc:AlternateContent>
          <mc:Choice Requires="wpg">
            <w:drawing>
              <wp:anchor distT="0" distB="0" distL="114300" distR="114300" simplePos="0" relativeHeight="251660288" behindDoc="1" locked="0" layoutInCell="1" allowOverlap="1" wp14:anchorId="159B7462" wp14:editId="70EFCEF7">
                <wp:simplePos x="0" y="0"/>
                <wp:positionH relativeFrom="column">
                  <wp:posOffset>-542925</wp:posOffset>
                </wp:positionH>
                <wp:positionV relativeFrom="page">
                  <wp:posOffset>95250</wp:posOffset>
                </wp:positionV>
                <wp:extent cx="7981950" cy="10077450"/>
                <wp:effectExtent l="0" t="0" r="0" b="0"/>
                <wp:wrapNone/>
                <wp:docPr id="4" name="Group 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981950" cy="10077450"/>
                          <a:chOff x="0" y="0"/>
                          <a:chExt cx="7981950" cy="10077450"/>
                        </a:xfrm>
                      </wpg:grpSpPr>
                      <wps:wsp>
                        <wps:cNvPr id="1" name="Rectangle 1"/>
                        <wps:cNvSpPr/>
                        <wps:spPr>
                          <a:xfrm>
                            <a:off x="95250" y="0"/>
                            <a:ext cx="3933825" cy="266700"/>
                          </a:xfrm>
                          <a:prstGeom prst="rect">
                            <a:avLst/>
                          </a:prstGeom>
                          <a:solidFill>
                            <a:srgbClr val="D3AF37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15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" name="Rectangle 3"/>
                        <wps:cNvSpPr/>
                        <wps:spPr>
                          <a:xfrm>
                            <a:off x="0" y="9791700"/>
                            <a:ext cx="7981950" cy="285750"/>
                          </a:xfrm>
                          <a:prstGeom prst="rect">
                            <a:avLst/>
                          </a:prstGeom>
                          <a:solidFill>
                            <a:srgbClr val="DCBF62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15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BA78DAF" id="Group 4" o:spid="_x0000_s1026" style="position:absolute;margin-left:-42.75pt;margin-top:7.5pt;width:628.5pt;height:793.5pt;z-index:-251656192;mso-position-vertical-relative:page" coordsize="79819,10077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">
                <v:rect id="Rectangle 1" o:spid="_x0000_s1027" style="position:absolute;left:952;width:39338;height:266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" fillcolor="#d3af37" stroked="f" strokeweight="1pt"/>
                <v:rect id="Rectangle 3" o:spid="_x0000_s1028" style="position:absolute;top:97917;width:79819;height:285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" fillcolor="#dcbf62" stroked="f" strokeweight="1pt"/>
                <w10:wrap anchory="page"/>
              </v:group>
            </w:pict>
          </mc:Fallback>
        </mc:AlternateContent>
      </w:r>
      <w:r w:rsidR="00A4358D" w:rsidRPr="00B51242">
        <w:rPr>
          <w:rFonts w:ascii="AvenirNext LT Pro Regular" w:hAnsi="AvenirNext LT Pro Regular"/>
          <w:b/>
          <w:bCs/>
          <w:sz w:val="36"/>
          <w:szCs w:val="36"/>
        </w:rPr>
        <w:t>VOLUNTEER COMMUNITY SERVICE DOCUMENTATION FORM</w:t>
      </w:r>
    </w:p>
    <w:p w14:paraId="7EFF9AF2" w14:textId="77777777" w:rsidR="00273A94" w:rsidRPr="00B51242" w:rsidRDefault="00273A94">
      <w:pPr>
        <w:rPr>
          <w:rFonts w:ascii="AvenirNext LT Pro Regular" w:hAnsi="AvenirNext LT Pro Regular"/>
          <w:sz w:val="20"/>
          <w:szCs w:val="20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90"/>
      </w:tblGrid>
      <w:tr w:rsidR="00A4358D" w:rsidRPr="00B51242" w14:paraId="49667D7F" w14:textId="77777777" w:rsidTr="00A4358D">
        <w:trPr>
          <w:trHeight w:val="432"/>
        </w:trPr>
        <w:tc>
          <w:tcPr>
            <w:tcW w:w="10790" w:type="dxa"/>
            <w:vAlign w:val="center"/>
          </w:tcPr>
          <w:p w14:paraId="5A1A98D8" w14:textId="444B7EAF" w:rsidR="00A4358D" w:rsidRPr="00B51242" w:rsidRDefault="00A4358D" w:rsidP="00A4358D">
            <w:pPr>
              <w:spacing w:line="360" w:lineRule="auto"/>
              <w:rPr>
                <w:rFonts w:ascii="AvenirNext LT Pro Regular" w:hAnsi="AvenirNext LT Pro Regular"/>
                <w:sz w:val="20"/>
                <w:szCs w:val="20"/>
              </w:rPr>
            </w:pPr>
            <w:r w:rsidRPr="00B51242">
              <w:rPr>
                <w:rFonts w:ascii="AvenirNext LT Pro Regular" w:hAnsi="AvenirNext LT Pro Regular"/>
                <w:sz w:val="20"/>
                <w:szCs w:val="20"/>
              </w:rPr>
              <w:t xml:space="preserve">This is to certify that______________________________________ from___________________________________, Class </w:t>
            </w:r>
          </w:p>
        </w:tc>
      </w:tr>
      <w:tr w:rsidR="00A4358D" w:rsidRPr="00B51242" w14:paraId="36742A9C" w14:textId="77777777" w:rsidTr="00A4358D">
        <w:trPr>
          <w:trHeight w:val="432"/>
        </w:trPr>
        <w:tc>
          <w:tcPr>
            <w:tcW w:w="10790" w:type="dxa"/>
            <w:vAlign w:val="center"/>
          </w:tcPr>
          <w:p w14:paraId="24F06C36" w14:textId="5EABCA6F" w:rsidR="00A4358D" w:rsidRPr="00B51242" w:rsidRDefault="00A4358D" w:rsidP="00A4358D">
            <w:pPr>
              <w:spacing w:line="360" w:lineRule="auto"/>
              <w:rPr>
                <w:rFonts w:ascii="AvenirNext LT Pro Regular" w:hAnsi="AvenirNext LT Pro Regular"/>
                <w:sz w:val="20"/>
                <w:szCs w:val="20"/>
              </w:rPr>
            </w:pPr>
            <w:r w:rsidRPr="00B51242">
              <w:rPr>
                <w:rFonts w:ascii="AvenirNext LT Pro Regular" w:hAnsi="AvenirNext LT Pro Regular"/>
                <w:sz w:val="20"/>
                <w:szCs w:val="20"/>
              </w:rPr>
              <w:t>of____________________________________ has performed volunteer service.</w:t>
            </w:r>
          </w:p>
        </w:tc>
      </w:tr>
    </w:tbl>
    <w:p w14:paraId="1C4D37AE" w14:textId="77777777" w:rsidR="00273A94" w:rsidRPr="00B51242" w:rsidRDefault="00273A94">
      <w:pPr>
        <w:rPr>
          <w:rFonts w:ascii="AvenirNext LT Pro Regular" w:hAnsi="AvenirNext LT Pro Regular"/>
          <w:sz w:val="20"/>
          <w:szCs w:val="20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52"/>
        <w:gridCol w:w="2452"/>
        <w:gridCol w:w="983"/>
        <w:gridCol w:w="2033"/>
        <w:gridCol w:w="2870"/>
      </w:tblGrid>
      <w:tr w:rsidR="00A4358D" w:rsidRPr="00B51242" w14:paraId="1403E4E4" w14:textId="77777777" w:rsidTr="00A4358D">
        <w:trPr>
          <w:trHeight w:val="432"/>
        </w:trPr>
        <w:tc>
          <w:tcPr>
            <w:tcW w:w="2452" w:type="dxa"/>
            <w:vAlign w:val="center"/>
          </w:tcPr>
          <w:p w14:paraId="1A7D56E0" w14:textId="3BA5B6E7" w:rsidR="00273A94" w:rsidRPr="00B51242" w:rsidRDefault="00273A94" w:rsidP="00273A94">
            <w:pPr>
              <w:rPr>
                <w:rFonts w:ascii="AvenirNext LT Pro Regular" w:hAnsi="AvenirNext LT Pro Regular"/>
                <w:sz w:val="20"/>
                <w:szCs w:val="20"/>
              </w:rPr>
            </w:pPr>
            <w:r w:rsidRPr="00B51242">
              <w:rPr>
                <w:rFonts w:ascii="AvenirNext LT Pro Regular" w:hAnsi="AvenirNext LT Pro Regular"/>
                <w:sz w:val="20"/>
                <w:szCs w:val="20"/>
              </w:rPr>
              <w:t>Name of Organization</w:t>
            </w:r>
          </w:p>
        </w:tc>
        <w:tc>
          <w:tcPr>
            <w:tcW w:w="2452" w:type="dxa"/>
            <w:tcBorders>
              <w:bottom w:val="single" w:sz="4" w:space="0" w:color="808080" w:themeColor="background1" w:themeShade="80"/>
            </w:tcBorders>
            <w:vAlign w:val="center"/>
          </w:tcPr>
          <w:p w14:paraId="557A834D" w14:textId="77777777" w:rsidR="00273A94" w:rsidRPr="00B51242" w:rsidRDefault="00273A94" w:rsidP="00273A94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983" w:type="dxa"/>
            <w:vAlign w:val="center"/>
          </w:tcPr>
          <w:p w14:paraId="580BF617" w14:textId="77777777" w:rsidR="00273A94" w:rsidRPr="00B51242" w:rsidRDefault="00273A94" w:rsidP="00273A94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2033" w:type="dxa"/>
            <w:vAlign w:val="center"/>
          </w:tcPr>
          <w:p w14:paraId="5DECB761" w14:textId="02DAE154" w:rsidR="00273A94" w:rsidRPr="00B51242" w:rsidRDefault="00273A94" w:rsidP="00273A94">
            <w:pPr>
              <w:rPr>
                <w:rFonts w:ascii="AvenirNext LT Pro Regular" w:hAnsi="AvenirNext LT Pro Regular"/>
                <w:sz w:val="20"/>
                <w:szCs w:val="20"/>
              </w:rPr>
            </w:pPr>
            <w:r w:rsidRPr="00B51242">
              <w:rPr>
                <w:rFonts w:ascii="AvenirNext LT Pro Regular" w:hAnsi="AvenirNext LT Pro Regular"/>
                <w:sz w:val="20"/>
                <w:szCs w:val="20"/>
              </w:rPr>
              <w:t>Phone Number</w:t>
            </w:r>
          </w:p>
        </w:tc>
        <w:tc>
          <w:tcPr>
            <w:tcW w:w="2870" w:type="dxa"/>
            <w:tcBorders>
              <w:bottom w:val="single" w:sz="4" w:space="0" w:color="808080" w:themeColor="background1" w:themeShade="80"/>
            </w:tcBorders>
            <w:vAlign w:val="center"/>
          </w:tcPr>
          <w:p w14:paraId="5D43FB13" w14:textId="77777777" w:rsidR="00273A94" w:rsidRPr="00B51242" w:rsidRDefault="00273A94" w:rsidP="00273A94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</w:tr>
      <w:tr w:rsidR="00A4358D" w:rsidRPr="00B51242" w14:paraId="2C084A7E" w14:textId="77777777" w:rsidTr="00A4358D">
        <w:trPr>
          <w:trHeight w:val="432"/>
        </w:trPr>
        <w:tc>
          <w:tcPr>
            <w:tcW w:w="2452" w:type="dxa"/>
            <w:vAlign w:val="center"/>
          </w:tcPr>
          <w:p w14:paraId="7470C243" w14:textId="2CB2106C" w:rsidR="00A4358D" w:rsidRPr="00B51242" w:rsidRDefault="00A4358D" w:rsidP="00273A94">
            <w:pPr>
              <w:rPr>
                <w:rFonts w:ascii="AvenirNext LT Pro Regular" w:hAnsi="AvenirNext LT Pro Regular"/>
                <w:sz w:val="20"/>
                <w:szCs w:val="20"/>
              </w:rPr>
            </w:pPr>
            <w:r w:rsidRPr="00B51242">
              <w:rPr>
                <w:rFonts w:ascii="AvenirNext LT Pro Regular" w:hAnsi="AvenirNext LT Pro Regular"/>
                <w:sz w:val="20"/>
                <w:szCs w:val="20"/>
              </w:rPr>
              <w:t>Address</w:t>
            </w:r>
          </w:p>
        </w:tc>
        <w:tc>
          <w:tcPr>
            <w:tcW w:w="8338" w:type="dxa"/>
            <w:gridSpan w:val="4"/>
            <w:tcBorders>
              <w:bottom w:val="single" w:sz="4" w:space="0" w:color="808080" w:themeColor="background1" w:themeShade="80"/>
            </w:tcBorders>
            <w:vAlign w:val="center"/>
          </w:tcPr>
          <w:p w14:paraId="3AECDDDD" w14:textId="77777777" w:rsidR="00A4358D" w:rsidRPr="00B51242" w:rsidRDefault="00A4358D" w:rsidP="00273A94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</w:tr>
    </w:tbl>
    <w:p w14:paraId="75B0D52B" w14:textId="77777777" w:rsidR="00273A94" w:rsidRPr="00B51242" w:rsidRDefault="00273A94">
      <w:pPr>
        <w:rPr>
          <w:rFonts w:ascii="AvenirNext LT Pro Regular" w:hAnsi="AvenirNext LT Pro Regular"/>
          <w:sz w:val="20"/>
          <w:szCs w:val="20"/>
        </w:rPr>
      </w:pPr>
    </w:p>
    <w:tbl>
      <w:tblPr>
        <w:tblStyle w:val="TableGrid"/>
        <w:tblW w:w="0" w:type="auto"/>
        <w:tblBorders>
          <w:top w:val="single" w:sz="4" w:space="0" w:color="808080" w:themeColor="background1" w:themeShade="80"/>
          <w:left w:val="none" w:sz="0" w:space="0" w:color="auto"/>
          <w:bottom w:val="single" w:sz="4" w:space="0" w:color="808080" w:themeColor="background1" w:themeShade="80"/>
          <w:right w:val="none" w:sz="0" w:space="0" w:color="auto"/>
          <w:insideH w:val="single" w:sz="4" w:space="0" w:color="808080" w:themeColor="background1" w:themeShade="80"/>
          <w:insideV w:val="single" w:sz="4" w:space="0" w:color="808080" w:themeColor="background1" w:themeShade="80"/>
        </w:tblBorders>
        <w:tblLook w:val="04A0" w:firstRow="1" w:lastRow="0" w:firstColumn="1" w:lastColumn="0" w:noHBand="0" w:noVBand="1"/>
      </w:tblPr>
      <w:tblGrid>
        <w:gridCol w:w="2697"/>
        <w:gridCol w:w="2697"/>
        <w:gridCol w:w="2698"/>
        <w:gridCol w:w="2698"/>
      </w:tblGrid>
      <w:tr w:rsidR="00F90366" w:rsidRPr="00F90366" w14:paraId="1874898E" w14:textId="77777777" w:rsidTr="003E4D64">
        <w:trPr>
          <w:trHeight w:val="432"/>
        </w:trPr>
        <w:tc>
          <w:tcPr>
            <w:tcW w:w="2697" w:type="dxa"/>
            <w:tcBorders>
              <w:top w:val="nil"/>
              <w:left w:val="nil"/>
              <w:bottom w:val="single" w:sz="4" w:space="0" w:color="D9D9D9" w:themeColor="background1" w:themeShade="D9"/>
              <w:right w:val="nil"/>
            </w:tcBorders>
            <w:shd w:val="clear" w:color="auto" w:fill="D3AF37"/>
            <w:vAlign w:val="center"/>
          </w:tcPr>
          <w:p w14:paraId="119F25EE" w14:textId="6293621C" w:rsidR="00273A94" w:rsidRPr="00F90366" w:rsidRDefault="00273A94" w:rsidP="00273A94">
            <w:pPr>
              <w:jc w:val="center"/>
              <w:rPr>
                <w:rFonts w:ascii="AvenirNext LT Pro Regular" w:hAnsi="AvenirNext LT Pro Regular"/>
                <w:b/>
                <w:bCs/>
                <w:color w:val="FFFFFF" w:themeColor="background1"/>
              </w:rPr>
            </w:pPr>
            <w:r w:rsidRPr="00F90366">
              <w:rPr>
                <w:rFonts w:ascii="AvenirNext LT Pro Regular" w:hAnsi="AvenirNext LT Pro Regular"/>
                <w:b/>
                <w:bCs/>
                <w:color w:val="FFFFFF" w:themeColor="background1"/>
              </w:rPr>
              <w:t>Date of the Event</w:t>
            </w:r>
          </w:p>
        </w:tc>
        <w:tc>
          <w:tcPr>
            <w:tcW w:w="2697" w:type="dxa"/>
            <w:tcBorders>
              <w:top w:val="nil"/>
              <w:left w:val="nil"/>
              <w:bottom w:val="single" w:sz="4" w:space="0" w:color="D9D9D9" w:themeColor="background1" w:themeShade="D9"/>
              <w:right w:val="nil"/>
            </w:tcBorders>
            <w:shd w:val="clear" w:color="auto" w:fill="D3AF37"/>
            <w:vAlign w:val="center"/>
          </w:tcPr>
          <w:p w14:paraId="217ED60F" w14:textId="77299947" w:rsidR="00273A94" w:rsidRPr="00F90366" w:rsidRDefault="00273A94" w:rsidP="00273A94">
            <w:pPr>
              <w:jc w:val="center"/>
              <w:rPr>
                <w:rFonts w:ascii="AvenirNext LT Pro Regular" w:hAnsi="AvenirNext LT Pro Regular"/>
                <w:b/>
                <w:bCs/>
                <w:color w:val="FFFFFF" w:themeColor="background1"/>
              </w:rPr>
            </w:pPr>
            <w:r w:rsidRPr="00F90366">
              <w:rPr>
                <w:rFonts w:ascii="AvenirNext LT Pro Regular" w:hAnsi="AvenirNext LT Pro Regular"/>
                <w:b/>
                <w:bCs/>
                <w:color w:val="FFFFFF" w:themeColor="background1"/>
              </w:rPr>
              <w:t>Time In</w:t>
            </w:r>
          </w:p>
        </w:tc>
        <w:tc>
          <w:tcPr>
            <w:tcW w:w="2698" w:type="dxa"/>
            <w:tcBorders>
              <w:top w:val="nil"/>
              <w:left w:val="nil"/>
              <w:bottom w:val="single" w:sz="4" w:space="0" w:color="D9D9D9" w:themeColor="background1" w:themeShade="D9"/>
              <w:right w:val="nil"/>
            </w:tcBorders>
            <w:shd w:val="clear" w:color="auto" w:fill="D3AF37"/>
            <w:vAlign w:val="center"/>
          </w:tcPr>
          <w:p w14:paraId="19E6B293" w14:textId="42C0E5A3" w:rsidR="00273A94" w:rsidRPr="00F90366" w:rsidRDefault="00273A94" w:rsidP="00273A94">
            <w:pPr>
              <w:jc w:val="center"/>
              <w:rPr>
                <w:rFonts w:ascii="AvenirNext LT Pro Regular" w:hAnsi="AvenirNext LT Pro Regular"/>
                <w:b/>
                <w:bCs/>
                <w:color w:val="FFFFFF" w:themeColor="background1"/>
              </w:rPr>
            </w:pPr>
            <w:r w:rsidRPr="00F90366">
              <w:rPr>
                <w:rFonts w:ascii="AvenirNext LT Pro Regular" w:hAnsi="AvenirNext LT Pro Regular"/>
                <w:b/>
                <w:bCs/>
                <w:color w:val="FFFFFF" w:themeColor="background1"/>
              </w:rPr>
              <w:t>Time Out</w:t>
            </w:r>
          </w:p>
        </w:tc>
        <w:tc>
          <w:tcPr>
            <w:tcW w:w="2698" w:type="dxa"/>
            <w:tcBorders>
              <w:top w:val="nil"/>
              <w:left w:val="nil"/>
              <w:bottom w:val="single" w:sz="4" w:space="0" w:color="D9D9D9" w:themeColor="background1" w:themeShade="D9"/>
            </w:tcBorders>
            <w:shd w:val="clear" w:color="auto" w:fill="D3AF37"/>
            <w:vAlign w:val="center"/>
          </w:tcPr>
          <w:p w14:paraId="425D82ED" w14:textId="77105E47" w:rsidR="00273A94" w:rsidRPr="00F90366" w:rsidRDefault="00273A94" w:rsidP="00273A94">
            <w:pPr>
              <w:jc w:val="center"/>
              <w:rPr>
                <w:rFonts w:ascii="AvenirNext LT Pro Regular" w:hAnsi="AvenirNext LT Pro Regular"/>
                <w:b/>
                <w:bCs/>
                <w:color w:val="FFFFFF" w:themeColor="background1"/>
              </w:rPr>
            </w:pPr>
            <w:r w:rsidRPr="00F90366">
              <w:rPr>
                <w:rFonts w:ascii="AvenirNext LT Pro Regular" w:hAnsi="AvenirNext LT Pro Regular"/>
                <w:b/>
                <w:bCs/>
                <w:color w:val="FFFFFF" w:themeColor="background1"/>
              </w:rPr>
              <w:t>Total Hours Per Day</w:t>
            </w:r>
          </w:p>
        </w:tc>
      </w:tr>
      <w:tr w:rsidR="00273A94" w:rsidRPr="00B51242" w14:paraId="094EB029" w14:textId="77777777" w:rsidTr="003E4D64">
        <w:trPr>
          <w:trHeight w:val="432"/>
        </w:trPr>
        <w:tc>
          <w:tcPr>
            <w:tcW w:w="2697" w:type="dxa"/>
            <w:tcBorders>
              <w:top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14:paraId="49CDBCB1" w14:textId="77777777" w:rsidR="00273A94" w:rsidRPr="00B51242" w:rsidRDefault="00273A94" w:rsidP="00273A94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2697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14:paraId="74CC9D4D" w14:textId="77777777" w:rsidR="00273A94" w:rsidRPr="00B51242" w:rsidRDefault="00273A94" w:rsidP="00273A94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2698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14:paraId="68BB8C5B" w14:textId="77777777" w:rsidR="00273A94" w:rsidRPr="00B51242" w:rsidRDefault="00273A94" w:rsidP="00273A94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2698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</w:tcBorders>
            <w:vAlign w:val="center"/>
          </w:tcPr>
          <w:p w14:paraId="7E0462C9" w14:textId="77777777" w:rsidR="00273A94" w:rsidRPr="00B51242" w:rsidRDefault="00273A94" w:rsidP="00273A94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</w:tr>
      <w:tr w:rsidR="00273A94" w:rsidRPr="00B51242" w14:paraId="7DF039B3" w14:textId="77777777" w:rsidTr="003E4D64">
        <w:trPr>
          <w:trHeight w:val="432"/>
        </w:trPr>
        <w:tc>
          <w:tcPr>
            <w:tcW w:w="2697" w:type="dxa"/>
            <w:tcBorders>
              <w:top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14:paraId="2AC8C12E" w14:textId="77777777" w:rsidR="00273A94" w:rsidRPr="00B51242" w:rsidRDefault="00273A94" w:rsidP="00273A94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2697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14:paraId="72A7C299" w14:textId="77777777" w:rsidR="00273A94" w:rsidRPr="00B51242" w:rsidRDefault="00273A94" w:rsidP="00273A94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2698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14:paraId="28E14CF6" w14:textId="77777777" w:rsidR="00273A94" w:rsidRPr="00B51242" w:rsidRDefault="00273A94" w:rsidP="00273A94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2698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</w:tcBorders>
            <w:vAlign w:val="center"/>
          </w:tcPr>
          <w:p w14:paraId="66524A10" w14:textId="77777777" w:rsidR="00273A94" w:rsidRPr="00B51242" w:rsidRDefault="00273A94" w:rsidP="00273A94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</w:tr>
      <w:tr w:rsidR="00273A94" w:rsidRPr="00B51242" w14:paraId="5F69F5C7" w14:textId="77777777" w:rsidTr="003E4D64">
        <w:trPr>
          <w:trHeight w:val="432"/>
        </w:trPr>
        <w:tc>
          <w:tcPr>
            <w:tcW w:w="2697" w:type="dxa"/>
            <w:tcBorders>
              <w:top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14:paraId="03E28BD5" w14:textId="77777777" w:rsidR="00273A94" w:rsidRPr="00B51242" w:rsidRDefault="00273A94" w:rsidP="00273A94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2697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14:paraId="251B0AFA" w14:textId="77777777" w:rsidR="00273A94" w:rsidRPr="00B51242" w:rsidRDefault="00273A94" w:rsidP="00273A94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2698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14:paraId="1980CCD3" w14:textId="77777777" w:rsidR="00273A94" w:rsidRPr="00B51242" w:rsidRDefault="00273A94" w:rsidP="00273A94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2698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</w:tcBorders>
            <w:vAlign w:val="center"/>
          </w:tcPr>
          <w:p w14:paraId="7D3E705F" w14:textId="77777777" w:rsidR="00273A94" w:rsidRPr="00B51242" w:rsidRDefault="00273A94" w:rsidP="00273A94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</w:tr>
      <w:tr w:rsidR="00A4358D" w:rsidRPr="00B51242" w14:paraId="41A4A784" w14:textId="77777777" w:rsidTr="003E4D64">
        <w:trPr>
          <w:trHeight w:val="432"/>
        </w:trPr>
        <w:tc>
          <w:tcPr>
            <w:tcW w:w="2697" w:type="dxa"/>
            <w:tcBorders>
              <w:top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14:paraId="6C9D4916" w14:textId="77777777" w:rsidR="00A4358D" w:rsidRPr="00B51242" w:rsidRDefault="00A4358D" w:rsidP="00273A94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2697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14:paraId="6909BA57" w14:textId="77777777" w:rsidR="00A4358D" w:rsidRPr="00B51242" w:rsidRDefault="00A4358D" w:rsidP="00273A94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2698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14:paraId="353E846E" w14:textId="77777777" w:rsidR="00A4358D" w:rsidRPr="00B51242" w:rsidRDefault="00A4358D" w:rsidP="00273A94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2698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</w:tcBorders>
            <w:vAlign w:val="center"/>
          </w:tcPr>
          <w:p w14:paraId="3A6B4E39" w14:textId="77777777" w:rsidR="00A4358D" w:rsidRPr="00B51242" w:rsidRDefault="00A4358D" w:rsidP="00273A94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</w:tr>
      <w:tr w:rsidR="00B51242" w:rsidRPr="00B51242" w14:paraId="7681E168" w14:textId="77777777" w:rsidTr="003E4D64">
        <w:trPr>
          <w:trHeight w:val="432"/>
        </w:trPr>
        <w:tc>
          <w:tcPr>
            <w:tcW w:w="2697" w:type="dxa"/>
            <w:tcBorders>
              <w:top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14:paraId="0228C3FF" w14:textId="77777777" w:rsidR="00B51242" w:rsidRPr="00B51242" w:rsidRDefault="00B51242" w:rsidP="00273A94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2697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14:paraId="70F3AF5A" w14:textId="77777777" w:rsidR="00B51242" w:rsidRPr="00B51242" w:rsidRDefault="00B51242" w:rsidP="00273A94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2698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14:paraId="4F9B05DC" w14:textId="77777777" w:rsidR="00B51242" w:rsidRPr="00B51242" w:rsidRDefault="00B51242" w:rsidP="00273A94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2698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</w:tcBorders>
            <w:vAlign w:val="center"/>
          </w:tcPr>
          <w:p w14:paraId="093CA490" w14:textId="77777777" w:rsidR="00B51242" w:rsidRPr="00B51242" w:rsidRDefault="00B51242" w:rsidP="00273A94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</w:tr>
      <w:tr w:rsidR="00B51242" w:rsidRPr="00B51242" w14:paraId="2E91343D" w14:textId="77777777" w:rsidTr="003E4D64">
        <w:trPr>
          <w:trHeight w:val="432"/>
        </w:trPr>
        <w:tc>
          <w:tcPr>
            <w:tcW w:w="2697" w:type="dxa"/>
            <w:tcBorders>
              <w:top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14:paraId="0C254376" w14:textId="77777777" w:rsidR="00B51242" w:rsidRPr="00B51242" w:rsidRDefault="00B51242" w:rsidP="00273A94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2697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14:paraId="0C99B719" w14:textId="77777777" w:rsidR="00B51242" w:rsidRPr="00B51242" w:rsidRDefault="00B51242" w:rsidP="00273A94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2698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14:paraId="0011FA86" w14:textId="77777777" w:rsidR="00B51242" w:rsidRPr="00B51242" w:rsidRDefault="00B51242" w:rsidP="00273A94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2698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</w:tcBorders>
            <w:vAlign w:val="center"/>
          </w:tcPr>
          <w:p w14:paraId="4CC4A23F" w14:textId="77777777" w:rsidR="00B51242" w:rsidRPr="00B51242" w:rsidRDefault="00B51242" w:rsidP="00273A94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</w:tr>
      <w:tr w:rsidR="00273A94" w:rsidRPr="00B51242" w14:paraId="6C86F1E2" w14:textId="77777777" w:rsidTr="003E4D64">
        <w:trPr>
          <w:trHeight w:val="432"/>
        </w:trPr>
        <w:tc>
          <w:tcPr>
            <w:tcW w:w="2697" w:type="dxa"/>
            <w:tcBorders>
              <w:top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14:paraId="7F06CA80" w14:textId="77777777" w:rsidR="00273A94" w:rsidRPr="00B51242" w:rsidRDefault="00273A94" w:rsidP="00273A94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2697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14:paraId="42939054" w14:textId="77777777" w:rsidR="00273A94" w:rsidRPr="00B51242" w:rsidRDefault="00273A94" w:rsidP="00273A94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2698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14:paraId="3214BBDC" w14:textId="77777777" w:rsidR="00273A94" w:rsidRPr="00B51242" w:rsidRDefault="00273A94" w:rsidP="00273A94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2698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</w:tcBorders>
            <w:vAlign w:val="center"/>
          </w:tcPr>
          <w:p w14:paraId="6077BC7D" w14:textId="77777777" w:rsidR="00273A94" w:rsidRPr="00B51242" w:rsidRDefault="00273A94" w:rsidP="00273A94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</w:tr>
      <w:tr w:rsidR="00273A94" w:rsidRPr="00B51242" w14:paraId="05D3827D" w14:textId="77777777" w:rsidTr="003E4D64">
        <w:trPr>
          <w:trHeight w:val="432"/>
        </w:trPr>
        <w:tc>
          <w:tcPr>
            <w:tcW w:w="2697" w:type="dxa"/>
            <w:tcBorders>
              <w:top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14:paraId="0FFA4937" w14:textId="77777777" w:rsidR="00273A94" w:rsidRPr="00B51242" w:rsidRDefault="00273A94" w:rsidP="00273A94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2697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14:paraId="0FD77BDB" w14:textId="77777777" w:rsidR="00273A94" w:rsidRPr="00B51242" w:rsidRDefault="00273A94" w:rsidP="00273A94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2698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14:paraId="58B72EDD" w14:textId="77777777" w:rsidR="00273A94" w:rsidRPr="00B51242" w:rsidRDefault="00273A94" w:rsidP="00273A94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2698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</w:tcBorders>
            <w:vAlign w:val="center"/>
          </w:tcPr>
          <w:p w14:paraId="068DB7DE" w14:textId="77777777" w:rsidR="00273A94" w:rsidRPr="00B51242" w:rsidRDefault="00273A94" w:rsidP="00273A94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</w:tr>
    </w:tbl>
    <w:p w14:paraId="4C0BC6D2" w14:textId="77777777" w:rsidR="00273A94" w:rsidRPr="00B51242" w:rsidRDefault="00273A94">
      <w:pPr>
        <w:rPr>
          <w:rFonts w:ascii="AvenirNext LT Pro Regular" w:hAnsi="AvenirNext LT Pro Regular"/>
          <w:sz w:val="20"/>
          <w:szCs w:val="20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single" w:sz="24" w:space="0" w:color="D3AF37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00"/>
      </w:tblGrid>
      <w:tr w:rsidR="00273A94" w:rsidRPr="00B51242" w14:paraId="0B09E114" w14:textId="77777777" w:rsidTr="00F90366">
        <w:trPr>
          <w:trHeight w:val="432"/>
        </w:trPr>
        <w:tc>
          <w:tcPr>
            <w:tcW w:w="4500" w:type="dxa"/>
            <w:vAlign w:val="center"/>
          </w:tcPr>
          <w:p w14:paraId="28B38BE0" w14:textId="052875C3" w:rsidR="00273A94" w:rsidRPr="00B51242" w:rsidRDefault="00273A94" w:rsidP="00273A94">
            <w:pPr>
              <w:rPr>
                <w:rFonts w:ascii="AvenirNext LT Pro Regular" w:hAnsi="AvenirNext LT Pro Regular"/>
                <w:b/>
                <w:bCs/>
              </w:rPr>
            </w:pPr>
            <w:r w:rsidRPr="00B51242">
              <w:rPr>
                <w:rFonts w:ascii="AvenirNext LT Pro Regular" w:hAnsi="AvenirNext LT Pro Regular"/>
                <w:b/>
                <w:bCs/>
              </w:rPr>
              <w:t>Specific Duties/Services Performed:</w:t>
            </w:r>
          </w:p>
        </w:tc>
      </w:tr>
    </w:tbl>
    <w:p w14:paraId="572955F4" w14:textId="77777777" w:rsidR="00F90366" w:rsidRPr="00F90366" w:rsidRDefault="00F90366">
      <w:pPr>
        <w:rPr>
          <w:sz w:val="20"/>
          <w:szCs w:val="20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90"/>
      </w:tblGrid>
      <w:tr w:rsidR="00273A94" w:rsidRPr="00B51242" w14:paraId="02620396" w14:textId="77777777" w:rsidTr="00F90366">
        <w:trPr>
          <w:trHeight w:val="432"/>
        </w:trPr>
        <w:tc>
          <w:tcPr>
            <w:tcW w:w="10790" w:type="dxa"/>
            <w:tcBorders>
              <w:bottom w:val="single" w:sz="4" w:space="0" w:color="808080" w:themeColor="background1" w:themeShade="80"/>
            </w:tcBorders>
            <w:vAlign w:val="center"/>
          </w:tcPr>
          <w:p w14:paraId="59508DF0" w14:textId="77777777" w:rsidR="00273A94" w:rsidRPr="00B51242" w:rsidRDefault="00273A94" w:rsidP="00273A94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</w:tr>
      <w:tr w:rsidR="00273A94" w:rsidRPr="00B51242" w14:paraId="28C704C7" w14:textId="77777777" w:rsidTr="00A4358D">
        <w:trPr>
          <w:trHeight w:val="432"/>
        </w:trPr>
        <w:tc>
          <w:tcPr>
            <w:tcW w:w="10790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14:paraId="05304B57" w14:textId="77777777" w:rsidR="00273A94" w:rsidRPr="00B51242" w:rsidRDefault="00273A94" w:rsidP="00273A94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</w:tr>
      <w:tr w:rsidR="00273A94" w:rsidRPr="00B51242" w14:paraId="3A311201" w14:textId="77777777" w:rsidTr="00A4358D">
        <w:trPr>
          <w:trHeight w:val="432"/>
        </w:trPr>
        <w:tc>
          <w:tcPr>
            <w:tcW w:w="10790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14:paraId="760F0B4A" w14:textId="77777777" w:rsidR="00273A94" w:rsidRPr="00B51242" w:rsidRDefault="00273A94" w:rsidP="00273A94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</w:tr>
      <w:tr w:rsidR="00A4358D" w:rsidRPr="00B51242" w14:paraId="5BCEACD5" w14:textId="77777777" w:rsidTr="00A4358D">
        <w:trPr>
          <w:trHeight w:val="432"/>
        </w:trPr>
        <w:tc>
          <w:tcPr>
            <w:tcW w:w="10790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14:paraId="7E7B5090" w14:textId="77777777" w:rsidR="00A4358D" w:rsidRPr="00B51242" w:rsidRDefault="00A4358D" w:rsidP="00273A94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</w:tr>
    </w:tbl>
    <w:p w14:paraId="5B74FB2F" w14:textId="77777777" w:rsidR="00A4358D" w:rsidRPr="00B51242" w:rsidRDefault="00A4358D">
      <w:pPr>
        <w:rPr>
          <w:rFonts w:ascii="AvenirNext LT Pro Regular" w:hAnsi="AvenirNext LT Pro Regular"/>
          <w:sz w:val="20"/>
          <w:szCs w:val="20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00"/>
        <w:gridCol w:w="3104"/>
        <w:gridCol w:w="983"/>
        <w:gridCol w:w="1853"/>
        <w:gridCol w:w="3050"/>
      </w:tblGrid>
      <w:tr w:rsidR="00A4358D" w:rsidRPr="00B51242" w14:paraId="50E4E7F2" w14:textId="77777777" w:rsidTr="00A4358D">
        <w:trPr>
          <w:trHeight w:val="432"/>
        </w:trPr>
        <w:tc>
          <w:tcPr>
            <w:tcW w:w="1800" w:type="dxa"/>
            <w:vAlign w:val="center"/>
          </w:tcPr>
          <w:p w14:paraId="36F3606D" w14:textId="0F3C2A76" w:rsidR="00273A94" w:rsidRPr="00B51242" w:rsidRDefault="00A4358D" w:rsidP="00025FA7">
            <w:pPr>
              <w:rPr>
                <w:rFonts w:ascii="AvenirNext LT Pro Regular" w:hAnsi="AvenirNext LT Pro Regular"/>
                <w:sz w:val="20"/>
                <w:szCs w:val="20"/>
              </w:rPr>
            </w:pPr>
            <w:r w:rsidRPr="00B51242">
              <w:rPr>
                <w:rFonts w:ascii="AvenirNext LT Pro Regular" w:hAnsi="AvenirNext LT Pro Regular"/>
                <w:sz w:val="20"/>
                <w:szCs w:val="20"/>
              </w:rPr>
              <w:t>Supervisor Name</w:t>
            </w:r>
          </w:p>
        </w:tc>
        <w:tc>
          <w:tcPr>
            <w:tcW w:w="3104" w:type="dxa"/>
            <w:tcBorders>
              <w:bottom w:val="single" w:sz="4" w:space="0" w:color="808080" w:themeColor="background1" w:themeShade="80"/>
            </w:tcBorders>
            <w:vAlign w:val="center"/>
          </w:tcPr>
          <w:p w14:paraId="31C6FD88" w14:textId="77777777" w:rsidR="00273A94" w:rsidRPr="00B51242" w:rsidRDefault="00273A94" w:rsidP="00025FA7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983" w:type="dxa"/>
            <w:vAlign w:val="center"/>
          </w:tcPr>
          <w:p w14:paraId="39F90C45" w14:textId="77777777" w:rsidR="00273A94" w:rsidRPr="00B51242" w:rsidRDefault="00273A94" w:rsidP="00025FA7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1853" w:type="dxa"/>
            <w:vAlign w:val="center"/>
          </w:tcPr>
          <w:p w14:paraId="22587FF2" w14:textId="5637F1DC" w:rsidR="00273A94" w:rsidRPr="00B51242" w:rsidRDefault="00A4358D" w:rsidP="00025FA7">
            <w:pPr>
              <w:rPr>
                <w:rFonts w:ascii="AvenirNext LT Pro Regular" w:hAnsi="AvenirNext LT Pro Regular"/>
                <w:sz w:val="20"/>
                <w:szCs w:val="20"/>
              </w:rPr>
            </w:pPr>
            <w:r w:rsidRPr="00B51242">
              <w:rPr>
                <w:rFonts w:ascii="AvenirNext LT Pro Regular" w:hAnsi="AvenirNext LT Pro Regular"/>
                <w:sz w:val="20"/>
                <w:szCs w:val="20"/>
              </w:rPr>
              <w:t xml:space="preserve">Date </w:t>
            </w:r>
          </w:p>
        </w:tc>
        <w:tc>
          <w:tcPr>
            <w:tcW w:w="3050" w:type="dxa"/>
            <w:tcBorders>
              <w:bottom w:val="single" w:sz="4" w:space="0" w:color="808080" w:themeColor="background1" w:themeShade="80"/>
            </w:tcBorders>
            <w:vAlign w:val="center"/>
          </w:tcPr>
          <w:p w14:paraId="38312854" w14:textId="77777777" w:rsidR="00273A94" w:rsidRPr="00B51242" w:rsidRDefault="00273A94" w:rsidP="00025FA7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</w:tr>
      <w:tr w:rsidR="00A4358D" w:rsidRPr="00B51242" w14:paraId="631E3774" w14:textId="77777777" w:rsidTr="00A4358D">
        <w:trPr>
          <w:trHeight w:val="432"/>
        </w:trPr>
        <w:tc>
          <w:tcPr>
            <w:tcW w:w="1800" w:type="dxa"/>
            <w:vAlign w:val="center"/>
          </w:tcPr>
          <w:p w14:paraId="78A3090D" w14:textId="77777777" w:rsidR="00273A94" w:rsidRPr="00B51242" w:rsidRDefault="00273A94" w:rsidP="00025FA7">
            <w:pPr>
              <w:rPr>
                <w:rFonts w:ascii="AvenirNext LT Pro Regular" w:hAnsi="AvenirNext LT Pro Regular"/>
                <w:sz w:val="20"/>
                <w:szCs w:val="20"/>
              </w:rPr>
            </w:pPr>
            <w:r w:rsidRPr="00B51242">
              <w:rPr>
                <w:rFonts w:ascii="AvenirNext LT Pro Regular" w:hAnsi="AvenirNext LT Pro Regular"/>
                <w:sz w:val="20"/>
                <w:szCs w:val="20"/>
              </w:rPr>
              <w:t>Address</w:t>
            </w:r>
          </w:p>
        </w:tc>
        <w:tc>
          <w:tcPr>
            <w:tcW w:w="3104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14:paraId="219F2545" w14:textId="77777777" w:rsidR="00273A94" w:rsidRPr="00B51242" w:rsidRDefault="00273A94" w:rsidP="00025FA7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983" w:type="dxa"/>
            <w:vAlign w:val="center"/>
          </w:tcPr>
          <w:p w14:paraId="7165911E" w14:textId="77777777" w:rsidR="00273A94" w:rsidRPr="00B51242" w:rsidRDefault="00273A94" w:rsidP="00025FA7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1853" w:type="dxa"/>
            <w:vAlign w:val="center"/>
          </w:tcPr>
          <w:p w14:paraId="607D2FEC" w14:textId="0965F97C" w:rsidR="00273A94" w:rsidRPr="00B51242" w:rsidRDefault="00A4358D" w:rsidP="00025FA7">
            <w:pPr>
              <w:rPr>
                <w:rFonts w:ascii="AvenirNext LT Pro Regular" w:hAnsi="AvenirNext LT Pro Regular"/>
                <w:sz w:val="20"/>
                <w:szCs w:val="20"/>
              </w:rPr>
            </w:pPr>
            <w:r w:rsidRPr="00B51242">
              <w:rPr>
                <w:rFonts w:ascii="AvenirNext LT Pro Regular" w:hAnsi="AvenirNext LT Pro Regular"/>
                <w:sz w:val="20"/>
                <w:szCs w:val="20"/>
              </w:rPr>
              <w:t xml:space="preserve">Phone number </w:t>
            </w:r>
          </w:p>
        </w:tc>
        <w:tc>
          <w:tcPr>
            <w:tcW w:w="3050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14:paraId="3DA44CAC" w14:textId="77777777" w:rsidR="00273A94" w:rsidRPr="00B51242" w:rsidRDefault="00273A94" w:rsidP="00025FA7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</w:tr>
    </w:tbl>
    <w:p w14:paraId="44C4CE1C" w14:textId="77777777" w:rsidR="00273A94" w:rsidRPr="00B51242" w:rsidRDefault="00273A94">
      <w:pPr>
        <w:rPr>
          <w:rFonts w:ascii="AvenirNext LT Pro Regular" w:hAnsi="AvenirNext LT Pro Regular"/>
          <w:sz w:val="20"/>
          <w:szCs w:val="20"/>
        </w:rPr>
      </w:pPr>
    </w:p>
    <w:p w14:paraId="3FC471F6" w14:textId="77777777" w:rsidR="00A4358D" w:rsidRPr="00B51242" w:rsidRDefault="00A4358D">
      <w:pPr>
        <w:rPr>
          <w:rFonts w:ascii="AvenirNext LT Pro Regular" w:hAnsi="AvenirNext LT Pro Regular"/>
          <w:sz w:val="20"/>
          <w:szCs w:val="20"/>
        </w:rPr>
      </w:pPr>
    </w:p>
    <w:tbl>
      <w:tblPr>
        <w:tblStyle w:val="TableGrid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596"/>
        <w:gridCol w:w="1440"/>
        <w:gridCol w:w="3597"/>
      </w:tblGrid>
      <w:tr w:rsidR="00A4358D" w:rsidRPr="00B51242" w14:paraId="7C29081C" w14:textId="77777777" w:rsidTr="00025FA7">
        <w:trPr>
          <w:trHeight w:val="360"/>
          <w:jc w:val="center"/>
        </w:trPr>
        <w:tc>
          <w:tcPr>
            <w:tcW w:w="3596" w:type="dxa"/>
            <w:tcBorders>
              <w:bottom w:val="single" w:sz="4" w:space="0" w:color="auto"/>
            </w:tcBorders>
            <w:vAlign w:val="center"/>
          </w:tcPr>
          <w:p w14:paraId="4D50864A" w14:textId="77777777" w:rsidR="00A4358D" w:rsidRPr="00B51242" w:rsidRDefault="00A4358D" w:rsidP="00025FA7">
            <w:pPr>
              <w:jc w:val="center"/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1440" w:type="dxa"/>
            <w:vAlign w:val="center"/>
          </w:tcPr>
          <w:p w14:paraId="253C9E0D" w14:textId="77777777" w:rsidR="00A4358D" w:rsidRPr="00B51242" w:rsidRDefault="00A4358D" w:rsidP="00025FA7">
            <w:pPr>
              <w:jc w:val="center"/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3597" w:type="dxa"/>
            <w:tcBorders>
              <w:bottom w:val="single" w:sz="4" w:space="0" w:color="auto"/>
            </w:tcBorders>
            <w:vAlign w:val="center"/>
          </w:tcPr>
          <w:p w14:paraId="2188120C" w14:textId="77777777" w:rsidR="00A4358D" w:rsidRPr="00B51242" w:rsidRDefault="00A4358D" w:rsidP="00025FA7">
            <w:pPr>
              <w:jc w:val="center"/>
              <w:rPr>
                <w:rFonts w:ascii="AvenirNext LT Pro Regular" w:hAnsi="AvenirNext LT Pro Regular"/>
                <w:sz w:val="20"/>
                <w:szCs w:val="20"/>
              </w:rPr>
            </w:pPr>
          </w:p>
        </w:tc>
      </w:tr>
      <w:tr w:rsidR="00A4358D" w:rsidRPr="00B51242" w14:paraId="0C5D80D1" w14:textId="77777777" w:rsidTr="00025FA7">
        <w:trPr>
          <w:trHeight w:val="360"/>
          <w:jc w:val="center"/>
        </w:trPr>
        <w:tc>
          <w:tcPr>
            <w:tcW w:w="3596" w:type="dxa"/>
            <w:tcBorders>
              <w:top w:val="single" w:sz="4" w:space="0" w:color="auto"/>
            </w:tcBorders>
            <w:vAlign w:val="center"/>
          </w:tcPr>
          <w:p w14:paraId="4D290B63" w14:textId="77777777" w:rsidR="00A4358D" w:rsidRPr="00B51242" w:rsidRDefault="00A4358D" w:rsidP="00025FA7">
            <w:pPr>
              <w:jc w:val="center"/>
              <w:rPr>
                <w:rFonts w:ascii="AvenirNext LT Pro Regular" w:hAnsi="AvenirNext LT Pro Regular"/>
                <w:sz w:val="20"/>
                <w:szCs w:val="20"/>
              </w:rPr>
            </w:pPr>
            <w:r w:rsidRPr="00B51242">
              <w:rPr>
                <w:rFonts w:ascii="AvenirNext LT Pro Regular" w:hAnsi="AvenirNext LT Pro Regular"/>
                <w:sz w:val="20"/>
                <w:szCs w:val="20"/>
              </w:rPr>
              <w:t>Supervisor signature</w:t>
            </w:r>
          </w:p>
        </w:tc>
        <w:tc>
          <w:tcPr>
            <w:tcW w:w="1440" w:type="dxa"/>
            <w:vAlign w:val="center"/>
          </w:tcPr>
          <w:p w14:paraId="3AA6C07D" w14:textId="77777777" w:rsidR="00A4358D" w:rsidRPr="00B51242" w:rsidRDefault="00A4358D" w:rsidP="00025FA7">
            <w:pPr>
              <w:jc w:val="center"/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3597" w:type="dxa"/>
            <w:tcBorders>
              <w:top w:val="single" w:sz="4" w:space="0" w:color="auto"/>
            </w:tcBorders>
            <w:vAlign w:val="center"/>
          </w:tcPr>
          <w:p w14:paraId="2A3347FD" w14:textId="77777777" w:rsidR="00A4358D" w:rsidRPr="00B51242" w:rsidRDefault="00A4358D" w:rsidP="00025FA7">
            <w:pPr>
              <w:jc w:val="center"/>
              <w:rPr>
                <w:rFonts w:ascii="AvenirNext LT Pro Regular" w:hAnsi="AvenirNext LT Pro Regular"/>
                <w:sz w:val="20"/>
                <w:szCs w:val="20"/>
              </w:rPr>
            </w:pPr>
            <w:r w:rsidRPr="00B51242">
              <w:rPr>
                <w:rFonts w:ascii="AvenirNext LT Pro Regular" w:hAnsi="AvenirNext LT Pro Regular"/>
                <w:sz w:val="20"/>
                <w:szCs w:val="20"/>
              </w:rPr>
              <w:t>Date</w:t>
            </w:r>
          </w:p>
        </w:tc>
      </w:tr>
    </w:tbl>
    <w:p w14:paraId="1C274E27" w14:textId="11F85895" w:rsidR="00273A94" w:rsidRDefault="00273A94"/>
    <w:p w14:paraId="5CDC0B4B" w14:textId="77777777" w:rsidR="00A4358D" w:rsidRDefault="00A4358D"/>
    <w:p w14:paraId="2753DC4D" w14:textId="77777777" w:rsidR="00A4358D" w:rsidRDefault="00A4358D" w:rsidP="00A4358D">
      <w:pPr>
        <w:spacing w:after="0" w:line="240" w:lineRule="auto"/>
        <w:rPr>
          <w:rFonts w:ascii="Avenir" w:eastAsia="Avenir" w:hAnsi="Avenir" w:cs="Avenir"/>
        </w:rPr>
      </w:pPr>
      <w:r>
        <w:rPr>
          <w:rFonts w:ascii="Avenir" w:eastAsia="Avenir" w:hAnsi="Avenir" w:cs="Avenir"/>
        </w:rPr>
        <w:t>Designed by:</w:t>
      </w:r>
    </w:p>
    <w:p w14:paraId="573736EF" w14:textId="77777777" w:rsidR="00A4358D" w:rsidRDefault="00A4358D" w:rsidP="00A4358D">
      <w:pPr>
        <w:spacing w:after="0" w:line="240" w:lineRule="auto"/>
        <w:rPr>
          <w:rFonts w:ascii="Avenir" w:eastAsia="Avenir" w:hAnsi="Avenir" w:cs="Avenir"/>
        </w:rPr>
      </w:pPr>
      <w:r>
        <w:rPr>
          <w:rFonts w:ascii="Avenir" w:eastAsia="Avenir" w:hAnsi="Avenir" w:cs="Avenir"/>
          <w:noProof/>
        </w:rPr>
        <w:drawing>
          <wp:inline distT="0" distB="0" distL="0" distR="0" wp14:anchorId="3F0D737D" wp14:editId="0214476C">
            <wp:extent cx="914400" cy="316867"/>
            <wp:effectExtent l="0" t="0" r="0" b="0"/>
            <wp:docPr id="2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914400" cy="316867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7C435B2B" w14:textId="50D8B0B2" w:rsidR="00A4358D" w:rsidRPr="0090199A" w:rsidRDefault="00A4358D" w:rsidP="00A4358D">
      <w:pPr>
        <w:spacing w:after="0" w:line="240" w:lineRule="auto"/>
        <w:rPr>
          <w:rFonts w:ascii="Avenir" w:eastAsia="Avenir" w:hAnsi="Avenir" w:cs="Avenir"/>
        </w:rPr>
      </w:pPr>
      <w:r>
        <w:rPr>
          <w:rFonts w:ascii="Avenir" w:eastAsia="Avenir" w:hAnsi="Avenir" w:cs="Avenir"/>
        </w:rPr>
        <w:t xml:space="preserve">© </w:t>
      </w:r>
      <w:r w:rsidRPr="00B51242">
        <w:rPr>
          <w:rFonts w:ascii="Avenir" w:eastAsia="Avenir" w:hAnsi="Avenir" w:cs="Avenir"/>
          <w:color w:val="0070C0"/>
          <w:u w:val="single"/>
        </w:rPr>
        <w:t>WordTemplatesOnline.net</w:t>
      </w:r>
      <w:r w:rsidRPr="00B51242">
        <w:rPr>
          <w:rFonts w:ascii="Avenir" w:eastAsia="Avenir" w:hAnsi="Avenir" w:cs="Avenir"/>
          <w:color w:val="0070C0"/>
        </w:rPr>
        <w:t xml:space="preserve"> </w:t>
      </w:r>
      <w:r>
        <w:rPr>
          <w:rFonts w:ascii="Avenir" w:eastAsia="Avenir" w:hAnsi="Avenir" w:cs="Avenir"/>
        </w:rPr>
        <w:t>All Rights Reserved.</w:t>
      </w:r>
    </w:p>
    <w:p w14:paraId="17D91EC5" w14:textId="77777777" w:rsidR="00A4358D" w:rsidRDefault="00A4358D"/>
    <w:sectPr w:rsidR="00A4358D" w:rsidSect="00273A94">
      <w:footerReference w:type="default" r:id="rId7"/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22D2F11" w14:textId="77777777" w:rsidR="009D3697" w:rsidRDefault="009D3697" w:rsidP="00A4358D">
      <w:pPr>
        <w:spacing w:after="0" w:line="240" w:lineRule="auto"/>
      </w:pPr>
      <w:r>
        <w:separator/>
      </w:r>
    </w:p>
  </w:endnote>
  <w:endnote w:type="continuationSeparator" w:id="0">
    <w:p w14:paraId="0A5B271D" w14:textId="77777777" w:rsidR="009D3697" w:rsidRDefault="009D3697" w:rsidP="00A435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venirNext LT Pro Regular">
    <w:panose1 w:val="020B0504020202020204"/>
    <w:charset w:val="00"/>
    <w:family w:val="swiss"/>
    <w:notTrueType/>
    <w:pitch w:val="variable"/>
    <w:sig w:usb0="800000AF" w:usb1="5000204A" w:usb2="00000000" w:usb3="00000000" w:csb0="0000009B" w:csb1="00000000"/>
  </w:font>
  <w:font w:name="Avenir">
    <w:altName w:val="Calibri"/>
    <w:charset w:val="00"/>
    <w:family w:val="auto"/>
    <w:pitch w:val="default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594511" w14:textId="1340BC20" w:rsidR="00A4358D" w:rsidRPr="00A4358D" w:rsidRDefault="00A4358D" w:rsidP="00A4358D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rPr>
        <w:color w:val="000000"/>
      </w:rPr>
    </w:pPr>
    <w:bookmarkStart w:id="0" w:name="_asuut8qjj9ag" w:colFirst="0" w:colLast="0"/>
    <w:bookmarkEnd w:id="0"/>
    <w:r>
      <w:rPr>
        <w:rFonts w:ascii="Century Gothic" w:eastAsia="Century Gothic" w:hAnsi="Century Gothic" w:cs="Century Gothic"/>
        <w:color w:val="A6A6A6"/>
        <w:sz w:val="16"/>
        <w:szCs w:val="16"/>
      </w:rPr>
      <w:t xml:space="preserve">©WordTemplatesOnline.net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E5D0945" w14:textId="77777777" w:rsidR="009D3697" w:rsidRDefault="009D3697" w:rsidP="00A4358D">
      <w:pPr>
        <w:spacing w:after="0" w:line="240" w:lineRule="auto"/>
      </w:pPr>
      <w:r>
        <w:separator/>
      </w:r>
    </w:p>
  </w:footnote>
  <w:footnote w:type="continuationSeparator" w:id="0">
    <w:p w14:paraId="0AAAA4D0" w14:textId="77777777" w:rsidR="009D3697" w:rsidRDefault="009D3697" w:rsidP="00A4358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3A94"/>
    <w:rsid w:val="00273A94"/>
    <w:rsid w:val="00385532"/>
    <w:rsid w:val="003E4D64"/>
    <w:rsid w:val="00690CAA"/>
    <w:rsid w:val="006D57E8"/>
    <w:rsid w:val="00833598"/>
    <w:rsid w:val="008536A3"/>
    <w:rsid w:val="00954A4B"/>
    <w:rsid w:val="009D3697"/>
    <w:rsid w:val="00A4358D"/>
    <w:rsid w:val="00B12FAE"/>
    <w:rsid w:val="00B51242"/>
    <w:rsid w:val="00BA5FA1"/>
    <w:rsid w:val="00C35D50"/>
    <w:rsid w:val="00E006F9"/>
    <w:rsid w:val="00F903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194A8F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73A9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73A9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73A9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73A9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73A9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73A9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73A9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73A9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73A9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73A9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73A9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73A9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73A9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73A9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73A9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73A9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73A9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73A9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73A9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73A9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73A9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73A9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73A9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73A9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73A9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73A9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73A9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73A9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73A94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273A9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A4358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4358D"/>
  </w:style>
  <w:style w:type="paragraph" w:styleId="Footer">
    <w:name w:val="footer"/>
    <w:basedOn w:val="Normal"/>
    <w:link w:val="FooterChar"/>
    <w:uiPriority w:val="99"/>
    <w:unhideWhenUsed/>
    <w:rsid w:val="00A4358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4358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Community Service Form-08-86et5cyua-12</Template>
  <TotalTime>0</TotalTime>
  <Pages>2</Pages>
  <Words>86</Words>
  <Characters>492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Tayyba Rani</dc:creator>
  <cp:keywords/>
  <dc:description/>
  <cp:lastModifiedBy>Tayyba Rani</cp:lastModifiedBy>
  <cp:revision>2</cp:revision>
  <dcterms:created xsi:type="dcterms:W3CDTF">2025-08-18T18:05:00Z</dcterms:created>
  <dcterms:modified xsi:type="dcterms:W3CDTF">2025-08-18T18:05:00Z</dcterms:modified>
</cp:coreProperties>
</file>