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12CDB6" w14:textId="471C5E1C" w:rsidR="001926BE" w:rsidRPr="00BA1DE7" w:rsidRDefault="009428AC" w:rsidP="00AF0843">
      <w:pPr>
        <w:jc w:val="center"/>
        <w:rPr>
          <w:rFonts w:ascii="Great Vibes" w:hAnsi="Great Vibes" w:cs="Arima"/>
          <w:b/>
          <w:bCs/>
          <w:sz w:val="96"/>
          <w:szCs w:val="96"/>
        </w:rPr>
      </w:pPr>
      <w:r>
        <w:rPr>
          <w:rFonts w:ascii="Arima" w:hAnsi="Arima" w:cs="Arima"/>
          <w:b/>
          <w:bCs/>
          <w:noProof/>
          <w:sz w:val="40"/>
          <w:szCs w:val="40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6533A8E" wp14:editId="113132E9">
                <wp:simplePos x="0" y="0"/>
                <wp:positionH relativeFrom="column">
                  <wp:posOffset>-385762</wp:posOffset>
                </wp:positionH>
                <wp:positionV relativeFrom="page">
                  <wp:posOffset>-356870</wp:posOffset>
                </wp:positionV>
                <wp:extent cx="7651750" cy="10507980"/>
                <wp:effectExtent l="0" t="0" r="6350" b="6477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51750" cy="10507980"/>
                          <a:chOff x="0" y="0"/>
                          <a:chExt cx="7651829" cy="10507981"/>
                        </a:xfrm>
                      </wpg:grpSpPr>
                      <wps:wsp>
                        <wps:cNvPr id="1" name="Diagonal Stripe 1"/>
                        <wps:cNvSpPr/>
                        <wps:spPr>
                          <a:xfrm>
                            <a:off x="0" y="457201"/>
                            <a:ext cx="1107281" cy="1178719"/>
                          </a:xfrm>
                          <a:prstGeom prst="diagStripe">
                            <a:avLst/>
                          </a:prstGeom>
                          <a:solidFill>
                            <a:srgbClr val="723F2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Diagonal Stripe 3"/>
                        <wps:cNvSpPr/>
                        <wps:spPr>
                          <a:xfrm rot="16200000" flipV="1">
                            <a:off x="6508829" y="9216311"/>
                            <a:ext cx="1107281" cy="1178719"/>
                          </a:xfrm>
                          <a:prstGeom prst="diagStripe">
                            <a:avLst/>
                          </a:prstGeom>
                          <a:solidFill>
                            <a:srgbClr val="723F26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Straight Connector 5"/>
                        <wps:cNvCnPr/>
                        <wps:spPr>
                          <a:xfrm>
                            <a:off x="19050" y="1457326"/>
                            <a:ext cx="0" cy="9050655"/>
                          </a:xfrm>
                          <a:prstGeom prst="line">
                            <a:avLst/>
                          </a:prstGeom>
                          <a:ln w="57150">
                            <a:solidFill>
                              <a:srgbClr val="723F26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Straight Connector 6"/>
                        <wps:cNvCnPr/>
                        <wps:spPr>
                          <a:xfrm>
                            <a:off x="7627143" y="0"/>
                            <a:ext cx="0" cy="9857899"/>
                          </a:xfrm>
                          <a:prstGeom prst="line">
                            <a:avLst/>
                          </a:prstGeom>
                          <a:noFill/>
                          <a:ln w="57150" cap="flat" cmpd="sng" algn="ctr">
                            <a:solidFill>
                              <a:srgbClr val="723F26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3A3777B" id="Group 7" o:spid="_x0000_s1026" style="position:absolute;margin-left:-30.35pt;margin-top:-28.1pt;width:602.5pt;height:827.4pt;z-index:251664384;mso-position-vertical-relative:page" coordsize="76518,10507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">
                <v:shape id="Diagonal Stripe 1" o:spid="_x0000_s1027" style="position:absolute;top:4572;width:11072;height:11787;visibility:visible;mso-wrap-style:square;v-text-anchor:middle" coordsize="1107281,1178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" path="m,589360l553641,r553640,l,1178719,,589360xe" fillcolor="#723f26" stroked="f" strokeweight="1pt">
                  <v:stroke joinstyle="miter"/>
                  <v:path arrowok="t" o:connecttype="custom" o:connectlocs="0,589360;553641,0;1107281,0;0,1178719;0,589360" o:connectangles="0,0,0,0,0"/>
                </v:shape>
                <v:shape id="Diagonal Stripe 3" o:spid="_x0000_s1028" style="position:absolute;left:65088;top:92163;width:11073;height:11787;rotation:90;flip:y;visibility:visible;mso-wrap-style:square;v-text-anchor:middle" coordsize="1107281,11787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" path="m,589360l553641,r553640,l,1178719,,589360xe" fillcolor="#723f26" stroked="f" strokeweight="1pt">
                  <v:stroke joinstyle="miter"/>
                  <v:path arrowok="t" o:connecttype="custom" o:connectlocs="0,589360;553641,0;1107281,0;0,1178719;0,589360" o:connectangles="0,0,0,0,0"/>
                </v:shape>
                <v:line id="Straight Connector 5" o:spid="_x0000_s1029" style="position:absolute;visibility:visible;mso-wrap-style:square" from="190,14573" to="190,1050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" strokecolor="#723f26" strokeweight="4.5pt">
                  <v:stroke joinstyle="miter"/>
                </v:line>
                <v:line id="Straight Connector 6" o:spid="_x0000_s1030" style="position:absolute;visibility:visible;mso-wrap-style:square" from="76271,0" to="76271,985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" strokecolor="#723f26" strokeweight="4.5pt">
                  <v:stroke joinstyle="miter"/>
                </v:line>
                <w10:wrap anchory="page"/>
              </v:group>
            </w:pict>
          </mc:Fallback>
        </mc:AlternateContent>
      </w:r>
      <w:r w:rsidR="00A8255C">
        <w:rPr>
          <w:rFonts w:ascii="Arima" w:hAnsi="Arima" w:cs="Arima"/>
          <w:b/>
          <w:bCs/>
          <w:noProof/>
          <w:sz w:val="40"/>
          <w:szCs w:val="40"/>
        </w:rPr>
        <w:drawing>
          <wp:anchor distT="0" distB="0" distL="114300" distR="114300" simplePos="0" relativeHeight="251657216" behindDoc="0" locked="0" layoutInCell="1" allowOverlap="1" wp14:anchorId="02F4B56D" wp14:editId="14AD35F7">
            <wp:simplePos x="0" y="0"/>
            <wp:positionH relativeFrom="margin">
              <wp:posOffset>-114300</wp:posOffset>
            </wp:positionH>
            <wp:positionV relativeFrom="page">
              <wp:posOffset>1207294</wp:posOffset>
            </wp:positionV>
            <wp:extent cx="7078345" cy="7933690"/>
            <wp:effectExtent l="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8345" cy="793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4AC" w:rsidRPr="00BA1DE7">
        <w:rPr>
          <w:rFonts w:ascii="Great Vibes" w:hAnsi="Great Vibes" w:cs="Arima"/>
          <w:b/>
          <w:bCs/>
          <w:sz w:val="96"/>
          <w:szCs w:val="96"/>
        </w:rPr>
        <w:t xml:space="preserve">Baritone Fingering </w:t>
      </w:r>
      <w:r w:rsidR="00AF0843" w:rsidRPr="00BA1DE7">
        <w:rPr>
          <w:rFonts w:ascii="Great Vibes" w:hAnsi="Great Vibes" w:cs="Arima"/>
          <w:b/>
          <w:bCs/>
          <w:sz w:val="96"/>
          <w:szCs w:val="96"/>
        </w:rPr>
        <w:t>Chart</w:t>
      </w:r>
    </w:p>
    <w:p w14:paraId="2BD35721" w14:textId="2D9E0096" w:rsidR="005D6B92" w:rsidRDefault="005D6B92" w:rsidP="00AF0843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51E2C46E" w14:textId="77777777" w:rsidR="002B36D4" w:rsidRDefault="002B36D4" w:rsidP="00AF0843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733B76AE" w14:textId="77777777" w:rsidR="002B36D4" w:rsidRDefault="002B36D4" w:rsidP="00AF0843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2B61EA20" w14:textId="77777777" w:rsidR="002B36D4" w:rsidRDefault="002B36D4" w:rsidP="00AF0843">
      <w:pPr>
        <w:jc w:val="center"/>
        <w:rPr>
          <w:rFonts w:ascii="Arima" w:hAnsi="Arima" w:cs="Arima"/>
          <w:b/>
          <w:bCs/>
          <w:sz w:val="40"/>
          <w:szCs w:val="40"/>
        </w:rPr>
      </w:pPr>
    </w:p>
    <w:p w14:paraId="79922C7C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55EB8D12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4FD5DD6D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3F85F534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15143154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3BFFF4C0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4697C249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2FF410E8" w14:textId="77777777" w:rsidR="002B36D4" w:rsidRPr="002B36D4" w:rsidRDefault="002B36D4" w:rsidP="002B36D4">
      <w:pPr>
        <w:rPr>
          <w:rFonts w:ascii="Arima" w:hAnsi="Arima" w:cs="Arima"/>
          <w:sz w:val="40"/>
          <w:szCs w:val="40"/>
        </w:rPr>
      </w:pPr>
    </w:p>
    <w:p w14:paraId="50570E8F" w14:textId="77777777" w:rsidR="002B36D4" w:rsidRDefault="002B36D4" w:rsidP="002B36D4">
      <w:pPr>
        <w:rPr>
          <w:rFonts w:ascii="Arima" w:hAnsi="Arima" w:cs="Arima"/>
          <w:b/>
          <w:bCs/>
          <w:sz w:val="40"/>
          <w:szCs w:val="40"/>
        </w:rPr>
      </w:pPr>
    </w:p>
    <w:p w14:paraId="5860257C" w14:textId="77777777" w:rsidR="002B36D4" w:rsidRDefault="002B36D4" w:rsidP="002B36D4">
      <w:pPr>
        <w:ind w:firstLine="720"/>
        <w:rPr>
          <w:rFonts w:ascii="Arima" w:hAnsi="Arima" w:cs="Arima"/>
          <w:sz w:val="40"/>
          <w:szCs w:val="40"/>
        </w:rPr>
      </w:pPr>
    </w:p>
    <w:p w14:paraId="43D7581C" w14:textId="77777777" w:rsidR="002B36D4" w:rsidRDefault="002B36D4" w:rsidP="002B36D4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</w:p>
    <w:p w14:paraId="2E2D28BD" w14:textId="7E8EB58A" w:rsidR="002B36D4" w:rsidRPr="002B36D4" w:rsidRDefault="002B36D4" w:rsidP="002B36D4">
      <w:pPr>
        <w:suppressAutoHyphens/>
        <w:autoSpaceDN w:val="0"/>
        <w:spacing w:after="0" w:line="240" w:lineRule="auto"/>
        <w:rPr>
          <w:rFonts w:ascii="AvenirNext LT Pro Regular" w:eastAsia="Avenir" w:hAnsi="AvenirNext LT Pro Regular" w:cs="Avenir"/>
          <w:kern w:val="3"/>
          <w:lang w:val="en-US"/>
          <w14:ligatures w14:val="none"/>
        </w:rPr>
      </w:pPr>
      <w:r w:rsidRPr="002B36D4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>Designed by:</w:t>
      </w:r>
    </w:p>
    <w:p w14:paraId="1580B806" w14:textId="77777777" w:rsidR="002B36D4" w:rsidRPr="002B36D4" w:rsidRDefault="002B36D4" w:rsidP="002B36D4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2B36D4">
        <w:rPr>
          <w:rFonts w:ascii="AvenirNext LT Pro Regular" w:eastAsia="Avenir" w:hAnsi="AvenirNext LT Pro Regular" w:cs="Avenir"/>
          <w:noProof/>
          <w:kern w:val="3"/>
          <w:lang w:val="en-US"/>
          <w14:ligatures w14:val="none"/>
        </w:rPr>
        <w:drawing>
          <wp:inline distT="0" distB="0" distL="0" distR="0" wp14:anchorId="2792363D" wp14:editId="2F377BA2">
            <wp:extent cx="914400" cy="316867"/>
            <wp:effectExtent l="0" t="0" r="0" b="6983"/>
            <wp:docPr id="8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</w:p>
    <w:p w14:paraId="06207E19" w14:textId="77777777" w:rsidR="002B36D4" w:rsidRPr="002B36D4" w:rsidRDefault="002B36D4" w:rsidP="002B36D4">
      <w:pPr>
        <w:suppressAutoHyphens/>
        <w:autoSpaceDN w:val="0"/>
        <w:spacing w:after="0" w:line="240" w:lineRule="auto"/>
        <w:rPr>
          <w:rFonts w:ascii="Aptos" w:eastAsia="Aptos" w:hAnsi="Aptos" w:cs="Times New Roman"/>
          <w:kern w:val="3"/>
          <w:lang w:val="en-US"/>
          <w14:ligatures w14:val="none"/>
        </w:rPr>
      </w:pPr>
      <w:r w:rsidRPr="002B36D4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© </w:t>
      </w:r>
      <w:r w:rsidRPr="002B36D4">
        <w:rPr>
          <w:rFonts w:ascii="AvenirNext LT Pro Regular" w:eastAsia="Avenir" w:hAnsi="AvenirNext LT Pro Regular" w:cs="Avenir"/>
          <w:color w:val="0000FF"/>
          <w:kern w:val="3"/>
          <w:u w:val="single"/>
          <w:lang w:val="en-US"/>
          <w14:ligatures w14:val="none"/>
        </w:rPr>
        <w:t>WordTemplatesOnline.net</w:t>
      </w:r>
      <w:r w:rsidRPr="002B36D4">
        <w:rPr>
          <w:rFonts w:ascii="AvenirNext LT Pro Regular" w:eastAsia="Avenir" w:hAnsi="AvenirNext LT Pro Regular" w:cs="Avenir"/>
          <w:kern w:val="3"/>
          <w:lang w:val="en-US"/>
          <w14:ligatures w14:val="none"/>
        </w:rPr>
        <w:t xml:space="preserve"> All Rights Reserved.</w:t>
      </w:r>
    </w:p>
    <w:p w14:paraId="1C9BB808" w14:textId="77777777" w:rsidR="002B36D4" w:rsidRPr="002B36D4" w:rsidRDefault="002B36D4" w:rsidP="002B36D4">
      <w:pPr>
        <w:ind w:firstLine="720"/>
        <w:rPr>
          <w:rFonts w:ascii="Arima" w:hAnsi="Arima" w:cs="Arima"/>
          <w:sz w:val="40"/>
          <w:szCs w:val="40"/>
        </w:rPr>
      </w:pPr>
    </w:p>
    <w:sectPr w:rsidR="002B36D4" w:rsidRPr="002B36D4" w:rsidSect="00AF0843">
      <w:footerReference w:type="default" r:id="rId8"/>
      <w:pgSz w:w="12240" w:h="15840" w:code="1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4BF4E" w14:textId="77777777" w:rsidR="00577778" w:rsidRDefault="00577778" w:rsidP="00483ED0">
      <w:pPr>
        <w:spacing w:after="0" w:line="240" w:lineRule="auto"/>
      </w:pPr>
      <w:r>
        <w:separator/>
      </w:r>
    </w:p>
  </w:endnote>
  <w:endnote w:type="continuationSeparator" w:id="0">
    <w:p w14:paraId="1C17DDD8" w14:textId="77777777" w:rsidR="00577778" w:rsidRDefault="00577778" w:rsidP="0048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Great Vibes">
    <w:panose1 w:val="00000000000000000000"/>
    <w:charset w:val="00"/>
    <w:family w:val="auto"/>
    <w:pitch w:val="variable"/>
    <w:sig w:usb0="20000207" w:usb1="00000000" w:usb2="00000000" w:usb3="00000000" w:csb0="00000197" w:csb1="00000000"/>
  </w:font>
  <w:font w:name="Arima">
    <w:panose1 w:val="00000000000000000000"/>
    <w:charset w:val="00"/>
    <w:family w:val="auto"/>
    <w:pitch w:val="variable"/>
    <w:sig w:usb0="E09080FF" w:usb1="4000207B" w:usb2="00000040" w:usb3="00000000" w:csb0="0000019B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Avenir"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346B8" w14:textId="420CC661" w:rsidR="00483ED0" w:rsidRPr="00483ED0" w:rsidRDefault="00483ED0" w:rsidP="00483ED0">
    <w:pPr>
      <w:tabs>
        <w:tab w:val="center" w:pos="4680"/>
        <w:tab w:val="right" w:pos="9360"/>
      </w:tabs>
      <w:suppressAutoHyphens/>
      <w:autoSpaceDN w:val="0"/>
      <w:spacing w:after="0" w:line="240" w:lineRule="auto"/>
      <w:rPr>
        <w:rFonts w:ascii="Aptos" w:eastAsia="Aptos" w:hAnsi="Aptos" w:cs="Times New Roman"/>
        <w:kern w:val="3"/>
        <w:lang w:val="en-US"/>
        <w14:ligatures w14:val="none"/>
      </w:rPr>
    </w:pPr>
    <w:bookmarkStart w:id="0" w:name="_2et92p0"/>
    <w:bookmarkStart w:id="1" w:name="_Hlk209963290"/>
    <w:bookmarkStart w:id="2" w:name="_Hlk209963291"/>
    <w:bookmarkStart w:id="3" w:name="_Hlk209963761"/>
    <w:bookmarkStart w:id="4" w:name="_Hlk209963762"/>
    <w:bookmarkEnd w:id="0"/>
    <w:r w:rsidRPr="00483ED0">
      <w:rPr>
        <w:rFonts w:ascii="Century Gothic" w:eastAsia="Century Gothic" w:hAnsi="Century Gothic" w:cs="Century Gothic"/>
        <w:color w:val="A6A6A6"/>
        <w:kern w:val="3"/>
        <w:sz w:val="16"/>
        <w:szCs w:val="16"/>
        <w:lang w:val="en-US"/>
        <w14:ligatures w14:val="none"/>
      </w:rPr>
      <w:t>©WordTemplatesOnline.net</w:t>
    </w:r>
    <w:bookmarkEnd w:id="1"/>
    <w:bookmarkEnd w:id="2"/>
    <w:bookmarkEnd w:id="3"/>
    <w:bookmarkEnd w:id="4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D8DC4" w14:textId="77777777" w:rsidR="00577778" w:rsidRDefault="00577778" w:rsidP="00483ED0">
      <w:pPr>
        <w:spacing w:after="0" w:line="240" w:lineRule="auto"/>
      </w:pPr>
      <w:r>
        <w:separator/>
      </w:r>
    </w:p>
  </w:footnote>
  <w:footnote w:type="continuationSeparator" w:id="0">
    <w:p w14:paraId="79780B5A" w14:textId="77777777" w:rsidR="00577778" w:rsidRDefault="00577778" w:rsidP="00483ED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483C"/>
    <w:rsid w:val="0016483C"/>
    <w:rsid w:val="001926BE"/>
    <w:rsid w:val="002B36D4"/>
    <w:rsid w:val="002C4A4F"/>
    <w:rsid w:val="00483ED0"/>
    <w:rsid w:val="00577778"/>
    <w:rsid w:val="005D6B92"/>
    <w:rsid w:val="00706EDA"/>
    <w:rsid w:val="008840DB"/>
    <w:rsid w:val="0093740F"/>
    <w:rsid w:val="009428AC"/>
    <w:rsid w:val="009C69C3"/>
    <w:rsid w:val="00A614AC"/>
    <w:rsid w:val="00A8255C"/>
    <w:rsid w:val="00A92BE6"/>
    <w:rsid w:val="00AF0843"/>
    <w:rsid w:val="00BA1DE7"/>
    <w:rsid w:val="00ED2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573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P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648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648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6483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648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6483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648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648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648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648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6483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6483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6483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6483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6483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6483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6483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6483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6483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648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648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648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648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648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6483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6483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6483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6483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6483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6483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483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3ED0"/>
  </w:style>
  <w:style w:type="paragraph" w:styleId="Footer">
    <w:name w:val="footer"/>
    <w:basedOn w:val="Normal"/>
    <w:link w:val="FooterChar"/>
    <w:uiPriority w:val="99"/>
    <w:unhideWhenUsed/>
    <w:rsid w:val="00483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3E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Baritone Fingering Chart-09-86euuwhx4</Template>
  <TotalTime>0</TotalTime>
  <Pages>2</Pages>
  <Words>15</Words>
  <Characters>90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Fingering Chart Template-09-86euuwhx4</vt:lpstr>
    </vt:vector>
  </TitlesOfParts>
  <Company>WordTemplatesOnline</Company>
  <LinksUpToDate>false</LinksUpToDate>
  <CharactersWithSpaces>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Fingering Chart Template-09-86euuwhx4</dc:title>
  <dc:subject/>
  <dc:creator>Tayyba Rani</dc:creator>
  <cp:keywords/>
  <dc:description/>
  <cp:lastModifiedBy>Tayyba Rani</cp:lastModifiedBy>
  <cp:revision>2</cp:revision>
  <dcterms:created xsi:type="dcterms:W3CDTF">2025-09-28T10:15:00Z</dcterms:created>
  <dcterms:modified xsi:type="dcterms:W3CDTF">2025-09-28T10:15:00Z</dcterms:modified>
</cp:coreProperties>
</file>