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2CDB6" w14:textId="1E39BA8F" w:rsidR="001926BE" w:rsidRPr="00661A5C" w:rsidRDefault="00661A5C" w:rsidP="00284286">
      <w:pPr>
        <w:jc w:val="center"/>
        <w:rPr>
          <w:rFonts w:ascii="Great Vibes" w:hAnsi="Great Vibes" w:cs="Arima"/>
          <w:b/>
          <w:bCs/>
          <w:sz w:val="96"/>
          <w:szCs w:val="96"/>
        </w:rPr>
      </w:pPr>
      <w:r>
        <w:rPr>
          <w:rFonts w:ascii="Arima" w:hAnsi="Arima" w:cs="Arima"/>
          <w:b/>
          <w:bCs/>
          <w:noProof/>
          <w:sz w:val="48"/>
          <w:szCs w:val="48"/>
        </w:rPr>
        <w:drawing>
          <wp:anchor distT="0" distB="0" distL="114300" distR="114300" simplePos="0" relativeHeight="251657216" behindDoc="0" locked="0" layoutInCell="1" allowOverlap="1" wp14:anchorId="18278475" wp14:editId="2BD6B72E">
            <wp:simplePos x="0" y="0"/>
            <wp:positionH relativeFrom="margin">
              <wp:posOffset>164306</wp:posOffset>
            </wp:positionH>
            <wp:positionV relativeFrom="page">
              <wp:posOffset>1350169</wp:posOffset>
            </wp:positionV>
            <wp:extent cx="6528435" cy="7696835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252"/>
                    <a:stretch/>
                  </pic:blipFill>
                  <pic:spPr bwMode="auto">
                    <a:xfrm>
                      <a:off x="0" y="0"/>
                      <a:ext cx="6528435" cy="769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1A5C">
        <w:rPr>
          <w:rFonts w:ascii="Great Vibes" w:hAnsi="Great Vibes" w:cs="Arima"/>
          <w:b/>
          <w:bCs/>
          <w:noProof/>
          <w:sz w:val="96"/>
          <w:szCs w:val="96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40443461" wp14:editId="65A1615D">
                <wp:simplePos x="0" y="0"/>
                <wp:positionH relativeFrom="column">
                  <wp:posOffset>-1014413</wp:posOffset>
                </wp:positionH>
                <wp:positionV relativeFrom="page">
                  <wp:posOffset>-616585</wp:posOffset>
                </wp:positionV>
                <wp:extent cx="9229725" cy="11434445"/>
                <wp:effectExtent l="0" t="19050" r="47625" b="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29725" cy="11434445"/>
                          <a:chOff x="0" y="0"/>
                          <a:chExt cx="9229726" cy="11434763"/>
                        </a:xfrm>
                      </wpg:grpSpPr>
                      <wps:wsp>
                        <wps:cNvPr id="2" name="Star: 8 Points 2"/>
                        <wps:cNvSpPr/>
                        <wps:spPr>
                          <a:xfrm>
                            <a:off x="0" y="145256"/>
                            <a:ext cx="1824038" cy="1731169"/>
                          </a:xfrm>
                          <a:prstGeom prst="star8">
                            <a:avLst/>
                          </a:prstGeom>
                          <a:solidFill>
                            <a:srgbClr val="E67A6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Star: 8 Points 3"/>
                        <wps:cNvSpPr/>
                        <wps:spPr>
                          <a:xfrm>
                            <a:off x="7300913" y="9703594"/>
                            <a:ext cx="1824038" cy="1731169"/>
                          </a:xfrm>
                          <a:prstGeom prst="star8">
                            <a:avLst/>
                          </a:prstGeom>
                          <a:solidFill>
                            <a:srgbClr val="E67A6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Star: 8 Points 4"/>
                        <wps:cNvSpPr/>
                        <wps:spPr>
                          <a:xfrm>
                            <a:off x="97632" y="0"/>
                            <a:ext cx="1824038" cy="1731169"/>
                          </a:xfrm>
                          <a:prstGeom prst="star8">
                            <a:avLst/>
                          </a:prstGeom>
                          <a:noFill/>
                          <a:ln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Star: 8 Points 5"/>
                        <wps:cNvSpPr/>
                        <wps:spPr>
                          <a:xfrm>
                            <a:off x="7405688" y="9565482"/>
                            <a:ext cx="1824038" cy="1731169"/>
                          </a:xfrm>
                          <a:prstGeom prst="star8">
                            <a:avLst/>
                          </a:prstGeom>
                          <a:noFill/>
                          <a:ln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1DDD87" id="Group 6" o:spid="_x0000_s1026" style="position:absolute;margin-left:-79.9pt;margin-top:-48.55pt;width:726.75pt;height:900.35pt;z-index:251664384;mso-position-vertical-relative:page" coordsize="92297,1143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">
                <v:shapetype id="_x0000_t58" coordsize="21600,21600" o:spt="58" adj="2538" path="m21600,10800l@3@6,18436,3163@4@5,10800,0@6@5,3163,3163@5@6,,10800@5@4,3163,18436@6@3,10800,21600@4@3,18436,18436@3@4xe">
                  <v:stroke joinstyle="miter"/>
                  <v:formulas>
                    <v:f eqn="sum 10800 0 #0"/>
                    <v:f eqn="prod @0 30274 32768"/>
                    <v:f eqn="prod @0 12540 32768"/>
                    <v:f eqn="sum @1 10800 0"/>
                    <v:f eqn="sum @2 10800 0"/>
                    <v:f eqn="sum 10800 0 @1"/>
                    <v:f eqn="sum 10800 0 @2"/>
                    <v:f eqn="prod @0 23170 32768"/>
                    <v:f eqn="sum @7 10800 0"/>
                    <v:f eqn="sum 10800 0 @7"/>
                  </v:formulas>
                  <v:path gradientshapeok="t" o:connecttype="rect" textboxrect="@9,@9,@8,@8"/>
                  <v:handles>
                    <v:h position="#0,center" xrange="0,10800"/>
                  </v:handles>
                </v:shapetype>
                <v:shape id="Star: 8 Points 2" o:spid="_x0000_s1027" type="#_x0000_t58" style="position:absolute;top:1452;width:18240;height:173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" adj="2700" fillcolor="#e67a6e" stroked="f" strokeweight="1pt"/>
                <v:shape id="Star: 8 Points 3" o:spid="_x0000_s1028" type="#_x0000_t58" style="position:absolute;left:73009;top:97035;width:18240;height:173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" adj="2700" fillcolor="#e67a6e" stroked="f" strokeweight="1pt"/>
                <v:shape id="Star: 8 Points 4" o:spid="_x0000_s1029" type="#_x0000_t58" style="position:absolute;left:976;width:18240;height:173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" adj="2700" filled="f" strokecolor="#0d0d0d [3069]" strokeweight="1pt"/>
                <v:shape id="Star: 8 Points 5" o:spid="_x0000_s1030" type="#_x0000_t58" style="position:absolute;left:74056;top:95654;width:18241;height:173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" adj="2700" filled="f" strokecolor="#0d0d0d [3069]" strokeweight="1pt"/>
                <w10:wrap anchory="page"/>
              </v:group>
            </w:pict>
          </mc:Fallback>
        </mc:AlternateContent>
      </w:r>
      <w:r w:rsidR="00284286" w:rsidRPr="00661A5C">
        <w:rPr>
          <w:rFonts w:ascii="Great Vibes" w:hAnsi="Great Vibes" w:cs="Arima"/>
          <w:b/>
          <w:bCs/>
          <w:sz w:val="96"/>
          <w:szCs w:val="96"/>
        </w:rPr>
        <w:t>Bassoon fingering chart</w:t>
      </w:r>
    </w:p>
    <w:p w14:paraId="7C1B0338" w14:textId="450DEB6C" w:rsidR="00284286" w:rsidRDefault="009B10E1" w:rsidP="00284286">
      <w:pPr>
        <w:jc w:val="center"/>
        <w:rPr>
          <w:rFonts w:ascii="Arima" w:hAnsi="Arima" w:cs="Arima"/>
          <w:b/>
          <w:bCs/>
          <w:sz w:val="48"/>
          <w:szCs w:val="48"/>
        </w:rPr>
      </w:pPr>
      <w:r>
        <w:rPr>
          <w:rFonts w:ascii="Arima" w:hAnsi="Arima" w:cs="Arima"/>
          <w:b/>
          <w:bCs/>
          <w:sz w:val="48"/>
          <w:szCs w:val="48"/>
        </w:rPr>
        <w:t xml:space="preserve">  </w:t>
      </w:r>
    </w:p>
    <w:p w14:paraId="40FC11E1" w14:textId="77777777" w:rsidR="0097199C" w:rsidRPr="0097199C" w:rsidRDefault="0097199C" w:rsidP="0097199C">
      <w:pPr>
        <w:rPr>
          <w:rFonts w:ascii="Arima" w:hAnsi="Arima" w:cs="Arima"/>
          <w:sz w:val="48"/>
          <w:szCs w:val="48"/>
        </w:rPr>
      </w:pPr>
    </w:p>
    <w:p w14:paraId="34266D20" w14:textId="77777777" w:rsidR="0097199C" w:rsidRPr="0097199C" w:rsidRDefault="0097199C" w:rsidP="0097199C">
      <w:pPr>
        <w:rPr>
          <w:rFonts w:ascii="Arima" w:hAnsi="Arima" w:cs="Arima"/>
          <w:sz w:val="48"/>
          <w:szCs w:val="48"/>
        </w:rPr>
      </w:pPr>
    </w:p>
    <w:p w14:paraId="31797A9D" w14:textId="77777777" w:rsidR="0097199C" w:rsidRPr="0097199C" w:rsidRDefault="0097199C" w:rsidP="0097199C">
      <w:pPr>
        <w:rPr>
          <w:rFonts w:ascii="Arima" w:hAnsi="Arima" w:cs="Arima"/>
          <w:sz w:val="48"/>
          <w:szCs w:val="48"/>
        </w:rPr>
      </w:pPr>
    </w:p>
    <w:p w14:paraId="6780366E" w14:textId="77777777" w:rsidR="0097199C" w:rsidRPr="0097199C" w:rsidRDefault="0097199C" w:rsidP="0097199C">
      <w:pPr>
        <w:rPr>
          <w:rFonts w:ascii="Arima" w:hAnsi="Arima" w:cs="Arima"/>
          <w:sz w:val="48"/>
          <w:szCs w:val="48"/>
        </w:rPr>
      </w:pPr>
    </w:p>
    <w:p w14:paraId="07107918" w14:textId="77777777" w:rsidR="0097199C" w:rsidRPr="0097199C" w:rsidRDefault="0097199C" w:rsidP="0097199C">
      <w:pPr>
        <w:rPr>
          <w:rFonts w:ascii="Arima" w:hAnsi="Arima" w:cs="Arima"/>
          <w:sz w:val="48"/>
          <w:szCs w:val="48"/>
        </w:rPr>
      </w:pPr>
    </w:p>
    <w:p w14:paraId="57976C51" w14:textId="77777777" w:rsidR="0097199C" w:rsidRPr="0097199C" w:rsidRDefault="0097199C" w:rsidP="0097199C">
      <w:pPr>
        <w:rPr>
          <w:rFonts w:ascii="Arima" w:hAnsi="Arima" w:cs="Arima"/>
          <w:sz w:val="48"/>
          <w:szCs w:val="48"/>
        </w:rPr>
      </w:pPr>
    </w:p>
    <w:p w14:paraId="508ED263" w14:textId="77777777" w:rsidR="0097199C" w:rsidRPr="0097199C" w:rsidRDefault="0097199C" w:rsidP="0097199C">
      <w:pPr>
        <w:rPr>
          <w:rFonts w:ascii="Arima" w:hAnsi="Arima" w:cs="Arima"/>
          <w:sz w:val="48"/>
          <w:szCs w:val="48"/>
        </w:rPr>
      </w:pPr>
    </w:p>
    <w:p w14:paraId="70E813EB" w14:textId="77777777" w:rsidR="0097199C" w:rsidRPr="0097199C" w:rsidRDefault="0097199C" w:rsidP="0097199C">
      <w:pPr>
        <w:rPr>
          <w:rFonts w:ascii="Arima" w:hAnsi="Arima" w:cs="Arima"/>
          <w:sz w:val="48"/>
          <w:szCs w:val="48"/>
        </w:rPr>
      </w:pPr>
    </w:p>
    <w:p w14:paraId="497CA846" w14:textId="77777777" w:rsidR="0097199C" w:rsidRPr="0097199C" w:rsidRDefault="0097199C" w:rsidP="0097199C">
      <w:pPr>
        <w:rPr>
          <w:rFonts w:ascii="Arima" w:hAnsi="Arima" w:cs="Arima"/>
          <w:sz w:val="48"/>
          <w:szCs w:val="48"/>
        </w:rPr>
      </w:pPr>
    </w:p>
    <w:p w14:paraId="7E4975E1" w14:textId="77777777" w:rsidR="0097199C" w:rsidRDefault="0097199C" w:rsidP="0097199C">
      <w:pPr>
        <w:rPr>
          <w:rFonts w:ascii="Arima" w:hAnsi="Arima" w:cs="Arima"/>
          <w:b/>
          <w:bCs/>
          <w:sz w:val="48"/>
          <w:szCs w:val="48"/>
        </w:rPr>
      </w:pPr>
    </w:p>
    <w:p w14:paraId="176CF25E" w14:textId="77777777" w:rsidR="0097199C" w:rsidRDefault="0097199C" w:rsidP="0097199C">
      <w:pPr>
        <w:ind w:firstLine="720"/>
        <w:rPr>
          <w:rFonts w:ascii="Arima" w:hAnsi="Arima" w:cs="Arima"/>
          <w:sz w:val="48"/>
          <w:szCs w:val="48"/>
        </w:rPr>
      </w:pPr>
    </w:p>
    <w:p w14:paraId="2D776D73" w14:textId="77777777" w:rsidR="00E57145" w:rsidRDefault="00E57145" w:rsidP="0097199C">
      <w:pPr>
        <w:suppressAutoHyphens/>
        <w:autoSpaceDN w:val="0"/>
        <w:spacing w:after="0" w:line="240" w:lineRule="auto"/>
        <w:rPr>
          <w:rFonts w:ascii="AvenirNext LT Pro Regular" w:eastAsia="Avenir" w:hAnsi="AvenirNext LT Pro Regular" w:cs="Avenir"/>
          <w:kern w:val="3"/>
          <w:lang w:val="en-US"/>
          <w14:ligatures w14:val="none"/>
        </w:rPr>
      </w:pPr>
    </w:p>
    <w:p w14:paraId="0CB1AE95" w14:textId="3A92D162" w:rsidR="0097199C" w:rsidRPr="0097199C" w:rsidRDefault="0097199C" w:rsidP="0097199C">
      <w:pPr>
        <w:suppressAutoHyphens/>
        <w:autoSpaceDN w:val="0"/>
        <w:spacing w:after="0" w:line="240" w:lineRule="auto"/>
        <w:rPr>
          <w:rFonts w:ascii="AvenirNext LT Pro Regular" w:eastAsia="Avenir" w:hAnsi="AvenirNext LT Pro Regular" w:cs="Avenir"/>
          <w:kern w:val="3"/>
          <w:lang w:val="en-US"/>
          <w14:ligatures w14:val="none"/>
        </w:rPr>
      </w:pPr>
      <w:r w:rsidRPr="0097199C">
        <w:rPr>
          <w:rFonts w:ascii="AvenirNext LT Pro Regular" w:eastAsia="Avenir" w:hAnsi="AvenirNext LT Pro Regular" w:cs="Avenir"/>
          <w:kern w:val="3"/>
          <w:lang w:val="en-US"/>
          <w14:ligatures w14:val="none"/>
        </w:rPr>
        <w:t>Designed by:</w:t>
      </w:r>
    </w:p>
    <w:p w14:paraId="178345C6" w14:textId="77777777" w:rsidR="0097199C" w:rsidRPr="0097199C" w:rsidRDefault="0097199C" w:rsidP="0097199C">
      <w:pPr>
        <w:suppressAutoHyphens/>
        <w:autoSpaceDN w:val="0"/>
        <w:spacing w:after="0" w:line="240" w:lineRule="auto"/>
        <w:rPr>
          <w:rFonts w:ascii="Aptos" w:eastAsia="Aptos" w:hAnsi="Aptos" w:cs="Times New Roman"/>
          <w:kern w:val="3"/>
          <w:lang w:val="en-US"/>
          <w14:ligatures w14:val="none"/>
        </w:rPr>
      </w:pPr>
      <w:r w:rsidRPr="0097199C">
        <w:rPr>
          <w:rFonts w:ascii="AvenirNext LT Pro Regular" w:eastAsia="Avenir" w:hAnsi="AvenirNext LT Pro Regular" w:cs="Avenir"/>
          <w:noProof/>
          <w:kern w:val="3"/>
          <w:lang w:val="en-US"/>
          <w14:ligatures w14:val="none"/>
        </w:rPr>
        <w:drawing>
          <wp:inline distT="0" distB="0" distL="0" distR="0" wp14:anchorId="21FB70A8" wp14:editId="461DADBB">
            <wp:extent cx="914400" cy="316867"/>
            <wp:effectExtent l="0" t="0" r="0" b="6983"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1686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221886E3" w14:textId="77777777" w:rsidR="0097199C" w:rsidRPr="0097199C" w:rsidRDefault="0097199C" w:rsidP="0097199C">
      <w:pPr>
        <w:suppressAutoHyphens/>
        <w:autoSpaceDN w:val="0"/>
        <w:spacing w:after="0" w:line="240" w:lineRule="auto"/>
        <w:rPr>
          <w:rFonts w:ascii="Aptos" w:eastAsia="Aptos" w:hAnsi="Aptos" w:cs="Times New Roman"/>
          <w:kern w:val="3"/>
          <w:lang w:val="en-US"/>
          <w14:ligatures w14:val="none"/>
        </w:rPr>
      </w:pPr>
      <w:r w:rsidRPr="0097199C">
        <w:rPr>
          <w:rFonts w:ascii="AvenirNext LT Pro Regular" w:eastAsia="Avenir" w:hAnsi="AvenirNext LT Pro Regular" w:cs="Avenir"/>
          <w:kern w:val="3"/>
          <w:lang w:val="en-US"/>
          <w14:ligatures w14:val="none"/>
        </w:rPr>
        <w:t xml:space="preserve">© </w:t>
      </w:r>
      <w:r w:rsidRPr="0097199C">
        <w:rPr>
          <w:rFonts w:ascii="AvenirNext LT Pro Regular" w:eastAsia="Avenir" w:hAnsi="AvenirNext LT Pro Regular" w:cs="Avenir"/>
          <w:color w:val="0000FF"/>
          <w:kern w:val="3"/>
          <w:u w:val="single"/>
          <w:lang w:val="en-US"/>
          <w14:ligatures w14:val="none"/>
        </w:rPr>
        <w:t>WordTemplatesOnline.net</w:t>
      </w:r>
      <w:r w:rsidRPr="0097199C">
        <w:rPr>
          <w:rFonts w:ascii="AvenirNext LT Pro Regular" w:eastAsia="Avenir" w:hAnsi="AvenirNext LT Pro Regular" w:cs="Avenir"/>
          <w:kern w:val="3"/>
          <w:lang w:val="en-US"/>
          <w14:ligatures w14:val="none"/>
        </w:rPr>
        <w:t xml:space="preserve"> All Rights Reserved.</w:t>
      </w:r>
    </w:p>
    <w:p w14:paraId="51AFD2DA" w14:textId="77777777" w:rsidR="0097199C" w:rsidRPr="0097199C" w:rsidRDefault="0097199C" w:rsidP="0097199C">
      <w:pPr>
        <w:ind w:firstLine="720"/>
        <w:rPr>
          <w:rFonts w:ascii="Arima" w:hAnsi="Arima" w:cs="Arima"/>
          <w:sz w:val="48"/>
          <w:szCs w:val="48"/>
        </w:rPr>
      </w:pPr>
    </w:p>
    <w:sectPr w:rsidR="0097199C" w:rsidRPr="0097199C" w:rsidSect="002842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B0B6B" w14:textId="77777777" w:rsidR="00AF72C8" w:rsidRDefault="00AF72C8" w:rsidP="00BD71CD">
      <w:pPr>
        <w:spacing w:after="0" w:line="240" w:lineRule="auto"/>
      </w:pPr>
      <w:r>
        <w:separator/>
      </w:r>
    </w:p>
  </w:endnote>
  <w:endnote w:type="continuationSeparator" w:id="0">
    <w:p w14:paraId="1A333C6C" w14:textId="77777777" w:rsidR="00AF72C8" w:rsidRDefault="00AF72C8" w:rsidP="00BD71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reat Vibes">
    <w:panose1 w:val="00000000000000000000"/>
    <w:charset w:val="00"/>
    <w:family w:val="auto"/>
    <w:pitch w:val="variable"/>
    <w:sig w:usb0="20000207" w:usb1="00000000" w:usb2="00000000" w:usb3="00000000" w:csb0="00000197" w:csb1="00000000"/>
  </w:font>
  <w:font w:name="Arima">
    <w:panose1 w:val="00000000000000000000"/>
    <w:charset w:val="00"/>
    <w:family w:val="auto"/>
    <w:pitch w:val="variable"/>
    <w:sig w:usb0="E09080FF" w:usb1="4000207B" w:usb2="00000040" w:usb3="00000000" w:csb0="0000019B" w:csb1="00000000"/>
  </w:font>
  <w:font w:name="AvenirNext LT Pro Regular">
    <w:panose1 w:val="020B0504020202020204"/>
    <w:charset w:val="00"/>
    <w:family w:val="swiss"/>
    <w:notTrueType/>
    <w:pitch w:val="variable"/>
    <w:sig w:usb0="800000AF" w:usb1="5000204A" w:usb2="00000000" w:usb3="00000000" w:csb0="0000009B" w:csb1="00000000"/>
  </w:font>
  <w:font w:name="Avenir"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40B93" w14:textId="77777777" w:rsidR="00BD71CD" w:rsidRDefault="00BD71C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D1677" w14:textId="28BC8642" w:rsidR="00BD71CD" w:rsidRPr="00BD71CD" w:rsidRDefault="00BD71CD" w:rsidP="00BD71CD">
    <w:pPr>
      <w:tabs>
        <w:tab w:val="center" w:pos="4680"/>
        <w:tab w:val="right" w:pos="9360"/>
      </w:tabs>
      <w:suppressAutoHyphens/>
      <w:autoSpaceDN w:val="0"/>
      <w:spacing w:after="0" w:line="240" w:lineRule="auto"/>
      <w:rPr>
        <w:rFonts w:ascii="Aptos" w:eastAsia="Aptos" w:hAnsi="Aptos" w:cs="Times New Roman"/>
        <w:kern w:val="3"/>
        <w:lang w:val="en-US"/>
        <w14:ligatures w14:val="none"/>
      </w:rPr>
    </w:pPr>
    <w:bookmarkStart w:id="0" w:name="_2et92p0"/>
    <w:bookmarkEnd w:id="0"/>
    <w:r w:rsidRPr="00BD71CD">
      <w:rPr>
        <w:rFonts w:ascii="Century Gothic" w:eastAsia="Century Gothic" w:hAnsi="Century Gothic" w:cs="Century Gothic"/>
        <w:color w:val="A6A6A6"/>
        <w:kern w:val="3"/>
        <w:sz w:val="16"/>
        <w:szCs w:val="16"/>
        <w:lang w:val="en-US"/>
        <w14:ligatures w14:val="none"/>
      </w:rPr>
      <w:t>©WordTemplatesOnline.net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BF5DB" w14:textId="77777777" w:rsidR="00BD71CD" w:rsidRDefault="00BD71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A0751" w14:textId="77777777" w:rsidR="00AF72C8" w:rsidRDefault="00AF72C8" w:rsidP="00BD71CD">
      <w:pPr>
        <w:spacing w:after="0" w:line="240" w:lineRule="auto"/>
      </w:pPr>
      <w:r>
        <w:separator/>
      </w:r>
    </w:p>
  </w:footnote>
  <w:footnote w:type="continuationSeparator" w:id="0">
    <w:p w14:paraId="6B930F1A" w14:textId="77777777" w:rsidR="00AF72C8" w:rsidRDefault="00AF72C8" w:rsidP="00BD71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DD07F" w14:textId="77777777" w:rsidR="00BD71CD" w:rsidRDefault="00BD71C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14B5A" w14:textId="77777777" w:rsidR="00BD71CD" w:rsidRDefault="00BD71C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E9B77" w14:textId="77777777" w:rsidR="00BD71CD" w:rsidRDefault="00BD71C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83C"/>
    <w:rsid w:val="0016483C"/>
    <w:rsid w:val="001926BE"/>
    <w:rsid w:val="0027532B"/>
    <w:rsid w:val="00284286"/>
    <w:rsid w:val="002C4A4F"/>
    <w:rsid w:val="003E7EB2"/>
    <w:rsid w:val="004F5105"/>
    <w:rsid w:val="00661A5C"/>
    <w:rsid w:val="008840DB"/>
    <w:rsid w:val="0093740F"/>
    <w:rsid w:val="00952117"/>
    <w:rsid w:val="0097199C"/>
    <w:rsid w:val="009B10E1"/>
    <w:rsid w:val="00A41CCF"/>
    <w:rsid w:val="00AF72C8"/>
    <w:rsid w:val="00BD71CD"/>
    <w:rsid w:val="00E57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573F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P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48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48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48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48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48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48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48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48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48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48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48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48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48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48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48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48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48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48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48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48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48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48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48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48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48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48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48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48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483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D71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71CD"/>
  </w:style>
  <w:style w:type="paragraph" w:styleId="Footer">
    <w:name w:val="footer"/>
    <w:basedOn w:val="Normal"/>
    <w:link w:val="FooterChar"/>
    <w:uiPriority w:val="99"/>
    <w:unhideWhenUsed/>
    <w:rsid w:val="00BD71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71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Bassoon fingering chart-09-86euuwhx4</Template>
  <TotalTime>0</TotalTime>
  <Pages>2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Fingering Chart Template-09-86euuwhx4</vt:lpstr>
    </vt:vector>
  </TitlesOfParts>
  <Company>WordTemplatesOnline</Company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Fingering Chart Template-09-86euuwhx4</dc:title>
  <dc:subject/>
  <dc:creator>Tayyba Rani</dc:creator>
  <cp:keywords/>
  <dc:description/>
  <cp:lastModifiedBy>Tayyba Rani</cp:lastModifiedBy>
  <cp:revision>2</cp:revision>
  <dcterms:created xsi:type="dcterms:W3CDTF">2025-09-28T08:53:00Z</dcterms:created>
  <dcterms:modified xsi:type="dcterms:W3CDTF">2025-09-28T08:53:00Z</dcterms:modified>
</cp:coreProperties>
</file>