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2978AAEA" w:rsidR="001926BE" w:rsidRDefault="007236B5" w:rsidP="009F2A54">
      <w:pPr>
        <w:jc w:val="center"/>
        <w:rPr>
          <w:rFonts w:ascii="Great Vibes" w:hAnsi="Great Vibes" w:cs="Arima"/>
          <w:b/>
          <w:bCs/>
          <w:sz w:val="96"/>
          <w:szCs w:val="9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171E027" wp14:editId="402BEB7B">
                <wp:simplePos x="0" y="0"/>
                <wp:positionH relativeFrom="margin">
                  <wp:align>center</wp:align>
                </wp:positionH>
                <wp:positionV relativeFrom="page">
                  <wp:posOffset>1233519</wp:posOffset>
                </wp:positionV>
                <wp:extent cx="6750604" cy="7893493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0604" cy="7893493"/>
                          <a:chOff x="0" y="0"/>
                          <a:chExt cx="6897370" cy="85121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37"/>
                          <a:stretch/>
                        </pic:blipFill>
                        <pic:spPr bwMode="auto">
                          <a:xfrm>
                            <a:off x="0" y="0"/>
                            <a:ext cx="6897370" cy="851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Rectangle 12"/>
                        <wps:cNvSpPr/>
                        <wps:spPr>
                          <a:xfrm>
                            <a:off x="2374985" y="7787743"/>
                            <a:ext cx="2350438" cy="68733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32DF0F" id="Group 13" o:spid="_x0000_s1026" style="position:absolute;margin-left:0;margin-top:97.15pt;width:531.55pt;height:621.55pt;z-index:251668480;mso-position-horizontal:center;mso-position-horizontal-relative:margin;mso-position-vertical-relative:page;mso-width-relative:margin;mso-height-relative:margin" coordsize="68973,85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8973;height:85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">
                  <v:imagedata r:id="rId7" o:title="" croptop="3563f"/>
                </v:shape>
                <v:rect id="Rectangle 12" o:spid="_x0000_s1028" style="position:absolute;left:23749;top:77877;width:23505;height:68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  <w10:wrap anchorx="margin" anchory="page"/>
              </v:group>
            </w:pict>
          </mc:Fallback>
        </mc:AlternateContent>
      </w:r>
      <w:r w:rsidR="007E097F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20D6B30" wp14:editId="2572DD18">
                <wp:simplePos x="0" y="0"/>
                <wp:positionH relativeFrom="column">
                  <wp:posOffset>-966564</wp:posOffset>
                </wp:positionH>
                <wp:positionV relativeFrom="page">
                  <wp:posOffset>-514985</wp:posOffset>
                </wp:positionV>
                <wp:extent cx="8795385" cy="10649585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95385" cy="10649585"/>
                          <a:chOff x="-171834" y="-484816"/>
                          <a:chExt cx="8795611" cy="10649998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-171834" y="-484816"/>
                            <a:ext cx="8795611" cy="10649105"/>
                            <a:chOff x="-171834" y="-484816"/>
                            <a:chExt cx="8795611" cy="10649105"/>
                          </a:xfrm>
                        </wpg:grpSpPr>
                        <wps:wsp>
                          <wps:cNvPr id="3" name="Partial Circle 3"/>
                          <wps:cNvSpPr/>
                          <wps:spPr>
                            <a:xfrm rot="5400000">
                              <a:off x="7616508" y="9157020"/>
                              <a:ext cx="1007269" cy="1007269"/>
                            </a:xfrm>
                            <a:prstGeom prst="pie">
                              <a:avLst>
                                <a:gd name="adj1" fmla="val 5143685"/>
                                <a:gd name="adj2" fmla="val 10795965"/>
                              </a:avLst>
                            </a:prstGeom>
                            <a:solidFill>
                              <a:srgbClr val="5F7CC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" name="Group 5"/>
                          <wpg:cNvGrpSpPr/>
                          <wpg:grpSpPr>
                            <a:xfrm>
                              <a:off x="-171834" y="-484816"/>
                              <a:ext cx="1007114" cy="1007129"/>
                              <a:chOff x="-171834" y="-484816"/>
                              <a:chExt cx="1007114" cy="1007129"/>
                            </a:xfrm>
                          </wpg:grpSpPr>
                          <wps:wsp>
                            <wps:cNvPr id="2" name="Partial Circle 2"/>
                            <wps:cNvSpPr/>
                            <wps:spPr>
                              <a:xfrm>
                                <a:off x="-171834" y="-484816"/>
                                <a:ext cx="1007110" cy="1007110"/>
                              </a:xfrm>
                              <a:prstGeom prst="pie">
                                <a:avLst>
                                  <a:gd name="adj1" fmla="val 0"/>
                                  <a:gd name="adj2" fmla="val 3198332"/>
                                </a:avLst>
                              </a:prstGeom>
                              <a:solidFill>
                                <a:srgbClr val="5F7CC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artial Circle 4"/>
                            <wps:cNvSpPr/>
                            <wps:spPr>
                              <a:xfrm>
                                <a:off x="-171830" y="-484797"/>
                                <a:ext cx="1007110" cy="1007110"/>
                              </a:xfrm>
                              <a:prstGeom prst="pie">
                                <a:avLst>
                                  <a:gd name="adj1" fmla="val 2874488"/>
                                  <a:gd name="adj2" fmla="val 6390856"/>
                                </a:avLst>
                              </a:prstGeom>
                              <a:solidFill>
                                <a:srgbClr val="2F4679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" name="Partial Circle 8"/>
                        <wps:cNvSpPr/>
                        <wps:spPr>
                          <a:xfrm rot="5400000">
                            <a:off x="7614111" y="9158072"/>
                            <a:ext cx="1007110" cy="1007110"/>
                          </a:xfrm>
                          <a:prstGeom prst="pie">
                            <a:avLst>
                              <a:gd name="adj1" fmla="val 80521"/>
                              <a:gd name="adj2" fmla="val 5240687"/>
                            </a:avLst>
                          </a:prstGeom>
                          <a:solidFill>
                            <a:srgbClr val="2F467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2715BC" id="Group 10" o:spid="_x0000_s1026" style="position:absolute;margin-left:-76.1pt;margin-top:-40.55pt;width:692.55pt;height:838.55pt;z-index:251666432;mso-position-vertical-relative:page;mso-width-relative:margin;mso-height-relative:margin" coordorigin="-1718,-4848" coordsize="87956,106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">
                <v:group id="Group 6" o:spid="_x0000_s1027" style="position:absolute;left:-1718;top:-4848;width:87955;height:106490" coordorigin="-1718,-4848" coordsize="87956,106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artial Circle 3" o:spid="_x0000_s1028" style="position:absolute;left:76165;top:91570;width:10072;height:10072;rotation:90;visibility:visible;mso-wrap-style:square;v-text-anchor:middle" coordsize="1007269,100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" path="m541150,1005870c401551,1016298,263910,968153,161248,872985,58585,777817,164,644214,,504226r503635,-591l541150,1005870xe" fillcolor="#5f7cc0" stroked="f" strokeweight="1pt">
                    <v:stroke joinstyle="miter"/>
                    <v:path arrowok="t" o:connecttype="custom" o:connectlocs="541150,1005870;161248,872985;0,504226;503635,503635;541150,1005870" o:connectangles="0,0,0,0,0"/>
                  </v:shape>
                  <v:group id="Group 5" o:spid="_x0000_s1029" style="position:absolute;left:-1718;top:-4848;width:10070;height:10071" coordorigin="-1718,-4848" coordsize="10071,10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Partial Circle 2" o:spid="_x0000_s1030" style="position:absolute;left:-1718;top:-4848;width:10070;height:10070;visibility:visible;mso-wrap-style:square;v-text-anchor:middle" coordsize="1007110,1007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" path="m1007110,503555v,159040,-75133,308733,-202657,403767l503555,503555r503555,xe" fillcolor="#5f7cc0" stroked="f" strokeweight="1pt">
                      <v:stroke joinstyle="miter"/>
                      <v:path arrowok="t" o:connecttype="custom" o:connectlocs="1007110,503555;804453,907322;503555,503555;1007110,503555" o:connectangles="0,0,0,0"/>
                    </v:shape>
                    <v:shape id="Partial Circle 4" o:spid="_x0000_s1031" style="position:absolute;left:-1718;top:-4847;width:10070;height:10070;visibility:visible;mso-wrap-style:square;v-text-anchor:middle" coordsize="1007110,1007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" path="m841099,877229c710841,994893,528710,1036234,360418,986338l503555,503555,841099,877229xe" fillcolor="#2f4679" stroked="f" strokeweight="1pt">
                      <v:stroke joinstyle="miter"/>
                      <v:path arrowok="t" o:connecttype="custom" o:connectlocs="841099,877229;360418,986338;503555,503555;841099,877229" o:connectangles="0,0,0,0"/>
                    </v:shape>
                  </v:group>
                </v:group>
                <v:shape id="Partial Circle 8" o:spid="_x0000_s1032" style="position:absolute;left:76141;top:91580;width:10071;height:10071;rotation:90;visibility:visible;mso-wrap-style:square;v-text-anchor:middle" coordsize="1007110,1007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" path="m1006972,515348v-6194,264411,-215890,478969,-480089,491221l503555,503555r503417,11793xe" fillcolor="#2f4679" stroked="f" strokeweight="1pt">
                  <v:stroke joinstyle="miter"/>
                  <v:path arrowok="t" o:connecttype="custom" o:connectlocs="1006972,515348;526883,1006569;503555,503555;1006972,515348" o:connectangles="0,0,0,0"/>
                </v:shape>
                <w10:wrap anchory="page"/>
              </v:group>
            </w:pict>
          </mc:Fallback>
        </mc:AlternateContent>
      </w:r>
      <w:r w:rsidR="007E097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217A39" wp14:editId="4298B14B">
                <wp:simplePos x="0" y="0"/>
                <wp:positionH relativeFrom="column">
                  <wp:posOffset>-964406</wp:posOffset>
                </wp:positionH>
                <wp:positionV relativeFrom="paragraph">
                  <wp:posOffset>-1014413</wp:posOffset>
                </wp:positionV>
                <wp:extent cx="1007213" cy="1007222"/>
                <wp:effectExtent l="0" t="0" r="0" b="0"/>
                <wp:wrapNone/>
                <wp:docPr id="7" name="Partial Circ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07213" cy="1007222"/>
                        </a:xfrm>
                        <a:prstGeom prst="pie">
                          <a:avLst>
                            <a:gd name="adj1" fmla="val 5143685"/>
                            <a:gd name="adj2" fmla="val 10795965"/>
                          </a:avLst>
                        </a:prstGeom>
                        <a:solidFill>
                          <a:srgbClr val="5F7C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59AB1" id="Partial Circle 7" o:spid="_x0000_s1026" style="position:absolute;margin-left:-75.95pt;margin-top:-79.9pt;width:79.3pt;height:79.3pt;rotation:9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7213,1007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" path="m541120,1005823c401528,1016250,263894,968107,161237,872943,58581,777780,164,644183,-1,504203r503608,-592l541120,1005823xe" fillcolor="#5f7cc0" stroked="f" strokeweight="1pt">
                <v:stroke joinstyle="miter"/>
                <v:path arrowok="t" o:connecttype="custom" o:connectlocs="541120,1005823;161237,872943;-1,504203;503607,503611;541120,1005823" o:connectangles="0,0,0,0,0"/>
              </v:shape>
            </w:pict>
          </mc:Fallback>
        </mc:AlternateContent>
      </w:r>
      <w:r w:rsidR="009F2A54" w:rsidRPr="009064F1">
        <w:rPr>
          <w:rFonts w:ascii="Great Vibes" w:hAnsi="Great Vibes" w:cs="Arima"/>
          <w:b/>
          <w:bCs/>
          <w:sz w:val="96"/>
          <w:szCs w:val="96"/>
        </w:rPr>
        <w:t>Clarinet Fingering Chart</w:t>
      </w:r>
    </w:p>
    <w:p w14:paraId="29B6EA2C" w14:textId="77777777" w:rsidR="0043420C" w:rsidRPr="0043420C" w:rsidRDefault="0043420C" w:rsidP="0043420C">
      <w:pPr>
        <w:rPr>
          <w:rFonts w:ascii="Great Vibes" w:hAnsi="Great Vibes" w:cs="Arima"/>
          <w:sz w:val="96"/>
          <w:szCs w:val="96"/>
        </w:rPr>
      </w:pPr>
    </w:p>
    <w:p w14:paraId="35007BB9" w14:textId="77777777" w:rsidR="0043420C" w:rsidRPr="0043420C" w:rsidRDefault="0043420C" w:rsidP="0043420C">
      <w:pPr>
        <w:rPr>
          <w:rFonts w:ascii="Great Vibes" w:hAnsi="Great Vibes" w:cs="Arima"/>
          <w:sz w:val="96"/>
          <w:szCs w:val="96"/>
        </w:rPr>
      </w:pPr>
    </w:p>
    <w:p w14:paraId="39BCAFD4" w14:textId="77777777" w:rsidR="0043420C" w:rsidRPr="0043420C" w:rsidRDefault="0043420C" w:rsidP="0043420C">
      <w:pPr>
        <w:rPr>
          <w:rFonts w:ascii="Great Vibes" w:hAnsi="Great Vibes" w:cs="Arima"/>
          <w:sz w:val="96"/>
          <w:szCs w:val="96"/>
        </w:rPr>
      </w:pPr>
    </w:p>
    <w:p w14:paraId="4BCB0044" w14:textId="77777777" w:rsidR="0043420C" w:rsidRPr="0043420C" w:rsidRDefault="0043420C" w:rsidP="0043420C">
      <w:pPr>
        <w:rPr>
          <w:rFonts w:ascii="Great Vibes" w:hAnsi="Great Vibes" w:cs="Arima"/>
          <w:sz w:val="96"/>
          <w:szCs w:val="96"/>
        </w:rPr>
      </w:pPr>
    </w:p>
    <w:p w14:paraId="412573BC" w14:textId="77777777" w:rsidR="0043420C" w:rsidRPr="0043420C" w:rsidRDefault="0043420C" w:rsidP="0043420C">
      <w:pPr>
        <w:rPr>
          <w:rFonts w:ascii="Great Vibes" w:hAnsi="Great Vibes" w:cs="Arima"/>
          <w:sz w:val="96"/>
          <w:szCs w:val="96"/>
        </w:rPr>
      </w:pPr>
    </w:p>
    <w:p w14:paraId="2942885B" w14:textId="77777777" w:rsidR="0043420C" w:rsidRPr="0043420C" w:rsidRDefault="0043420C" w:rsidP="0043420C">
      <w:pPr>
        <w:rPr>
          <w:rFonts w:ascii="Great Vibes" w:hAnsi="Great Vibes" w:cs="Arima"/>
          <w:sz w:val="96"/>
          <w:szCs w:val="96"/>
        </w:rPr>
      </w:pPr>
    </w:p>
    <w:p w14:paraId="58D916E8" w14:textId="77777777" w:rsidR="0043420C" w:rsidRPr="0043420C" w:rsidRDefault="0043420C" w:rsidP="0043420C">
      <w:pPr>
        <w:rPr>
          <w:rFonts w:ascii="Great Vibes" w:hAnsi="Great Vibes" w:cs="Arima"/>
          <w:sz w:val="96"/>
          <w:szCs w:val="96"/>
        </w:rPr>
      </w:pPr>
    </w:p>
    <w:p w14:paraId="7DECA9A8" w14:textId="7B3581E5" w:rsidR="0043420C" w:rsidRDefault="0043420C" w:rsidP="0043420C">
      <w:pPr>
        <w:tabs>
          <w:tab w:val="left" w:pos="3392"/>
        </w:tabs>
        <w:rPr>
          <w:rFonts w:ascii="Great Vibes" w:hAnsi="Great Vibes" w:cs="Arima"/>
          <w:sz w:val="96"/>
          <w:szCs w:val="96"/>
        </w:rPr>
      </w:pPr>
      <w:r>
        <w:rPr>
          <w:rFonts w:ascii="Great Vibes" w:hAnsi="Great Vibes" w:cs="Arima"/>
          <w:sz w:val="96"/>
          <w:szCs w:val="96"/>
        </w:rPr>
        <w:tab/>
      </w:r>
    </w:p>
    <w:p w14:paraId="118F1CE6" w14:textId="77777777" w:rsidR="00587BD7" w:rsidRDefault="00587BD7" w:rsidP="00531CAA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79378C11" w14:textId="3042E670" w:rsidR="00531CAA" w:rsidRPr="00531CAA" w:rsidRDefault="00531CAA" w:rsidP="00531CAA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531CAA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63055079" w14:textId="77777777" w:rsidR="00531CAA" w:rsidRPr="00531CAA" w:rsidRDefault="00531CAA" w:rsidP="00531CAA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531CAA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6EC42AE9" wp14:editId="76AF1CCF">
            <wp:extent cx="914400" cy="316867"/>
            <wp:effectExtent l="0" t="0" r="0" b="6983"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DED2C2A" w14:textId="77777777" w:rsidR="00531CAA" w:rsidRPr="00531CAA" w:rsidRDefault="00531CAA" w:rsidP="00531CAA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531CAA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531CAA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531CAA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7EAB5DC3" w14:textId="77777777" w:rsidR="0043420C" w:rsidRPr="0043420C" w:rsidRDefault="0043420C" w:rsidP="0043420C">
      <w:pPr>
        <w:tabs>
          <w:tab w:val="left" w:pos="3392"/>
        </w:tabs>
        <w:rPr>
          <w:rFonts w:ascii="Great Vibes" w:hAnsi="Great Vibes" w:cs="Arima"/>
          <w:sz w:val="96"/>
          <w:szCs w:val="96"/>
        </w:rPr>
      </w:pPr>
    </w:p>
    <w:sectPr w:rsidR="0043420C" w:rsidRPr="0043420C" w:rsidSect="009F2A54">
      <w:footerReference w:type="default" r:id="rId9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B235D" w14:textId="77777777" w:rsidR="008949DE" w:rsidRDefault="008949DE" w:rsidP="007236B5">
      <w:pPr>
        <w:spacing w:after="0" w:line="240" w:lineRule="auto"/>
      </w:pPr>
      <w:r>
        <w:separator/>
      </w:r>
    </w:p>
  </w:endnote>
  <w:endnote w:type="continuationSeparator" w:id="0">
    <w:p w14:paraId="06EC50DC" w14:textId="77777777" w:rsidR="008949DE" w:rsidRDefault="008949DE" w:rsidP="0072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97F3E" w14:textId="790D4F53" w:rsidR="00CE3417" w:rsidRPr="00CE3417" w:rsidRDefault="00CE3417" w:rsidP="00CE3417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End w:id="0"/>
    <w:r w:rsidRPr="00CE3417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316E8" w14:textId="77777777" w:rsidR="008949DE" w:rsidRDefault="008949DE" w:rsidP="007236B5">
      <w:pPr>
        <w:spacing w:after="0" w:line="240" w:lineRule="auto"/>
      </w:pPr>
      <w:r>
        <w:separator/>
      </w:r>
    </w:p>
  </w:footnote>
  <w:footnote w:type="continuationSeparator" w:id="0">
    <w:p w14:paraId="1D77EF0A" w14:textId="77777777" w:rsidR="008949DE" w:rsidRDefault="008949DE" w:rsidP="007236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076359"/>
    <w:rsid w:val="0016483C"/>
    <w:rsid w:val="001926BE"/>
    <w:rsid w:val="002C4A4F"/>
    <w:rsid w:val="003C766D"/>
    <w:rsid w:val="0043420C"/>
    <w:rsid w:val="00531CAA"/>
    <w:rsid w:val="00535E96"/>
    <w:rsid w:val="00587BD7"/>
    <w:rsid w:val="00684F60"/>
    <w:rsid w:val="007236B5"/>
    <w:rsid w:val="00737876"/>
    <w:rsid w:val="007E097F"/>
    <w:rsid w:val="008840DB"/>
    <w:rsid w:val="008949DE"/>
    <w:rsid w:val="009064F1"/>
    <w:rsid w:val="0093740F"/>
    <w:rsid w:val="00952117"/>
    <w:rsid w:val="009F2A54"/>
    <w:rsid w:val="00A35364"/>
    <w:rsid w:val="00A70D25"/>
    <w:rsid w:val="00AC7B58"/>
    <w:rsid w:val="00BB25C3"/>
    <w:rsid w:val="00CE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23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6B5"/>
  </w:style>
  <w:style w:type="paragraph" w:styleId="Footer">
    <w:name w:val="footer"/>
    <w:basedOn w:val="Normal"/>
    <w:link w:val="FooterChar"/>
    <w:uiPriority w:val="99"/>
    <w:unhideWhenUsed/>
    <w:rsid w:val="00723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Clarinet Fingering Chart-09-86euuwhx4</Template>
  <TotalTime>1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Fingering Chart Template-09-86euuwhx4</vt:lpstr>
    </vt:vector>
  </TitlesOfParts>
  <Company>WordTemplatesOnline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2025-09-28T09:21:00Z</dcterms:created>
  <dcterms:modified xsi:type="dcterms:W3CDTF">2025-09-28T09:21:00Z</dcterms:modified>
</cp:coreProperties>
</file>