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0AF57D41" w:rsidR="001926BE" w:rsidRPr="00C3215E" w:rsidRDefault="00151E10" w:rsidP="00D425DB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 w:rsidRPr="00C3215E"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D2DBD1" wp14:editId="08A59507">
                <wp:simplePos x="0" y="0"/>
                <wp:positionH relativeFrom="column">
                  <wp:posOffset>-835247</wp:posOffset>
                </wp:positionH>
                <wp:positionV relativeFrom="page">
                  <wp:posOffset>-7088</wp:posOffset>
                </wp:positionV>
                <wp:extent cx="8364855" cy="10284460"/>
                <wp:effectExtent l="0" t="0" r="0" b="254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64855" cy="10284460"/>
                          <a:chOff x="0" y="0"/>
                          <a:chExt cx="8364855" cy="102844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519" y="1350169"/>
                            <a:ext cx="7084060" cy="8141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8364855" cy="10284460"/>
                            <a:chOff x="0" y="0"/>
                            <a:chExt cx="8365067" cy="10284965"/>
                          </a:xfrm>
                        </wpg:grpSpPr>
                        <wps:wsp>
                          <wps:cNvPr id="2" name="Isosceles Triangle 2"/>
                          <wps:cNvSpPr/>
                          <wps:spPr>
                            <a:xfrm rot="5400000">
                              <a:off x="460717" y="-114300"/>
                              <a:ext cx="1424940" cy="1653540"/>
                            </a:xfrm>
                            <a:custGeom>
                              <a:avLst/>
                              <a:gdLst>
                                <a:gd name="connsiteX0" fmla="*/ 0 w 1424940"/>
                                <a:gd name="connsiteY0" fmla="*/ 1653540 h 1653540"/>
                                <a:gd name="connsiteX1" fmla="*/ 0 w 1424940"/>
                                <a:gd name="connsiteY1" fmla="*/ 0 h 1653540"/>
                                <a:gd name="connsiteX2" fmla="*/ 1424940 w 1424940"/>
                                <a:gd name="connsiteY2" fmla="*/ 1653540 h 1653540"/>
                                <a:gd name="connsiteX3" fmla="*/ 0 w 1424940"/>
                                <a:gd name="connsiteY3" fmla="*/ 1653540 h 1653540"/>
                                <a:gd name="connsiteX0" fmla="*/ 0 w 1424940"/>
                                <a:gd name="connsiteY0" fmla="*/ 1653540 h 1653540"/>
                                <a:gd name="connsiteX1" fmla="*/ 0 w 1424940"/>
                                <a:gd name="connsiteY1" fmla="*/ 0 h 1653540"/>
                                <a:gd name="connsiteX2" fmla="*/ 571500 w 1424940"/>
                                <a:gd name="connsiteY2" fmla="*/ 1056640 h 1653540"/>
                                <a:gd name="connsiteX3" fmla="*/ 1424940 w 1424940"/>
                                <a:gd name="connsiteY3" fmla="*/ 1653540 h 1653540"/>
                                <a:gd name="connsiteX4" fmla="*/ 0 w 1424940"/>
                                <a:gd name="connsiteY4" fmla="*/ 1653540 h 1653540"/>
                                <a:gd name="connsiteX0" fmla="*/ 0 w 1424940"/>
                                <a:gd name="connsiteY0" fmla="*/ 1653540 h 1653540"/>
                                <a:gd name="connsiteX1" fmla="*/ 0 w 1424940"/>
                                <a:gd name="connsiteY1" fmla="*/ 0 h 1653540"/>
                                <a:gd name="connsiteX2" fmla="*/ 571500 w 1424940"/>
                                <a:gd name="connsiteY2" fmla="*/ 1056640 h 1653540"/>
                                <a:gd name="connsiteX3" fmla="*/ 1424940 w 1424940"/>
                                <a:gd name="connsiteY3" fmla="*/ 1653540 h 1653540"/>
                                <a:gd name="connsiteX4" fmla="*/ 0 w 1424940"/>
                                <a:gd name="connsiteY4" fmla="*/ 1653540 h 1653540"/>
                                <a:gd name="connsiteX0" fmla="*/ 0 w 1424940"/>
                                <a:gd name="connsiteY0" fmla="*/ 1653540 h 1653540"/>
                                <a:gd name="connsiteX1" fmla="*/ 0 w 1424940"/>
                                <a:gd name="connsiteY1" fmla="*/ 0 h 1653540"/>
                                <a:gd name="connsiteX2" fmla="*/ 465666 w 1424940"/>
                                <a:gd name="connsiteY2" fmla="*/ 976206 h 1653540"/>
                                <a:gd name="connsiteX3" fmla="*/ 1424940 w 1424940"/>
                                <a:gd name="connsiteY3" fmla="*/ 1653540 h 1653540"/>
                                <a:gd name="connsiteX4" fmla="*/ 0 w 1424940"/>
                                <a:gd name="connsiteY4" fmla="*/ 1653540 h 16535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424940" h="1653540">
                                  <a:moveTo>
                                    <a:pt x="0" y="1653540"/>
                                  </a:moveTo>
                                  <a:lnTo>
                                    <a:pt x="0" y="0"/>
                                  </a:lnTo>
                                  <a:cubicBezTo>
                                    <a:pt x="225778" y="261902"/>
                                    <a:pt x="261054" y="638104"/>
                                    <a:pt x="465666" y="976206"/>
                                  </a:cubicBezTo>
                                  <a:lnTo>
                                    <a:pt x="1424940" y="1653540"/>
                                  </a:lnTo>
                                  <a:lnTo>
                                    <a:pt x="0" y="16535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2A65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9940583"/>
                              <a:ext cx="8365067" cy="344382"/>
                            </a:xfrm>
                            <a:prstGeom prst="rect">
                              <a:avLst/>
                            </a:prstGeom>
                            <a:solidFill>
                              <a:srgbClr val="92A65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FA5A5E3" id="Group 5" o:spid="_x0000_s1026" style="position:absolute;margin-left:-65.75pt;margin-top:-.55pt;width:658.65pt;height:809.8pt;z-index:251660288;mso-position-vertical-relative:page" coordsize="83648,102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7215;top:13501;width:70840;height:81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">
                  <v:imagedata r:id="rId7" o:title=""/>
                </v:shape>
                <v:group id="Group 4" o:spid="_x0000_s1028" style="position:absolute;width:83648;height:102844" coordsize="83650,102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Isosceles Triangle 2" o:spid="_x0000_s1029" style="position:absolute;left:4607;top:-1143;width:14249;height:16535;rotation:90;visibility:visible;mso-wrap-style:square;v-text-anchor:middle" coordsize="1424940,1653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" path="m,1653540l,c225778,261902,261054,638104,465666,976206r959274,677334l,1653540xe" fillcolor="#92a65e" stroked="f" strokeweight="1pt">
                    <v:stroke joinstyle="miter"/>
                    <v:path arrowok="t" o:connecttype="custom" o:connectlocs="0,1653540;0,0;465666,976206;1424940,1653540;0,1653540" o:connectangles="0,0,0,0,0"/>
                  </v:shape>
                  <v:rect id="Rectangle 3" o:spid="_x0000_s1030" style="position:absolute;top:99405;width:83650;height:34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" fillcolor="#92a65e" stroked="f" strokeweight="1pt"/>
                </v:group>
                <w10:wrap anchory="page"/>
              </v:group>
            </w:pict>
          </mc:Fallback>
        </mc:AlternateContent>
      </w:r>
      <w:r w:rsidR="00D425DB" w:rsidRPr="00C3215E">
        <w:rPr>
          <w:rFonts w:ascii="Great Vibes" w:hAnsi="Great Vibes" w:cs="Arima"/>
          <w:b/>
          <w:bCs/>
          <w:sz w:val="96"/>
          <w:szCs w:val="96"/>
        </w:rPr>
        <w:t>Flute Fingering Chart</w:t>
      </w:r>
    </w:p>
    <w:p w14:paraId="578B7F6C" w14:textId="24F016BC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3DF6A9AE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15526B1C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5D0A70D7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7D0971CE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72E8F69E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25731552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34D14321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08D4AD54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3B0CAF03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34DFAED7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210704CD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04B0FA8E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611E1A3D" w14:textId="77777777" w:rsidR="00F930B7" w:rsidRDefault="00F930B7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19AFF315" w14:textId="77777777" w:rsidR="00F930B7" w:rsidRDefault="00F930B7" w:rsidP="00F930B7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27C686CB" w14:textId="77777777" w:rsidR="00F930B7" w:rsidRDefault="00F930B7" w:rsidP="00F930B7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2BE57BF5" w14:textId="0E0D1AB7" w:rsidR="00F930B7" w:rsidRPr="00F930B7" w:rsidRDefault="00F930B7" w:rsidP="00F930B7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F930B7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1DD1337B" w14:textId="77777777" w:rsidR="00F930B7" w:rsidRPr="00F930B7" w:rsidRDefault="00F930B7" w:rsidP="00F930B7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F930B7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0207E583" wp14:editId="03FC895E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DB0C87A" w14:textId="77777777" w:rsidR="00F930B7" w:rsidRPr="00F930B7" w:rsidRDefault="00F930B7" w:rsidP="00F930B7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F930B7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F930B7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F930B7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0C12CFF8" w14:textId="73C456AE" w:rsidR="00D425DB" w:rsidRPr="00D425DB" w:rsidRDefault="00D425DB" w:rsidP="00D425DB">
      <w:pPr>
        <w:jc w:val="center"/>
        <w:rPr>
          <w:rFonts w:ascii="Arima" w:hAnsi="Arima" w:cs="Arima"/>
          <w:b/>
          <w:bCs/>
          <w:sz w:val="40"/>
          <w:szCs w:val="40"/>
        </w:rPr>
      </w:pPr>
    </w:p>
    <w:sectPr w:rsidR="00D425DB" w:rsidRPr="00D425DB" w:rsidSect="00D425DB">
      <w:footerReference w:type="default" r:id="rId9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6A2E3" w14:textId="77777777" w:rsidR="008729BE" w:rsidRDefault="008729BE" w:rsidP="00F930B7">
      <w:pPr>
        <w:spacing w:after="0" w:line="240" w:lineRule="auto"/>
      </w:pPr>
      <w:r>
        <w:separator/>
      </w:r>
    </w:p>
  </w:endnote>
  <w:endnote w:type="continuationSeparator" w:id="0">
    <w:p w14:paraId="6EF1DDA0" w14:textId="77777777" w:rsidR="008729BE" w:rsidRDefault="008729BE" w:rsidP="00F93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A0C12CC-C275-4A8A-B89F-AFA3241BCD04}"/>
    <w:embedBold r:id="rId2" w:fontKey="{A47F016E-05B0-43F9-A85D-EBD0235B1A77}"/>
    <w:embedItalic r:id="rId3" w:fontKey="{9C9704FF-B5F6-47C7-8957-0AA4C0A9D7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5F2AEFA-0240-4B2E-BC7F-A5FB3C80C4C3}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  <w:embedBold r:id="rId5" w:fontKey="{4CF3F3FD-0EBD-4FC5-ACCC-4A14447A4630}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  <w:embedBold r:id="rId6" w:fontKey="{1634141A-F4EE-4892-B03E-70FDDB1F1BE5}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7" w:fontKey="{DFB30539-93B4-4636-8E9D-A5D0C86F78A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E271" w14:textId="10C81012" w:rsidR="00E14125" w:rsidRPr="00E14125" w:rsidRDefault="00E14125" w:rsidP="00E14125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E14125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4D196" w14:textId="77777777" w:rsidR="008729BE" w:rsidRDefault="008729BE" w:rsidP="00F930B7">
      <w:pPr>
        <w:spacing w:after="0" w:line="240" w:lineRule="auto"/>
      </w:pPr>
      <w:r>
        <w:separator/>
      </w:r>
    </w:p>
  </w:footnote>
  <w:footnote w:type="continuationSeparator" w:id="0">
    <w:p w14:paraId="11085914" w14:textId="77777777" w:rsidR="008729BE" w:rsidRDefault="008729BE" w:rsidP="00F930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D6DB9"/>
    <w:rsid w:val="00151E10"/>
    <w:rsid w:val="0016483C"/>
    <w:rsid w:val="001926BE"/>
    <w:rsid w:val="002302AD"/>
    <w:rsid w:val="0024442B"/>
    <w:rsid w:val="002C4A4F"/>
    <w:rsid w:val="004520D2"/>
    <w:rsid w:val="004D354D"/>
    <w:rsid w:val="00662DD8"/>
    <w:rsid w:val="008729BE"/>
    <w:rsid w:val="008840DB"/>
    <w:rsid w:val="0093740F"/>
    <w:rsid w:val="00AA3CE2"/>
    <w:rsid w:val="00C3215E"/>
    <w:rsid w:val="00D425DB"/>
    <w:rsid w:val="00D71203"/>
    <w:rsid w:val="00E14125"/>
    <w:rsid w:val="00EC6417"/>
    <w:rsid w:val="00F9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3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0B7"/>
  </w:style>
  <w:style w:type="paragraph" w:styleId="Footer">
    <w:name w:val="footer"/>
    <w:basedOn w:val="Normal"/>
    <w:link w:val="FooterChar"/>
    <w:uiPriority w:val="99"/>
    <w:unhideWhenUsed/>
    <w:rsid w:val="00F930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Fingering Chart Template-09-86euuwhx4-01</Template>
  <TotalTime>0</TotalTime>
  <Pages>2</Pages>
  <Words>15</Words>
  <Characters>87</Characters>
  <Application>Microsoft Office Word</Application>
  <DocSecurity>0</DocSecurity>
  <Lines>1</Lines>
  <Paragraphs>1</Paragraphs>
  <ScaleCrop>false</ScaleCrop>
  <Company>WordTemplatesOnline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2025-09-28T08:06:00Z</dcterms:created>
  <dcterms:modified xsi:type="dcterms:W3CDTF">2025-09-28T08:06:00Z</dcterms:modified>
</cp:coreProperties>
</file>