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15D31CD3" w:rsidR="001926BE" w:rsidRDefault="00CA4B75" w:rsidP="00A14B47">
      <w:pPr>
        <w:jc w:val="center"/>
        <w:rPr>
          <w:rFonts w:ascii="Great Vibes" w:hAnsi="Great Vibes" w:cs="Arima"/>
          <w:b/>
          <w:bCs/>
          <w:sz w:val="72"/>
          <w:szCs w:val="72"/>
        </w:rPr>
      </w:pPr>
      <w:r>
        <w:rPr>
          <w:rFonts w:ascii="Great Vibes" w:hAnsi="Great Vibes" w:cs="Arima"/>
          <w:b/>
          <w:bCs/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EDBA3DD" wp14:editId="6658D5E8">
                <wp:simplePos x="0" y="0"/>
                <wp:positionH relativeFrom="column">
                  <wp:posOffset>-443132</wp:posOffset>
                </wp:positionH>
                <wp:positionV relativeFrom="page">
                  <wp:posOffset>-9931791</wp:posOffset>
                </wp:positionV>
                <wp:extent cx="7760335" cy="21482050"/>
                <wp:effectExtent l="0" t="0" r="0" b="63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335" cy="21482050"/>
                          <a:chOff x="0" y="0"/>
                          <a:chExt cx="7760335" cy="2148205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7760335" cy="21482050"/>
                            <a:chOff x="0" y="0"/>
                            <a:chExt cx="7760368" cy="21482670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14066874"/>
                              <a:ext cx="7760368" cy="1780674"/>
                            </a:xfrm>
                            <a:prstGeom prst="rect">
                              <a:avLst/>
                            </a:prstGeom>
                            <a:solidFill>
                              <a:srgbClr val="F7C7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1318437" y="19755293"/>
                              <a:ext cx="5114260" cy="1727377"/>
                            </a:xfrm>
                            <a:prstGeom prst="rect">
                              <a:avLst/>
                            </a:prstGeom>
                            <a:solidFill>
                              <a:srgbClr val="F7C7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318437" y="0"/>
                              <a:ext cx="5114260" cy="10164725"/>
                            </a:xfrm>
                            <a:prstGeom prst="rect">
                              <a:avLst/>
                            </a:prstGeom>
                            <a:solidFill>
                              <a:srgbClr val="F7C7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609" y="11164187"/>
                            <a:ext cx="7079615" cy="774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8980EF" id="Group 6" o:spid="_x0000_s1026" style="position:absolute;margin-left:-34.9pt;margin-top:-782.05pt;width:611.05pt;height:1691.5pt;z-index:251657216;mso-position-vertical-relative:page" coordsize="77603,214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">
                <v:group id="Group 5" o:spid="_x0000_s1027" style="position:absolute;width:77603;height:214820" coordsize="77603,214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ctangle 2" o:spid="_x0000_s1028" style="position:absolute;top:140668;width:77603;height:178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" fillcolor="#f7c71f" stroked="f" strokeweight="1pt"/>
                  <v:rect id="Rectangle 3" o:spid="_x0000_s1029" style="position:absolute;left:13184;top:197552;width:51142;height:172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" fillcolor="#f7c71f" stroked="f" strokeweight="1pt"/>
                  <v:rect id="Rectangle 4" o:spid="_x0000_s1030" style="position:absolute;left:13184;width:51142;height:101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" fillcolor="#f7c71f" stroked="f" strokeweight="1pt"/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style="position:absolute;left:3296;top:111641;width:70796;height:77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">
                  <v:imagedata r:id="rId7" o:title=""/>
                </v:shape>
                <w10:wrap anchory="page"/>
              </v:group>
            </w:pict>
          </mc:Fallback>
        </mc:AlternateContent>
      </w:r>
      <w:r w:rsidR="00E975A0" w:rsidRPr="00D449E7">
        <w:rPr>
          <w:rFonts w:ascii="Great Vibes" w:hAnsi="Great Vibes" w:cs="Arima"/>
          <w:b/>
          <w:bCs/>
          <w:sz w:val="72"/>
          <w:szCs w:val="72"/>
        </w:rPr>
        <w:t xml:space="preserve">French Horn Fingering </w:t>
      </w:r>
      <w:r w:rsidR="003A1340">
        <w:rPr>
          <w:rFonts w:ascii="Great Vibes" w:hAnsi="Great Vibes" w:cs="Arima"/>
          <w:b/>
          <w:bCs/>
          <w:sz w:val="72"/>
          <w:szCs w:val="72"/>
        </w:rPr>
        <w:t>Chart</w:t>
      </w:r>
    </w:p>
    <w:p w14:paraId="13AEE659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7E6859C2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661ACE46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11F3925A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30EC4E14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597BA3C0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4D4070C9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260CC425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336FFCFC" w14:textId="77777777" w:rsidR="00423C86" w:rsidRPr="00423C86" w:rsidRDefault="00423C86" w:rsidP="00423C86">
      <w:pPr>
        <w:rPr>
          <w:rFonts w:ascii="Great Vibes" w:hAnsi="Great Vibes" w:cs="Arima"/>
          <w:sz w:val="72"/>
          <w:szCs w:val="72"/>
        </w:rPr>
      </w:pPr>
    </w:p>
    <w:p w14:paraId="144406F3" w14:textId="10CB55CC" w:rsidR="00423C86" w:rsidRDefault="00423C86" w:rsidP="00423C86">
      <w:pPr>
        <w:tabs>
          <w:tab w:val="left" w:pos="3246"/>
        </w:tabs>
        <w:rPr>
          <w:rFonts w:ascii="Great Vibes" w:hAnsi="Great Vibes" w:cs="Arima"/>
          <w:sz w:val="72"/>
          <w:szCs w:val="72"/>
        </w:rPr>
      </w:pPr>
      <w:r>
        <w:rPr>
          <w:rFonts w:ascii="Great Vibes" w:hAnsi="Great Vibes" w:cs="Arima"/>
          <w:sz w:val="72"/>
          <w:szCs w:val="72"/>
        </w:rPr>
        <w:tab/>
      </w:r>
    </w:p>
    <w:p w14:paraId="1F3AF1C3" w14:textId="77777777" w:rsidR="00423C86" w:rsidRDefault="00423C86" w:rsidP="00423C86">
      <w:pPr>
        <w:tabs>
          <w:tab w:val="left" w:pos="3246"/>
        </w:tabs>
        <w:rPr>
          <w:rFonts w:ascii="Great Vibes" w:hAnsi="Great Vibes" w:cs="Arima"/>
          <w:sz w:val="72"/>
          <w:szCs w:val="72"/>
        </w:rPr>
      </w:pPr>
    </w:p>
    <w:p w14:paraId="699BB6CD" w14:textId="77777777" w:rsidR="00423C86" w:rsidRPr="00423C86" w:rsidRDefault="00423C86" w:rsidP="00423C86">
      <w:pPr>
        <w:suppressAutoHyphens/>
        <w:autoSpaceDN w:val="0"/>
        <w:spacing w:line="276" w:lineRule="auto"/>
        <w:rPr>
          <w:rFonts w:ascii="AvenirNext LT Pro Regular" w:eastAsia="Aptos" w:hAnsi="AvenirNext LT Pro Regular" w:cs="Times New Roman"/>
          <w:kern w:val="3"/>
          <w:sz w:val="18"/>
          <w:szCs w:val="18"/>
          <w:lang w:val="en-US"/>
          <w14:ligatures w14:val="none"/>
        </w:rPr>
      </w:pPr>
    </w:p>
    <w:p w14:paraId="0525280A" w14:textId="77777777" w:rsidR="00423C86" w:rsidRDefault="00423C86" w:rsidP="00423C86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15C0D661" w14:textId="044278E9" w:rsidR="00423C86" w:rsidRPr="00423C86" w:rsidRDefault="00423C86" w:rsidP="00423C86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423C86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21ECFD0A" w14:textId="77777777" w:rsidR="00423C86" w:rsidRPr="00423C86" w:rsidRDefault="00423C86" w:rsidP="00423C86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423C86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6A0E542A" wp14:editId="42BFCF76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BB42C25" w14:textId="77777777" w:rsidR="00423C86" w:rsidRPr="00423C86" w:rsidRDefault="00423C86" w:rsidP="00423C86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423C86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423C86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423C86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0A9889B7" w14:textId="77777777" w:rsidR="00423C86" w:rsidRPr="00423C86" w:rsidRDefault="00423C86" w:rsidP="00423C86">
      <w:pPr>
        <w:tabs>
          <w:tab w:val="left" w:pos="3246"/>
        </w:tabs>
        <w:rPr>
          <w:rFonts w:ascii="Great Vibes" w:hAnsi="Great Vibes" w:cs="Arima"/>
          <w:sz w:val="72"/>
          <w:szCs w:val="72"/>
        </w:rPr>
      </w:pPr>
    </w:p>
    <w:sectPr w:rsidR="00423C86" w:rsidRPr="00423C86" w:rsidSect="00A14B47"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4065E" w14:textId="77777777" w:rsidR="00B46C43" w:rsidRDefault="00B46C43" w:rsidP="00D449E7">
      <w:pPr>
        <w:spacing w:after="0" w:line="240" w:lineRule="auto"/>
      </w:pPr>
      <w:r>
        <w:separator/>
      </w:r>
    </w:p>
  </w:endnote>
  <w:endnote w:type="continuationSeparator" w:id="0">
    <w:p w14:paraId="2C73D4BC" w14:textId="77777777" w:rsidR="00B46C43" w:rsidRDefault="00B46C43" w:rsidP="00D44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94324E4-0769-4517-9A5E-8E00CEEEE76D}"/>
    <w:embedBold r:id="rId2" w:fontKey="{652D02D6-04B1-49F2-8592-C6F089C69820}"/>
    <w:embedItalic r:id="rId3" w:fontKey="{9F4935CE-ADF6-400E-A441-DEA8801343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8ED1245C-9CEA-40E4-AE19-CF3CD3B1B4B6}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  <w:embedRegular r:id="rId5" w:fontKey="{F6CD7562-B72E-422D-B4A9-FCF9AB269717}"/>
    <w:embedBold r:id="rId6" w:fontKey="{0C476250-4A64-4AD9-9064-CEA5BBA3FF58}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  <w:embedRegular r:id="rId7" w:fontKey="{88963A0A-3400-4FDD-89F6-91C51920B79A}"/>
    <w:embedBold r:id="rId8" w:fontKey="{04574329-09CC-441D-A315-01FEB06B7B2A}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3BFD33A7-867C-4E84-B3A8-19A49C0118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057F" w14:textId="5973625A" w:rsidR="00423C86" w:rsidRPr="00423C86" w:rsidRDefault="00423C86" w:rsidP="00423C86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Start w:id="1" w:name="_Hlk209963290"/>
    <w:bookmarkStart w:id="2" w:name="_Hlk209963291"/>
    <w:bookmarkEnd w:id="0"/>
    <w:r w:rsidRPr="00423C86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95B3E" w14:textId="77777777" w:rsidR="00B46C43" w:rsidRDefault="00B46C43" w:rsidP="00D449E7">
      <w:pPr>
        <w:spacing w:after="0" w:line="240" w:lineRule="auto"/>
      </w:pPr>
      <w:r>
        <w:separator/>
      </w:r>
    </w:p>
  </w:footnote>
  <w:footnote w:type="continuationSeparator" w:id="0">
    <w:p w14:paraId="5CA5B007" w14:textId="77777777" w:rsidR="00B46C43" w:rsidRDefault="00B46C43" w:rsidP="00D449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83FE3"/>
    <w:rsid w:val="0016483C"/>
    <w:rsid w:val="001926BE"/>
    <w:rsid w:val="002C4A4F"/>
    <w:rsid w:val="003A1340"/>
    <w:rsid w:val="00423C86"/>
    <w:rsid w:val="004A0789"/>
    <w:rsid w:val="00551D25"/>
    <w:rsid w:val="00666EB7"/>
    <w:rsid w:val="00803409"/>
    <w:rsid w:val="008840DB"/>
    <w:rsid w:val="0093740F"/>
    <w:rsid w:val="00940ED4"/>
    <w:rsid w:val="009C69C3"/>
    <w:rsid w:val="00A14B47"/>
    <w:rsid w:val="00B12718"/>
    <w:rsid w:val="00B46C43"/>
    <w:rsid w:val="00CA4B75"/>
    <w:rsid w:val="00CC5A97"/>
    <w:rsid w:val="00D449E7"/>
    <w:rsid w:val="00E975A0"/>
    <w:rsid w:val="00FF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9E7"/>
  </w:style>
  <w:style w:type="paragraph" w:styleId="Footer">
    <w:name w:val="footer"/>
    <w:basedOn w:val="Normal"/>
    <w:link w:val="FooterChar"/>
    <w:uiPriority w:val="99"/>
    <w:unhideWhenUsed/>
    <w:rsid w:val="00D4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French Horn Fingering Chart-09-86euuwhx4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2025-09-28T10:02:00Z</dcterms:created>
  <dcterms:modified xsi:type="dcterms:W3CDTF">2025-09-28T10:02:00Z</dcterms:modified>
</cp:coreProperties>
</file>