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7397EDD3" w:rsidR="001926BE" w:rsidRPr="00032250" w:rsidRDefault="006D01A0" w:rsidP="00083AE2">
      <w:pPr>
        <w:jc w:val="center"/>
        <w:rPr>
          <w:rFonts w:ascii="Arima" w:hAnsi="Arima" w:cs="Arima"/>
          <w:b/>
          <w:bCs/>
          <w:sz w:val="56"/>
          <w:szCs w:val="56"/>
        </w:rPr>
      </w:pPr>
      <w:r>
        <w:rPr>
          <w:rFonts w:ascii="Arima" w:hAnsi="Arima" w:cs="Arima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3653FE" wp14:editId="1DA7DDFB">
                <wp:simplePos x="0" y="0"/>
                <wp:positionH relativeFrom="column">
                  <wp:posOffset>7482761</wp:posOffset>
                </wp:positionH>
                <wp:positionV relativeFrom="paragraph">
                  <wp:posOffset>238998</wp:posOffset>
                </wp:positionV>
                <wp:extent cx="313349" cy="410180"/>
                <wp:effectExtent l="8890" t="0" r="635" b="6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349" cy="410180"/>
                        </a:xfrm>
                        <a:prstGeom prst="rect">
                          <a:avLst/>
                        </a:prstGeom>
                        <a:solidFill>
                          <a:srgbClr val="DFB87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2C7BDC" id="Rectangle 11" o:spid="_x0000_s1026" style="position:absolute;margin-left:589.2pt;margin-top:18.8pt;width:24.65pt;height:32.3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" fillcolor="#dfb87f" stroked="f" strokeweight="1pt"/>
            </w:pict>
          </mc:Fallback>
        </mc:AlternateContent>
      </w:r>
      <w:r w:rsidR="00630BEF">
        <w:rPr>
          <w:rFonts w:ascii="Arima" w:hAnsi="Arima" w:cs="Arima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77796" wp14:editId="480CC69F">
                <wp:simplePos x="0" y="0"/>
                <wp:positionH relativeFrom="column">
                  <wp:posOffset>7031806</wp:posOffset>
                </wp:positionH>
                <wp:positionV relativeFrom="paragraph">
                  <wp:posOffset>-211293</wp:posOffset>
                </wp:positionV>
                <wp:extent cx="313349" cy="410180"/>
                <wp:effectExtent l="8890" t="0" r="635" b="6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349" cy="410180"/>
                        </a:xfrm>
                        <a:prstGeom prst="rect">
                          <a:avLst/>
                        </a:prstGeom>
                        <a:solidFill>
                          <a:srgbClr val="DFB87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42237E" id="Rectangle 6" o:spid="_x0000_s1026" style="position:absolute;margin-left:553.7pt;margin-top:-16.65pt;width:24.65pt;height:32.3pt;rotation:-9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" fillcolor="#dfb87f" stroked="f" strokeweight="1pt"/>
            </w:pict>
          </mc:Fallback>
        </mc:AlternateContent>
      </w:r>
      <w:r w:rsidR="00630BEF">
        <w:rPr>
          <w:rFonts w:ascii="Arima" w:hAnsi="Arima" w:cs="Arima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D2305C" wp14:editId="48A2490E">
                <wp:simplePos x="0" y="0"/>
                <wp:positionH relativeFrom="column">
                  <wp:posOffset>-514350</wp:posOffset>
                </wp:positionH>
                <wp:positionV relativeFrom="paragraph">
                  <wp:posOffset>-492919</wp:posOffset>
                </wp:positionV>
                <wp:extent cx="232172" cy="10113474"/>
                <wp:effectExtent l="0" t="0" r="0" b="25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72" cy="10113474"/>
                        </a:xfrm>
                        <a:prstGeom prst="rect">
                          <a:avLst/>
                        </a:prstGeom>
                        <a:solidFill>
                          <a:srgbClr val="DFB87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C0AA1" id="Rectangle 1" o:spid="_x0000_s1026" style="position:absolute;margin-left:-40.5pt;margin-top:-38.8pt;width:18.3pt;height:796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" fillcolor="#dfb87f" stroked="f" strokeweight="1pt"/>
            </w:pict>
          </mc:Fallback>
        </mc:AlternateContent>
      </w:r>
      <w:r w:rsidR="00032250" w:rsidRPr="00032250">
        <w:rPr>
          <w:rFonts w:ascii="Arima" w:hAnsi="Arima" w:cs="Arima"/>
          <w:b/>
          <w:bCs/>
          <w:noProof/>
          <w:sz w:val="56"/>
          <w:szCs w:val="56"/>
        </w:rPr>
        <w:drawing>
          <wp:anchor distT="0" distB="0" distL="114300" distR="114300" simplePos="0" relativeHeight="251655168" behindDoc="0" locked="0" layoutInCell="1" allowOverlap="1" wp14:anchorId="46ED81DC" wp14:editId="2E7BA1F3">
            <wp:simplePos x="0" y="0"/>
            <wp:positionH relativeFrom="margin">
              <wp:posOffset>114300</wp:posOffset>
            </wp:positionH>
            <wp:positionV relativeFrom="page">
              <wp:posOffset>1207294</wp:posOffset>
            </wp:positionV>
            <wp:extent cx="6636385" cy="80295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062" cy="8031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2B4F" w:rsidRPr="00032250">
        <w:rPr>
          <w:rFonts w:ascii="Arima" w:hAnsi="Arima" w:cs="Arima"/>
          <w:b/>
          <w:bCs/>
          <w:sz w:val="56"/>
          <w:szCs w:val="56"/>
        </w:rPr>
        <w:t>Oboe Fingering Chart</w:t>
      </w:r>
    </w:p>
    <w:p w14:paraId="4CBE8E34" w14:textId="53FD90BB" w:rsidR="00032250" w:rsidRDefault="00032250">
      <w:pPr>
        <w:rPr>
          <w:rFonts w:ascii="Arima" w:hAnsi="Arima" w:cs="Arima"/>
          <w:sz w:val="56"/>
          <w:szCs w:val="56"/>
        </w:rPr>
      </w:pPr>
    </w:p>
    <w:p w14:paraId="68AB024E" w14:textId="3F0F54A6" w:rsidR="002B280F" w:rsidRDefault="002B280F">
      <w:pPr>
        <w:rPr>
          <w:rFonts w:ascii="Arima" w:hAnsi="Arima" w:cs="Arima"/>
          <w:sz w:val="56"/>
          <w:szCs w:val="56"/>
        </w:rPr>
      </w:pPr>
    </w:p>
    <w:p w14:paraId="04DC1CA7" w14:textId="47F9D9C5" w:rsidR="002B280F" w:rsidRDefault="002B280F">
      <w:pPr>
        <w:rPr>
          <w:rFonts w:ascii="Arima" w:hAnsi="Arima" w:cs="Arima"/>
          <w:sz w:val="56"/>
          <w:szCs w:val="56"/>
        </w:rPr>
      </w:pPr>
    </w:p>
    <w:p w14:paraId="461A9409" w14:textId="17EC6BED" w:rsidR="002B280F" w:rsidRDefault="002B280F">
      <w:pPr>
        <w:rPr>
          <w:rFonts w:ascii="Arima" w:hAnsi="Arima" w:cs="Arima"/>
          <w:sz w:val="56"/>
          <w:szCs w:val="56"/>
        </w:rPr>
      </w:pPr>
    </w:p>
    <w:p w14:paraId="233B0456" w14:textId="268BAB7E" w:rsidR="002B280F" w:rsidRDefault="006D01A0">
      <w:pPr>
        <w:rPr>
          <w:rFonts w:ascii="Arima" w:hAnsi="Arima" w:cs="Arima"/>
          <w:sz w:val="56"/>
          <w:szCs w:val="56"/>
        </w:rPr>
      </w:pPr>
      <w:r>
        <w:rPr>
          <w:rFonts w:ascii="Arima" w:hAnsi="Arima" w:cs="Arima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946041" wp14:editId="573ED3B8">
                <wp:simplePos x="0" y="0"/>
                <wp:positionH relativeFrom="column">
                  <wp:posOffset>7125335</wp:posOffset>
                </wp:positionH>
                <wp:positionV relativeFrom="margin">
                  <wp:align>center</wp:align>
                </wp:positionV>
                <wp:extent cx="313349" cy="410180"/>
                <wp:effectExtent l="8890" t="0" r="635" b="63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349" cy="410180"/>
                        </a:xfrm>
                        <a:prstGeom prst="rect">
                          <a:avLst/>
                        </a:prstGeom>
                        <a:solidFill>
                          <a:srgbClr val="DFB87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906840" id="Rectangle 9" o:spid="_x0000_s1026" style="position:absolute;margin-left:561.05pt;margin-top:0;width:24.65pt;height:32.3pt;rotation:-90;z-index:251665408;visibility:visible;mso-wrap-style:square;mso-wrap-distance-left:9pt;mso-wrap-distance-top:0;mso-wrap-distance-right:9pt;mso-wrap-distance-bottom:0;mso-position-horizontal:absolute;mso-position-horizontal-relative:text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" fillcolor="#dfb87f" stroked="f" strokeweight="1pt">
                <w10:wrap anchory="margin"/>
              </v:rect>
            </w:pict>
          </mc:Fallback>
        </mc:AlternateContent>
      </w:r>
    </w:p>
    <w:p w14:paraId="76D128B6" w14:textId="625CB3D2" w:rsidR="002B280F" w:rsidRDefault="002B280F">
      <w:pPr>
        <w:rPr>
          <w:rFonts w:ascii="Arima" w:hAnsi="Arima" w:cs="Arima"/>
          <w:sz w:val="56"/>
          <w:szCs w:val="56"/>
        </w:rPr>
      </w:pPr>
    </w:p>
    <w:p w14:paraId="7ECDDDBE" w14:textId="77777777" w:rsidR="002B280F" w:rsidRDefault="002B280F">
      <w:pPr>
        <w:rPr>
          <w:rFonts w:ascii="Arima" w:hAnsi="Arima" w:cs="Arima"/>
          <w:sz w:val="56"/>
          <w:szCs w:val="56"/>
        </w:rPr>
      </w:pPr>
    </w:p>
    <w:p w14:paraId="11049018" w14:textId="77777777" w:rsidR="002B280F" w:rsidRDefault="002B280F">
      <w:pPr>
        <w:rPr>
          <w:rFonts w:ascii="Arima" w:hAnsi="Arima" w:cs="Arima"/>
          <w:sz w:val="56"/>
          <w:szCs w:val="56"/>
        </w:rPr>
      </w:pPr>
    </w:p>
    <w:p w14:paraId="048C2E98" w14:textId="77777777" w:rsidR="002B280F" w:rsidRDefault="002B280F">
      <w:pPr>
        <w:rPr>
          <w:rFonts w:ascii="Arima" w:hAnsi="Arima" w:cs="Arima"/>
          <w:sz w:val="56"/>
          <w:szCs w:val="56"/>
        </w:rPr>
      </w:pPr>
    </w:p>
    <w:p w14:paraId="1AAECB0D" w14:textId="74F2E1E4" w:rsidR="002B280F" w:rsidRDefault="006D01A0">
      <w:pPr>
        <w:rPr>
          <w:rFonts w:ascii="Arima" w:hAnsi="Arima" w:cs="Arima"/>
          <w:sz w:val="56"/>
          <w:szCs w:val="56"/>
        </w:rPr>
      </w:pPr>
      <w:r>
        <w:rPr>
          <w:rFonts w:ascii="Arima" w:hAnsi="Arima" w:cs="Arima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FB71B" wp14:editId="281385C7">
                <wp:simplePos x="0" y="0"/>
                <wp:positionH relativeFrom="column">
                  <wp:posOffset>7070248</wp:posOffset>
                </wp:positionH>
                <wp:positionV relativeFrom="paragraph">
                  <wp:posOffset>1268888</wp:posOffset>
                </wp:positionV>
                <wp:extent cx="313349" cy="410180"/>
                <wp:effectExtent l="8890" t="0" r="635" b="6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349" cy="410180"/>
                        </a:xfrm>
                        <a:prstGeom prst="rect">
                          <a:avLst/>
                        </a:prstGeom>
                        <a:solidFill>
                          <a:srgbClr val="DFB87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0E442" id="Rectangle 10" o:spid="_x0000_s1026" style="position:absolute;margin-left:556.7pt;margin-top:99.9pt;width:24.65pt;height:32.3pt;rotation:-9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" fillcolor="#dfb87f" stroked="f" strokeweight="1pt"/>
            </w:pict>
          </mc:Fallback>
        </mc:AlternateContent>
      </w:r>
    </w:p>
    <w:p w14:paraId="0F35B211" w14:textId="77777777" w:rsidR="002B280F" w:rsidRDefault="002B280F">
      <w:pPr>
        <w:rPr>
          <w:rFonts w:ascii="Arima" w:hAnsi="Arima" w:cs="Arima"/>
          <w:sz w:val="56"/>
          <w:szCs w:val="56"/>
        </w:rPr>
      </w:pPr>
    </w:p>
    <w:p w14:paraId="7EDEB373" w14:textId="77777777" w:rsidR="002B280F" w:rsidRDefault="002B280F" w:rsidP="002B280F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7A3DBD23" w14:textId="1A245507" w:rsidR="002B280F" w:rsidRPr="002B280F" w:rsidRDefault="002B280F" w:rsidP="002B280F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2B280F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2D8DE0A7" w14:textId="77777777" w:rsidR="002B280F" w:rsidRPr="002B280F" w:rsidRDefault="002B280F" w:rsidP="002B280F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2B280F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3524C3BC" wp14:editId="5E75CB4D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6F020BD" w14:textId="77777777" w:rsidR="002B280F" w:rsidRPr="002B280F" w:rsidRDefault="002B280F" w:rsidP="002B280F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2B280F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2B280F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2B280F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16ADBC91" w14:textId="0F771CA7" w:rsidR="002B280F" w:rsidRPr="006C2B4F" w:rsidRDefault="002B280F">
      <w:pPr>
        <w:rPr>
          <w:rFonts w:ascii="Arima" w:hAnsi="Arima" w:cs="Arima"/>
          <w:sz w:val="56"/>
          <w:szCs w:val="56"/>
        </w:rPr>
      </w:pPr>
    </w:p>
    <w:sectPr w:rsidR="002B280F" w:rsidRPr="006C2B4F" w:rsidSect="006C2B4F">
      <w:footerReference w:type="default" r:id="rId8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33A81" w14:textId="77777777" w:rsidR="000641D3" w:rsidRDefault="000641D3" w:rsidP="002B280F">
      <w:pPr>
        <w:spacing w:after="0" w:line="240" w:lineRule="auto"/>
      </w:pPr>
      <w:r>
        <w:separator/>
      </w:r>
    </w:p>
  </w:endnote>
  <w:endnote w:type="continuationSeparator" w:id="0">
    <w:p w14:paraId="650DA274" w14:textId="77777777" w:rsidR="000641D3" w:rsidRDefault="000641D3" w:rsidP="002B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9FD9B" w14:textId="0247C9AC" w:rsidR="002B280F" w:rsidRPr="002B280F" w:rsidRDefault="002B280F" w:rsidP="002B280F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2B280F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D8A66" w14:textId="77777777" w:rsidR="000641D3" w:rsidRDefault="000641D3" w:rsidP="002B280F">
      <w:pPr>
        <w:spacing w:after="0" w:line="240" w:lineRule="auto"/>
      </w:pPr>
      <w:r>
        <w:separator/>
      </w:r>
    </w:p>
  </w:footnote>
  <w:footnote w:type="continuationSeparator" w:id="0">
    <w:p w14:paraId="49F9193F" w14:textId="77777777" w:rsidR="000641D3" w:rsidRDefault="000641D3" w:rsidP="002B2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32250"/>
    <w:rsid w:val="000641D3"/>
    <w:rsid w:val="00083AE2"/>
    <w:rsid w:val="0016483C"/>
    <w:rsid w:val="001926BE"/>
    <w:rsid w:val="0029084A"/>
    <w:rsid w:val="002B280F"/>
    <w:rsid w:val="002C4A4F"/>
    <w:rsid w:val="003E7EB2"/>
    <w:rsid w:val="00562364"/>
    <w:rsid w:val="00630BEF"/>
    <w:rsid w:val="006C2B4F"/>
    <w:rsid w:val="006D01A0"/>
    <w:rsid w:val="008840DB"/>
    <w:rsid w:val="0093740F"/>
    <w:rsid w:val="00D10128"/>
    <w:rsid w:val="00ED045B"/>
    <w:rsid w:val="00F3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80F"/>
  </w:style>
  <w:style w:type="paragraph" w:styleId="Footer">
    <w:name w:val="footer"/>
    <w:basedOn w:val="Normal"/>
    <w:link w:val="FooterChar"/>
    <w:uiPriority w:val="99"/>
    <w:unhideWhenUsed/>
    <w:rsid w:val="002B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Oboe Fingering Chart-09-86euuwhx4</Template>
  <TotalTime>0</TotalTime>
  <Pages>2</Pages>
  <Words>15</Words>
  <Characters>87</Characters>
  <Application>Microsoft Office Word</Application>
  <DocSecurity>0</DocSecurity>
  <Lines>1</Lines>
  <Paragraphs>1</Paragraphs>
  <ScaleCrop>false</ScaleCrop>
  <Company>WordTemplatesOnline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2025-09-28T08:24:00Z</dcterms:created>
  <dcterms:modified xsi:type="dcterms:W3CDTF">2025-09-28T08:24:00Z</dcterms:modified>
</cp:coreProperties>
</file>