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7E411A25" w:rsidR="001926BE" w:rsidRPr="00923055" w:rsidRDefault="00F7595D" w:rsidP="00D6314C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6191" behindDoc="1" locked="0" layoutInCell="1" allowOverlap="1" wp14:anchorId="2294E871" wp14:editId="4D6DCCB6">
                <wp:simplePos x="0" y="0"/>
                <wp:positionH relativeFrom="column">
                  <wp:posOffset>-307181</wp:posOffset>
                </wp:positionH>
                <wp:positionV relativeFrom="page">
                  <wp:posOffset>-13970</wp:posOffset>
                </wp:positionV>
                <wp:extent cx="7531100" cy="10014585"/>
                <wp:effectExtent l="57150" t="0" r="69850" b="571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1100" cy="10014585"/>
                          <a:chOff x="0" y="0"/>
                          <a:chExt cx="7531101" cy="10015213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1050132"/>
                            <a:ext cx="258764" cy="8965081"/>
                            <a:chOff x="0" y="0"/>
                            <a:chExt cx="258764" cy="8965081"/>
                          </a:xfrm>
                        </wpg:grpSpPr>
                        <wps:wsp>
                          <wps:cNvPr id="4" name="Straight Connector 4"/>
                          <wps:cNvCnPr/>
                          <wps:spPr>
                            <a:xfrm flipV="1">
                              <a:off x="122008" y="349719"/>
                              <a:ext cx="0" cy="8615362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rgbClr val="FF94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Rectangle 5"/>
                          <wps:cNvSpPr/>
                          <wps:spPr>
                            <a:xfrm rot="2698254">
                              <a:off x="0" y="0"/>
                              <a:ext cx="258764" cy="258764"/>
                            </a:xfrm>
                            <a:prstGeom prst="rect">
                              <a:avLst/>
                            </a:prstGeom>
                            <a:solidFill>
                              <a:srgbClr val="01525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/>
                        <wpg:grpSpPr>
                          <a:xfrm rot="10800000">
                            <a:off x="7272337" y="0"/>
                            <a:ext cx="258764" cy="8965081"/>
                            <a:chOff x="0" y="0"/>
                            <a:chExt cx="258764" cy="8965081"/>
                          </a:xfrm>
                        </wpg:grpSpPr>
                        <wps:wsp>
                          <wps:cNvPr id="9" name="Straight Connector 9"/>
                          <wps:cNvCnPr/>
                          <wps:spPr>
                            <a:xfrm flipV="1">
                              <a:off x="122008" y="349719"/>
                              <a:ext cx="0" cy="8615362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rgbClr val="FF94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Rectangle 10"/>
                          <wps:cNvSpPr/>
                          <wps:spPr>
                            <a:xfrm rot="2698254">
                              <a:off x="0" y="0"/>
                              <a:ext cx="258764" cy="258764"/>
                            </a:xfrm>
                            <a:prstGeom prst="rect">
                              <a:avLst/>
                            </a:prstGeom>
                            <a:solidFill>
                              <a:srgbClr val="01525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E64751" id="Group 11" o:spid="_x0000_s1026" style="position:absolute;margin-left:-24.2pt;margin-top:-1.1pt;width:593pt;height:788.55pt;z-index:-251660289;mso-position-vertical-relative:page" coordsize="75311,100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">
                <v:group id="Group 6" o:spid="_x0000_s1027" style="position:absolute;top:10501;width:2587;height:89651" coordsize="2587,89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line id="Straight Connector 4" o:spid="_x0000_s1028" style="position:absolute;flip:y;visibility:visible;mso-wrap-style:square" from="1220,3497" to="1220,89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" strokecolor="#ff947a" strokeweight="6pt">
                    <v:stroke joinstyle="miter"/>
                  </v:line>
                  <v:rect id="Rectangle 5" o:spid="_x0000_s1029" style="position:absolute;width:2587;height:2587;rotation:29472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" fillcolor="#015259" stroked="f" strokeweight="1pt"/>
                </v:group>
                <v:group id="Group 7" o:spid="_x0000_s1030" style="position:absolute;left:72723;width:2588;height:89650;rotation:180" coordsize="2587,89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">
                  <v:line id="Straight Connector 9" o:spid="_x0000_s1031" style="position:absolute;flip:y;visibility:visible;mso-wrap-style:square" from="1220,3497" to="1220,89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" strokecolor="#ff947a" strokeweight="6pt">
                    <v:stroke joinstyle="miter"/>
                  </v:line>
                  <v:rect id="Rectangle 10" o:spid="_x0000_s1032" style="position:absolute;width:2587;height:2587;rotation:29472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" fillcolor="#015259" stroked="f" strokeweight="1pt"/>
                </v:group>
                <w10:wrap anchory="page"/>
              </v:group>
            </w:pict>
          </mc:Fallback>
        </mc:AlternateContent>
      </w:r>
      <w:r w:rsidR="00D466EF" w:rsidRPr="00923055"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DE5E423" wp14:editId="6F9D9D92">
                <wp:simplePos x="0" y="0"/>
                <wp:positionH relativeFrom="margin">
                  <wp:align>center</wp:align>
                </wp:positionH>
                <wp:positionV relativeFrom="page">
                  <wp:posOffset>1385729</wp:posOffset>
                </wp:positionV>
                <wp:extent cx="6844030" cy="805815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8058150"/>
                          <a:chOff x="0" y="0"/>
                          <a:chExt cx="6844030" cy="80581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21"/>
                          <a:stretch/>
                        </pic:blipFill>
                        <pic:spPr bwMode="auto">
                          <a:xfrm>
                            <a:off x="0" y="0"/>
                            <a:ext cx="6844030" cy="805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2286000" y="7408069"/>
                            <a:ext cx="2428875" cy="65008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B005DF" id="Group 3" o:spid="_x0000_s1026" style="position:absolute;margin-left:0;margin-top:109.1pt;width:538.9pt;height:634.5pt;z-index:251657216;mso-position-horizontal:center;mso-position-horizontal-relative:margin;mso-position-vertical-relative:page" coordsize="68440,80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440;height:80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">
                  <v:imagedata r:id="rId7" o:title="" croptop="4077f"/>
                </v:shape>
                <v:rect id="Rectangle 2" o:spid="_x0000_s1028" style="position:absolute;left:22860;top:74080;width:24288;height:65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" fillcolor="white [3212]" stroked="f" strokeweight="1pt"/>
                <w10:wrap anchorx="margin" anchory="page"/>
              </v:group>
            </w:pict>
          </mc:Fallback>
        </mc:AlternateContent>
      </w:r>
      <w:r w:rsidR="00D6314C" w:rsidRPr="00923055">
        <w:rPr>
          <w:rFonts w:ascii="Great Vibes" w:hAnsi="Great Vibes" w:cs="Arima"/>
          <w:b/>
          <w:bCs/>
          <w:sz w:val="96"/>
          <w:szCs w:val="96"/>
        </w:rPr>
        <w:t>Saxophone Fingering Chart</w:t>
      </w:r>
    </w:p>
    <w:p w14:paraId="395A5909" w14:textId="258A60FE" w:rsidR="00D6314C" w:rsidRDefault="00D6314C" w:rsidP="00D6314C">
      <w:pPr>
        <w:jc w:val="center"/>
        <w:rPr>
          <w:rFonts w:ascii="Arima" w:hAnsi="Arima" w:cs="Arima"/>
          <w:b/>
          <w:bCs/>
          <w:sz w:val="52"/>
          <w:szCs w:val="52"/>
        </w:rPr>
      </w:pPr>
    </w:p>
    <w:p w14:paraId="7943D6A5" w14:textId="7B4900D6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037679B7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65F4D2F0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3899449B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272B9A68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03CCEEDA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11ED483E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31C30230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70B267D4" w14:textId="77777777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28FFB9C0" w14:textId="77777777" w:rsidR="007C0DF1" w:rsidRDefault="007C0DF1" w:rsidP="007C0DF1">
      <w:pPr>
        <w:rPr>
          <w:rFonts w:ascii="Arima" w:hAnsi="Arima" w:cs="Arima"/>
          <w:sz w:val="52"/>
          <w:szCs w:val="52"/>
        </w:rPr>
      </w:pPr>
    </w:p>
    <w:p w14:paraId="2700424D" w14:textId="77777777" w:rsidR="007C0DF1" w:rsidRDefault="007C0DF1" w:rsidP="007C0DF1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347CE67B" w14:textId="77777777" w:rsidR="005D592F" w:rsidRDefault="005D592F" w:rsidP="007C0DF1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30C56907" w14:textId="18093682" w:rsidR="007C0DF1" w:rsidRPr="007C0DF1" w:rsidRDefault="007C0DF1" w:rsidP="007C0DF1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7C0DF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205B0D55" w14:textId="77777777" w:rsidR="007C0DF1" w:rsidRPr="007C0DF1" w:rsidRDefault="007C0DF1" w:rsidP="007C0DF1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C0DF1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0FFC97FB" wp14:editId="685F29C9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01B3CE9" w14:textId="77777777" w:rsidR="007C0DF1" w:rsidRPr="007C0DF1" w:rsidRDefault="007C0DF1" w:rsidP="007C0DF1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C0DF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7C0DF1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7C0DF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2756B7C4" w14:textId="60B0E82E" w:rsidR="007C0DF1" w:rsidRPr="007C0DF1" w:rsidRDefault="007C0DF1" w:rsidP="007C0DF1">
      <w:pPr>
        <w:rPr>
          <w:rFonts w:ascii="Arima" w:hAnsi="Arima" w:cs="Arima"/>
          <w:sz w:val="52"/>
          <w:szCs w:val="52"/>
        </w:rPr>
      </w:pPr>
    </w:p>
    <w:sectPr w:rsidR="007C0DF1" w:rsidRPr="007C0DF1" w:rsidSect="0086208D"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045AE" w14:textId="77777777" w:rsidR="002C2F14" w:rsidRDefault="002C2F14" w:rsidP="005D592F">
      <w:pPr>
        <w:spacing w:after="0" w:line="240" w:lineRule="auto"/>
      </w:pPr>
      <w:r>
        <w:separator/>
      </w:r>
    </w:p>
  </w:endnote>
  <w:endnote w:type="continuationSeparator" w:id="0">
    <w:p w14:paraId="0B4BE307" w14:textId="77777777" w:rsidR="002C2F14" w:rsidRDefault="002C2F14" w:rsidP="005D5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19F5" w14:textId="16D8D8FE" w:rsidR="005D592F" w:rsidRPr="005D592F" w:rsidRDefault="005D592F" w:rsidP="005D592F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5D592F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B426B" w14:textId="77777777" w:rsidR="002C2F14" w:rsidRDefault="002C2F14" w:rsidP="005D592F">
      <w:pPr>
        <w:spacing w:after="0" w:line="240" w:lineRule="auto"/>
      </w:pPr>
      <w:r>
        <w:separator/>
      </w:r>
    </w:p>
  </w:footnote>
  <w:footnote w:type="continuationSeparator" w:id="0">
    <w:p w14:paraId="09856749" w14:textId="77777777" w:rsidR="002C2F14" w:rsidRDefault="002C2F14" w:rsidP="005D59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647F4"/>
    <w:rsid w:val="0016483C"/>
    <w:rsid w:val="001926BE"/>
    <w:rsid w:val="002C2F14"/>
    <w:rsid w:val="002C4A4F"/>
    <w:rsid w:val="0033434A"/>
    <w:rsid w:val="005D592F"/>
    <w:rsid w:val="007C0DF1"/>
    <w:rsid w:val="0086208D"/>
    <w:rsid w:val="008840DB"/>
    <w:rsid w:val="00923055"/>
    <w:rsid w:val="0093740F"/>
    <w:rsid w:val="009C69C3"/>
    <w:rsid w:val="00A73D5E"/>
    <w:rsid w:val="00D466EF"/>
    <w:rsid w:val="00D6314C"/>
    <w:rsid w:val="00F7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D59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92F"/>
  </w:style>
  <w:style w:type="paragraph" w:styleId="Footer">
    <w:name w:val="footer"/>
    <w:basedOn w:val="Normal"/>
    <w:link w:val="FooterChar"/>
    <w:uiPriority w:val="99"/>
    <w:unhideWhenUsed/>
    <w:rsid w:val="005D59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Saxophone Fingering Chart-09-86euuwhx4</Template>
  <TotalTime>0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2025-09-28T09:31:00Z</dcterms:created>
  <dcterms:modified xsi:type="dcterms:W3CDTF">2025-09-28T09:31:00Z</dcterms:modified>
</cp:coreProperties>
</file>