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29C59393" w:rsidR="001926BE" w:rsidRPr="00FA0ED0" w:rsidRDefault="00FA0ED0" w:rsidP="005F59A3">
      <w:pPr>
        <w:jc w:val="center"/>
        <w:rPr>
          <w:rFonts w:ascii="Dancing Script" w:hAnsi="Dancing Script" w:cs="Arima"/>
          <w:b/>
          <w:bCs/>
          <w:sz w:val="96"/>
          <w:szCs w:val="96"/>
        </w:rPr>
      </w:pPr>
      <w:r>
        <w:rPr>
          <w:rFonts w:ascii="Arima" w:hAnsi="Arima" w:cs="Arima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0B9E0E" wp14:editId="2AA2A195">
                <wp:simplePos x="0" y="0"/>
                <wp:positionH relativeFrom="margin">
                  <wp:posOffset>-1014412</wp:posOffset>
                </wp:positionH>
                <wp:positionV relativeFrom="paragraph">
                  <wp:posOffset>-1050131</wp:posOffset>
                </wp:positionV>
                <wp:extent cx="8929212" cy="850106"/>
                <wp:effectExtent l="0" t="0" r="5715" b="762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9212" cy="850106"/>
                        </a:xfrm>
                        <a:prstGeom prst="rect">
                          <a:avLst/>
                        </a:prstGeom>
                        <a:solidFill>
                          <a:srgbClr val="BD60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BCAB0" id="Rectangle 3" o:spid="_x0000_s1026" style="position:absolute;margin-left:-79.85pt;margin-top:-82.7pt;width:703.1pt;height:66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" fillcolor="#bd605b" stroked="f" strokeweight="1pt">
                <w10:wrap anchorx="margin"/>
              </v:rect>
            </w:pict>
          </mc:Fallback>
        </mc:AlternateContent>
      </w:r>
      <w:r w:rsidR="005F59A3" w:rsidRPr="00FA0ED0">
        <w:rPr>
          <w:rFonts w:ascii="Dancing Script" w:hAnsi="Dancing Script" w:cs="Arima"/>
          <w:b/>
          <w:bCs/>
          <w:sz w:val="96"/>
          <w:szCs w:val="96"/>
        </w:rPr>
        <w:t>Trombone Slide Position Chart</w:t>
      </w:r>
    </w:p>
    <w:p w14:paraId="119D2C9C" w14:textId="008C848C" w:rsidR="002B1591" w:rsidRDefault="00FA0ED0" w:rsidP="005F59A3">
      <w:pPr>
        <w:jc w:val="center"/>
        <w:rPr>
          <w:rFonts w:ascii="Arima" w:hAnsi="Arima" w:cs="Arima"/>
          <w:b/>
          <w:bCs/>
          <w:sz w:val="44"/>
          <w:szCs w:val="44"/>
        </w:rPr>
      </w:pPr>
      <w:r>
        <w:rPr>
          <w:rFonts w:ascii="Arima" w:hAnsi="Arima" w:cs="Arima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BF2608" wp14:editId="378F62C6">
                <wp:simplePos x="0" y="0"/>
                <wp:positionH relativeFrom="margin">
                  <wp:posOffset>-1285874</wp:posOffset>
                </wp:positionH>
                <wp:positionV relativeFrom="page">
                  <wp:posOffset>9851231</wp:posOffset>
                </wp:positionV>
                <wp:extent cx="9450864" cy="849472"/>
                <wp:effectExtent l="0" t="0" r="0" b="82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0864" cy="849472"/>
                        </a:xfrm>
                        <a:prstGeom prst="rect">
                          <a:avLst/>
                        </a:prstGeom>
                        <a:solidFill>
                          <a:srgbClr val="BD605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8B9BD" id="Rectangle 2" o:spid="_x0000_s1026" style="position:absolute;margin-left:-101.25pt;margin-top:775.7pt;width:744.15pt;height:66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" fillcolor="#bd605b" stroked="f" strokeweight="1pt">
                <w10:wrap anchorx="margin" anchory="page"/>
              </v:rect>
            </w:pict>
          </mc:Fallback>
        </mc:AlternateContent>
      </w:r>
      <w:r w:rsidR="002B1591">
        <w:rPr>
          <w:rFonts w:ascii="Arima" w:hAnsi="Arima" w:cs="Arima"/>
          <w:b/>
          <w:bCs/>
          <w:noProof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01833DA1" wp14:editId="46FE8DC6">
            <wp:simplePos x="0" y="0"/>
            <wp:positionH relativeFrom="margin">
              <wp:posOffset>-94129</wp:posOffset>
            </wp:positionH>
            <wp:positionV relativeFrom="page">
              <wp:posOffset>1290918</wp:posOffset>
            </wp:positionV>
            <wp:extent cx="7044055" cy="8067675"/>
            <wp:effectExtent l="0" t="0" r="444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04F54F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0B19DC37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7FE926CB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54F5F106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118D9F3D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2B47C636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3D620733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44CAFF2F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094B5DA6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5C8F8C50" w14:textId="77777777" w:rsidR="006B0A81" w:rsidRPr="006B0A81" w:rsidRDefault="006B0A81" w:rsidP="006B0A81">
      <w:pPr>
        <w:rPr>
          <w:rFonts w:ascii="Arima" w:hAnsi="Arima" w:cs="Arima"/>
          <w:sz w:val="44"/>
          <w:szCs w:val="44"/>
        </w:rPr>
      </w:pPr>
    </w:p>
    <w:p w14:paraId="3F7A0909" w14:textId="77777777" w:rsidR="006B0A81" w:rsidRDefault="006B0A81" w:rsidP="006B0A81">
      <w:pPr>
        <w:rPr>
          <w:rFonts w:ascii="Arima" w:hAnsi="Arima" w:cs="Arima"/>
          <w:b/>
          <w:bCs/>
          <w:sz w:val="44"/>
          <w:szCs w:val="44"/>
        </w:rPr>
      </w:pPr>
    </w:p>
    <w:p w14:paraId="32A04C11" w14:textId="77777777" w:rsidR="006B0A81" w:rsidRDefault="006B0A81" w:rsidP="006B0A81">
      <w:pPr>
        <w:ind w:firstLine="720"/>
        <w:rPr>
          <w:rFonts w:ascii="Arima" w:hAnsi="Arima" w:cs="Arima"/>
          <w:sz w:val="44"/>
          <w:szCs w:val="44"/>
        </w:rPr>
      </w:pPr>
    </w:p>
    <w:p w14:paraId="006711B7" w14:textId="77777777" w:rsidR="006B0A81" w:rsidRPr="006B0A81" w:rsidRDefault="006B0A81" w:rsidP="006B0A81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6B0A8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lastRenderedPageBreak/>
        <w:t>Designed by:</w:t>
      </w:r>
    </w:p>
    <w:p w14:paraId="0D1F5547" w14:textId="77777777" w:rsidR="006B0A81" w:rsidRPr="006B0A81" w:rsidRDefault="006B0A81" w:rsidP="006B0A81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6B0A81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4544EC22" wp14:editId="00239BD6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61741D3" w14:textId="77777777" w:rsidR="006B0A81" w:rsidRPr="006B0A81" w:rsidRDefault="006B0A81" w:rsidP="006B0A81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6B0A8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6B0A81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6B0A81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0414ACE3" w14:textId="77777777" w:rsidR="006B0A81" w:rsidRPr="006B0A81" w:rsidRDefault="006B0A81" w:rsidP="006B0A81">
      <w:pPr>
        <w:ind w:firstLine="720"/>
        <w:rPr>
          <w:rFonts w:ascii="Arima" w:hAnsi="Arima" w:cs="Arima"/>
          <w:sz w:val="44"/>
          <w:szCs w:val="44"/>
        </w:rPr>
      </w:pPr>
    </w:p>
    <w:sectPr w:rsidR="006B0A81" w:rsidRPr="006B0A81" w:rsidSect="005F59A3">
      <w:footerReference w:type="default" r:id="rId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50FC9" w14:textId="77777777" w:rsidR="009A0CB8" w:rsidRDefault="009A0CB8" w:rsidP="00627E63">
      <w:pPr>
        <w:spacing w:after="0" w:line="240" w:lineRule="auto"/>
      </w:pPr>
      <w:r>
        <w:separator/>
      </w:r>
    </w:p>
  </w:endnote>
  <w:endnote w:type="continuationSeparator" w:id="0">
    <w:p w14:paraId="4EADECEF" w14:textId="77777777" w:rsidR="009A0CB8" w:rsidRDefault="009A0CB8" w:rsidP="00627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Dancing Script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3B05F" w14:textId="298F3E70" w:rsidR="00627E63" w:rsidRPr="00627E63" w:rsidRDefault="00627E63" w:rsidP="00627E63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End w:id="0"/>
    <w:r w:rsidRPr="00627E63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E4BFD" w14:textId="77777777" w:rsidR="009A0CB8" w:rsidRDefault="009A0CB8" w:rsidP="00627E63">
      <w:pPr>
        <w:spacing w:after="0" w:line="240" w:lineRule="auto"/>
      </w:pPr>
      <w:r>
        <w:separator/>
      </w:r>
    </w:p>
  </w:footnote>
  <w:footnote w:type="continuationSeparator" w:id="0">
    <w:p w14:paraId="72770BEE" w14:textId="77777777" w:rsidR="009A0CB8" w:rsidRDefault="009A0CB8" w:rsidP="00627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0F673E"/>
    <w:rsid w:val="0016483C"/>
    <w:rsid w:val="001926BE"/>
    <w:rsid w:val="002B1591"/>
    <w:rsid w:val="002B3F15"/>
    <w:rsid w:val="002C4A4F"/>
    <w:rsid w:val="004B1FE6"/>
    <w:rsid w:val="005F59A3"/>
    <w:rsid w:val="00627E63"/>
    <w:rsid w:val="006B0A81"/>
    <w:rsid w:val="008840DB"/>
    <w:rsid w:val="0093740F"/>
    <w:rsid w:val="009A0CB8"/>
    <w:rsid w:val="009D4EDA"/>
    <w:rsid w:val="00FA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27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63"/>
  </w:style>
  <w:style w:type="paragraph" w:styleId="Footer">
    <w:name w:val="footer"/>
    <w:basedOn w:val="Normal"/>
    <w:link w:val="FooterChar"/>
    <w:uiPriority w:val="99"/>
    <w:unhideWhenUsed/>
    <w:rsid w:val="00627E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Trombone Slide Position Chart-09-86euuwhx4</Template>
  <TotalTime>0</TotalTime>
  <Pages>2</Pages>
  <Words>16</Words>
  <Characters>93</Characters>
  <Application>Microsoft Office Word</Application>
  <DocSecurity>0</DocSecurity>
  <Lines>1</Lines>
  <Paragraphs>1</Paragraphs>
  <ScaleCrop>false</ScaleCrop>
  <Company>WordTemplatesOnline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2025-09-29T13:05:00Z</dcterms:created>
  <dcterms:modified xsi:type="dcterms:W3CDTF">2025-09-29T13:05:00Z</dcterms:modified>
</cp:coreProperties>
</file>