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2CDB6" w14:textId="6F9BA86A" w:rsidR="001926BE" w:rsidRPr="00DA34FF" w:rsidRDefault="0029031F" w:rsidP="00F2433E">
      <w:pPr>
        <w:jc w:val="center"/>
        <w:rPr>
          <w:rFonts w:ascii="Great Vibes" w:hAnsi="Great Vibes" w:cs="Arima"/>
          <w:b/>
          <w:bCs/>
          <w:sz w:val="96"/>
          <w:szCs w:val="96"/>
        </w:rPr>
      </w:pPr>
      <w:r w:rsidRPr="00DA34FF">
        <w:rPr>
          <w:rFonts w:ascii="Great Vibes" w:hAnsi="Great Vibes" w:cs="Arima"/>
          <w:b/>
          <w:bCs/>
          <w:noProof/>
          <w:sz w:val="96"/>
          <w:szCs w:val="96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198E850" wp14:editId="425A5621">
                <wp:simplePos x="0" y="0"/>
                <wp:positionH relativeFrom="column">
                  <wp:posOffset>-2069432</wp:posOffset>
                </wp:positionH>
                <wp:positionV relativeFrom="page">
                  <wp:posOffset>-845820</wp:posOffset>
                </wp:positionV>
                <wp:extent cx="10962640" cy="11689080"/>
                <wp:effectExtent l="0" t="495300" r="0" b="48387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2640" cy="11689080"/>
                          <a:chOff x="0" y="0"/>
                          <a:chExt cx="10963234" cy="11689283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2943" y="2031332"/>
                            <a:ext cx="7226935" cy="783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8" name="Group 8"/>
                        <wpg:cNvGrpSpPr/>
                        <wpg:grpSpPr>
                          <a:xfrm>
                            <a:off x="42111" y="8330866"/>
                            <a:ext cx="2569202" cy="3358417"/>
                            <a:chOff x="0" y="0"/>
                            <a:chExt cx="2569202" cy="3358417"/>
                          </a:xfrm>
                        </wpg:grpSpPr>
                        <wpg:grpSp>
                          <wpg:cNvPr id="4" name="Group 4"/>
                          <wpg:cNvGrpSpPr/>
                          <wpg:grpSpPr>
                            <a:xfrm>
                              <a:off x="367966" y="2076450"/>
                              <a:ext cx="2201236" cy="1281967"/>
                              <a:chOff x="0" y="0"/>
                              <a:chExt cx="2845431" cy="1570436"/>
                            </a:xfrm>
                            <a:solidFill>
                              <a:srgbClr val="394963"/>
                            </a:solidFill>
                          </wpg:grpSpPr>
                          <wps:wsp>
                            <wps:cNvPr id="2" name="Rectangle 2"/>
                            <wps:cNvSpPr/>
                            <wps:spPr>
                              <a:xfrm rot="2710452">
                                <a:off x="621507" y="-621507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" name="Rectangle 3"/>
                            <wps:cNvSpPr/>
                            <wps:spPr>
                              <a:xfrm rot="2710452">
                                <a:off x="1309525" y="34529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" name="Group 5"/>
                          <wpg:cNvGrpSpPr/>
                          <wpg:grpSpPr>
                            <a:xfrm rot="2647116">
                              <a:off x="0" y="0"/>
                              <a:ext cx="2201236" cy="1281967"/>
                              <a:chOff x="0" y="0"/>
                              <a:chExt cx="2845431" cy="1570436"/>
                            </a:xfrm>
                            <a:solidFill>
                              <a:srgbClr val="394963"/>
                            </a:solidFill>
                          </wpg:grpSpPr>
                          <wps:wsp>
                            <wps:cNvPr id="6" name="Rectangle 6"/>
                            <wps:cNvSpPr/>
                            <wps:spPr>
                              <a:xfrm rot="2710452">
                                <a:off x="621507" y="-621507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Rectangle 7"/>
                            <wps:cNvSpPr/>
                            <wps:spPr>
                              <a:xfrm rot="2710452">
                                <a:off x="1309525" y="34529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9" name="Group 9"/>
                        <wpg:cNvGrpSpPr/>
                        <wpg:grpSpPr>
                          <a:xfrm flipH="1">
                            <a:off x="8394032" y="8318834"/>
                            <a:ext cx="2569202" cy="3358417"/>
                            <a:chOff x="0" y="0"/>
                            <a:chExt cx="2569202" cy="3358417"/>
                          </a:xfrm>
                        </wpg:grpSpPr>
                        <wpg:grpSp>
                          <wpg:cNvPr id="10" name="Group 10"/>
                          <wpg:cNvGrpSpPr/>
                          <wpg:grpSpPr>
                            <a:xfrm>
                              <a:off x="367966" y="2076450"/>
                              <a:ext cx="2201236" cy="1281967"/>
                              <a:chOff x="0" y="0"/>
                              <a:chExt cx="2845431" cy="1570436"/>
                            </a:xfrm>
                            <a:solidFill>
                              <a:srgbClr val="394963"/>
                            </a:solidFill>
                          </wpg:grpSpPr>
                          <wps:wsp>
                            <wps:cNvPr id="11" name="Rectangle 11"/>
                            <wps:cNvSpPr/>
                            <wps:spPr>
                              <a:xfrm rot="2710452">
                                <a:off x="621507" y="-621507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Rectangle 12"/>
                            <wps:cNvSpPr/>
                            <wps:spPr>
                              <a:xfrm rot="2710452">
                                <a:off x="1309525" y="34529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" name="Group 13"/>
                          <wpg:cNvGrpSpPr/>
                          <wpg:grpSpPr>
                            <a:xfrm rot="2647116">
                              <a:off x="0" y="0"/>
                              <a:ext cx="2201236" cy="1281967"/>
                              <a:chOff x="0" y="0"/>
                              <a:chExt cx="2845431" cy="1570436"/>
                            </a:xfrm>
                            <a:solidFill>
                              <a:srgbClr val="394963"/>
                            </a:solidFill>
                          </wpg:grpSpPr>
                          <wps:wsp>
                            <wps:cNvPr id="14" name="Rectangle 14"/>
                            <wps:cNvSpPr/>
                            <wps:spPr>
                              <a:xfrm rot="2710452">
                                <a:off x="621507" y="-621507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Rectangle 15"/>
                            <wps:cNvSpPr/>
                            <wps:spPr>
                              <a:xfrm rot="2710452">
                                <a:off x="1309525" y="34529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6" name="Group 16"/>
                        <wpg:cNvGrpSpPr/>
                        <wpg:grpSpPr>
                          <a:xfrm flipV="1">
                            <a:off x="0" y="0"/>
                            <a:ext cx="2569202" cy="3358417"/>
                            <a:chOff x="0" y="0"/>
                            <a:chExt cx="2569202" cy="3358417"/>
                          </a:xfrm>
                        </wpg:grpSpPr>
                        <wpg:grpSp>
                          <wpg:cNvPr id="17" name="Group 17"/>
                          <wpg:cNvGrpSpPr/>
                          <wpg:grpSpPr>
                            <a:xfrm>
                              <a:off x="367966" y="2076450"/>
                              <a:ext cx="2201236" cy="1281967"/>
                              <a:chOff x="0" y="0"/>
                              <a:chExt cx="2845431" cy="1570436"/>
                            </a:xfrm>
                            <a:solidFill>
                              <a:srgbClr val="394963"/>
                            </a:solidFill>
                          </wpg:grpSpPr>
                          <wps:wsp>
                            <wps:cNvPr id="18" name="Rectangle 18"/>
                            <wps:cNvSpPr/>
                            <wps:spPr>
                              <a:xfrm rot="2710452">
                                <a:off x="621507" y="-621507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Rectangle 19"/>
                            <wps:cNvSpPr/>
                            <wps:spPr>
                              <a:xfrm rot="2710452">
                                <a:off x="1309525" y="34529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" name="Group 20"/>
                          <wpg:cNvGrpSpPr/>
                          <wpg:grpSpPr>
                            <a:xfrm rot="2647116">
                              <a:off x="0" y="0"/>
                              <a:ext cx="2201236" cy="1281967"/>
                              <a:chOff x="0" y="0"/>
                              <a:chExt cx="2845431" cy="1570436"/>
                            </a:xfrm>
                            <a:solidFill>
                              <a:srgbClr val="394963"/>
                            </a:solidFill>
                          </wpg:grpSpPr>
                          <wps:wsp>
                            <wps:cNvPr id="21" name="Rectangle 21"/>
                            <wps:cNvSpPr/>
                            <wps:spPr>
                              <a:xfrm rot="2710452">
                                <a:off x="621507" y="-621507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Rectangle 22"/>
                            <wps:cNvSpPr/>
                            <wps:spPr>
                              <a:xfrm rot="2710452">
                                <a:off x="1309525" y="34529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3" name="Group 23"/>
                        <wpg:cNvGrpSpPr/>
                        <wpg:grpSpPr>
                          <a:xfrm flipH="1" flipV="1">
                            <a:off x="8374982" y="60158"/>
                            <a:ext cx="2569202" cy="3358417"/>
                            <a:chOff x="0" y="0"/>
                            <a:chExt cx="2569202" cy="3358417"/>
                          </a:xfrm>
                        </wpg:grpSpPr>
                        <wpg:grpSp>
                          <wpg:cNvPr id="24" name="Group 24"/>
                          <wpg:cNvGrpSpPr/>
                          <wpg:grpSpPr>
                            <a:xfrm>
                              <a:off x="367966" y="2076450"/>
                              <a:ext cx="2201236" cy="1281967"/>
                              <a:chOff x="0" y="0"/>
                              <a:chExt cx="2845431" cy="1570436"/>
                            </a:xfrm>
                            <a:solidFill>
                              <a:srgbClr val="394963"/>
                            </a:solidFill>
                          </wpg:grpSpPr>
                          <wps:wsp>
                            <wps:cNvPr id="25" name="Rectangle 25"/>
                            <wps:cNvSpPr/>
                            <wps:spPr>
                              <a:xfrm rot="2710452">
                                <a:off x="621507" y="-621507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" name="Rectangle 26"/>
                            <wps:cNvSpPr/>
                            <wps:spPr>
                              <a:xfrm rot="2710452">
                                <a:off x="1309525" y="34529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" name="Group 27"/>
                          <wpg:cNvGrpSpPr/>
                          <wpg:grpSpPr>
                            <a:xfrm rot="2647116">
                              <a:off x="0" y="0"/>
                              <a:ext cx="2201236" cy="1281967"/>
                              <a:chOff x="0" y="0"/>
                              <a:chExt cx="2845431" cy="1570436"/>
                            </a:xfrm>
                            <a:solidFill>
                              <a:srgbClr val="394963"/>
                            </a:solidFill>
                          </wpg:grpSpPr>
                          <wps:wsp>
                            <wps:cNvPr id="28" name="Rectangle 28"/>
                            <wps:cNvSpPr/>
                            <wps:spPr>
                              <a:xfrm rot="2710452">
                                <a:off x="621507" y="-621507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" name="Rectangle 29"/>
                            <wps:cNvSpPr/>
                            <wps:spPr>
                              <a:xfrm rot="2710452">
                                <a:off x="1309525" y="34529"/>
                                <a:ext cx="914400" cy="2157413"/>
                              </a:xfrm>
                              <a:prstGeom prst="rect">
                                <a:avLst/>
                              </a:prstGeom>
                              <a:grp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9262F3" id="Group 30" o:spid="_x0000_s1026" style="position:absolute;margin-left:-162.95pt;margin-top:-66.6pt;width:863.2pt;height:920.4pt;z-index:251669504;mso-position-vertical-relative:page" coordsize="109632,116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18829;top:20313;width:72269;height:78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">
                  <v:imagedata r:id="rId7" o:title=""/>
                </v:shape>
                <v:group id="Group 8" o:spid="_x0000_s1028" style="position:absolute;left:421;top:83308;width:25692;height:33584" coordsize="25692,33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4" o:spid="_x0000_s1029" style="position:absolute;left:3679;top:20764;width:22013;height:12820" coordsize="28454,15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rect id="Rectangle 2" o:spid="_x0000_s1030" style="position:absolute;left:6215;top:-621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" filled="f" stroked="f" strokeweight="1pt"/>
                    <v:rect id="Rectangle 3" o:spid="_x0000_s1031" style="position:absolute;left:13095;top:34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" filled="f" stroked="f" strokeweight="1pt"/>
                  </v:group>
                  <v:group id="Group 5" o:spid="_x0000_s1032" style="position:absolute;width:22012;height:12819;rotation:2891357fd" coordsize="28454,15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">
                    <v:rect id="Rectangle 6" o:spid="_x0000_s1033" style="position:absolute;left:6215;top:-621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" filled="f" stroked="f" strokeweight="1pt"/>
                    <v:rect id="Rectangle 7" o:spid="_x0000_s1034" style="position:absolute;left:13095;top:34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" filled="f" stroked="f" strokeweight="1pt"/>
                  </v:group>
                </v:group>
                <v:group id="Group 9" o:spid="_x0000_s1035" style="position:absolute;left:83940;top:83188;width:25692;height:33584;flip:x" coordsize="25692,33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">
                  <v:group id="Group 10" o:spid="_x0000_s1036" style="position:absolute;left:3679;top:20764;width:22013;height:12820" coordsize="28454,15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v:rect id="Rectangle 11" o:spid="_x0000_s1037" style="position:absolute;left:6215;top:-621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" filled="f" stroked="f" strokeweight="1pt"/>
                    <v:rect id="Rectangle 12" o:spid="_x0000_s1038" style="position:absolute;left:13095;top:34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" filled="f" stroked="f" strokeweight="1pt"/>
                  </v:group>
                  <v:group id="Group 13" o:spid="_x0000_s1039" style="position:absolute;width:22012;height:12819;rotation:2891357fd" coordsize="28454,15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">
                    <v:rect id="Rectangle 14" o:spid="_x0000_s1040" style="position:absolute;left:6215;top:-621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" filled="f" stroked="f" strokeweight="1pt"/>
                    <v:rect id="Rectangle 15" o:spid="_x0000_s1041" style="position:absolute;left:13095;top:34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" filled="f" stroked="f" strokeweight="1pt"/>
                  </v:group>
                </v:group>
                <v:group id="Group 16" o:spid="_x0000_s1042" style="position:absolute;width:25692;height:33584;flip:y" coordsize="25692,33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">
                  <v:group id="Group 17" o:spid="_x0000_s1043" style="position:absolute;left:3679;top:20764;width:22013;height:12820" coordsize="28454,15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rect id="Rectangle 18" o:spid="_x0000_s1044" style="position:absolute;left:6215;top:-621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" filled="f" stroked="f" strokeweight="1pt"/>
                    <v:rect id="Rectangle 19" o:spid="_x0000_s1045" style="position:absolute;left:13095;top:34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" filled="f" stroked="f" strokeweight="1pt"/>
                  </v:group>
                  <v:group id="Group 20" o:spid="_x0000_s1046" style="position:absolute;width:22012;height:12819;rotation:2891357fd" coordsize="28454,15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">
                    <v:rect id="Rectangle 21" o:spid="_x0000_s1047" style="position:absolute;left:6215;top:-621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" filled="f" stroked="f" strokeweight="1pt"/>
                    <v:rect id="Rectangle 22" o:spid="_x0000_s1048" style="position:absolute;left:13095;top:34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" filled="f" stroked="f" strokeweight="1pt"/>
                  </v:group>
                </v:group>
                <v:group id="Group 23" o:spid="_x0000_s1049" style="position:absolute;left:83749;top:601;width:25692;height:33584;flip:x y" coordsize="25692,33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">
                  <v:group id="Group 24" o:spid="_x0000_s1050" style="position:absolute;left:3679;top:20764;width:22013;height:12820" coordsize="28454,15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<v:rect id="Rectangle 25" o:spid="_x0000_s1051" style="position:absolute;left:6215;top:-621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" filled="f" stroked="f" strokeweight="1pt"/>
                    <v:rect id="Rectangle 26" o:spid="_x0000_s1052" style="position:absolute;left:13095;top:34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" filled="f" stroked="f" strokeweight="1pt"/>
                  </v:group>
                  <v:group id="Group 27" o:spid="_x0000_s1053" style="position:absolute;width:22012;height:12819;rotation:2891357fd" coordsize="28454,15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">
                    <v:rect id="Rectangle 28" o:spid="_x0000_s1054" style="position:absolute;left:6215;top:-621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" filled="f" stroked="f" strokeweight="1pt"/>
                    <v:rect id="Rectangle 29" o:spid="_x0000_s1055" style="position:absolute;left:13095;top:345;width:9144;height:21574;rotation:296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" filled="f" stroked="f" strokeweight="1pt"/>
                  </v:group>
                </v:group>
                <w10:wrap anchory="page"/>
              </v:group>
            </w:pict>
          </mc:Fallback>
        </mc:AlternateContent>
      </w:r>
      <w:r w:rsidR="00F2433E" w:rsidRPr="00DA34FF">
        <w:rPr>
          <w:rFonts w:ascii="Great Vibes" w:hAnsi="Great Vibes" w:cs="Arima"/>
          <w:b/>
          <w:bCs/>
          <w:sz w:val="96"/>
          <w:szCs w:val="96"/>
        </w:rPr>
        <w:t>Trumpet Fingering Chart</w:t>
      </w:r>
    </w:p>
    <w:p w14:paraId="4ACF5950" w14:textId="2C5D1F5C" w:rsidR="00F2433E" w:rsidRDefault="00F2433E" w:rsidP="00F2433E">
      <w:pPr>
        <w:jc w:val="center"/>
        <w:rPr>
          <w:rFonts w:ascii="Arima" w:hAnsi="Arima" w:cs="Arima"/>
          <w:b/>
          <w:bCs/>
          <w:sz w:val="52"/>
          <w:szCs w:val="52"/>
        </w:rPr>
      </w:pPr>
    </w:p>
    <w:p w14:paraId="2385CC07" w14:textId="77777777" w:rsidR="00DB5775" w:rsidRPr="00DB5775" w:rsidRDefault="00DB5775" w:rsidP="00DB5775">
      <w:pPr>
        <w:rPr>
          <w:rFonts w:ascii="Arima" w:hAnsi="Arima" w:cs="Arima"/>
          <w:sz w:val="52"/>
          <w:szCs w:val="52"/>
        </w:rPr>
      </w:pPr>
    </w:p>
    <w:p w14:paraId="59AE380E" w14:textId="77777777" w:rsidR="00DB5775" w:rsidRPr="00DB5775" w:rsidRDefault="00DB5775" w:rsidP="00DB5775">
      <w:pPr>
        <w:rPr>
          <w:rFonts w:ascii="Arima" w:hAnsi="Arima" w:cs="Arima"/>
          <w:sz w:val="52"/>
          <w:szCs w:val="52"/>
        </w:rPr>
      </w:pPr>
    </w:p>
    <w:p w14:paraId="7B699836" w14:textId="77777777" w:rsidR="00DB5775" w:rsidRPr="00DB5775" w:rsidRDefault="00DB5775" w:rsidP="00DB5775">
      <w:pPr>
        <w:rPr>
          <w:rFonts w:ascii="Arima" w:hAnsi="Arima" w:cs="Arima"/>
          <w:sz w:val="52"/>
          <w:szCs w:val="52"/>
        </w:rPr>
      </w:pPr>
    </w:p>
    <w:p w14:paraId="55184BC7" w14:textId="77777777" w:rsidR="00DB5775" w:rsidRPr="00DB5775" w:rsidRDefault="00DB5775" w:rsidP="00DB5775">
      <w:pPr>
        <w:rPr>
          <w:rFonts w:ascii="Arima" w:hAnsi="Arima" w:cs="Arima"/>
          <w:sz w:val="52"/>
          <w:szCs w:val="52"/>
        </w:rPr>
      </w:pPr>
    </w:p>
    <w:p w14:paraId="05F08D7B" w14:textId="77777777" w:rsidR="00DB5775" w:rsidRPr="00DB5775" w:rsidRDefault="00DB5775" w:rsidP="00DB5775">
      <w:pPr>
        <w:rPr>
          <w:rFonts w:ascii="Arima" w:hAnsi="Arima" w:cs="Arima"/>
          <w:sz w:val="52"/>
          <w:szCs w:val="52"/>
        </w:rPr>
      </w:pPr>
    </w:p>
    <w:p w14:paraId="0A041E75" w14:textId="77777777" w:rsidR="00DB5775" w:rsidRPr="00DB5775" w:rsidRDefault="00DB5775" w:rsidP="00DB5775">
      <w:pPr>
        <w:rPr>
          <w:rFonts w:ascii="Arima" w:hAnsi="Arima" w:cs="Arima"/>
          <w:sz w:val="52"/>
          <w:szCs w:val="52"/>
        </w:rPr>
      </w:pPr>
    </w:p>
    <w:p w14:paraId="3BCA266D" w14:textId="77777777" w:rsidR="00DB5775" w:rsidRPr="00DB5775" w:rsidRDefault="00DB5775" w:rsidP="00DB5775">
      <w:pPr>
        <w:rPr>
          <w:rFonts w:ascii="Arima" w:hAnsi="Arima" w:cs="Arima"/>
          <w:sz w:val="52"/>
          <w:szCs w:val="52"/>
        </w:rPr>
      </w:pPr>
    </w:p>
    <w:p w14:paraId="50752605" w14:textId="77777777" w:rsidR="00DB5775" w:rsidRPr="00DB5775" w:rsidRDefault="00DB5775" w:rsidP="00DB5775">
      <w:pPr>
        <w:rPr>
          <w:rFonts w:ascii="Arima" w:hAnsi="Arima" w:cs="Arima"/>
          <w:sz w:val="52"/>
          <w:szCs w:val="52"/>
        </w:rPr>
      </w:pPr>
    </w:p>
    <w:p w14:paraId="758DB871" w14:textId="77777777" w:rsidR="00DB5775" w:rsidRDefault="00DB5775" w:rsidP="00DB5775">
      <w:pPr>
        <w:rPr>
          <w:rFonts w:ascii="Arima" w:hAnsi="Arima" w:cs="Arima"/>
          <w:b/>
          <w:bCs/>
          <w:sz w:val="52"/>
          <w:szCs w:val="52"/>
        </w:rPr>
      </w:pPr>
    </w:p>
    <w:p w14:paraId="1CE6CAD8" w14:textId="5D007EA8" w:rsidR="00DB5775" w:rsidRDefault="00DB5775" w:rsidP="00DB5775">
      <w:pPr>
        <w:tabs>
          <w:tab w:val="left" w:pos="1345"/>
        </w:tabs>
        <w:rPr>
          <w:rFonts w:ascii="Arima" w:hAnsi="Arima" w:cs="Arima"/>
          <w:sz w:val="52"/>
          <w:szCs w:val="52"/>
        </w:rPr>
      </w:pPr>
      <w:r>
        <w:rPr>
          <w:rFonts w:ascii="Arima" w:hAnsi="Arima" w:cs="Arima"/>
          <w:sz w:val="52"/>
          <w:szCs w:val="52"/>
        </w:rPr>
        <w:tab/>
      </w:r>
    </w:p>
    <w:p w14:paraId="43A05F77" w14:textId="77777777" w:rsidR="00460488" w:rsidRDefault="00460488" w:rsidP="00DB5775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</w:p>
    <w:p w14:paraId="0EA1F8B6" w14:textId="7B77F289" w:rsidR="00DB5775" w:rsidRPr="00DB5775" w:rsidRDefault="00DB5775" w:rsidP="00DB5775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  <w:r w:rsidRPr="00DB5775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>Designed by:</w:t>
      </w:r>
    </w:p>
    <w:p w14:paraId="76CF27C5" w14:textId="77777777" w:rsidR="00DB5775" w:rsidRPr="00DB5775" w:rsidRDefault="00DB5775" w:rsidP="00DB5775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DB5775">
        <w:rPr>
          <w:rFonts w:ascii="AvenirNext LT Pro Regular" w:eastAsia="Avenir" w:hAnsi="AvenirNext LT Pro Regular" w:cs="Avenir"/>
          <w:noProof/>
          <w:kern w:val="3"/>
          <w:lang w:val="en-US"/>
          <w14:ligatures w14:val="none"/>
        </w:rPr>
        <w:drawing>
          <wp:inline distT="0" distB="0" distL="0" distR="0" wp14:anchorId="18390502" wp14:editId="5E81CF54">
            <wp:extent cx="914400" cy="316867"/>
            <wp:effectExtent l="0" t="0" r="0" b="6983"/>
            <wp:docPr id="3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4359F9D" w14:textId="77777777" w:rsidR="00DB5775" w:rsidRPr="00DB5775" w:rsidRDefault="00DB5775" w:rsidP="00DB5775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DB5775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© </w:t>
      </w:r>
      <w:r w:rsidRPr="00DB5775">
        <w:rPr>
          <w:rFonts w:ascii="AvenirNext LT Pro Regular" w:eastAsia="Avenir" w:hAnsi="AvenirNext LT Pro Regular" w:cs="Avenir"/>
          <w:color w:val="0000FF"/>
          <w:kern w:val="3"/>
          <w:u w:val="single"/>
          <w:lang w:val="en-US"/>
          <w14:ligatures w14:val="none"/>
        </w:rPr>
        <w:t>WordTemplatesOnline.net</w:t>
      </w:r>
      <w:r w:rsidRPr="00DB5775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 All Rights Reserved.</w:t>
      </w:r>
    </w:p>
    <w:p w14:paraId="05AC6640" w14:textId="77777777" w:rsidR="00DB5775" w:rsidRPr="00DB5775" w:rsidRDefault="00DB5775" w:rsidP="00DB5775">
      <w:pPr>
        <w:tabs>
          <w:tab w:val="left" w:pos="1345"/>
        </w:tabs>
        <w:rPr>
          <w:rFonts w:ascii="Arima" w:hAnsi="Arima" w:cs="Arima"/>
          <w:sz w:val="52"/>
          <w:szCs w:val="52"/>
        </w:rPr>
      </w:pPr>
    </w:p>
    <w:sectPr w:rsidR="00DB5775" w:rsidRPr="00DB5775" w:rsidSect="00F2433E">
      <w:footerReference w:type="default" r:id="rId9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24A19" w14:textId="77777777" w:rsidR="00202CC7" w:rsidRDefault="00202CC7" w:rsidP="00460488">
      <w:pPr>
        <w:spacing w:after="0" w:line="240" w:lineRule="auto"/>
      </w:pPr>
      <w:r>
        <w:separator/>
      </w:r>
    </w:p>
  </w:endnote>
  <w:endnote w:type="continuationSeparator" w:id="0">
    <w:p w14:paraId="388F8BC1" w14:textId="77777777" w:rsidR="00202CC7" w:rsidRDefault="00202CC7" w:rsidP="00460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7A2715C6-CE40-4584-A023-7B7A36C382C6}"/>
    <w:embedBold r:id="rId2" w:fontKey="{09F61FCB-33F1-41F8-B645-0522ED83CDC9}"/>
    <w:embedItalic r:id="rId3" w:fontKey="{CFE15564-046A-483B-9A55-871EDFB1988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32DDD3F6-A046-4430-81F4-156EC2D52377}"/>
  </w:font>
  <w:font w:name="Great Vibes">
    <w:panose1 w:val="00000000000000000000"/>
    <w:charset w:val="00"/>
    <w:family w:val="auto"/>
    <w:pitch w:val="variable"/>
    <w:sig w:usb0="20000207" w:usb1="00000000" w:usb2="00000000" w:usb3="00000000" w:csb0="00000197" w:csb1="00000000"/>
    <w:embedBold r:id="rId5" w:fontKey="{CAFB34AD-1A95-4F4F-84B0-1529DD3C6082}"/>
  </w:font>
  <w:font w:name="Arima">
    <w:panose1 w:val="00000000000000000000"/>
    <w:charset w:val="00"/>
    <w:family w:val="auto"/>
    <w:pitch w:val="variable"/>
    <w:sig w:usb0="E09080FF" w:usb1="4000207B" w:usb2="00000040" w:usb3="00000000" w:csb0="0000019B" w:csb1="00000000"/>
    <w:embedRegular r:id="rId6" w:fontKey="{9F6CD322-FCB8-4B2F-89D3-DCB7CDE24C9A}"/>
    <w:embedBold r:id="rId7" w:fontKey="{38DA4A0F-A818-4316-890C-3178C589A98B}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8" w:fontKey="{7C760CDD-B123-4733-978E-F1180703E11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E3CC3" w14:textId="351BF3E5" w:rsidR="00460488" w:rsidRPr="00460488" w:rsidRDefault="00460488" w:rsidP="00460488">
    <w:pPr>
      <w:tabs>
        <w:tab w:val="center" w:pos="4680"/>
        <w:tab w:val="right" w:pos="9360"/>
      </w:tabs>
      <w:suppressAutoHyphens/>
      <w:autoSpaceDN w:val="0"/>
      <w:spacing w:after="0" w:line="240" w:lineRule="auto"/>
      <w:rPr>
        <w:rFonts w:ascii="Aptos" w:eastAsia="Aptos" w:hAnsi="Aptos" w:cs="Times New Roman"/>
        <w:kern w:val="3"/>
        <w:lang w:val="en-US"/>
        <w14:ligatures w14:val="none"/>
      </w:rPr>
    </w:pPr>
    <w:bookmarkStart w:id="0" w:name="_2et92p0"/>
    <w:bookmarkEnd w:id="0"/>
    <w:r>
      <w:rPr>
        <w:rFonts w:ascii="Century Gothic" w:eastAsia="Century Gothic" w:hAnsi="Century Gothic" w:cs="Century Gothic"/>
        <w:color w:val="A6A6A6"/>
        <w:kern w:val="3"/>
        <w:sz w:val="16"/>
        <w:szCs w:val="16"/>
        <w:lang w:val="en-US"/>
        <w14:ligatures w14:val="none"/>
      </w:rPr>
      <w:t xml:space="preserve">     </w:t>
    </w:r>
    <w:r w:rsidRPr="00460488">
      <w:rPr>
        <w:rFonts w:ascii="Century Gothic" w:eastAsia="Century Gothic" w:hAnsi="Century Gothic" w:cs="Century Gothic"/>
        <w:color w:val="A6A6A6"/>
        <w:kern w:val="3"/>
        <w:sz w:val="16"/>
        <w:szCs w:val="16"/>
        <w:lang w:val="en-US"/>
        <w14:ligatures w14:val="none"/>
      </w:rPr>
      <w:t>©WordTemplatesOnline.net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21446" w14:textId="77777777" w:rsidR="00202CC7" w:rsidRDefault="00202CC7" w:rsidP="00460488">
      <w:pPr>
        <w:spacing w:after="0" w:line="240" w:lineRule="auto"/>
      </w:pPr>
      <w:r>
        <w:separator/>
      </w:r>
    </w:p>
  </w:footnote>
  <w:footnote w:type="continuationSeparator" w:id="0">
    <w:p w14:paraId="5C436D94" w14:textId="77777777" w:rsidR="00202CC7" w:rsidRDefault="00202CC7" w:rsidP="004604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3C"/>
    <w:rsid w:val="0016483C"/>
    <w:rsid w:val="001926BE"/>
    <w:rsid w:val="00202CC7"/>
    <w:rsid w:val="0029031F"/>
    <w:rsid w:val="002C4A4F"/>
    <w:rsid w:val="004476B2"/>
    <w:rsid w:val="00460488"/>
    <w:rsid w:val="007E3940"/>
    <w:rsid w:val="008840DB"/>
    <w:rsid w:val="00904E67"/>
    <w:rsid w:val="0093740F"/>
    <w:rsid w:val="009C69C3"/>
    <w:rsid w:val="00C330DA"/>
    <w:rsid w:val="00DA34FF"/>
    <w:rsid w:val="00DB5775"/>
    <w:rsid w:val="00F2433E"/>
    <w:rsid w:val="00F6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73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8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8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8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8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8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8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8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8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8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8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60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488"/>
  </w:style>
  <w:style w:type="paragraph" w:styleId="Footer">
    <w:name w:val="footer"/>
    <w:basedOn w:val="Normal"/>
    <w:link w:val="FooterChar"/>
    <w:uiPriority w:val="99"/>
    <w:unhideWhenUsed/>
    <w:rsid w:val="00460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Trumpet Fingering Chart-09-86euuwhx4</Template>
  <TotalTime>0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Fingering Chart Template-09-86euuwhx4</vt:lpstr>
    </vt:vector>
  </TitlesOfParts>
  <Company>WordTemplatesOnline</Company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Fingering Chart Template-09-86euuwhx4</dc:title>
  <dc:subject/>
  <dc:creator>Tayyba Rani</dc:creator>
  <cp:keywords/>
  <dc:description/>
  <cp:lastModifiedBy>Tayyba Rani</cp:lastModifiedBy>
  <cp:revision>2</cp:revision>
  <dcterms:created xsi:type="dcterms:W3CDTF">2025-09-28T09:48:00Z</dcterms:created>
  <dcterms:modified xsi:type="dcterms:W3CDTF">2025-09-28T09:48:00Z</dcterms:modified>
</cp:coreProperties>
</file>