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2CDB6" w14:textId="1F078192" w:rsidR="001926BE" w:rsidRPr="00B76A8B" w:rsidRDefault="00705E18" w:rsidP="00B76A8B">
      <w:pPr>
        <w:jc w:val="center"/>
        <w:rPr>
          <w:rFonts w:ascii="Great Vibes" w:hAnsi="Great Vibes" w:cs="Arima"/>
          <w:b/>
          <w:bCs/>
          <w:sz w:val="96"/>
          <w:szCs w:val="96"/>
        </w:rPr>
      </w:pPr>
      <w:r>
        <w:rPr>
          <w:rFonts w:ascii="Arima" w:hAnsi="Arima" w:cs="Arima"/>
          <w:b/>
          <w:bCs/>
          <w:noProof/>
          <w:sz w:val="44"/>
          <w:szCs w:val="44"/>
        </w:rPr>
        <w:drawing>
          <wp:anchor distT="0" distB="0" distL="114300" distR="114300" simplePos="0" relativeHeight="251657216" behindDoc="1" locked="0" layoutInCell="1" allowOverlap="1" wp14:anchorId="09C84B93" wp14:editId="7E02861E">
            <wp:simplePos x="0" y="0"/>
            <wp:positionH relativeFrom="margin">
              <wp:align>center</wp:align>
            </wp:positionH>
            <wp:positionV relativeFrom="page">
              <wp:posOffset>1471136</wp:posOffset>
            </wp:positionV>
            <wp:extent cx="7156750" cy="8021170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750" cy="802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08FE">
        <w:rPr>
          <w:rFonts w:ascii="Great Vibes" w:hAnsi="Great Vibes" w:cs="Arima"/>
          <w:b/>
          <w:bCs/>
          <w:noProof/>
          <w:sz w:val="96"/>
          <w:szCs w:val="96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10820CB" wp14:editId="2E61D16B">
                <wp:simplePos x="0" y="0"/>
                <wp:positionH relativeFrom="column">
                  <wp:posOffset>-500063</wp:posOffset>
                </wp:positionH>
                <wp:positionV relativeFrom="page">
                  <wp:posOffset>-13970</wp:posOffset>
                </wp:positionV>
                <wp:extent cx="7814310" cy="10079355"/>
                <wp:effectExtent l="0" t="0" r="0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14310" cy="10079355"/>
                          <a:chOff x="0" y="0"/>
                          <a:chExt cx="7814787" cy="10079356"/>
                        </a:xfrm>
                      </wpg:grpSpPr>
                      <wps:wsp>
                        <wps:cNvPr id="2" name="Half Frame 2"/>
                        <wps:cNvSpPr/>
                        <wps:spPr>
                          <a:xfrm>
                            <a:off x="0" y="0"/>
                            <a:ext cx="1506855" cy="1506855"/>
                          </a:xfrm>
                          <a:prstGeom prst="halfFrame">
                            <a:avLst>
                              <a:gd name="adj1" fmla="val 19111"/>
                              <a:gd name="adj2" fmla="val 21007"/>
                            </a:avLst>
                          </a:prstGeom>
                          <a:solidFill>
                            <a:srgbClr val="9268B8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Half Frame 3"/>
                        <wps:cNvSpPr/>
                        <wps:spPr>
                          <a:xfrm flipH="1" flipV="1">
                            <a:off x="6307932" y="8572501"/>
                            <a:ext cx="1506855" cy="1506855"/>
                          </a:xfrm>
                          <a:prstGeom prst="halfFrame">
                            <a:avLst>
                              <a:gd name="adj1" fmla="val 19111"/>
                              <a:gd name="adj2" fmla="val 21007"/>
                            </a:avLst>
                          </a:prstGeom>
                          <a:solidFill>
                            <a:srgbClr val="9268B8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C778E8" id="Group 4" o:spid="_x0000_s1026" style="position:absolute;margin-left:-39.4pt;margin-top:-1.1pt;width:615.3pt;height:793.65pt;z-index:251661312;mso-position-vertical-relative:page" coordsize="78147,1007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">
                <v:shape id="Half Frame 2" o:spid="_x0000_s1027" style="position:absolute;width:15068;height:15068;visibility:visible;mso-wrap-style:square;v-text-anchor:middle" coordsize="1506855,1506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" path="m,l1506855,,1218880,287975r-902335,l316545,1190310,,1506855,,xe" fillcolor="#9268b8" stroked="f" strokeweight="1pt">
                  <v:stroke joinstyle="miter"/>
                  <v:path arrowok="t" o:connecttype="custom" o:connectlocs="0,0;1506855,0;1218880,287975;316545,287975;316545,1190310;0,1506855;0,0" o:connectangles="0,0,0,0,0,0,0"/>
                </v:shape>
                <v:shape id="Half Frame 3" o:spid="_x0000_s1028" style="position:absolute;left:63079;top:85725;width:15068;height:15068;flip:x y;visibility:visible;mso-wrap-style:square;v-text-anchor:middle" coordsize="1506855,1506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" path="m,l1506855,,1218880,287975r-902335,l316545,1190310,,1506855,,xe" fillcolor="#9268b8" stroked="f" strokeweight="1pt">
                  <v:stroke joinstyle="miter"/>
                  <v:path arrowok="t" o:connecttype="custom" o:connectlocs="0,0;1506855,0;1218880,287975;316545,287975;316545,1190310;0,1506855;0,0" o:connectangles="0,0,0,0,0,0,0"/>
                </v:shape>
                <w10:wrap anchory="page"/>
              </v:group>
            </w:pict>
          </mc:Fallback>
        </mc:AlternateContent>
      </w:r>
      <w:r w:rsidR="00E2487D" w:rsidRPr="00B76A8B">
        <w:rPr>
          <w:rFonts w:ascii="Great Vibes" w:hAnsi="Great Vibes" w:cs="Arima"/>
          <w:b/>
          <w:bCs/>
          <w:sz w:val="96"/>
          <w:szCs w:val="96"/>
        </w:rPr>
        <w:t xml:space="preserve">Tuba </w:t>
      </w:r>
      <w:r w:rsidR="00B76A8B" w:rsidRPr="00B76A8B">
        <w:rPr>
          <w:rFonts w:ascii="Great Vibes" w:hAnsi="Great Vibes" w:cs="Arima"/>
          <w:b/>
          <w:bCs/>
          <w:sz w:val="96"/>
          <w:szCs w:val="96"/>
        </w:rPr>
        <w:t>Fingering Chart</w:t>
      </w:r>
    </w:p>
    <w:p w14:paraId="0DBF7907" w14:textId="58E1882B" w:rsidR="00705E18" w:rsidRDefault="00705E18">
      <w:pPr>
        <w:rPr>
          <w:rFonts w:ascii="Arima" w:hAnsi="Arima" w:cs="Arima"/>
          <w:b/>
          <w:bCs/>
          <w:sz w:val="44"/>
          <w:szCs w:val="44"/>
        </w:rPr>
      </w:pPr>
    </w:p>
    <w:p w14:paraId="6837527C" w14:textId="77777777" w:rsidR="00705E18" w:rsidRDefault="00705E18">
      <w:pPr>
        <w:rPr>
          <w:rFonts w:ascii="Arima" w:hAnsi="Arima" w:cs="Arima"/>
          <w:b/>
          <w:bCs/>
          <w:sz w:val="44"/>
          <w:szCs w:val="44"/>
        </w:rPr>
      </w:pPr>
    </w:p>
    <w:p w14:paraId="7E95ACB2" w14:textId="77777777" w:rsidR="00705E18" w:rsidRDefault="00705E18">
      <w:pPr>
        <w:rPr>
          <w:rFonts w:ascii="Arima" w:hAnsi="Arima" w:cs="Arima"/>
          <w:b/>
          <w:bCs/>
          <w:sz w:val="44"/>
          <w:szCs w:val="44"/>
        </w:rPr>
      </w:pPr>
    </w:p>
    <w:p w14:paraId="118336B6" w14:textId="77777777" w:rsidR="00705E18" w:rsidRDefault="00705E18">
      <w:pPr>
        <w:rPr>
          <w:rFonts w:ascii="Arima" w:hAnsi="Arima" w:cs="Arima"/>
          <w:b/>
          <w:bCs/>
          <w:sz w:val="44"/>
          <w:szCs w:val="44"/>
        </w:rPr>
      </w:pPr>
    </w:p>
    <w:p w14:paraId="529BFBB5" w14:textId="77777777" w:rsidR="00705E18" w:rsidRDefault="00705E18">
      <w:pPr>
        <w:rPr>
          <w:rFonts w:ascii="Arima" w:hAnsi="Arima" w:cs="Arima"/>
          <w:b/>
          <w:bCs/>
          <w:sz w:val="44"/>
          <w:szCs w:val="44"/>
        </w:rPr>
      </w:pPr>
    </w:p>
    <w:p w14:paraId="30D6675C" w14:textId="77777777" w:rsidR="00705E18" w:rsidRDefault="00705E18">
      <w:pPr>
        <w:rPr>
          <w:rFonts w:ascii="Arima" w:hAnsi="Arima" w:cs="Arima"/>
          <w:b/>
          <w:bCs/>
          <w:sz w:val="44"/>
          <w:szCs w:val="44"/>
        </w:rPr>
      </w:pPr>
    </w:p>
    <w:p w14:paraId="5FA91C6E" w14:textId="77777777" w:rsidR="00705E18" w:rsidRDefault="00705E18">
      <w:pPr>
        <w:rPr>
          <w:rFonts w:ascii="Arima" w:hAnsi="Arima" w:cs="Arima"/>
          <w:b/>
          <w:bCs/>
          <w:sz w:val="44"/>
          <w:szCs w:val="44"/>
        </w:rPr>
      </w:pPr>
    </w:p>
    <w:p w14:paraId="2A2C1867" w14:textId="77777777" w:rsidR="00705E18" w:rsidRDefault="00705E18">
      <w:pPr>
        <w:rPr>
          <w:rFonts w:ascii="Arima" w:hAnsi="Arima" w:cs="Arima"/>
          <w:b/>
          <w:bCs/>
          <w:sz w:val="44"/>
          <w:szCs w:val="44"/>
        </w:rPr>
      </w:pPr>
    </w:p>
    <w:p w14:paraId="380EA3B8" w14:textId="77777777" w:rsidR="00705E18" w:rsidRDefault="00705E18">
      <w:pPr>
        <w:rPr>
          <w:rFonts w:ascii="Arima" w:hAnsi="Arima" w:cs="Arima"/>
          <w:b/>
          <w:bCs/>
          <w:sz w:val="44"/>
          <w:szCs w:val="44"/>
        </w:rPr>
      </w:pPr>
    </w:p>
    <w:p w14:paraId="68B036DD" w14:textId="77777777" w:rsidR="00705E18" w:rsidRDefault="00705E18">
      <w:pPr>
        <w:rPr>
          <w:rFonts w:ascii="Arima" w:hAnsi="Arima" w:cs="Arima"/>
          <w:b/>
          <w:bCs/>
          <w:sz w:val="44"/>
          <w:szCs w:val="44"/>
        </w:rPr>
      </w:pPr>
    </w:p>
    <w:p w14:paraId="64E0B7DC" w14:textId="77777777" w:rsidR="00705E18" w:rsidRDefault="00705E18">
      <w:pPr>
        <w:rPr>
          <w:rFonts w:ascii="Arima" w:hAnsi="Arima" w:cs="Arima"/>
          <w:b/>
          <w:bCs/>
          <w:sz w:val="44"/>
          <w:szCs w:val="44"/>
        </w:rPr>
      </w:pPr>
    </w:p>
    <w:p w14:paraId="6F9001C8" w14:textId="77777777" w:rsidR="00705E18" w:rsidRDefault="00705E18">
      <w:pPr>
        <w:rPr>
          <w:rFonts w:ascii="Arima" w:hAnsi="Arima" w:cs="Arima"/>
          <w:b/>
          <w:bCs/>
          <w:sz w:val="44"/>
          <w:szCs w:val="44"/>
        </w:rPr>
      </w:pPr>
    </w:p>
    <w:p w14:paraId="7F6B0D11" w14:textId="77777777" w:rsidR="00705E18" w:rsidRDefault="00705E18">
      <w:pPr>
        <w:rPr>
          <w:rFonts w:ascii="Arima" w:hAnsi="Arima" w:cs="Arima"/>
          <w:b/>
          <w:bCs/>
          <w:sz w:val="44"/>
          <w:szCs w:val="44"/>
        </w:rPr>
      </w:pPr>
    </w:p>
    <w:p w14:paraId="4A05D50E" w14:textId="77777777" w:rsidR="00705E18" w:rsidRPr="00705E18" w:rsidRDefault="00705E18" w:rsidP="00705E18">
      <w:pPr>
        <w:suppressAutoHyphens/>
        <w:autoSpaceDN w:val="0"/>
        <w:spacing w:line="276" w:lineRule="auto"/>
        <w:rPr>
          <w:rFonts w:ascii="AvenirNext LT Pro Regular" w:eastAsia="Aptos" w:hAnsi="AvenirNext LT Pro Regular" w:cs="Times New Roman"/>
          <w:kern w:val="3"/>
          <w:sz w:val="18"/>
          <w:szCs w:val="18"/>
          <w:lang w:val="en-US"/>
          <w14:ligatures w14:val="none"/>
        </w:rPr>
      </w:pPr>
    </w:p>
    <w:p w14:paraId="5CCB4EC1" w14:textId="77777777" w:rsidR="00705E18" w:rsidRPr="00705E18" w:rsidRDefault="00705E18" w:rsidP="00705E18">
      <w:pPr>
        <w:suppressAutoHyphens/>
        <w:autoSpaceDN w:val="0"/>
        <w:spacing w:after="0" w:line="240" w:lineRule="auto"/>
        <w:rPr>
          <w:rFonts w:ascii="AvenirNext LT Pro Regular" w:eastAsia="Avenir" w:hAnsi="AvenirNext LT Pro Regular" w:cs="Avenir"/>
          <w:kern w:val="3"/>
          <w:lang w:val="en-US"/>
          <w14:ligatures w14:val="none"/>
        </w:rPr>
      </w:pPr>
      <w:r w:rsidRPr="00705E18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>Designed by:</w:t>
      </w:r>
    </w:p>
    <w:p w14:paraId="7E9925B1" w14:textId="77777777" w:rsidR="00705E18" w:rsidRPr="00705E18" w:rsidRDefault="00705E18" w:rsidP="00705E18">
      <w:pPr>
        <w:suppressAutoHyphens/>
        <w:autoSpaceDN w:val="0"/>
        <w:spacing w:after="0" w:line="240" w:lineRule="auto"/>
        <w:rPr>
          <w:rFonts w:ascii="Aptos" w:eastAsia="Aptos" w:hAnsi="Aptos" w:cs="Times New Roman"/>
          <w:kern w:val="3"/>
          <w:lang w:val="en-US"/>
          <w14:ligatures w14:val="none"/>
        </w:rPr>
      </w:pPr>
      <w:r w:rsidRPr="00705E18">
        <w:rPr>
          <w:rFonts w:ascii="AvenirNext LT Pro Regular" w:eastAsia="Avenir" w:hAnsi="AvenirNext LT Pro Regular" w:cs="Avenir"/>
          <w:noProof/>
          <w:kern w:val="3"/>
          <w:lang w:val="en-US"/>
          <w14:ligatures w14:val="none"/>
        </w:rPr>
        <w:drawing>
          <wp:inline distT="0" distB="0" distL="0" distR="0" wp14:anchorId="647C693C" wp14:editId="13DE21BA">
            <wp:extent cx="914400" cy="316867"/>
            <wp:effectExtent l="0" t="0" r="0" b="6983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447E080" w14:textId="77777777" w:rsidR="00705E18" w:rsidRPr="00705E18" w:rsidRDefault="00705E18" w:rsidP="00705E18">
      <w:pPr>
        <w:suppressAutoHyphens/>
        <w:autoSpaceDN w:val="0"/>
        <w:spacing w:after="0" w:line="240" w:lineRule="auto"/>
        <w:rPr>
          <w:rFonts w:ascii="Aptos" w:eastAsia="Aptos" w:hAnsi="Aptos" w:cs="Times New Roman"/>
          <w:kern w:val="3"/>
          <w:lang w:val="en-US"/>
          <w14:ligatures w14:val="none"/>
        </w:rPr>
      </w:pPr>
      <w:r w:rsidRPr="00705E18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 xml:space="preserve">© </w:t>
      </w:r>
      <w:r w:rsidRPr="00705E18">
        <w:rPr>
          <w:rFonts w:ascii="AvenirNext LT Pro Regular" w:eastAsia="Avenir" w:hAnsi="AvenirNext LT Pro Regular" w:cs="Avenir"/>
          <w:color w:val="0000FF"/>
          <w:kern w:val="3"/>
          <w:u w:val="single"/>
          <w:lang w:val="en-US"/>
          <w14:ligatures w14:val="none"/>
        </w:rPr>
        <w:t>WordTemplatesOnline.net</w:t>
      </w:r>
      <w:r w:rsidRPr="00705E18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 xml:space="preserve"> All Rights Reserved.</w:t>
      </w:r>
    </w:p>
    <w:p w14:paraId="03B6F3EF" w14:textId="4759A3C3" w:rsidR="00705E18" w:rsidRDefault="00705E18">
      <w:pPr>
        <w:rPr>
          <w:rFonts w:ascii="Arima" w:hAnsi="Arima" w:cs="Arima"/>
          <w:b/>
          <w:bCs/>
          <w:sz w:val="44"/>
          <w:szCs w:val="44"/>
        </w:rPr>
      </w:pPr>
    </w:p>
    <w:p w14:paraId="1C05A877" w14:textId="29117D7A" w:rsidR="00E2487D" w:rsidRPr="00E2487D" w:rsidRDefault="00E2487D">
      <w:pPr>
        <w:rPr>
          <w:rFonts w:ascii="Arima" w:hAnsi="Arima" w:cs="Arima"/>
          <w:b/>
          <w:bCs/>
          <w:sz w:val="44"/>
          <w:szCs w:val="44"/>
        </w:rPr>
      </w:pPr>
    </w:p>
    <w:sectPr w:rsidR="00E2487D" w:rsidRPr="00E2487D" w:rsidSect="00E2487D">
      <w:footerReference w:type="default" r:id="rId8"/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C8CBC" w14:textId="77777777" w:rsidR="00947D53" w:rsidRDefault="00947D53" w:rsidP="00705E18">
      <w:pPr>
        <w:spacing w:after="0" w:line="240" w:lineRule="auto"/>
      </w:pPr>
      <w:r>
        <w:separator/>
      </w:r>
    </w:p>
  </w:endnote>
  <w:endnote w:type="continuationSeparator" w:id="0">
    <w:p w14:paraId="78E31E28" w14:textId="77777777" w:rsidR="00947D53" w:rsidRDefault="00947D53" w:rsidP="00705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reat Vibes">
    <w:panose1 w:val="00000000000000000000"/>
    <w:charset w:val="00"/>
    <w:family w:val="auto"/>
    <w:pitch w:val="variable"/>
    <w:sig w:usb0="20000207" w:usb1="00000000" w:usb2="00000000" w:usb3="00000000" w:csb0="00000197" w:csb1="00000000"/>
  </w:font>
  <w:font w:name="Arima">
    <w:panose1 w:val="00000000000000000000"/>
    <w:charset w:val="00"/>
    <w:family w:val="auto"/>
    <w:pitch w:val="variable"/>
    <w:sig w:usb0="E09080FF" w:usb1="4000207B" w:usb2="00000040" w:usb3="00000000" w:csb0="0000019B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703CC" w14:textId="702B78C4" w:rsidR="00705E18" w:rsidRPr="00705E18" w:rsidRDefault="00705E18" w:rsidP="00705E18">
    <w:pPr>
      <w:tabs>
        <w:tab w:val="center" w:pos="4680"/>
        <w:tab w:val="right" w:pos="9360"/>
      </w:tabs>
      <w:suppressAutoHyphens/>
      <w:autoSpaceDN w:val="0"/>
      <w:spacing w:after="0" w:line="240" w:lineRule="auto"/>
      <w:rPr>
        <w:rFonts w:ascii="Aptos" w:eastAsia="Aptos" w:hAnsi="Aptos" w:cs="Times New Roman"/>
        <w:kern w:val="3"/>
        <w:lang w:val="en-US"/>
        <w14:ligatures w14:val="none"/>
      </w:rPr>
    </w:pPr>
    <w:bookmarkStart w:id="0" w:name="_2et92p0"/>
    <w:bookmarkEnd w:id="0"/>
    <w:r w:rsidRPr="00705E18">
      <w:rPr>
        <w:rFonts w:ascii="Century Gothic" w:eastAsia="Century Gothic" w:hAnsi="Century Gothic" w:cs="Century Gothic"/>
        <w:color w:val="A6A6A6"/>
        <w:kern w:val="3"/>
        <w:sz w:val="16"/>
        <w:szCs w:val="16"/>
        <w:lang w:val="en-US"/>
        <w14:ligatures w14:val="none"/>
      </w:rPr>
      <w:t>©WordTemplatesOnline.net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12332" w14:textId="77777777" w:rsidR="00947D53" w:rsidRDefault="00947D53" w:rsidP="00705E18">
      <w:pPr>
        <w:spacing w:after="0" w:line="240" w:lineRule="auto"/>
      </w:pPr>
      <w:r>
        <w:separator/>
      </w:r>
    </w:p>
  </w:footnote>
  <w:footnote w:type="continuationSeparator" w:id="0">
    <w:p w14:paraId="18956C13" w14:textId="77777777" w:rsidR="00947D53" w:rsidRDefault="00947D53" w:rsidP="00705E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83C"/>
    <w:rsid w:val="000F673E"/>
    <w:rsid w:val="0016483C"/>
    <w:rsid w:val="001926BE"/>
    <w:rsid w:val="002C4A4F"/>
    <w:rsid w:val="003A0904"/>
    <w:rsid w:val="005B3CD3"/>
    <w:rsid w:val="00705E18"/>
    <w:rsid w:val="007208FE"/>
    <w:rsid w:val="008840DB"/>
    <w:rsid w:val="0093740F"/>
    <w:rsid w:val="00947D53"/>
    <w:rsid w:val="00A341DB"/>
    <w:rsid w:val="00A64622"/>
    <w:rsid w:val="00B76A8B"/>
    <w:rsid w:val="00E2487D"/>
    <w:rsid w:val="00EB6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573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4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4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4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4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4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4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4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4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4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4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4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48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48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48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48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48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48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4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4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4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4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4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48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48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48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4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48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483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05E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5E18"/>
  </w:style>
  <w:style w:type="paragraph" w:styleId="Footer">
    <w:name w:val="footer"/>
    <w:basedOn w:val="Normal"/>
    <w:link w:val="FooterChar"/>
    <w:uiPriority w:val="99"/>
    <w:unhideWhenUsed/>
    <w:rsid w:val="00705E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5E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Tuba Fingering Chart-09-86euuwhx4</Template>
  <TotalTime>1</TotalTime>
  <Pages>2</Pages>
  <Words>15</Words>
  <Characters>86</Characters>
  <Application>Microsoft Office Word</Application>
  <DocSecurity>0</DocSecurity>
  <Lines>1</Lines>
  <Paragraphs>1</Paragraphs>
  <ScaleCrop>false</ScaleCrop>
  <Company>WordTemplatesOnline</Company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Fingering Chart Template-09-86euuwhx4</dc:title>
  <dc:subject/>
  <dc:creator>Tayyba Rani</dc:creator>
  <cp:keywords/>
  <dc:description/>
  <cp:lastModifiedBy>Tayyba Rani</cp:lastModifiedBy>
  <cp:revision>2</cp:revision>
  <dcterms:created xsi:type="dcterms:W3CDTF">2025-09-29T13:10:00Z</dcterms:created>
  <dcterms:modified xsi:type="dcterms:W3CDTF">2025-09-29T13:10:00Z</dcterms:modified>
</cp:coreProperties>
</file>