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870AB" w14:textId="4E426298" w:rsidR="00936B05" w:rsidRPr="00936B05" w:rsidRDefault="00971972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  <w:r w:rsidRPr="00936B05">
        <w:rPr>
          <w:rFonts w:ascii="Arima" w:hAnsi="Arima" w:cs="Arima"/>
          <w:b/>
          <w:bCs/>
          <w:noProof/>
          <w:color w:val="E4A834"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64AAAC0B" wp14:editId="28D2D537">
                <wp:simplePos x="0" y="0"/>
                <wp:positionH relativeFrom="column">
                  <wp:posOffset>-885825</wp:posOffset>
                </wp:positionH>
                <wp:positionV relativeFrom="page">
                  <wp:posOffset>-100965</wp:posOffset>
                </wp:positionV>
                <wp:extent cx="10687685" cy="8271057"/>
                <wp:effectExtent l="0" t="0" r="18415" b="1587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7685" cy="8271057"/>
                          <a:chOff x="622520" y="-94439"/>
                          <a:chExt cx="10688320" cy="827151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622520" y="-94439"/>
                            <a:ext cx="10688320" cy="8271510"/>
                          </a:xfrm>
                          <a:prstGeom prst="rect">
                            <a:avLst/>
                          </a:prstGeom>
                          <a:solidFill>
                            <a:srgbClr val="F4EDD3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Graphic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-845837" y="1533384"/>
                            <a:ext cx="8013700" cy="47580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93D857" id="Group 3" o:spid="_x0000_s1026" style="position:absolute;margin-left:-69.75pt;margin-top:-7.95pt;width:841.55pt;height:651.25pt;z-index:-251672576;mso-position-vertical-relative:page;mso-width-relative:margin;mso-height-relative:margin" coordorigin="6225,-944" coordsize="106883,8271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">
                <v:rect id="Rectangle 1" o:spid="_x0000_s1027" style="position:absolute;left:6225;top:-944;width:106883;height:82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" fillcolor="#f4edd3" strokecolor="#030e13 [48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2" o:spid="_x0000_s1028" type="#_x0000_t75" style="position:absolute;left:-8458;top:15333;width:80136;height:47581;rotation:9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">
                  <v:imagedata r:id="rId8" o:title=""/>
                </v:shape>
                <w10:wrap anchory="page"/>
              </v:group>
            </w:pict>
          </mc:Fallback>
        </mc:AlternateContent>
      </w:r>
      <w:r w:rsidR="00F85668" w:rsidRPr="00F85668">
        <w:rPr>
          <w:rFonts w:ascii="Arial MT" w:eastAsia="Arial MT" w:hAnsi="Arial MT" w:cs="Arial MT"/>
          <w:noProof/>
          <w:kern w:val="0"/>
          <w:sz w:val="22"/>
          <w:szCs w:val="22"/>
          <w:lang w:val="en-US"/>
          <w14:ligatures w14:val="none"/>
        </w:rPr>
        <mc:AlternateContent>
          <mc:Choice Requires="wpg">
            <w:drawing>
              <wp:anchor distT="0" distB="0" distL="0" distR="0" simplePos="0" relativeHeight="251646976" behindDoc="0" locked="0" layoutInCell="1" allowOverlap="1" wp14:anchorId="6E4A226C" wp14:editId="2FE6023D">
                <wp:simplePos x="0" y="0"/>
                <wp:positionH relativeFrom="page">
                  <wp:posOffset>4513943</wp:posOffset>
                </wp:positionH>
                <wp:positionV relativeFrom="page">
                  <wp:posOffset>515257</wp:posOffset>
                </wp:positionV>
                <wp:extent cx="5302895" cy="1244499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02895" cy="1244499"/>
                          <a:chOff x="261930" y="59378"/>
                          <a:chExt cx="5564505" cy="1382956"/>
                        </a:xfrm>
                      </wpg:grpSpPr>
                      <wps:wsp>
                        <wps:cNvPr id="6" name="Graphic 3"/>
                        <wps:cNvSpPr/>
                        <wps:spPr>
                          <a:xfrm>
                            <a:off x="261930" y="266375"/>
                            <a:ext cx="5564505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4505" h="705485">
                                <a:moveTo>
                                  <a:pt x="953998" y="94462"/>
                                </a:moveTo>
                                <a:lnTo>
                                  <a:pt x="948169" y="94462"/>
                                </a:lnTo>
                                <a:lnTo>
                                  <a:pt x="948169" y="85394"/>
                                </a:lnTo>
                                <a:lnTo>
                                  <a:pt x="938860" y="85394"/>
                                </a:lnTo>
                                <a:lnTo>
                                  <a:pt x="938860" y="533133"/>
                                </a:lnTo>
                                <a:lnTo>
                                  <a:pt x="872020" y="533133"/>
                                </a:lnTo>
                                <a:lnTo>
                                  <a:pt x="193954" y="533133"/>
                                </a:lnTo>
                                <a:lnTo>
                                  <a:pt x="193319" y="530948"/>
                                </a:lnTo>
                                <a:lnTo>
                                  <a:pt x="192062" y="526707"/>
                                </a:lnTo>
                                <a:lnTo>
                                  <a:pt x="212115" y="511263"/>
                                </a:lnTo>
                                <a:lnTo>
                                  <a:pt x="215353" y="506895"/>
                                </a:lnTo>
                                <a:lnTo>
                                  <a:pt x="227698" y="490296"/>
                                </a:lnTo>
                                <a:lnTo>
                                  <a:pt x="236105" y="463092"/>
                                </a:lnTo>
                                <a:lnTo>
                                  <a:pt x="236080" y="462419"/>
                                </a:lnTo>
                                <a:lnTo>
                                  <a:pt x="235978" y="460019"/>
                                </a:lnTo>
                                <a:lnTo>
                                  <a:pt x="235851" y="457149"/>
                                </a:lnTo>
                                <a:lnTo>
                                  <a:pt x="235102" y="439699"/>
                                </a:lnTo>
                                <a:lnTo>
                                  <a:pt x="938860" y="439699"/>
                                </a:lnTo>
                                <a:lnTo>
                                  <a:pt x="938860" y="421081"/>
                                </a:lnTo>
                                <a:lnTo>
                                  <a:pt x="872020" y="421081"/>
                                </a:lnTo>
                                <a:lnTo>
                                  <a:pt x="231686" y="421081"/>
                                </a:lnTo>
                                <a:lnTo>
                                  <a:pt x="222999" y="397776"/>
                                </a:lnTo>
                                <a:lnTo>
                                  <a:pt x="218579" y="385927"/>
                                </a:lnTo>
                                <a:lnTo>
                                  <a:pt x="200063" y="367766"/>
                                </a:lnTo>
                                <a:lnTo>
                                  <a:pt x="200063" y="460019"/>
                                </a:lnTo>
                                <a:lnTo>
                                  <a:pt x="197015" y="484200"/>
                                </a:lnTo>
                                <a:lnTo>
                                  <a:pt x="185737" y="506895"/>
                                </a:lnTo>
                                <a:lnTo>
                                  <a:pt x="178219" y="483146"/>
                                </a:lnTo>
                                <a:lnTo>
                                  <a:pt x="172745" y="465315"/>
                                </a:lnTo>
                                <a:lnTo>
                                  <a:pt x="172745" y="518744"/>
                                </a:lnTo>
                                <a:lnTo>
                                  <a:pt x="164858" y="523189"/>
                                </a:lnTo>
                                <a:lnTo>
                                  <a:pt x="155841" y="526707"/>
                                </a:lnTo>
                                <a:lnTo>
                                  <a:pt x="145173" y="529399"/>
                                </a:lnTo>
                                <a:lnTo>
                                  <a:pt x="133223" y="530948"/>
                                </a:lnTo>
                                <a:lnTo>
                                  <a:pt x="89484" y="524217"/>
                                </a:lnTo>
                                <a:lnTo>
                                  <a:pt x="58458" y="501573"/>
                                </a:lnTo>
                                <a:lnTo>
                                  <a:pt x="57365" y="500748"/>
                                </a:lnTo>
                                <a:lnTo>
                                  <a:pt x="37147" y="467258"/>
                                </a:lnTo>
                                <a:lnTo>
                                  <a:pt x="28905" y="430110"/>
                                </a:lnTo>
                                <a:lnTo>
                                  <a:pt x="32842" y="395884"/>
                                </a:lnTo>
                                <a:lnTo>
                                  <a:pt x="45643" y="371640"/>
                                </a:lnTo>
                                <a:lnTo>
                                  <a:pt x="65290" y="349529"/>
                                </a:lnTo>
                                <a:lnTo>
                                  <a:pt x="89242" y="327926"/>
                                </a:lnTo>
                                <a:lnTo>
                                  <a:pt x="120891" y="327888"/>
                                </a:lnTo>
                                <a:lnTo>
                                  <a:pt x="124726" y="342468"/>
                                </a:lnTo>
                                <a:lnTo>
                                  <a:pt x="128092" y="355155"/>
                                </a:lnTo>
                                <a:lnTo>
                                  <a:pt x="83426" y="384784"/>
                                </a:lnTo>
                                <a:lnTo>
                                  <a:pt x="70446" y="411530"/>
                                </a:lnTo>
                                <a:lnTo>
                                  <a:pt x="70510" y="421081"/>
                                </a:lnTo>
                                <a:lnTo>
                                  <a:pt x="62953" y="421081"/>
                                </a:lnTo>
                                <a:lnTo>
                                  <a:pt x="62953" y="439699"/>
                                </a:lnTo>
                                <a:lnTo>
                                  <a:pt x="70637" y="439699"/>
                                </a:lnTo>
                                <a:lnTo>
                                  <a:pt x="70675" y="444233"/>
                                </a:lnTo>
                                <a:lnTo>
                                  <a:pt x="86410" y="473532"/>
                                </a:lnTo>
                                <a:lnTo>
                                  <a:pt x="109372" y="492175"/>
                                </a:lnTo>
                                <a:lnTo>
                                  <a:pt x="130467" y="501573"/>
                                </a:lnTo>
                                <a:lnTo>
                                  <a:pt x="140576" y="503097"/>
                                </a:lnTo>
                                <a:lnTo>
                                  <a:pt x="139458" y="500748"/>
                                </a:lnTo>
                                <a:lnTo>
                                  <a:pt x="134010" y="497306"/>
                                </a:lnTo>
                                <a:lnTo>
                                  <a:pt x="125641" y="492175"/>
                                </a:lnTo>
                                <a:lnTo>
                                  <a:pt x="116395" y="485216"/>
                                </a:lnTo>
                                <a:lnTo>
                                  <a:pt x="106730" y="469747"/>
                                </a:lnTo>
                                <a:lnTo>
                                  <a:pt x="100571" y="445414"/>
                                </a:lnTo>
                                <a:lnTo>
                                  <a:pt x="101295" y="439699"/>
                                </a:lnTo>
                                <a:lnTo>
                                  <a:pt x="150901" y="439699"/>
                                </a:lnTo>
                                <a:lnTo>
                                  <a:pt x="157137" y="462419"/>
                                </a:lnTo>
                                <a:lnTo>
                                  <a:pt x="165354" y="492175"/>
                                </a:lnTo>
                                <a:lnTo>
                                  <a:pt x="172745" y="518744"/>
                                </a:lnTo>
                                <a:lnTo>
                                  <a:pt x="172745" y="465315"/>
                                </a:lnTo>
                                <a:lnTo>
                                  <a:pt x="170243" y="457149"/>
                                </a:lnTo>
                                <a:lnTo>
                                  <a:pt x="165138" y="439699"/>
                                </a:lnTo>
                                <a:lnTo>
                                  <a:pt x="198043" y="439699"/>
                                </a:lnTo>
                                <a:lnTo>
                                  <a:pt x="200063" y="460019"/>
                                </a:lnTo>
                                <a:lnTo>
                                  <a:pt x="200063" y="367766"/>
                                </a:lnTo>
                                <a:lnTo>
                                  <a:pt x="194665" y="362470"/>
                                </a:lnTo>
                                <a:lnTo>
                                  <a:pt x="192011" y="361569"/>
                                </a:lnTo>
                                <a:lnTo>
                                  <a:pt x="192011" y="421081"/>
                                </a:lnTo>
                                <a:lnTo>
                                  <a:pt x="159829" y="421081"/>
                                </a:lnTo>
                                <a:lnTo>
                                  <a:pt x="153644" y="398513"/>
                                </a:lnTo>
                                <a:lnTo>
                                  <a:pt x="153441" y="397776"/>
                                </a:lnTo>
                                <a:lnTo>
                                  <a:pt x="167513" y="400431"/>
                                </a:lnTo>
                                <a:lnTo>
                                  <a:pt x="179019" y="406171"/>
                                </a:lnTo>
                                <a:lnTo>
                                  <a:pt x="187794" y="414185"/>
                                </a:lnTo>
                                <a:lnTo>
                                  <a:pt x="192011" y="421081"/>
                                </a:lnTo>
                                <a:lnTo>
                                  <a:pt x="192011" y="361569"/>
                                </a:lnTo>
                                <a:lnTo>
                                  <a:pt x="167640" y="353250"/>
                                </a:lnTo>
                                <a:lnTo>
                                  <a:pt x="145821" y="352996"/>
                                </a:lnTo>
                                <a:lnTo>
                                  <a:pt x="145821" y="421081"/>
                                </a:lnTo>
                                <a:lnTo>
                                  <a:pt x="103670" y="421081"/>
                                </a:lnTo>
                                <a:lnTo>
                                  <a:pt x="139700" y="398513"/>
                                </a:lnTo>
                                <a:lnTo>
                                  <a:pt x="145821" y="421081"/>
                                </a:lnTo>
                                <a:lnTo>
                                  <a:pt x="145821" y="352996"/>
                                </a:lnTo>
                                <a:lnTo>
                                  <a:pt x="142252" y="352945"/>
                                </a:lnTo>
                                <a:lnTo>
                                  <a:pt x="141109" y="348018"/>
                                </a:lnTo>
                                <a:lnTo>
                                  <a:pt x="137096" y="334022"/>
                                </a:lnTo>
                                <a:lnTo>
                                  <a:pt x="135407" y="327888"/>
                                </a:lnTo>
                                <a:lnTo>
                                  <a:pt x="938860" y="327888"/>
                                </a:lnTo>
                                <a:lnTo>
                                  <a:pt x="938860" y="309257"/>
                                </a:lnTo>
                                <a:lnTo>
                                  <a:pt x="872020" y="309257"/>
                                </a:lnTo>
                                <a:lnTo>
                                  <a:pt x="130416" y="309257"/>
                                </a:lnTo>
                                <a:lnTo>
                                  <a:pt x="129832" y="307022"/>
                                </a:lnTo>
                                <a:lnTo>
                                  <a:pt x="129374" y="305168"/>
                                </a:lnTo>
                                <a:lnTo>
                                  <a:pt x="126593" y="293992"/>
                                </a:lnTo>
                                <a:lnTo>
                                  <a:pt x="135636" y="284505"/>
                                </a:lnTo>
                                <a:lnTo>
                                  <a:pt x="160020" y="252412"/>
                                </a:lnTo>
                                <a:lnTo>
                                  <a:pt x="175552" y="224231"/>
                                </a:lnTo>
                                <a:lnTo>
                                  <a:pt x="176212" y="222986"/>
                                </a:lnTo>
                                <a:lnTo>
                                  <a:pt x="179882" y="216077"/>
                                </a:lnTo>
                                <a:lnTo>
                                  <a:pt x="938860" y="216077"/>
                                </a:lnTo>
                                <a:lnTo>
                                  <a:pt x="938860" y="197446"/>
                                </a:lnTo>
                                <a:lnTo>
                                  <a:pt x="872020" y="197446"/>
                                </a:lnTo>
                                <a:lnTo>
                                  <a:pt x="189141" y="197446"/>
                                </a:lnTo>
                                <a:lnTo>
                                  <a:pt x="193903" y="187223"/>
                                </a:lnTo>
                                <a:lnTo>
                                  <a:pt x="200291" y="172415"/>
                                </a:lnTo>
                                <a:lnTo>
                                  <a:pt x="213080" y="131724"/>
                                </a:lnTo>
                                <a:lnTo>
                                  <a:pt x="217360" y="104013"/>
                                </a:lnTo>
                                <a:lnTo>
                                  <a:pt x="938860" y="104013"/>
                                </a:lnTo>
                                <a:lnTo>
                                  <a:pt x="938860" y="85394"/>
                                </a:lnTo>
                                <a:lnTo>
                                  <a:pt x="872020" y="85394"/>
                                </a:lnTo>
                                <a:lnTo>
                                  <a:pt x="219900" y="85394"/>
                                </a:lnTo>
                                <a:lnTo>
                                  <a:pt x="219837" y="80606"/>
                                </a:lnTo>
                                <a:lnTo>
                                  <a:pt x="219227" y="45897"/>
                                </a:lnTo>
                                <a:lnTo>
                                  <a:pt x="215722" y="35077"/>
                                </a:lnTo>
                                <a:lnTo>
                                  <a:pt x="209169" y="14808"/>
                                </a:lnTo>
                                <a:lnTo>
                                  <a:pt x="188074" y="977"/>
                                </a:lnTo>
                                <a:lnTo>
                                  <a:pt x="183261" y="2463"/>
                                </a:lnTo>
                                <a:lnTo>
                                  <a:pt x="183261" y="85394"/>
                                </a:lnTo>
                                <a:lnTo>
                                  <a:pt x="180149" y="85394"/>
                                </a:lnTo>
                                <a:lnTo>
                                  <a:pt x="180149" y="104013"/>
                                </a:lnTo>
                                <a:lnTo>
                                  <a:pt x="176009" y="126009"/>
                                </a:lnTo>
                                <a:lnTo>
                                  <a:pt x="159981" y="166484"/>
                                </a:lnTo>
                                <a:lnTo>
                                  <a:pt x="138468" y="197446"/>
                                </a:lnTo>
                                <a:lnTo>
                                  <a:pt x="121183" y="197446"/>
                                </a:lnTo>
                                <a:lnTo>
                                  <a:pt x="121183" y="216077"/>
                                </a:lnTo>
                                <a:lnTo>
                                  <a:pt x="119557" y="217551"/>
                                </a:lnTo>
                                <a:lnTo>
                                  <a:pt x="116039" y="220637"/>
                                </a:lnTo>
                                <a:lnTo>
                                  <a:pt x="116039" y="309257"/>
                                </a:lnTo>
                                <a:lnTo>
                                  <a:pt x="110350" y="309257"/>
                                </a:lnTo>
                                <a:lnTo>
                                  <a:pt x="114985" y="305168"/>
                                </a:lnTo>
                                <a:lnTo>
                                  <a:pt x="116039" y="309257"/>
                                </a:lnTo>
                                <a:lnTo>
                                  <a:pt x="116039" y="220637"/>
                                </a:lnTo>
                                <a:lnTo>
                                  <a:pt x="113360" y="222986"/>
                                </a:lnTo>
                                <a:lnTo>
                                  <a:pt x="112953" y="216077"/>
                                </a:lnTo>
                                <a:lnTo>
                                  <a:pt x="121183" y="216077"/>
                                </a:lnTo>
                                <a:lnTo>
                                  <a:pt x="121183" y="197446"/>
                                </a:lnTo>
                                <a:lnTo>
                                  <a:pt x="111861" y="197446"/>
                                </a:lnTo>
                                <a:lnTo>
                                  <a:pt x="110693" y="177304"/>
                                </a:lnTo>
                                <a:lnTo>
                                  <a:pt x="114439" y="134874"/>
                                </a:lnTo>
                                <a:lnTo>
                                  <a:pt x="122770" y="104013"/>
                                </a:lnTo>
                                <a:lnTo>
                                  <a:pt x="180149" y="104013"/>
                                </a:lnTo>
                                <a:lnTo>
                                  <a:pt x="180149" y="85394"/>
                                </a:lnTo>
                                <a:lnTo>
                                  <a:pt x="129794" y="85394"/>
                                </a:lnTo>
                                <a:lnTo>
                                  <a:pt x="143764" y="56362"/>
                                </a:lnTo>
                                <a:lnTo>
                                  <a:pt x="162077" y="35077"/>
                                </a:lnTo>
                                <a:lnTo>
                                  <a:pt x="175387" y="36664"/>
                                </a:lnTo>
                                <a:lnTo>
                                  <a:pt x="182778" y="55854"/>
                                </a:lnTo>
                                <a:lnTo>
                                  <a:pt x="182791" y="56362"/>
                                </a:lnTo>
                                <a:lnTo>
                                  <a:pt x="183261" y="85394"/>
                                </a:lnTo>
                                <a:lnTo>
                                  <a:pt x="183261" y="2463"/>
                                </a:lnTo>
                                <a:lnTo>
                                  <a:pt x="121640" y="42227"/>
                                </a:lnTo>
                                <a:lnTo>
                                  <a:pt x="100025" y="80606"/>
                                </a:lnTo>
                                <a:lnTo>
                                  <a:pt x="98577" y="85394"/>
                                </a:lnTo>
                                <a:lnTo>
                                  <a:pt x="62953" y="85394"/>
                                </a:lnTo>
                                <a:lnTo>
                                  <a:pt x="62953" y="104013"/>
                                </a:lnTo>
                                <a:lnTo>
                                  <a:pt x="92989" y="104013"/>
                                </a:lnTo>
                                <a:lnTo>
                                  <a:pt x="86855" y="124472"/>
                                </a:lnTo>
                                <a:lnTo>
                                  <a:pt x="86766" y="126009"/>
                                </a:lnTo>
                                <a:lnTo>
                                  <a:pt x="84340" y="168846"/>
                                </a:lnTo>
                                <a:lnTo>
                                  <a:pt x="85813" y="179895"/>
                                </a:lnTo>
                                <a:lnTo>
                                  <a:pt x="88658" y="195186"/>
                                </a:lnTo>
                                <a:lnTo>
                                  <a:pt x="89141" y="197446"/>
                                </a:lnTo>
                                <a:lnTo>
                                  <a:pt x="62953" y="197446"/>
                                </a:lnTo>
                                <a:lnTo>
                                  <a:pt x="62953" y="216077"/>
                                </a:lnTo>
                                <a:lnTo>
                                  <a:pt x="93154" y="216077"/>
                                </a:lnTo>
                                <a:lnTo>
                                  <a:pt x="97840" y="236359"/>
                                </a:lnTo>
                                <a:lnTo>
                                  <a:pt x="58420" y="272745"/>
                                </a:lnTo>
                                <a:lnTo>
                                  <a:pt x="26530" y="313372"/>
                                </a:lnTo>
                                <a:lnTo>
                                  <a:pt x="9956" y="350964"/>
                                </a:lnTo>
                                <a:lnTo>
                                  <a:pt x="0" y="394563"/>
                                </a:lnTo>
                                <a:lnTo>
                                  <a:pt x="88" y="400888"/>
                                </a:lnTo>
                                <a:lnTo>
                                  <a:pt x="165" y="406171"/>
                                </a:lnTo>
                                <a:lnTo>
                                  <a:pt x="292" y="414185"/>
                                </a:lnTo>
                                <a:lnTo>
                                  <a:pt x="381" y="420484"/>
                                </a:lnTo>
                                <a:lnTo>
                                  <a:pt x="508" y="428993"/>
                                </a:lnTo>
                                <a:lnTo>
                                  <a:pt x="533" y="431063"/>
                                </a:lnTo>
                                <a:lnTo>
                                  <a:pt x="647" y="438492"/>
                                </a:lnTo>
                                <a:lnTo>
                                  <a:pt x="673" y="439750"/>
                                </a:lnTo>
                                <a:lnTo>
                                  <a:pt x="16027" y="482079"/>
                                </a:lnTo>
                                <a:lnTo>
                                  <a:pt x="42748" y="514642"/>
                                </a:lnTo>
                                <a:lnTo>
                                  <a:pt x="69850" y="533133"/>
                                </a:lnTo>
                                <a:lnTo>
                                  <a:pt x="62953" y="533133"/>
                                </a:lnTo>
                                <a:lnTo>
                                  <a:pt x="62953" y="551764"/>
                                </a:lnTo>
                                <a:lnTo>
                                  <a:pt x="182003" y="551764"/>
                                </a:lnTo>
                                <a:lnTo>
                                  <a:pt x="183502" y="557085"/>
                                </a:lnTo>
                                <a:lnTo>
                                  <a:pt x="192608" y="589267"/>
                                </a:lnTo>
                                <a:lnTo>
                                  <a:pt x="195338" y="600951"/>
                                </a:lnTo>
                                <a:lnTo>
                                  <a:pt x="197916" y="628357"/>
                                </a:lnTo>
                                <a:lnTo>
                                  <a:pt x="191935" y="659993"/>
                                </a:lnTo>
                                <a:lnTo>
                                  <a:pt x="168948" y="684403"/>
                                </a:lnTo>
                                <a:lnTo>
                                  <a:pt x="140868" y="692531"/>
                                </a:lnTo>
                                <a:lnTo>
                                  <a:pt x="117411" y="690181"/>
                                </a:lnTo>
                                <a:lnTo>
                                  <a:pt x="101739" y="680720"/>
                                </a:lnTo>
                                <a:lnTo>
                                  <a:pt x="97040" y="667486"/>
                                </a:lnTo>
                                <a:lnTo>
                                  <a:pt x="99237" y="667486"/>
                                </a:lnTo>
                                <a:lnTo>
                                  <a:pt x="115671" y="664171"/>
                                </a:lnTo>
                                <a:lnTo>
                                  <a:pt x="141782" y="624789"/>
                                </a:lnTo>
                                <a:lnTo>
                                  <a:pt x="115671" y="585406"/>
                                </a:lnTo>
                                <a:lnTo>
                                  <a:pt x="99034" y="582053"/>
                                </a:lnTo>
                                <a:lnTo>
                                  <a:pt x="87071" y="583742"/>
                                </a:lnTo>
                                <a:lnTo>
                                  <a:pt x="58420" y="610374"/>
                                </a:lnTo>
                                <a:lnTo>
                                  <a:pt x="55664" y="630326"/>
                                </a:lnTo>
                                <a:lnTo>
                                  <a:pt x="57937" y="650963"/>
                                </a:lnTo>
                                <a:lnTo>
                                  <a:pt x="66700" y="672287"/>
                                </a:lnTo>
                                <a:lnTo>
                                  <a:pt x="84340" y="690714"/>
                                </a:lnTo>
                                <a:lnTo>
                                  <a:pt x="110058" y="702297"/>
                                </a:lnTo>
                                <a:lnTo>
                                  <a:pt x="139331" y="704367"/>
                                </a:lnTo>
                                <a:lnTo>
                                  <a:pt x="168973" y="695134"/>
                                </a:lnTo>
                                <a:lnTo>
                                  <a:pt x="172097" y="692531"/>
                                </a:lnTo>
                                <a:lnTo>
                                  <a:pt x="195757" y="672833"/>
                                </a:lnTo>
                                <a:lnTo>
                                  <a:pt x="210807" y="645236"/>
                                </a:lnTo>
                                <a:lnTo>
                                  <a:pt x="213575" y="613702"/>
                                </a:lnTo>
                                <a:lnTo>
                                  <a:pt x="206514" y="575208"/>
                                </a:lnTo>
                                <a:lnTo>
                                  <a:pt x="199517" y="551764"/>
                                </a:lnTo>
                                <a:lnTo>
                                  <a:pt x="948169" y="551764"/>
                                </a:lnTo>
                                <a:lnTo>
                                  <a:pt x="948169" y="541667"/>
                                </a:lnTo>
                                <a:lnTo>
                                  <a:pt x="953998" y="541667"/>
                                </a:lnTo>
                                <a:lnTo>
                                  <a:pt x="953998" y="476275"/>
                                </a:lnTo>
                                <a:lnTo>
                                  <a:pt x="953998" y="94462"/>
                                </a:lnTo>
                                <a:close/>
                              </a:path>
                              <a:path w="5564505" h="705485">
                                <a:moveTo>
                                  <a:pt x="2474811" y="93484"/>
                                </a:moveTo>
                                <a:lnTo>
                                  <a:pt x="2468994" y="93484"/>
                                </a:lnTo>
                                <a:lnTo>
                                  <a:pt x="2468994" y="84416"/>
                                </a:lnTo>
                                <a:lnTo>
                                  <a:pt x="2459672" y="84416"/>
                                </a:lnTo>
                                <a:lnTo>
                                  <a:pt x="2459672" y="532155"/>
                                </a:lnTo>
                                <a:lnTo>
                                  <a:pt x="2392832" y="532155"/>
                                </a:lnTo>
                                <a:lnTo>
                                  <a:pt x="1713255" y="532155"/>
                                </a:lnTo>
                                <a:lnTo>
                                  <a:pt x="1713179" y="531863"/>
                                </a:lnTo>
                                <a:lnTo>
                                  <a:pt x="1711921" y="527621"/>
                                </a:lnTo>
                                <a:lnTo>
                                  <a:pt x="1731975" y="512178"/>
                                </a:lnTo>
                                <a:lnTo>
                                  <a:pt x="1735226" y="507809"/>
                                </a:lnTo>
                                <a:lnTo>
                                  <a:pt x="1747558" y="491197"/>
                                </a:lnTo>
                                <a:lnTo>
                                  <a:pt x="1755978" y="464007"/>
                                </a:lnTo>
                                <a:lnTo>
                                  <a:pt x="1755940" y="463334"/>
                                </a:lnTo>
                                <a:lnTo>
                                  <a:pt x="1755838" y="460933"/>
                                </a:lnTo>
                                <a:lnTo>
                                  <a:pt x="1755724" y="458063"/>
                                </a:lnTo>
                                <a:lnTo>
                                  <a:pt x="1754886" y="438721"/>
                                </a:lnTo>
                                <a:lnTo>
                                  <a:pt x="2459672" y="438721"/>
                                </a:lnTo>
                                <a:lnTo>
                                  <a:pt x="2459672" y="420103"/>
                                </a:lnTo>
                                <a:lnTo>
                                  <a:pt x="2392832" y="420103"/>
                                </a:lnTo>
                                <a:lnTo>
                                  <a:pt x="1750860" y="420103"/>
                                </a:lnTo>
                                <a:lnTo>
                                  <a:pt x="1742871" y="398691"/>
                                </a:lnTo>
                                <a:lnTo>
                                  <a:pt x="1738439" y="386842"/>
                                </a:lnTo>
                                <a:lnTo>
                                  <a:pt x="1719935" y="368693"/>
                                </a:lnTo>
                                <a:lnTo>
                                  <a:pt x="1719935" y="460933"/>
                                </a:lnTo>
                                <a:lnTo>
                                  <a:pt x="1716887" y="485114"/>
                                </a:lnTo>
                                <a:lnTo>
                                  <a:pt x="1705597" y="507809"/>
                                </a:lnTo>
                                <a:lnTo>
                                  <a:pt x="1698078" y="484060"/>
                                </a:lnTo>
                                <a:lnTo>
                                  <a:pt x="1692617" y="466267"/>
                                </a:lnTo>
                                <a:lnTo>
                                  <a:pt x="1692617" y="519658"/>
                                </a:lnTo>
                                <a:lnTo>
                                  <a:pt x="1684718" y="524103"/>
                                </a:lnTo>
                                <a:lnTo>
                                  <a:pt x="1675714" y="527621"/>
                                </a:lnTo>
                                <a:lnTo>
                                  <a:pt x="1665046" y="530313"/>
                                </a:lnTo>
                                <a:lnTo>
                                  <a:pt x="1653082" y="531863"/>
                                </a:lnTo>
                                <a:lnTo>
                                  <a:pt x="1609344" y="525132"/>
                                </a:lnTo>
                                <a:lnTo>
                                  <a:pt x="1578317" y="502488"/>
                                </a:lnTo>
                                <a:lnTo>
                                  <a:pt x="1577225" y="501662"/>
                                </a:lnTo>
                                <a:lnTo>
                                  <a:pt x="1557007" y="468172"/>
                                </a:lnTo>
                                <a:lnTo>
                                  <a:pt x="1548765" y="431025"/>
                                </a:lnTo>
                                <a:lnTo>
                                  <a:pt x="1552702" y="396798"/>
                                </a:lnTo>
                                <a:lnTo>
                                  <a:pt x="1565503" y="372554"/>
                                </a:lnTo>
                                <a:lnTo>
                                  <a:pt x="1585150" y="350443"/>
                                </a:lnTo>
                                <a:lnTo>
                                  <a:pt x="1609115" y="328841"/>
                                </a:lnTo>
                                <a:lnTo>
                                  <a:pt x="1611287" y="326910"/>
                                </a:lnTo>
                                <a:lnTo>
                                  <a:pt x="1640268" y="326910"/>
                                </a:lnTo>
                                <a:lnTo>
                                  <a:pt x="1644599" y="343382"/>
                                </a:lnTo>
                                <a:lnTo>
                                  <a:pt x="1647952" y="356069"/>
                                </a:lnTo>
                                <a:lnTo>
                                  <a:pt x="1603286" y="385699"/>
                                </a:lnTo>
                                <a:lnTo>
                                  <a:pt x="1590319" y="412445"/>
                                </a:lnTo>
                                <a:lnTo>
                                  <a:pt x="1590357" y="420103"/>
                                </a:lnTo>
                                <a:lnTo>
                                  <a:pt x="1583778" y="420103"/>
                                </a:lnTo>
                                <a:lnTo>
                                  <a:pt x="1583778" y="438721"/>
                                </a:lnTo>
                                <a:lnTo>
                                  <a:pt x="1590497" y="438721"/>
                                </a:lnTo>
                                <a:lnTo>
                                  <a:pt x="1590548" y="445147"/>
                                </a:lnTo>
                                <a:lnTo>
                                  <a:pt x="1606270" y="474446"/>
                                </a:lnTo>
                                <a:lnTo>
                                  <a:pt x="1629232" y="493090"/>
                                </a:lnTo>
                                <a:lnTo>
                                  <a:pt x="1650326" y="502488"/>
                                </a:lnTo>
                                <a:lnTo>
                                  <a:pt x="1660436" y="504012"/>
                                </a:lnTo>
                                <a:lnTo>
                                  <a:pt x="1659318" y="501662"/>
                                </a:lnTo>
                                <a:lnTo>
                                  <a:pt x="1653870" y="498221"/>
                                </a:lnTo>
                                <a:lnTo>
                                  <a:pt x="1645500" y="493090"/>
                                </a:lnTo>
                                <a:lnTo>
                                  <a:pt x="1636268" y="486130"/>
                                </a:lnTo>
                                <a:lnTo>
                                  <a:pt x="1626603" y="470662"/>
                                </a:lnTo>
                                <a:lnTo>
                                  <a:pt x="1620431" y="446328"/>
                                </a:lnTo>
                                <a:lnTo>
                                  <a:pt x="1621396" y="438721"/>
                                </a:lnTo>
                                <a:lnTo>
                                  <a:pt x="1670253" y="438721"/>
                                </a:lnTo>
                                <a:lnTo>
                                  <a:pt x="1676996" y="463334"/>
                                </a:lnTo>
                                <a:lnTo>
                                  <a:pt x="1685226" y="493090"/>
                                </a:lnTo>
                                <a:lnTo>
                                  <a:pt x="1692617" y="519658"/>
                                </a:lnTo>
                                <a:lnTo>
                                  <a:pt x="1692617" y="466267"/>
                                </a:lnTo>
                                <a:lnTo>
                                  <a:pt x="1690103" y="458063"/>
                                </a:lnTo>
                                <a:lnTo>
                                  <a:pt x="1684439" y="438721"/>
                                </a:lnTo>
                                <a:lnTo>
                                  <a:pt x="1717586" y="438721"/>
                                </a:lnTo>
                                <a:lnTo>
                                  <a:pt x="1717789" y="439407"/>
                                </a:lnTo>
                                <a:lnTo>
                                  <a:pt x="1717916" y="440664"/>
                                </a:lnTo>
                                <a:lnTo>
                                  <a:pt x="1719935" y="460933"/>
                                </a:lnTo>
                                <a:lnTo>
                                  <a:pt x="1719935" y="368693"/>
                                </a:lnTo>
                                <a:lnTo>
                                  <a:pt x="1714525" y="363385"/>
                                </a:lnTo>
                                <a:lnTo>
                                  <a:pt x="1710728" y="362089"/>
                                </a:lnTo>
                                <a:lnTo>
                                  <a:pt x="1710728" y="420103"/>
                                </a:lnTo>
                                <a:lnTo>
                                  <a:pt x="1679168" y="420103"/>
                                </a:lnTo>
                                <a:lnTo>
                                  <a:pt x="1673517" y="399427"/>
                                </a:lnTo>
                                <a:lnTo>
                                  <a:pt x="1673313" y="398691"/>
                                </a:lnTo>
                                <a:lnTo>
                                  <a:pt x="1687372" y="401345"/>
                                </a:lnTo>
                                <a:lnTo>
                                  <a:pt x="1698879" y="407073"/>
                                </a:lnTo>
                                <a:lnTo>
                                  <a:pt x="1707654" y="415099"/>
                                </a:lnTo>
                                <a:lnTo>
                                  <a:pt x="1710728" y="420103"/>
                                </a:lnTo>
                                <a:lnTo>
                                  <a:pt x="1710728" y="362089"/>
                                </a:lnTo>
                                <a:lnTo>
                                  <a:pt x="1687512" y="354164"/>
                                </a:lnTo>
                                <a:lnTo>
                                  <a:pt x="1665173" y="353898"/>
                                </a:lnTo>
                                <a:lnTo>
                                  <a:pt x="1665173" y="420103"/>
                                </a:lnTo>
                                <a:lnTo>
                                  <a:pt x="1625003" y="420103"/>
                                </a:lnTo>
                                <a:lnTo>
                                  <a:pt x="1642046" y="404152"/>
                                </a:lnTo>
                                <a:lnTo>
                                  <a:pt x="1648206" y="401802"/>
                                </a:lnTo>
                                <a:lnTo>
                                  <a:pt x="1654060" y="400278"/>
                                </a:lnTo>
                                <a:lnTo>
                                  <a:pt x="1659559" y="399427"/>
                                </a:lnTo>
                                <a:lnTo>
                                  <a:pt x="1665173" y="420103"/>
                                </a:lnTo>
                                <a:lnTo>
                                  <a:pt x="1665173" y="353898"/>
                                </a:lnTo>
                                <a:lnTo>
                                  <a:pt x="1662125" y="353860"/>
                                </a:lnTo>
                                <a:lnTo>
                                  <a:pt x="1660969" y="348932"/>
                                </a:lnTo>
                                <a:lnTo>
                                  <a:pt x="1656956" y="334937"/>
                                </a:lnTo>
                                <a:lnTo>
                                  <a:pt x="1654746" y="326910"/>
                                </a:lnTo>
                                <a:lnTo>
                                  <a:pt x="2459672" y="326910"/>
                                </a:lnTo>
                                <a:lnTo>
                                  <a:pt x="2459672" y="308279"/>
                                </a:lnTo>
                                <a:lnTo>
                                  <a:pt x="2392832" y="308279"/>
                                </a:lnTo>
                                <a:lnTo>
                                  <a:pt x="1649780" y="308279"/>
                                </a:lnTo>
                                <a:lnTo>
                                  <a:pt x="1649691" y="307936"/>
                                </a:lnTo>
                                <a:lnTo>
                                  <a:pt x="1649234" y="306082"/>
                                </a:lnTo>
                                <a:lnTo>
                                  <a:pt x="1646453" y="294906"/>
                                </a:lnTo>
                                <a:lnTo>
                                  <a:pt x="1655495" y="285419"/>
                                </a:lnTo>
                                <a:lnTo>
                                  <a:pt x="1679892" y="253326"/>
                                </a:lnTo>
                                <a:lnTo>
                                  <a:pt x="1695411" y="225145"/>
                                </a:lnTo>
                                <a:lnTo>
                                  <a:pt x="1696085" y="223901"/>
                                </a:lnTo>
                                <a:lnTo>
                                  <a:pt x="1700745" y="215099"/>
                                </a:lnTo>
                                <a:lnTo>
                                  <a:pt x="2459672" y="215099"/>
                                </a:lnTo>
                                <a:lnTo>
                                  <a:pt x="2459672" y="196469"/>
                                </a:lnTo>
                                <a:lnTo>
                                  <a:pt x="2392832" y="196469"/>
                                </a:lnTo>
                                <a:lnTo>
                                  <a:pt x="1709889" y="196469"/>
                                </a:lnTo>
                                <a:lnTo>
                                  <a:pt x="1713763" y="188137"/>
                                </a:lnTo>
                                <a:lnTo>
                                  <a:pt x="1720151" y="173329"/>
                                </a:lnTo>
                                <a:lnTo>
                                  <a:pt x="1732940" y="132638"/>
                                </a:lnTo>
                                <a:lnTo>
                                  <a:pt x="1737512" y="103047"/>
                                </a:lnTo>
                                <a:lnTo>
                                  <a:pt x="2459672" y="103047"/>
                                </a:lnTo>
                                <a:lnTo>
                                  <a:pt x="2459672" y="84416"/>
                                </a:lnTo>
                                <a:lnTo>
                                  <a:pt x="2392832" y="84416"/>
                                </a:lnTo>
                                <a:lnTo>
                                  <a:pt x="1739734" y="84416"/>
                                </a:lnTo>
                                <a:lnTo>
                                  <a:pt x="1735594" y="35991"/>
                                </a:lnTo>
                                <a:lnTo>
                                  <a:pt x="1707946" y="1892"/>
                                </a:lnTo>
                                <a:lnTo>
                                  <a:pt x="1703082" y="3403"/>
                                </a:lnTo>
                                <a:lnTo>
                                  <a:pt x="1703082" y="84416"/>
                                </a:lnTo>
                                <a:lnTo>
                                  <a:pt x="1700377" y="84416"/>
                                </a:lnTo>
                                <a:lnTo>
                                  <a:pt x="1700377" y="103047"/>
                                </a:lnTo>
                                <a:lnTo>
                                  <a:pt x="1695881" y="126923"/>
                                </a:lnTo>
                                <a:lnTo>
                                  <a:pt x="1679841" y="167398"/>
                                </a:lnTo>
                                <a:lnTo>
                                  <a:pt x="1659661" y="196469"/>
                                </a:lnTo>
                                <a:lnTo>
                                  <a:pt x="1643151" y="196469"/>
                                </a:lnTo>
                                <a:lnTo>
                                  <a:pt x="1643151" y="215099"/>
                                </a:lnTo>
                                <a:lnTo>
                                  <a:pt x="1639417" y="218465"/>
                                </a:lnTo>
                                <a:lnTo>
                                  <a:pt x="1635417" y="221983"/>
                                </a:lnTo>
                                <a:lnTo>
                                  <a:pt x="1635417" y="308279"/>
                                </a:lnTo>
                                <a:lnTo>
                                  <a:pt x="1632369" y="308279"/>
                                </a:lnTo>
                                <a:lnTo>
                                  <a:pt x="1634858" y="306082"/>
                                </a:lnTo>
                                <a:lnTo>
                                  <a:pt x="1635417" y="308279"/>
                                </a:lnTo>
                                <a:lnTo>
                                  <a:pt x="1635417" y="221983"/>
                                </a:lnTo>
                                <a:lnTo>
                                  <a:pt x="1633220" y="223901"/>
                                </a:lnTo>
                                <a:lnTo>
                                  <a:pt x="1632699" y="215099"/>
                                </a:lnTo>
                                <a:lnTo>
                                  <a:pt x="1643151" y="215099"/>
                                </a:lnTo>
                                <a:lnTo>
                                  <a:pt x="1643151" y="196469"/>
                                </a:lnTo>
                                <a:lnTo>
                                  <a:pt x="1631619" y="196469"/>
                                </a:lnTo>
                                <a:lnTo>
                                  <a:pt x="1630565" y="178219"/>
                                </a:lnTo>
                                <a:lnTo>
                                  <a:pt x="1634299" y="135788"/>
                                </a:lnTo>
                                <a:lnTo>
                                  <a:pt x="1643126" y="103047"/>
                                </a:lnTo>
                                <a:lnTo>
                                  <a:pt x="1700377" y="103047"/>
                                </a:lnTo>
                                <a:lnTo>
                                  <a:pt x="1700377" y="84416"/>
                                </a:lnTo>
                                <a:lnTo>
                                  <a:pt x="1650555" y="84416"/>
                                </a:lnTo>
                                <a:lnTo>
                                  <a:pt x="1663623" y="57277"/>
                                </a:lnTo>
                                <a:lnTo>
                                  <a:pt x="1681937" y="35991"/>
                                </a:lnTo>
                                <a:lnTo>
                                  <a:pt x="1695259" y="37579"/>
                                </a:lnTo>
                                <a:lnTo>
                                  <a:pt x="1702638" y="56769"/>
                                </a:lnTo>
                                <a:lnTo>
                                  <a:pt x="1702650" y="57277"/>
                                </a:lnTo>
                                <a:lnTo>
                                  <a:pt x="1703082" y="84416"/>
                                </a:lnTo>
                                <a:lnTo>
                                  <a:pt x="1703082" y="3403"/>
                                </a:lnTo>
                                <a:lnTo>
                                  <a:pt x="1641513" y="43141"/>
                                </a:lnTo>
                                <a:lnTo>
                                  <a:pt x="1619885" y="81521"/>
                                </a:lnTo>
                                <a:lnTo>
                                  <a:pt x="1619008" y="84416"/>
                                </a:lnTo>
                                <a:lnTo>
                                  <a:pt x="1583778" y="84416"/>
                                </a:lnTo>
                                <a:lnTo>
                                  <a:pt x="1583778" y="103047"/>
                                </a:lnTo>
                                <a:lnTo>
                                  <a:pt x="1613420" y="103047"/>
                                </a:lnTo>
                                <a:lnTo>
                                  <a:pt x="1606727" y="125387"/>
                                </a:lnTo>
                                <a:lnTo>
                                  <a:pt x="1606638" y="126923"/>
                                </a:lnTo>
                                <a:lnTo>
                                  <a:pt x="1604213" y="169760"/>
                                </a:lnTo>
                                <a:lnTo>
                                  <a:pt x="1605673" y="180809"/>
                                </a:lnTo>
                                <a:lnTo>
                                  <a:pt x="1608518" y="196100"/>
                                </a:lnTo>
                                <a:lnTo>
                                  <a:pt x="1608594" y="196469"/>
                                </a:lnTo>
                                <a:lnTo>
                                  <a:pt x="1583778" y="196469"/>
                                </a:lnTo>
                                <a:lnTo>
                                  <a:pt x="1583778" y="215099"/>
                                </a:lnTo>
                                <a:lnTo>
                                  <a:pt x="1612582" y="215099"/>
                                </a:lnTo>
                                <a:lnTo>
                                  <a:pt x="1617713" y="237274"/>
                                </a:lnTo>
                                <a:lnTo>
                                  <a:pt x="1578292" y="273659"/>
                                </a:lnTo>
                                <a:lnTo>
                                  <a:pt x="1546402" y="314286"/>
                                </a:lnTo>
                                <a:lnTo>
                                  <a:pt x="1529829" y="351878"/>
                                </a:lnTo>
                                <a:lnTo>
                                  <a:pt x="1519859" y="395478"/>
                                </a:lnTo>
                                <a:lnTo>
                                  <a:pt x="1519948" y="401802"/>
                                </a:lnTo>
                                <a:lnTo>
                                  <a:pt x="1520037" y="407073"/>
                                </a:lnTo>
                                <a:lnTo>
                                  <a:pt x="1520151" y="415099"/>
                                </a:lnTo>
                                <a:lnTo>
                                  <a:pt x="1520240" y="421398"/>
                                </a:lnTo>
                                <a:lnTo>
                                  <a:pt x="1520367" y="429907"/>
                                </a:lnTo>
                                <a:lnTo>
                                  <a:pt x="1520405" y="431977"/>
                                </a:lnTo>
                                <a:lnTo>
                                  <a:pt x="1520520" y="439407"/>
                                </a:lnTo>
                                <a:lnTo>
                                  <a:pt x="1520532" y="440664"/>
                                </a:lnTo>
                                <a:lnTo>
                                  <a:pt x="1535887" y="482993"/>
                                </a:lnTo>
                                <a:lnTo>
                                  <a:pt x="1562608" y="515556"/>
                                </a:lnTo>
                                <a:lnTo>
                                  <a:pt x="1586941" y="532155"/>
                                </a:lnTo>
                                <a:lnTo>
                                  <a:pt x="1583778" y="532155"/>
                                </a:lnTo>
                                <a:lnTo>
                                  <a:pt x="1583778" y="550786"/>
                                </a:lnTo>
                                <a:lnTo>
                                  <a:pt x="1701330" y="550786"/>
                                </a:lnTo>
                                <a:lnTo>
                                  <a:pt x="1703362" y="557999"/>
                                </a:lnTo>
                                <a:lnTo>
                                  <a:pt x="1712468" y="590181"/>
                                </a:lnTo>
                                <a:lnTo>
                                  <a:pt x="1715198" y="601865"/>
                                </a:lnTo>
                                <a:lnTo>
                                  <a:pt x="1717789" y="629272"/>
                                </a:lnTo>
                                <a:lnTo>
                                  <a:pt x="1711807" y="660908"/>
                                </a:lnTo>
                                <a:lnTo>
                                  <a:pt x="1688820" y="685317"/>
                                </a:lnTo>
                                <a:lnTo>
                                  <a:pt x="1660740" y="693445"/>
                                </a:lnTo>
                                <a:lnTo>
                                  <a:pt x="1637271" y="691095"/>
                                </a:lnTo>
                                <a:lnTo>
                                  <a:pt x="1621599" y="681634"/>
                                </a:lnTo>
                                <a:lnTo>
                                  <a:pt x="1616913" y="668401"/>
                                </a:lnTo>
                                <a:lnTo>
                                  <a:pt x="1619097" y="668401"/>
                                </a:lnTo>
                                <a:lnTo>
                                  <a:pt x="1635544" y="665086"/>
                                </a:lnTo>
                                <a:lnTo>
                                  <a:pt x="1661655" y="625703"/>
                                </a:lnTo>
                                <a:lnTo>
                                  <a:pt x="1635544" y="586320"/>
                                </a:lnTo>
                                <a:lnTo>
                                  <a:pt x="1618907" y="582968"/>
                                </a:lnTo>
                                <a:lnTo>
                                  <a:pt x="1606943" y="584657"/>
                                </a:lnTo>
                                <a:lnTo>
                                  <a:pt x="1578279" y="611289"/>
                                </a:lnTo>
                                <a:lnTo>
                                  <a:pt x="1575536" y="631240"/>
                                </a:lnTo>
                                <a:lnTo>
                                  <a:pt x="1577797" y="651878"/>
                                </a:lnTo>
                                <a:lnTo>
                                  <a:pt x="1586572" y="673201"/>
                                </a:lnTo>
                                <a:lnTo>
                                  <a:pt x="1604213" y="691629"/>
                                </a:lnTo>
                                <a:lnTo>
                                  <a:pt x="1629918" y="703211"/>
                                </a:lnTo>
                                <a:lnTo>
                                  <a:pt x="1659204" y="705281"/>
                                </a:lnTo>
                                <a:lnTo>
                                  <a:pt x="1688833" y="696048"/>
                                </a:lnTo>
                                <a:lnTo>
                                  <a:pt x="1691957" y="693445"/>
                                </a:lnTo>
                                <a:lnTo>
                                  <a:pt x="1715617" y="673747"/>
                                </a:lnTo>
                                <a:lnTo>
                                  <a:pt x="1730667" y="646150"/>
                                </a:lnTo>
                                <a:lnTo>
                                  <a:pt x="1733435" y="614616"/>
                                </a:lnTo>
                                <a:lnTo>
                                  <a:pt x="1726374" y="576122"/>
                                </a:lnTo>
                                <a:lnTo>
                                  <a:pt x="1718818" y="550786"/>
                                </a:lnTo>
                                <a:lnTo>
                                  <a:pt x="2468994" y="550786"/>
                                </a:lnTo>
                                <a:lnTo>
                                  <a:pt x="2468994" y="540689"/>
                                </a:lnTo>
                                <a:lnTo>
                                  <a:pt x="2474811" y="540689"/>
                                </a:lnTo>
                                <a:lnTo>
                                  <a:pt x="2474811" y="475297"/>
                                </a:lnTo>
                                <a:lnTo>
                                  <a:pt x="2474811" y="93484"/>
                                </a:lnTo>
                                <a:close/>
                              </a:path>
                              <a:path w="5564505" h="705485">
                                <a:moveTo>
                                  <a:pt x="4018610" y="86309"/>
                                </a:moveTo>
                                <a:lnTo>
                                  <a:pt x="4002532" y="86309"/>
                                </a:lnTo>
                                <a:lnTo>
                                  <a:pt x="4002532" y="104927"/>
                                </a:lnTo>
                                <a:lnTo>
                                  <a:pt x="4002532" y="198361"/>
                                </a:lnTo>
                                <a:lnTo>
                                  <a:pt x="4002532" y="534047"/>
                                </a:lnTo>
                                <a:lnTo>
                                  <a:pt x="3942448" y="534047"/>
                                </a:lnTo>
                                <a:lnTo>
                                  <a:pt x="3264395" y="534047"/>
                                </a:lnTo>
                                <a:lnTo>
                                  <a:pt x="3263747" y="531863"/>
                                </a:lnTo>
                                <a:lnTo>
                                  <a:pt x="3262490" y="527621"/>
                                </a:lnTo>
                                <a:lnTo>
                                  <a:pt x="3282543" y="512178"/>
                                </a:lnTo>
                                <a:lnTo>
                                  <a:pt x="3285794" y="507809"/>
                                </a:lnTo>
                                <a:lnTo>
                                  <a:pt x="3298139" y="491197"/>
                                </a:lnTo>
                                <a:lnTo>
                                  <a:pt x="3306546" y="464007"/>
                                </a:lnTo>
                                <a:lnTo>
                                  <a:pt x="3306508" y="463334"/>
                                </a:lnTo>
                                <a:lnTo>
                                  <a:pt x="3306407" y="460933"/>
                                </a:lnTo>
                                <a:lnTo>
                                  <a:pt x="3306292" y="458063"/>
                                </a:lnTo>
                                <a:lnTo>
                                  <a:pt x="3305543" y="440613"/>
                                </a:lnTo>
                                <a:lnTo>
                                  <a:pt x="4002532" y="440613"/>
                                </a:lnTo>
                                <a:lnTo>
                                  <a:pt x="4002532" y="421995"/>
                                </a:lnTo>
                                <a:lnTo>
                                  <a:pt x="3942448" y="421995"/>
                                </a:lnTo>
                                <a:lnTo>
                                  <a:pt x="3302127" y="421995"/>
                                </a:lnTo>
                                <a:lnTo>
                                  <a:pt x="3293440" y="398691"/>
                                </a:lnTo>
                                <a:lnTo>
                                  <a:pt x="3289020" y="386842"/>
                                </a:lnTo>
                                <a:lnTo>
                                  <a:pt x="3270504" y="368693"/>
                                </a:lnTo>
                                <a:lnTo>
                                  <a:pt x="3270504" y="460933"/>
                                </a:lnTo>
                                <a:lnTo>
                                  <a:pt x="3267456" y="485114"/>
                                </a:lnTo>
                                <a:lnTo>
                                  <a:pt x="3256165" y="507809"/>
                                </a:lnTo>
                                <a:lnTo>
                                  <a:pt x="3248647" y="484060"/>
                                </a:lnTo>
                                <a:lnTo>
                                  <a:pt x="3243186" y="466267"/>
                                </a:lnTo>
                                <a:lnTo>
                                  <a:pt x="3243186" y="519658"/>
                                </a:lnTo>
                                <a:lnTo>
                                  <a:pt x="3235299" y="524103"/>
                                </a:lnTo>
                                <a:lnTo>
                                  <a:pt x="3226282" y="527621"/>
                                </a:lnTo>
                                <a:lnTo>
                                  <a:pt x="3215614" y="530313"/>
                                </a:lnTo>
                                <a:lnTo>
                                  <a:pt x="3203651" y="531863"/>
                                </a:lnTo>
                                <a:lnTo>
                                  <a:pt x="3159912" y="525132"/>
                                </a:lnTo>
                                <a:lnTo>
                                  <a:pt x="3128886" y="502488"/>
                                </a:lnTo>
                                <a:lnTo>
                                  <a:pt x="3127794" y="501662"/>
                                </a:lnTo>
                                <a:lnTo>
                                  <a:pt x="3107575" y="468172"/>
                                </a:lnTo>
                                <a:lnTo>
                                  <a:pt x="3099333" y="431025"/>
                                </a:lnTo>
                                <a:lnTo>
                                  <a:pt x="3103270" y="396798"/>
                                </a:lnTo>
                                <a:lnTo>
                                  <a:pt x="3116072" y="372554"/>
                                </a:lnTo>
                                <a:lnTo>
                                  <a:pt x="3135719" y="350443"/>
                                </a:lnTo>
                                <a:lnTo>
                                  <a:pt x="3159683" y="328841"/>
                                </a:lnTo>
                                <a:lnTo>
                                  <a:pt x="3191332" y="328803"/>
                                </a:lnTo>
                                <a:lnTo>
                                  <a:pt x="3195167" y="343382"/>
                                </a:lnTo>
                                <a:lnTo>
                                  <a:pt x="3198520" y="356069"/>
                                </a:lnTo>
                                <a:lnTo>
                                  <a:pt x="3153854" y="385699"/>
                                </a:lnTo>
                                <a:lnTo>
                                  <a:pt x="3140887" y="412445"/>
                                </a:lnTo>
                                <a:lnTo>
                                  <a:pt x="3140938" y="421995"/>
                                </a:lnTo>
                                <a:lnTo>
                                  <a:pt x="3133394" y="421995"/>
                                </a:lnTo>
                                <a:lnTo>
                                  <a:pt x="3133394" y="440613"/>
                                </a:lnTo>
                                <a:lnTo>
                                  <a:pt x="3141078" y="440613"/>
                                </a:lnTo>
                                <a:lnTo>
                                  <a:pt x="3141116" y="445147"/>
                                </a:lnTo>
                                <a:lnTo>
                                  <a:pt x="3156839" y="474446"/>
                                </a:lnTo>
                                <a:lnTo>
                                  <a:pt x="3179813" y="493090"/>
                                </a:lnTo>
                                <a:lnTo>
                                  <a:pt x="3200908" y="502488"/>
                                </a:lnTo>
                                <a:lnTo>
                                  <a:pt x="3211017" y="504012"/>
                                </a:lnTo>
                                <a:lnTo>
                                  <a:pt x="3209899" y="501662"/>
                                </a:lnTo>
                                <a:lnTo>
                                  <a:pt x="3204438" y="498221"/>
                                </a:lnTo>
                                <a:lnTo>
                                  <a:pt x="3196069" y="493090"/>
                                </a:lnTo>
                                <a:lnTo>
                                  <a:pt x="3186836" y="486130"/>
                                </a:lnTo>
                                <a:lnTo>
                                  <a:pt x="3177171" y="470662"/>
                                </a:lnTo>
                                <a:lnTo>
                                  <a:pt x="3170999" y="446328"/>
                                </a:lnTo>
                                <a:lnTo>
                                  <a:pt x="3171723" y="440613"/>
                                </a:lnTo>
                                <a:lnTo>
                                  <a:pt x="3221342" y="440613"/>
                                </a:lnTo>
                                <a:lnTo>
                                  <a:pt x="3227578" y="463334"/>
                                </a:lnTo>
                                <a:lnTo>
                                  <a:pt x="3235795" y="493090"/>
                                </a:lnTo>
                                <a:lnTo>
                                  <a:pt x="3243186" y="519658"/>
                                </a:lnTo>
                                <a:lnTo>
                                  <a:pt x="3243186" y="466267"/>
                                </a:lnTo>
                                <a:lnTo>
                                  <a:pt x="3240671" y="458063"/>
                                </a:lnTo>
                                <a:lnTo>
                                  <a:pt x="3235566" y="440613"/>
                                </a:lnTo>
                                <a:lnTo>
                                  <a:pt x="3268472" y="440613"/>
                                </a:lnTo>
                                <a:lnTo>
                                  <a:pt x="3270504" y="460933"/>
                                </a:lnTo>
                                <a:lnTo>
                                  <a:pt x="3270504" y="368693"/>
                                </a:lnTo>
                                <a:lnTo>
                                  <a:pt x="3265093" y="363385"/>
                                </a:lnTo>
                                <a:lnTo>
                                  <a:pt x="3262452" y="362496"/>
                                </a:lnTo>
                                <a:lnTo>
                                  <a:pt x="3262452" y="421995"/>
                                </a:lnTo>
                                <a:lnTo>
                                  <a:pt x="3230257" y="421995"/>
                                </a:lnTo>
                                <a:lnTo>
                                  <a:pt x="3224085" y="399427"/>
                                </a:lnTo>
                                <a:lnTo>
                                  <a:pt x="3223882" y="398691"/>
                                </a:lnTo>
                                <a:lnTo>
                                  <a:pt x="3237941" y="401345"/>
                                </a:lnTo>
                                <a:lnTo>
                                  <a:pt x="3249460" y="407073"/>
                                </a:lnTo>
                                <a:lnTo>
                                  <a:pt x="3258223" y="415099"/>
                                </a:lnTo>
                                <a:lnTo>
                                  <a:pt x="3262452" y="421995"/>
                                </a:lnTo>
                                <a:lnTo>
                                  <a:pt x="3262452" y="362496"/>
                                </a:lnTo>
                                <a:lnTo>
                                  <a:pt x="3238081" y="354164"/>
                                </a:lnTo>
                                <a:lnTo>
                                  <a:pt x="3216249" y="353910"/>
                                </a:lnTo>
                                <a:lnTo>
                                  <a:pt x="3216249" y="421995"/>
                                </a:lnTo>
                                <a:lnTo>
                                  <a:pt x="3174111" y="421995"/>
                                </a:lnTo>
                                <a:lnTo>
                                  <a:pt x="3210128" y="399427"/>
                                </a:lnTo>
                                <a:lnTo>
                                  <a:pt x="3216249" y="421995"/>
                                </a:lnTo>
                                <a:lnTo>
                                  <a:pt x="3216249" y="353910"/>
                                </a:lnTo>
                                <a:lnTo>
                                  <a:pt x="3212693" y="353860"/>
                                </a:lnTo>
                                <a:lnTo>
                                  <a:pt x="3211538" y="348932"/>
                                </a:lnTo>
                                <a:lnTo>
                                  <a:pt x="3207537" y="334937"/>
                                </a:lnTo>
                                <a:lnTo>
                                  <a:pt x="3205848" y="328803"/>
                                </a:lnTo>
                                <a:lnTo>
                                  <a:pt x="4002532" y="328803"/>
                                </a:lnTo>
                                <a:lnTo>
                                  <a:pt x="4002532" y="310172"/>
                                </a:lnTo>
                                <a:lnTo>
                                  <a:pt x="3942448" y="310172"/>
                                </a:lnTo>
                                <a:lnTo>
                                  <a:pt x="3200857" y="310172"/>
                                </a:lnTo>
                                <a:lnTo>
                                  <a:pt x="3200273" y="307936"/>
                                </a:lnTo>
                                <a:lnTo>
                                  <a:pt x="3199803" y="306082"/>
                                </a:lnTo>
                                <a:lnTo>
                                  <a:pt x="3197034" y="294906"/>
                                </a:lnTo>
                                <a:lnTo>
                                  <a:pt x="3206077" y="285419"/>
                                </a:lnTo>
                                <a:lnTo>
                                  <a:pt x="3214738" y="275374"/>
                                </a:lnTo>
                                <a:lnTo>
                                  <a:pt x="3238817" y="238937"/>
                                </a:lnTo>
                                <a:lnTo>
                                  <a:pt x="3245980" y="225145"/>
                                </a:lnTo>
                                <a:lnTo>
                                  <a:pt x="3246653" y="223901"/>
                                </a:lnTo>
                                <a:lnTo>
                                  <a:pt x="3250323" y="216992"/>
                                </a:lnTo>
                                <a:lnTo>
                                  <a:pt x="4002532" y="216992"/>
                                </a:lnTo>
                                <a:lnTo>
                                  <a:pt x="4002532" y="198361"/>
                                </a:lnTo>
                                <a:lnTo>
                                  <a:pt x="3942448" y="198361"/>
                                </a:lnTo>
                                <a:lnTo>
                                  <a:pt x="3259582" y="198361"/>
                                </a:lnTo>
                                <a:lnTo>
                                  <a:pt x="3264331" y="188137"/>
                                </a:lnTo>
                                <a:lnTo>
                                  <a:pt x="3270732" y="173329"/>
                                </a:lnTo>
                                <a:lnTo>
                                  <a:pt x="3283508" y="132638"/>
                                </a:lnTo>
                                <a:lnTo>
                                  <a:pt x="3287788" y="104927"/>
                                </a:lnTo>
                                <a:lnTo>
                                  <a:pt x="4002532" y="104927"/>
                                </a:lnTo>
                                <a:lnTo>
                                  <a:pt x="4002532" y="86309"/>
                                </a:lnTo>
                                <a:lnTo>
                                  <a:pt x="3942448" y="86309"/>
                                </a:lnTo>
                                <a:lnTo>
                                  <a:pt x="3290328" y="86309"/>
                                </a:lnTo>
                                <a:lnTo>
                                  <a:pt x="3289655" y="46812"/>
                                </a:lnTo>
                                <a:lnTo>
                                  <a:pt x="3258515" y="1892"/>
                                </a:lnTo>
                                <a:lnTo>
                                  <a:pt x="3253689" y="3390"/>
                                </a:lnTo>
                                <a:lnTo>
                                  <a:pt x="3253689" y="86309"/>
                                </a:lnTo>
                                <a:lnTo>
                                  <a:pt x="3250590" y="86309"/>
                                </a:lnTo>
                                <a:lnTo>
                                  <a:pt x="3250590" y="104927"/>
                                </a:lnTo>
                                <a:lnTo>
                                  <a:pt x="3246450" y="126923"/>
                                </a:lnTo>
                                <a:lnTo>
                                  <a:pt x="3230410" y="167398"/>
                                </a:lnTo>
                                <a:lnTo>
                                  <a:pt x="3208909" y="198361"/>
                                </a:lnTo>
                                <a:lnTo>
                                  <a:pt x="3191611" y="198361"/>
                                </a:lnTo>
                                <a:lnTo>
                                  <a:pt x="3191611" y="216992"/>
                                </a:lnTo>
                                <a:lnTo>
                                  <a:pt x="3189986" y="218465"/>
                                </a:lnTo>
                                <a:lnTo>
                                  <a:pt x="3186480" y="221551"/>
                                </a:lnTo>
                                <a:lnTo>
                                  <a:pt x="3186480" y="310172"/>
                                </a:lnTo>
                                <a:lnTo>
                                  <a:pt x="3180791" y="310172"/>
                                </a:lnTo>
                                <a:lnTo>
                                  <a:pt x="3185426" y="306082"/>
                                </a:lnTo>
                                <a:lnTo>
                                  <a:pt x="3186480" y="310172"/>
                                </a:lnTo>
                                <a:lnTo>
                                  <a:pt x="3186480" y="221551"/>
                                </a:lnTo>
                                <a:lnTo>
                                  <a:pt x="3183788" y="223901"/>
                                </a:lnTo>
                                <a:lnTo>
                                  <a:pt x="3183382" y="216992"/>
                                </a:lnTo>
                                <a:lnTo>
                                  <a:pt x="3191611" y="216992"/>
                                </a:lnTo>
                                <a:lnTo>
                                  <a:pt x="3191611" y="198361"/>
                                </a:lnTo>
                                <a:lnTo>
                                  <a:pt x="3182302" y="198361"/>
                                </a:lnTo>
                                <a:lnTo>
                                  <a:pt x="3181134" y="178219"/>
                                </a:lnTo>
                                <a:lnTo>
                                  <a:pt x="3184880" y="135788"/>
                                </a:lnTo>
                                <a:lnTo>
                                  <a:pt x="3193199" y="104927"/>
                                </a:lnTo>
                                <a:lnTo>
                                  <a:pt x="3250590" y="104927"/>
                                </a:lnTo>
                                <a:lnTo>
                                  <a:pt x="3250590" y="86309"/>
                                </a:lnTo>
                                <a:lnTo>
                                  <a:pt x="3200209" y="86309"/>
                                </a:lnTo>
                                <a:lnTo>
                                  <a:pt x="3214192" y="57277"/>
                                </a:lnTo>
                                <a:lnTo>
                                  <a:pt x="3232505" y="35991"/>
                                </a:lnTo>
                                <a:lnTo>
                                  <a:pt x="3245828" y="37579"/>
                                </a:lnTo>
                                <a:lnTo>
                                  <a:pt x="3253219" y="56769"/>
                                </a:lnTo>
                                <a:lnTo>
                                  <a:pt x="3253219" y="57277"/>
                                </a:lnTo>
                                <a:lnTo>
                                  <a:pt x="3253689" y="86309"/>
                                </a:lnTo>
                                <a:lnTo>
                                  <a:pt x="3253689" y="3390"/>
                                </a:lnTo>
                                <a:lnTo>
                                  <a:pt x="3224682" y="12331"/>
                                </a:lnTo>
                                <a:lnTo>
                                  <a:pt x="3192081" y="43141"/>
                                </a:lnTo>
                                <a:lnTo>
                                  <a:pt x="3170466" y="81521"/>
                                </a:lnTo>
                                <a:lnTo>
                                  <a:pt x="3169018" y="86309"/>
                                </a:lnTo>
                                <a:lnTo>
                                  <a:pt x="3133394" y="86309"/>
                                </a:lnTo>
                                <a:lnTo>
                                  <a:pt x="3133394" y="104927"/>
                                </a:lnTo>
                                <a:lnTo>
                                  <a:pt x="3163430" y="104927"/>
                                </a:lnTo>
                                <a:lnTo>
                                  <a:pt x="3157296" y="125387"/>
                                </a:lnTo>
                                <a:lnTo>
                                  <a:pt x="3157207" y="126923"/>
                                </a:lnTo>
                                <a:lnTo>
                                  <a:pt x="3154781" y="169760"/>
                                </a:lnTo>
                                <a:lnTo>
                                  <a:pt x="3156242" y="180809"/>
                                </a:lnTo>
                                <a:lnTo>
                                  <a:pt x="3159087" y="196100"/>
                                </a:lnTo>
                                <a:lnTo>
                                  <a:pt x="3159569" y="198361"/>
                                </a:lnTo>
                                <a:lnTo>
                                  <a:pt x="3133394" y="198361"/>
                                </a:lnTo>
                                <a:lnTo>
                                  <a:pt x="3133394" y="216992"/>
                                </a:lnTo>
                                <a:lnTo>
                                  <a:pt x="3163582" y="216992"/>
                                </a:lnTo>
                                <a:lnTo>
                                  <a:pt x="3168281" y="237274"/>
                                </a:lnTo>
                                <a:lnTo>
                                  <a:pt x="3128861" y="273659"/>
                                </a:lnTo>
                                <a:lnTo>
                                  <a:pt x="3096971" y="314286"/>
                                </a:lnTo>
                                <a:lnTo>
                                  <a:pt x="3080397" y="351878"/>
                                </a:lnTo>
                                <a:lnTo>
                                  <a:pt x="3070428" y="395478"/>
                                </a:lnTo>
                                <a:lnTo>
                                  <a:pt x="3070517" y="401802"/>
                                </a:lnTo>
                                <a:lnTo>
                                  <a:pt x="3070606" y="407073"/>
                                </a:lnTo>
                                <a:lnTo>
                                  <a:pt x="3070720" y="415099"/>
                                </a:lnTo>
                                <a:lnTo>
                                  <a:pt x="3070809" y="421398"/>
                                </a:lnTo>
                                <a:lnTo>
                                  <a:pt x="3070936" y="429907"/>
                                </a:lnTo>
                                <a:lnTo>
                                  <a:pt x="3070974" y="431977"/>
                                </a:lnTo>
                                <a:lnTo>
                                  <a:pt x="3071088" y="439407"/>
                                </a:lnTo>
                                <a:lnTo>
                                  <a:pt x="3071101" y="440664"/>
                                </a:lnTo>
                                <a:lnTo>
                                  <a:pt x="3086455" y="482993"/>
                                </a:lnTo>
                                <a:lnTo>
                                  <a:pt x="3113176" y="515556"/>
                                </a:lnTo>
                                <a:lnTo>
                                  <a:pt x="3140291" y="534047"/>
                                </a:lnTo>
                                <a:lnTo>
                                  <a:pt x="3133394" y="534047"/>
                                </a:lnTo>
                                <a:lnTo>
                                  <a:pt x="3133394" y="552665"/>
                                </a:lnTo>
                                <a:lnTo>
                                  <a:pt x="3252432" y="552665"/>
                                </a:lnTo>
                                <a:lnTo>
                                  <a:pt x="3253930" y="557999"/>
                                </a:lnTo>
                                <a:lnTo>
                                  <a:pt x="3263036" y="590181"/>
                                </a:lnTo>
                                <a:lnTo>
                                  <a:pt x="3265767" y="601865"/>
                                </a:lnTo>
                                <a:lnTo>
                                  <a:pt x="3268357" y="629272"/>
                                </a:lnTo>
                                <a:lnTo>
                                  <a:pt x="3262376" y="660908"/>
                                </a:lnTo>
                                <a:lnTo>
                                  <a:pt x="3239389" y="685317"/>
                                </a:lnTo>
                                <a:lnTo>
                                  <a:pt x="3211309" y="693445"/>
                                </a:lnTo>
                                <a:lnTo>
                                  <a:pt x="3187839" y="691095"/>
                                </a:lnTo>
                                <a:lnTo>
                                  <a:pt x="3172168" y="681634"/>
                                </a:lnTo>
                                <a:lnTo>
                                  <a:pt x="3167481" y="668401"/>
                                </a:lnTo>
                                <a:lnTo>
                                  <a:pt x="3169666" y="668401"/>
                                </a:lnTo>
                                <a:lnTo>
                                  <a:pt x="3186112" y="665086"/>
                                </a:lnTo>
                                <a:lnTo>
                                  <a:pt x="3212223" y="625703"/>
                                </a:lnTo>
                                <a:lnTo>
                                  <a:pt x="3186112" y="586320"/>
                                </a:lnTo>
                                <a:lnTo>
                                  <a:pt x="3169475" y="582968"/>
                                </a:lnTo>
                                <a:lnTo>
                                  <a:pt x="3157512" y="584657"/>
                                </a:lnTo>
                                <a:lnTo>
                                  <a:pt x="3128848" y="611289"/>
                                </a:lnTo>
                                <a:lnTo>
                                  <a:pt x="3126105" y="631240"/>
                                </a:lnTo>
                                <a:lnTo>
                                  <a:pt x="3128365" y="651878"/>
                                </a:lnTo>
                                <a:lnTo>
                                  <a:pt x="3137141" y="673201"/>
                                </a:lnTo>
                                <a:lnTo>
                                  <a:pt x="3154781" y="691629"/>
                                </a:lnTo>
                                <a:lnTo>
                                  <a:pt x="3180486" y="703211"/>
                                </a:lnTo>
                                <a:lnTo>
                                  <a:pt x="3209772" y="705281"/>
                                </a:lnTo>
                                <a:lnTo>
                                  <a:pt x="3239401" y="696048"/>
                                </a:lnTo>
                                <a:lnTo>
                                  <a:pt x="3242526" y="693445"/>
                                </a:lnTo>
                                <a:lnTo>
                                  <a:pt x="3266186" y="673747"/>
                                </a:lnTo>
                                <a:lnTo>
                                  <a:pt x="3281235" y="646150"/>
                                </a:lnTo>
                                <a:lnTo>
                                  <a:pt x="3284004" y="614616"/>
                                </a:lnTo>
                                <a:lnTo>
                                  <a:pt x="3276943" y="576122"/>
                                </a:lnTo>
                                <a:lnTo>
                                  <a:pt x="3269945" y="552665"/>
                                </a:lnTo>
                                <a:lnTo>
                                  <a:pt x="4018610" y="552665"/>
                                </a:lnTo>
                                <a:lnTo>
                                  <a:pt x="4018610" y="534047"/>
                                </a:lnTo>
                                <a:lnTo>
                                  <a:pt x="4017670" y="534047"/>
                                </a:lnTo>
                                <a:lnTo>
                                  <a:pt x="4017670" y="474827"/>
                                </a:lnTo>
                                <a:lnTo>
                                  <a:pt x="4017670" y="440613"/>
                                </a:lnTo>
                                <a:lnTo>
                                  <a:pt x="4018610" y="440613"/>
                                </a:lnTo>
                                <a:lnTo>
                                  <a:pt x="4018610" y="421995"/>
                                </a:lnTo>
                                <a:lnTo>
                                  <a:pt x="4017670" y="421995"/>
                                </a:lnTo>
                                <a:lnTo>
                                  <a:pt x="4017670" y="328803"/>
                                </a:lnTo>
                                <a:lnTo>
                                  <a:pt x="4018610" y="328803"/>
                                </a:lnTo>
                                <a:lnTo>
                                  <a:pt x="4018610" y="310172"/>
                                </a:lnTo>
                                <a:lnTo>
                                  <a:pt x="4017670" y="310172"/>
                                </a:lnTo>
                                <a:lnTo>
                                  <a:pt x="4017670" y="216992"/>
                                </a:lnTo>
                                <a:lnTo>
                                  <a:pt x="4018610" y="216992"/>
                                </a:lnTo>
                                <a:lnTo>
                                  <a:pt x="4018610" y="198361"/>
                                </a:lnTo>
                                <a:lnTo>
                                  <a:pt x="4017670" y="198361"/>
                                </a:lnTo>
                                <a:lnTo>
                                  <a:pt x="4017670" y="104927"/>
                                </a:lnTo>
                                <a:lnTo>
                                  <a:pt x="4018610" y="104927"/>
                                </a:lnTo>
                                <a:lnTo>
                                  <a:pt x="4018610" y="86309"/>
                                </a:lnTo>
                                <a:close/>
                              </a:path>
                              <a:path w="5564505" h="705485">
                                <a:moveTo>
                                  <a:pt x="5564098" y="94691"/>
                                </a:moveTo>
                                <a:lnTo>
                                  <a:pt x="5558269" y="94691"/>
                                </a:lnTo>
                                <a:lnTo>
                                  <a:pt x="5558269" y="84416"/>
                                </a:lnTo>
                                <a:lnTo>
                                  <a:pt x="5548960" y="84416"/>
                                </a:lnTo>
                                <a:lnTo>
                                  <a:pt x="5548960" y="532155"/>
                                </a:lnTo>
                                <a:lnTo>
                                  <a:pt x="5482120" y="532155"/>
                                </a:lnTo>
                                <a:lnTo>
                                  <a:pt x="4804054" y="532155"/>
                                </a:lnTo>
                                <a:lnTo>
                                  <a:pt x="4803419" y="529971"/>
                                </a:lnTo>
                                <a:lnTo>
                                  <a:pt x="4802162" y="525741"/>
                                </a:lnTo>
                                <a:lnTo>
                                  <a:pt x="4822215" y="510286"/>
                                </a:lnTo>
                                <a:lnTo>
                                  <a:pt x="4825466" y="505917"/>
                                </a:lnTo>
                                <a:lnTo>
                                  <a:pt x="4837798" y="489318"/>
                                </a:lnTo>
                                <a:lnTo>
                                  <a:pt x="4846205" y="462127"/>
                                </a:lnTo>
                                <a:lnTo>
                                  <a:pt x="4846180" y="461454"/>
                                </a:lnTo>
                                <a:lnTo>
                                  <a:pt x="4846078" y="459054"/>
                                </a:lnTo>
                                <a:lnTo>
                                  <a:pt x="4845951" y="456171"/>
                                </a:lnTo>
                                <a:lnTo>
                                  <a:pt x="4845202" y="438721"/>
                                </a:lnTo>
                                <a:lnTo>
                                  <a:pt x="5548960" y="438721"/>
                                </a:lnTo>
                                <a:lnTo>
                                  <a:pt x="5548960" y="420103"/>
                                </a:lnTo>
                                <a:lnTo>
                                  <a:pt x="5482120" y="420103"/>
                                </a:lnTo>
                                <a:lnTo>
                                  <a:pt x="4841786" y="420103"/>
                                </a:lnTo>
                                <a:lnTo>
                                  <a:pt x="4833099" y="396811"/>
                                </a:lnTo>
                                <a:lnTo>
                                  <a:pt x="4828679" y="384949"/>
                                </a:lnTo>
                                <a:lnTo>
                                  <a:pt x="4810163" y="366788"/>
                                </a:lnTo>
                                <a:lnTo>
                                  <a:pt x="4810163" y="459054"/>
                                </a:lnTo>
                                <a:lnTo>
                                  <a:pt x="4807115" y="483222"/>
                                </a:lnTo>
                                <a:lnTo>
                                  <a:pt x="4795837" y="505917"/>
                                </a:lnTo>
                                <a:lnTo>
                                  <a:pt x="4788319" y="482168"/>
                                </a:lnTo>
                                <a:lnTo>
                                  <a:pt x="4782845" y="464337"/>
                                </a:lnTo>
                                <a:lnTo>
                                  <a:pt x="4782845" y="517766"/>
                                </a:lnTo>
                                <a:lnTo>
                                  <a:pt x="4774958" y="522211"/>
                                </a:lnTo>
                                <a:lnTo>
                                  <a:pt x="4765941" y="525741"/>
                                </a:lnTo>
                                <a:lnTo>
                                  <a:pt x="4755273" y="528421"/>
                                </a:lnTo>
                                <a:lnTo>
                                  <a:pt x="4743323" y="529971"/>
                                </a:lnTo>
                                <a:lnTo>
                                  <a:pt x="4699584" y="523240"/>
                                </a:lnTo>
                                <a:lnTo>
                                  <a:pt x="4668558" y="500595"/>
                                </a:lnTo>
                                <a:lnTo>
                                  <a:pt x="4667466" y="499770"/>
                                </a:lnTo>
                                <a:lnTo>
                                  <a:pt x="4647247" y="466280"/>
                                </a:lnTo>
                                <a:lnTo>
                                  <a:pt x="4639005" y="429133"/>
                                </a:lnTo>
                                <a:lnTo>
                                  <a:pt x="4642942" y="394906"/>
                                </a:lnTo>
                                <a:lnTo>
                                  <a:pt x="4655744" y="370662"/>
                                </a:lnTo>
                                <a:lnTo>
                                  <a:pt x="4675390" y="348551"/>
                                </a:lnTo>
                                <a:lnTo>
                                  <a:pt x="4699343" y="326948"/>
                                </a:lnTo>
                                <a:lnTo>
                                  <a:pt x="4731004" y="326910"/>
                                </a:lnTo>
                                <a:lnTo>
                                  <a:pt x="4734826" y="341490"/>
                                </a:lnTo>
                                <a:lnTo>
                                  <a:pt x="4738192" y="354190"/>
                                </a:lnTo>
                                <a:lnTo>
                                  <a:pt x="4693526" y="383806"/>
                                </a:lnTo>
                                <a:lnTo>
                                  <a:pt x="4680547" y="410552"/>
                                </a:lnTo>
                                <a:lnTo>
                                  <a:pt x="4680610" y="420103"/>
                                </a:lnTo>
                                <a:lnTo>
                                  <a:pt x="4673054" y="420103"/>
                                </a:lnTo>
                                <a:lnTo>
                                  <a:pt x="4673054" y="438721"/>
                                </a:lnTo>
                                <a:lnTo>
                                  <a:pt x="4680737" y="438721"/>
                                </a:lnTo>
                                <a:lnTo>
                                  <a:pt x="4680775" y="443268"/>
                                </a:lnTo>
                                <a:lnTo>
                                  <a:pt x="4696511" y="472554"/>
                                </a:lnTo>
                                <a:lnTo>
                                  <a:pt x="4719472" y="491197"/>
                                </a:lnTo>
                                <a:lnTo>
                                  <a:pt x="4740567" y="500595"/>
                                </a:lnTo>
                                <a:lnTo>
                                  <a:pt x="4750676" y="502119"/>
                                </a:lnTo>
                                <a:lnTo>
                                  <a:pt x="4749558" y="499770"/>
                                </a:lnTo>
                                <a:lnTo>
                                  <a:pt x="4744110" y="496328"/>
                                </a:lnTo>
                                <a:lnTo>
                                  <a:pt x="4735741" y="491197"/>
                                </a:lnTo>
                                <a:lnTo>
                                  <a:pt x="4726495" y="484238"/>
                                </a:lnTo>
                                <a:lnTo>
                                  <a:pt x="4716843" y="468769"/>
                                </a:lnTo>
                                <a:lnTo>
                                  <a:pt x="4710671" y="444436"/>
                                </a:lnTo>
                                <a:lnTo>
                                  <a:pt x="4711395" y="438721"/>
                                </a:lnTo>
                                <a:lnTo>
                                  <a:pt x="4761001" y="438721"/>
                                </a:lnTo>
                                <a:lnTo>
                                  <a:pt x="4767237" y="461454"/>
                                </a:lnTo>
                                <a:lnTo>
                                  <a:pt x="4775466" y="491197"/>
                                </a:lnTo>
                                <a:lnTo>
                                  <a:pt x="4782845" y="517766"/>
                                </a:lnTo>
                                <a:lnTo>
                                  <a:pt x="4782845" y="464337"/>
                                </a:lnTo>
                                <a:lnTo>
                                  <a:pt x="4780343" y="456171"/>
                                </a:lnTo>
                                <a:lnTo>
                                  <a:pt x="4775238" y="438721"/>
                                </a:lnTo>
                                <a:lnTo>
                                  <a:pt x="4808144" y="438721"/>
                                </a:lnTo>
                                <a:lnTo>
                                  <a:pt x="4810163" y="459054"/>
                                </a:lnTo>
                                <a:lnTo>
                                  <a:pt x="4810163" y="366788"/>
                                </a:lnTo>
                                <a:lnTo>
                                  <a:pt x="4804765" y="361492"/>
                                </a:lnTo>
                                <a:lnTo>
                                  <a:pt x="4802111" y="360591"/>
                                </a:lnTo>
                                <a:lnTo>
                                  <a:pt x="4802111" y="420103"/>
                                </a:lnTo>
                                <a:lnTo>
                                  <a:pt x="4769929" y="420103"/>
                                </a:lnTo>
                                <a:lnTo>
                                  <a:pt x="4763744" y="397535"/>
                                </a:lnTo>
                                <a:lnTo>
                                  <a:pt x="4763541" y="396811"/>
                                </a:lnTo>
                                <a:lnTo>
                                  <a:pt x="4777613" y="399465"/>
                                </a:lnTo>
                                <a:lnTo>
                                  <a:pt x="4789119" y="405193"/>
                                </a:lnTo>
                                <a:lnTo>
                                  <a:pt x="4797895" y="413207"/>
                                </a:lnTo>
                                <a:lnTo>
                                  <a:pt x="4802111" y="420103"/>
                                </a:lnTo>
                                <a:lnTo>
                                  <a:pt x="4802111" y="360591"/>
                                </a:lnTo>
                                <a:lnTo>
                                  <a:pt x="4777740" y="352272"/>
                                </a:lnTo>
                                <a:lnTo>
                                  <a:pt x="4755921" y="352018"/>
                                </a:lnTo>
                                <a:lnTo>
                                  <a:pt x="4755921" y="420103"/>
                                </a:lnTo>
                                <a:lnTo>
                                  <a:pt x="4713770" y="420103"/>
                                </a:lnTo>
                                <a:lnTo>
                                  <a:pt x="4749800" y="397535"/>
                                </a:lnTo>
                                <a:lnTo>
                                  <a:pt x="4755921" y="420103"/>
                                </a:lnTo>
                                <a:lnTo>
                                  <a:pt x="4755921" y="352018"/>
                                </a:lnTo>
                                <a:lnTo>
                                  <a:pt x="4752365" y="351967"/>
                                </a:lnTo>
                                <a:lnTo>
                                  <a:pt x="4751209" y="347040"/>
                                </a:lnTo>
                                <a:lnTo>
                                  <a:pt x="4747196" y="333044"/>
                                </a:lnTo>
                                <a:lnTo>
                                  <a:pt x="4745507" y="326910"/>
                                </a:lnTo>
                                <a:lnTo>
                                  <a:pt x="5548960" y="326910"/>
                                </a:lnTo>
                                <a:lnTo>
                                  <a:pt x="5548960" y="308279"/>
                                </a:lnTo>
                                <a:lnTo>
                                  <a:pt x="5482120" y="308279"/>
                                </a:lnTo>
                                <a:lnTo>
                                  <a:pt x="4740516" y="308279"/>
                                </a:lnTo>
                                <a:lnTo>
                                  <a:pt x="4739932" y="306044"/>
                                </a:lnTo>
                                <a:lnTo>
                                  <a:pt x="4739475" y="304190"/>
                                </a:lnTo>
                                <a:lnTo>
                                  <a:pt x="4736693" y="293014"/>
                                </a:lnTo>
                                <a:lnTo>
                                  <a:pt x="4745736" y="283527"/>
                                </a:lnTo>
                                <a:lnTo>
                                  <a:pt x="4770120" y="251434"/>
                                </a:lnTo>
                                <a:lnTo>
                                  <a:pt x="4785652" y="223253"/>
                                </a:lnTo>
                                <a:lnTo>
                                  <a:pt x="4786312" y="222008"/>
                                </a:lnTo>
                                <a:lnTo>
                                  <a:pt x="4789983" y="215099"/>
                                </a:lnTo>
                                <a:lnTo>
                                  <a:pt x="5548960" y="215099"/>
                                </a:lnTo>
                                <a:lnTo>
                                  <a:pt x="5548960" y="196469"/>
                                </a:lnTo>
                                <a:lnTo>
                                  <a:pt x="5482120" y="196469"/>
                                </a:lnTo>
                                <a:lnTo>
                                  <a:pt x="4799241" y="196469"/>
                                </a:lnTo>
                                <a:lnTo>
                                  <a:pt x="4804003" y="186245"/>
                                </a:lnTo>
                                <a:lnTo>
                                  <a:pt x="4810391" y="171450"/>
                                </a:lnTo>
                                <a:lnTo>
                                  <a:pt x="4823180" y="130746"/>
                                </a:lnTo>
                                <a:lnTo>
                                  <a:pt x="4827460" y="103047"/>
                                </a:lnTo>
                                <a:lnTo>
                                  <a:pt x="5548960" y="103047"/>
                                </a:lnTo>
                                <a:lnTo>
                                  <a:pt x="5548960" y="84416"/>
                                </a:lnTo>
                                <a:lnTo>
                                  <a:pt x="5482120" y="84416"/>
                                </a:lnTo>
                                <a:lnTo>
                                  <a:pt x="4830000" y="84416"/>
                                </a:lnTo>
                                <a:lnTo>
                                  <a:pt x="4829937" y="79629"/>
                                </a:lnTo>
                                <a:lnTo>
                                  <a:pt x="4829327" y="44919"/>
                                </a:lnTo>
                                <a:lnTo>
                                  <a:pt x="4825822" y="34099"/>
                                </a:lnTo>
                                <a:lnTo>
                                  <a:pt x="4819269" y="13830"/>
                                </a:lnTo>
                                <a:lnTo>
                                  <a:pt x="4798174" y="0"/>
                                </a:lnTo>
                                <a:lnTo>
                                  <a:pt x="4793361" y="1485"/>
                                </a:lnTo>
                                <a:lnTo>
                                  <a:pt x="4793361" y="84416"/>
                                </a:lnTo>
                                <a:lnTo>
                                  <a:pt x="4790249" y="84416"/>
                                </a:lnTo>
                                <a:lnTo>
                                  <a:pt x="4790249" y="103047"/>
                                </a:lnTo>
                                <a:lnTo>
                                  <a:pt x="4786109" y="125044"/>
                                </a:lnTo>
                                <a:lnTo>
                                  <a:pt x="4770082" y="165506"/>
                                </a:lnTo>
                                <a:lnTo>
                                  <a:pt x="4748568" y="196469"/>
                                </a:lnTo>
                                <a:lnTo>
                                  <a:pt x="4731283" y="196469"/>
                                </a:lnTo>
                                <a:lnTo>
                                  <a:pt x="4731283" y="215099"/>
                                </a:lnTo>
                                <a:lnTo>
                                  <a:pt x="4729658" y="216573"/>
                                </a:lnTo>
                                <a:lnTo>
                                  <a:pt x="4726140" y="219659"/>
                                </a:lnTo>
                                <a:lnTo>
                                  <a:pt x="4726140" y="308279"/>
                                </a:lnTo>
                                <a:lnTo>
                                  <a:pt x="4720450" y="308279"/>
                                </a:lnTo>
                                <a:lnTo>
                                  <a:pt x="4725086" y="304190"/>
                                </a:lnTo>
                                <a:lnTo>
                                  <a:pt x="4726140" y="308279"/>
                                </a:lnTo>
                                <a:lnTo>
                                  <a:pt x="4726140" y="219659"/>
                                </a:lnTo>
                                <a:lnTo>
                                  <a:pt x="4723460" y="222008"/>
                                </a:lnTo>
                                <a:lnTo>
                                  <a:pt x="4723054" y="215099"/>
                                </a:lnTo>
                                <a:lnTo>
                                  <a:pt x="4731283" y="215099"/>
                                </a:lnTo>
                                <a:lnTo>
                                  <a:pt x="4731283" y="196469"/>
                                </a:lnTo>
                                <a:lnTo>
                                  <a:pt x="4721961" y="196469"/>
                                </a:lnTo>
                                <a:lnTo>
                                  <a:pt x="4720793" y="176326"/>
                                </a:lnTo>
                                <a:lnTo>
                                  <a:pt x="4724539" y="133896"/>
                                </a:lnTo>
                                <a:lnTo>
                                  <a:pt x="4732858" y="103047"/>
                                </a:lnTo>
                                <a:lnTo>
                                  <a:pt x="4790249" y="103047"/>
                                </a:lnTo>
                                <a:lnTo>
                                  <a:pt x="4790249" y="84416"/>
                                </a:lnTo>
                                <a:lnTo>
                                  <a:pt x="4739894" y="84416"/>
                                </a:lnTo>
                                <a:lnTo>
                                  <a:pt x="4753864" y="55384"/>
                                </a:lnTo>
                                <a:lnTo>
                                  <a:pt x="4772177" y="34099"/>
                                </a:lnTo>
                                <a:lnTo>
                                  <a:pt x="4785487" y="35687"/>
                                </a:lnTo>
                                <a:lnTo>
                                  <a:pt x="4792878" y="54876"/>
                                </a:lnTo>
                                <a:lnTo>
                                  <a:pt x="4792891" y="55384"/>
                                </a:lnTo>
                                <a:lnTo>
                                  <a:pt x="4793361" y="84416"/>
                                </a:lnTo>
                                <a:lnTo>
                                  <a:pt x="4793361" y="1485"/>
                                </a:lnTo>
                                <a:lnTo>
                                  <a:pt x="4731740" y="41249"/>
                                </a:lnTo>
                                <a:lnTo>
                                  <a:pt x="4710125" y="79629"/>
                                </a:lnTo>
                                <a:lnTo>
                                  <a:pt x="4708677" y="84416"/>
                                </a:lnTo>
                                <a:lnTo>
                                  <a:pt x="4673054" y="84416"/>
                                </a:lnTo>
                                <a:lnTo>
                                  <a:pt x="4673054" y="103047"/>
                                </a:lnTo>
                                <a:lnTo>
                                  <a:pt x="4703089" y="103047"/>
                                </a:lnTo>
                                <a:lnTo>
                                  <a:pt x="4696955" y="123494"/>
                                </a:lnTo>
                                <a:lnTo>
                                  <a:pt x="4696866" y="125044"/>
                                </a:lnTo>
                                <a:lnTo>
                                  <a:pt x="4694440" y="167868"/>
                                </a:lnTo>
                                <a:lnTo>
                                  <a:pt x="4695914" y="178930"/>
                                </a:lnTo>
                                <a:lnTo>
                                  <a:pt x="4698758" y="194208"/>
                                </a:lnTo>
                                <a:lnTo>
                                  <a:pt x="4699241" y="196469"/>
                                </a:lnTo>
                                <a:lnTo>
                                  <a:pt x="4673054" y="196469"/>
                                </a:lnTo>
                                <a:lnTo>
                                  <a:pt x="4673054" y="215099"/>
                                </a:lnTo>
                                <a:lnTo>
                                  <a:pt x="4703254" y="215099"/>
                                </a:lnTo>
                                <a:lnTo>
                                  <a:pt x="4707941" y="235381"/>
                                </a:lnTo>
                                <a:lnTo>
                                  <a:pt x="4668520" y="271767"/>
                                </a:lnTo>
                                <a:lnTo>
                                  <a:pt x="4636630" y="312394"/>
                                </a:lnTo>
                                <a:lnTo>
                                  <a:pt x="4620057" y="349986"/>
                                </a:lnTo>
                                <a:lnTo>
                                  <a:pt x="4610100" y="393585"/>
                                </a:lnTo>
                                <a:lnTo>
                                  <a:pt x="4610189" y="399910"/>
                                </a:lnTo>
                                <a:lnTo>
                                  <a:pt x="4610265" y="405193"/>
                                </a:lnTo>
                                <a:lnTo>
                                  <a:pt x="4610392" y="413207"/>
                                </a:lnTo>
                                <a:lnTo>
                                  <a:pt x="4610481" y="419506"/>
                                </a:lnTo>
                                <a:lnTo>
                                  <a:pt x="4610608" y="428015"/>
                                </a:lnTo>
                                <a:lnTo>
                                  <a:pt x="4610633" y="430085"/>
                                </a:lnTo>
                                <a:lnTo>
                                  <a:pt x="4610747" y="437515"/>
                                </a:lnTo>
                                <a:lnTo>
                                  <a:pt x="4610773" y="438772"/>
                                </a:lnTo>
                                <a:lnTo>
                                  <a:pt x="4626127" y="481101"/>
                                </a:lnTo>
                                <a:lnTo>
                                  <a:pt x="4652848" y="513664"/>
                                </a:lnTo>
                                <a:lnTo>
                                  <a:pt x="4679950" y="532155"/>
                                </a:lnTo>
                                <a:lnTo>
                                  <a:pt x="4673054" y="532155"/>
                                </a:lnTo>
                                <a:lnTo>
                                  <a:pt x="4673054" y="550786"/>
                                </a:lnTo>
                                <a:lnTo>
                                  <a:pt x="4792103" y="550786"/>
                                </a:lnTo>
                                <a:lnTo>
                                  <a:pt x="4793602" y="556107"/>
                                </a:lnTo>
                                <a:lnTo>
                                  <a:pt x="4802708" y="588289"/>
                                </a:lnTo>
                                <a:lnTo>
                                  <a:pt x="4805438" y="599973"/>
                                </a:lnTo>
                                <a:lnTo>
                                  <a:pt x="4808017" y="627380"/>
                                </a:lnTo>
                                <a:lnTo>
                                  <a:pt x="4802035" y="659028"/>
                                </a:lnTo>
                                <a:lnTo>
                                  <a:pt x="4779061" y="683425"/>
                                </a:lnTo>
                                <a:lnTo>
                                  <a:pt x="4750968" y="691553"/>
                                </a:lnTo>
                                <a:lnTo>
                                  <a:pt x="4727511" y="689203"/>
                                </a:lnTo>
                                <a:lnTo>
                                  <a:pt x="4711839" y="679742"/>
                                </a:lnTo>
                                <a:lnTo>
                                  <a:pt x="4707140" y="666508"/>
                                </a:lnTo>
                                <a:lnTo>
                                  <a:pt x="4709338" y="666508"/>
                                </a:lnTo>
                                <a:lnTo>
                                  <a:pt x="4725771" y="663194"/>
                                </a:lnTo>
                                <a:lnTo>
                                  <a:pt x="4751883" y="623811"/>
                                </a:lnTo>
                                <a:lnTo>
                                  <a:pt x="4725771" y="584428"/>
                                </a:lnTo>
                                <a:lnTo>
                                  <a:pt x="4709134" y="581075"/>
                                </a:lnTo>
                                <a:lnTo>
                                  <a:pt x="4697171" y="582764"/>
                                </a:lnTo>
                                <a:lnTo>
                                  <a:pt x="4668520" y="609396"/>
                                </a:lnTo>
                                <a:lnTo>
                                  <a:pt x="4665764" y="629348"/>
                                </a:lnTo>
                                <a:lnTo>
                                  <a:pt x="4668037" y="649986"/>
                                </a:lnTo>
                                <a:lnTo>
                                  <a:pt x="4676800" y="671309"/>
                                </a:lnTo>
                                <a:lnTo>
                                  <a:pt x="4694440" y="689737"/>
                                </a:lnTo>
                                <a:lnTo>
                                  <a:pt x="4720158" y="701332"/>
                                </a:lnTo>
                                <a:lnTo>
                                  <a:pt x="4749431" y="703389"/>
                                </a:lnTo>
                                <a:lnTo>
                                  <a:pt x="4779073" y="694156"/>
                                </a:lnTo>
                                <a:lnTo>
                                  <a:pt x="4782197" y="691553"/>
                                </a:lnTo>
                                <a:lnTo>
                                  <a:pt x="4805858" y="671855"/>
                                </a:lnTo>
                                <a:lnTo>
                                  <a:pt x="4820907" y="644258"/>
                                </a:lnTo>
                                <a:lnTo>
                                  <a:pt x="4823676" y="612736"/>
                                </a:lnTo>
                                <a:lnTo>
                                  <a:pt x="4816614" y="574230"/>
                                </a:lnTo>
                                <a:lnTo>
                                  <a:pt x="4809617" y="550786"/>
                                </a:lnTo>
                                <a:lnTo>
                                  <a:pt x="5558269" y="550786"/>
                                </a:lnTo>
                                <a:lnTo>
                                  <a:pt x="5558269" y="541896"/>
                                </a:lnTo>
                                <a:lnTo>
                                  <a:pt x="5564098" y="541896"/>
                                </a:lnTo>
                                <a:lnTo>
                                  <a:pt x="5564098" y="476504"/>
                                </a:lnTo>
                                <a:lnTo>
                                  <a:pt x="5564098" y="94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1368" y="1028713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5"/>
                        <wps:cNvSpPr/>
                        <wps:spPr>
                          <a:xfrm>
                            <a:off x="656912" y="899508"/>
                            <a:ext cx="493712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7125" h="201930">
                                <a:moveTo>
                                  <a:pt x="304685" y="183921"/>
                                </a:moveTo>
                                <a:lnTo>
                                  <a:pt x="230073" y="183921"/>
                                </a:lnTo>
                                <a:lnTo>
                                  <a:pt x="0" y="183921"/>
                                </a:lnTo>
                                <a:lnTo>
                                  <a:pt x="0" y="201383"/>
                                </a:lnTo>
                                <a:lnTo>
                                  <a:pt x="304685" y="201383"/>
                                </a:lnTo>
                                <a:lnTo>
                                  <a:pt x="304685" y="183921"/>
                                </a:lnTo>
                                <a:close/>
                              </a:path>
                              <a:path w="4937125" h="201930">
                                <a:moveTo>
                                  <a:pt x="304685" y="92278"/>
                                </a:moveTo>
                                <a:lnTo>
                                  <a:pt x="230073" y="92278"/>
                                </a:lnTo>
                                <a:lnTo>
                                  <a:pt x="0" y="92278"/>
                                </a:lnTo>
                                <a:lnTo>
                                  <a:pt x="0" y="109740"/>
                                </a:lnTo>
                                <a:lnTo>
                                  <a:pt x="304685" y="109740"/>
                                </a:lnTo>
                                <a:lnTo>
                                  <a:pt x="304685" y="92278"/>
                                </a:lnTo>
                                <a:close/>
                              </a:path>
                              <a:path w="4937125" h="201930">
                                <a:moveTo>
                                  <a:pt x="304685" y="977"/>
                                </a:moveTo>
                                <a:lnTo>
                                  <a:pt x="230073" y="977"/>
                                </a:lnTo>
                                <a:lnTo>
                                  <a:pt x="0" y="977"/>
                                </a:lnTo>
                                <a:lnTo>
                                  <a:pt x="0" y="18440"/>
                                </a:lnTo>
                                <a:lnTo>
                                  <a:pt x="304685" y="18440"/>
                                </a:lnTo>
                                <a:lnTo>
                                  <a:pt x="304685" y="977"/>
                                </a:lnTo>
                                <a:close/>
                              </a:path>
                              <a:path w="4937125" h="201930">
                                <a:moveTo>
                                  <a:pt x="1852930" y="108369"/>
                                </a:moveTo>
                                <a:lnTo>
                                  <a:pt x="1778317" y="108369"/>
                                </a:lnTo>
                                <a:lnTo>
                                  <a:pt x="1548244" y="108369"/>
                                </a:lnTo>
                                <a:lnTo>
                                  <a:pt x="1548244" y="125831"/>
                                </a:lnTo>
                                <a:lnTo>
                                  <a:pt x="1852930" y="125831"/>
                                </a:lnTo>
                                <a:lnTo>
                                  <a:pt x="1852930" y="108369"/>
                                </a:lnTo>
                                <a:close/>
                              </a:path>
                              <a:path w="4937125" h="201930">
                                <a:moveTo>
                                  <a:pt x="1852930" y="17068"/>
                                </a:moveTo>
                                <a:lnTo>
                                  <a:pt x="1778317" y="17068"/>
                                </a:lnTo>
                                <a:lnTo>
                                  <a:pt x="1548244" y="17068"/>
                                </a:lnTo>
                                <a:lnTo>
                                  <a:pt x="1548244" y="34531"/>
                                </a:lnTo>
                                <a:lnTo>
                                  <a:pt x="1852930" y="34531"/>
                                </a:lnTo>
                                <a:lnTo>
                                  <a:pt x="1852930" y="17068"/>
                                </a:lnTo>
                                <a:close/>
                              </a:path>
                              <a:path w="4937125" h="201930">
                                <a:moveTo>
                                  <a:pt x="3393503" y="110261"/>
                                </a:moveTo>
                                <a:lnTo>
                                  <a:pt x="3318891" y="110261"/>
                                </a:lnTo>
                                <a:lnTo>
                                  <a:pt x="3088817" y="110261"/>
                                </a:lnTo>
                                <a:lnTo>
                                  <a:pt x="3088817" y="127723"/>
                                </a:lnTo>
                                <a:lnTo>
                                  <a:pt x="3393503" y="127723"/>
                                </a:lnTo>
                                <a:lnTo>
                                  <a:pt x="3393503" y="110261"/>
                                </a:lnTo>
                                <a:close/>
                              </a:path>
                              <a:path w="4937125" h="201930">
                                <a:moveTo>
                                  <a:pt x="3393503" y="18961"/>
                                </a:moveTo>
                                <a:lnTo>
                                  <a:pt x="3318891" y="18961"/>
                                </a:lnTo>
                                <a:lnTo>
                                  <a:pt x="3088817" y="18961"/>
                                </a:lnTo>
                                <a:lnTo>
                                  <a:pt x="3088817" y="36423"/>
                                </a:lnTo>
                                <a:lnTo>
                                  <a:pt x="3393503" y="36423"/>
                                </a:lnTo>
                                <a:lnTo>
                                  <a:pt x="3393503" y="18961"/>
                                </a:lnTo>
                                <a:close/>
                              </a:path>
                              <a:path w="4937125" h="201930">
                                <a:moveTo>
                                  <a:pt x="4936972" y="91300"/>
                                </a:moveTo>
                                <a:lnTo>
                                  <a:pt x="4862360" y="91300"/>
                                </a:lnTo>
                                <a:lnTo>
                                  <a:pt x="4632287" y="91300"/>
                                </a:lnTo>
                                <a:lnTo>
                                  <a:pt x="4632287" y="108762"/>
                                </a:lnTo>
                                <a:lnTo>
                                  <a:pt x="4936972" y="108762"/>
                                </a:lnTo>
                                <a:lnTo>
                                  <a:pt x="4936972" y="91300"/>
                                </a:lnTo>
                                <a:close/>
                              </a:path>
                              <a:path w="4937125" h="201930">
                                <a:moveTo>
                                  <a:pt x="4936972" y="0"/>
                                </a:moveTo>
                                <a:lnTo>
                                  <a:pt x="4862360" y="0"/>
                                </a:lnTo>
                                <a:lnTo>
                                  <a:pt x="4632287" y="0"/>
                                </a:lnTo>
                                <a:lnTo>
                                  <a:pt x="4632287" y="17462"/>
                                </a:lnTo>
                                <a:lnTo>
                                  <a:pt x="4936972" y="17462"/>
                                </a:lnTo>
                                <a:lnTo>
                                  <a:pt x="49369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5523" y="1009663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9564" y="953169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6089" y="953169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box 9"/>
                        <wps:cNvSpPr txBox="1"/>
                        <wps:spPr>
                          <a:xfrm>
                            <a:off x="427239" y="70157"/>
                            <a:ext cx="79311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29EA94" w14:textId="77777777" w:rsidR="00F85668" w:rsidRPr="00F85668" w:rsidRDefault="00F85668" w:rsidP="00F85668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31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  <w:sz w:val="28"/>
                                </w:rPr>
                                <w:t>F#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F85668">
                                <w:rPr>
                                  <w:rFonts w:ascii="Arima" w:hAnsi="Arima" w:cs="Arima"/>
                                  <w:sz w:val="28"/>
                                </w:rPr>
                                <w:t>or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5"/>
                                  <w:sz w:val="28"/>
                                </w:rPr>
                                <w:t>G</w:t>
                              </w:r>
                              <w:r w:rsidRPr="00F85668">
                                <w:rPr>
                                  <w:rFonts w:ascii="Segoe UI Symbol" w:hAnsi="Segoe UI Symbol" w:cs="Segoe UI Symbol"/>
                                  <w:spacing w:val="-5"/>
                                  <w:sz w:val="31"/>
                                </w:rPr>
                                <w:t>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0"/>
                        <wps:cNvSpPr txBox="1"/>
                        <wps:spPr>
                          <a:xfrm>
                            <a:off x="2286809" y="67761"/>
                            <a:ext cx="151130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10F6CE" w14:textId="77777777" w:rsidR="00F85668" w:rsidRPr="00F85668" w:rsidRDefault="00F85668" w:rsidP="00F85668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28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  <w:sz w:val="28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1"/>
                        <wps:cNvSpPr txBox="1"/>
                        <wps:spPr>
                          <a:xfrm>
                            <a:off x="3463599" y="61268"/>
                            <a:ext cx="802640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854A5F" w14:textId="77777777" w:rsidR="00F85668" w:rsidRPr="00F85668" w:rsidRDefault="00F85668" w:rsidP="00F85668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31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  <w:sz w:val="28"/>
                                </w:rPr>
                                <w:t>G#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F85668">
                                <w:rPr>
                                  <w:rFonts w:ascii="Arima" w:hAnsi="Arima" w:cs="Arima"/>
                                  <w:sz w:val="28"/>
                                </w:rPr>
                                <w:t>or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5"/>
                                  <w:sz w:val="28"/>
                                </w:rPr>
                                <w:t>A</w:t>
                              </w:r>
                              <w:r w:rsidRPr="00F85668">
                                <w:rPr>
                                  <w:rFonts w:ascii="Segoe UI Symbol" w:hAnsi="Segoe UI Symbol" w:cs="Segoe UI Symbol"/>
                                  <w:spacing w:val="-5"/>
                                  <w:sz w:val="31"/>
                                </w:rPr>
                                <w:t>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2"/>
                        <wps:cNvSpPr txBox="1"/>
                        <wps:spPr>
                          <a:xfrm>
                            <a:off x="5345463" y="59378"/>
                            <a:ext cx="13144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443AEA" w14:textId="77777777" w:rsidR="00F85668" w:rsidRPr="00F85668" w:rsidRDefault="00F85668" w:rsidP="00F85668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28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3"/>
                        <wps:cNvSpPr txBox="1"/>
                        <wps:spPr>
                          <a:xfrm>
                            <a:off x="522934" y="833980"/>
                            <a:ext cx="561432" cy="6083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19A97E" w14:textId="77777777" w:rsidR="00F85668" w:rsidRPr="00F85668" w:rsidRDefault="00F85668" w:rsidP="00F85668">
                              <w:pPr>
                                <w:spacing w:line="342" w:lineRule="exact"/>
                                <w:rPr>
                                  <w:rFonts w:ascii="Arima" w:hAnsi="Arima" w:cs="Arima"/>
                                  <w:sz w:val="32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  <w:sz w:val="32"/>
                                </w:rPr>
                                <w:t>#</w:t>
                              </w:r>
                            </w:p>
                            <w:p w14:paraId="4387F228" w14:textId="77777777" w:rsidR="00F85668" w:rsidRPr="00F85668" w:rsidRDefault="00F85668" w:rsidP="00F85668">
                              <w:pPr>
                                <w:spacing w:line="261" w:lineRule="exact"/>
                                <w:ind w:left="147"/>
                                <w:rPr>
                                  <w:rFonts w:ascii="Arima" w:hAnsi="Arima" w:cs="Arima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</w:rPr>
                                <w:t>1-2-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4"/>
                        <wps:cNvSpPr txBox="1"/>
                        <wps:spPr>
                          <a:xfrm>
                            <a:off x="2235695" y="1163984"/>
                            <a:ext cx="233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649CEF" w14:textId="77777777" w:rsidR="00F85668" w:rsidRPr="00F85668" w:rsidRDefault="00F85668" w:rsidP="00F85668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</w:rPr>
                                <w:t>1-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5"/>
                        <wps:cNvSpPr txBox="1"/>
                        <wps:spPr>
                          <a:xfrm>
                            <a:off x="3605900" y="803463"/>
                            <a:ext cx="478841" cy="62665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5755E8" w14:textId="77777777" w:rsidR="009E31CB" w:rsidRPr="009E31CB" w:rsidRDefault="00F85668" w:rsidP="009E31CB">
                              <w:pPr>
                                <w:spacing w:after="0" w:line="430" w:lineRule="exact"/>
                                <w:rPr>
                                  <w:rFonts w:ascii="Arima" w:hAnsi="Arima" w:cs="Arima"/>
                                  <w:szCs w:val="18"/>
                                </w:rPr>
                              </w:pPr>
                              <w:r w:rsidRPr="00F85668">
                                <w:rPr>
                                  <w:rFonts w:ascii="Segoe UI Symbol" w:hAnsi="Segoe UI Symbol" w:cs="Segoe UI Symbol"/>
                                  <w:spacing w:val="-10"/>
                                  <w:w w:val="140"/>
                                  <w:sz w:val="36"/>
                                </w:rPr>
                                <w:t>♭</w:t>
                              </w:r>
                            </w:p>
                            <w:p w14:paraId="0A61685D" w14:textId="3E13F2D3" w:rsidR="00F85668" w:rsidRPr="009E31CB" w:rsidRDefault="00F85668" w:rsidP="009E31CB">
                              <w:pPr>
                                <w:spacing w:after="0" w:line="430" w:lineRule="exact"/>
                                <w:jc w:val="center"/>
                                <w:rPr>
                                  <w:rFonts w:ascii="Arima" w:hAnsi="Arima" w:cs="Arima"/>
                                  <w:sz w:val="36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</w:rPr>
                                <w:t>2-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</w:rPr>
                                <w:t>3</w:t>
                              </w:r>
                            </w:p>
                            <w:p w14:paraId="0A21D0F1" w14:textId="77777777" w:rsidR="00F85668" w:rsidRDefault="00F85668"/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6"/>
                        <wps:cNvSpPr txBox="1"/>
                        <wps:spPr>
                          <a:xfrm>
                            <a:off x="5294760" y="1152508"/>
                            <a:ext cx="233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B480F7" w14:textId="77777777" w:rsidR="00F85668" w:rsidRPr="00F85668" w:rsidRDefault="00F85668" w:rsidP="00F85668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F85668">
                                <w:rPr>
                                  <w:rFonts w:ascii="Arima" w:hAnsi="Arima" w:cs="Arima"/>
                                </w:rPr>
                                <w:t>1-</w:t>
                              </w:r>
                              <w:r w:rsidRPr="00F85668">
                                <w:rPr>
                                  <w:rFonts w:ascii="Arima" w:hAnsi="Arima" w:cs="Arima"/>
                                  <w:spacing w:val="-1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4A226C" id="Group 5" o:spid="_x0000_s1026" style="position:absolute;margin-left:355.45pt;margin-top:40.55pt;width:417.55pt;height:98pt;z-index:251646976;mso-wrap-distance-left:0;mso-wrap-distance-right:0;mso-position-horizontal-relative:page;mso-position-vertical-relative:page;mso-width-relative:margin;mso-height-relative:margin" coordorigin="2619,593" coordsize="55645,138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">
                <v:shape id="Graphic 3" o:spid="_x0000_s1027" style="position:absolute;left:2619;top:2663;width:55645;height:7055;visibility:visible;mso-wrap-style:square;v-text-anchor:top" coordsize="5564505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" path="m953998,94462r-5829,l948169,85394r-9309,l938860,533133r-66840,l193954,533133r-635,-2185l192062,526707r20053,-15444l215353,506895r12345,-16599l236105,463092r-25,-673l235978,460019r-127,-2870l235102,439699r703758,l938860,421081r-66840,l231686,421081r-8687,-23305l218579,385927,200063,367766r,92253l197015,484200r-11278,22695l178219,483146r-5474,-17831l172745,518744r-7887,4445l155841,526707r-10668,2692l133223,530948,89484,524217,58458,501573r-1093,-825l37147,467258,28905,430110r3937,-34226l45643,371640,65290,349529,89242,327926r31649,-38l124726,342468r3366,12687l83426,384784,70446,411530r64,9551l62953,421081r,18618l70637,439699r38,4534l86410,473532r22962,18643l130467,501573r10109,1524l139458,500748r-5448,-3442l125641,492175r-9246,-6959l106730,469747r-6159,-24333l101295,439699r49606,l157137,462419r8217,29756l172745,518744r,-53429l170243,457149r-5105,-17450l198043,439699r2020,20320l200063,367766r-5398,-5296l192011,361569r,59512l159829,421081r-6185,-22568l153441,397776r14072,2655l179019,406171r8775,8014l192011,421081r,-59512l167640,353250r-21819,-254l145821,421081r-42151,l139700,398513r6121,22568l145821,352996r-3569,-51l141109,348018r-4013,-13996l135407,327888r803453,l938860,309257r-66840,l130416,309257r-584,-2235l129374,305168r-2781,-11176l135636,284505r24384,-32093l175552,224231r660,-1245l179882,216077r758978,l938860,197446r-66840,l189141,197446r4762,-10223l200291,172415r12789,-40691l217360,104013r721500,l938860,85394r-66840,l219900,85394r-63,-4788l219227,45897,215722,35077,209169,14808,188074,977r-4813,1486l183261,85394r-3112,l180149,104013r-4140,21996l159981,166484r-21513,30962l121183,197446r,18631l119557,217551r-3518,3086l116039,309257r-5689,l114985,305168r1054,4089l116039,220637r-2679,2349l112953,216077r8230,l121183,197446r-9322,l110693,177304r3746,-42430l122770,104013r57379,l180149,85394r-50355,l143764,56362,162077,35077r13310,1587l182778,55854r13,508l183261,85394r,-82931l121640,42227,100025,80606r-1448,4788l62953,85394r,18619l92989,104013r-6134,20459l86766,126009r-2426,42837l85813,179895r2845,15291l89141,197446r-26188,l62953,216077r30201,l97840,236359,58420,272745,26530,313372,9956,350964,,394563r88,6325l165,406171r127,8014l381,420484r127,8509l533,431063r114,7429l673,439750r15354,42329l42748,514642r27102,18491l62953,533133r,18631l182003,551764r1499,5321l192608,589267r2730,11684l197916,628357r-5981,31636l168948,684403r-28080,8128l117411,690181r-15672,-9461l97040,667486r2197,l115671,664171r26111,-39382l115671,585406,99034,582053r-11963,1689l58420,610374r-2756,19952l57937,650963r8763,21324l84340,690714r25718,11583l139331,704367r29642,-9233l172097,692531r23660,-19698l210807,645236r2768,-31534l206514,575208r-6997,-23444l948169,551764r,-10097l953998,541667r,-65392l953998,94462xem2474811,93484r-5817,l2468994,84416r-9322,l2459672,532155r-66840,l1713255,532155r-76,-292l1711921,527621r20054,-15443l1735226,507809r12332,-16612l1755978,464007r-38,-673l1755838,460933r-114,-2870l1754886,438721r704786,l2459672,420103r-66840,l1750860,420103r-7989,-21412l1738439,386842r-18504,-18149l1719935,460933r-3048,24181l1705597,507809r-7519,-23749l1692617,466267r,53391l1684718,524103r-9004,3518l1665046,530313r-11964,1550l1609344,525132r-31027,-22644l1577225,501662r-20218,-33490l1548765,431025r3937,-34227l1565503,372554r19647,-22111l1609115,328841r2172,-1931l1640268,326910r4331,16472l1647952,356069r-44666,29630l1590319,412445r38,7658l1583778,420103r,18618l1590497,438721r51,6426l1606270,474446r22962,18644l1650326,502488r10110,1524l1659318,501662r-5448,-3441l1645500,493090r-9232,-6960l1626603,470662r-6172,-24334l1621396,438721r48857,l1676996,463334r8230,29756l1692617,519658r,-53391l1690103,458063r-5664,-19342l1717586,438721r203,686l1717916,440664r2019,20269l1719935,368693r-5410,-5308l1710728,362089r,58014l1679168,420103r-5651,-20676l1673313,398691r14059,2654l1698879,407073r8775,8026l1710728,420103r,-58014l1687512,354164r-22339,-266l1665173,420103r-40170,l1642046,404152r6160,-2350l1654060,400278r5499,-851l1665173,420103r,-66205l1662125,353860r-1156,-4928l1656956,334937r-2210,-8027l2459672,326910r,-18631l2392832,308279r-743052,l1649691,307936r-457,-1854l1646453,294906r9042,-9487l1679892,253326r15519,-28181l1696085,223901r4660,-8802l2459672,215099r,-18630l2392832,196469r-682943,l1713763,188137r6388,-14808l1732940,132638r4572,-29591l2459672,103047r,-18631l2392832,84416r-653098,l1735594,35991,1707946,1892r-4864,1511l1703082,84416r-2705,l1700377,103047r-4496,23876l1679841,167398r-20180,29071l1643151,196469r,18630l1639417,218465r-4000,3518l1635417,308279r-3048,l1634858,306082r559,2197l1635417,221983r-2197,1918l1632699,215099r10452,l1643151,196469r-11532,l1630565,178219r3734,-42431l1643126,103047r57251,l1700377,84416r-49822,l1663623,57277r18314,-21286l1695259,37579r7379,19190l1702650,57277r432,27139l1703082,3403r-61569,39738l1619885,81521r-877,2895l1583778,84416r,18631l1613420,103047r-6693,22340l1606638,126923r-2425,42837l1605673,180809r2845,15291l1608594,196469r-24816,l1583778,215099r28804,l1617713,237274r-39421,36385l1546402,314286r-16573,37592l1519859,395478r89,6324l1520037,407073r114,8026l1520240,421398r127,8509l1520405,431977r115,7430l1520532,440664r15355,42329l1562608,515556r24333,16599l1583778,532155r,18631l1701330,550786r2032,7213l1712468,590181r2730,11684l1717789,629272r-5982,31636l1688820,685317r-28080,8128l1637271,691095r-15672,-9461l1616913,668401r2184,l1635544,665086r26111,-39383l1635544,586320r-16637,-3352l1606943,584657r-28664,26632l1575536,631240r2261,20638l1586572,673201r17641,18428l1629918,703211r29286,2070l1688833,696048r3124,-2603l1715617,673747r15050,-27597l1733435,614616r-7061,-38494l1718818,550786r750176,l2468994,540689r5817,l2474811,475297r,-381813xem4018610,86309r-16078,l4002532,104927r,93434l4002532,534047r-60084,l3264395,534047r-648,-2184l3262490,527621r20053,-15443l3285794,507809r12345,-16612l3306546,464007r-38,-673l3306407,460933r-115,-2870l3305543,440613r696989,l4002532,421995r-60084,l3302127,421995r-8687,-23304l3289020,386842r-18516,-18149l3270504,460933r-3048,24181l3256165,507809r-7518,-23749l3243186,466267r,53391l3235299,524103r-9017,3518l3215614,530313r-11963,1550l3159912,525132r-31026,-22644l3127794,501662r-20219,-33490l3099333,431025r3937,-34227l3116072,372554r19647,-22111l3159683,328841r31649,-38l3195167,343382r3353,12687l3153854,385699r-12967,26746l3140938,421995r-7544,l3133394,440613r7684,l3141116,445147r15723,29299l3179813,493090r21095,9398l3211017,504012r-1118,-2350l3204438,498221r-8369,-5131l3186836,486130r-9665,-15468l3170999,446328r724,-5715l3221342,440613r6236,22721l3235795,493090r7391,26568l3243186,466267r-2515,-8204l3235566,440613r32906,l3270504,460933r,-92240l3265093,363385r-2641,-889l3262452,421995r-32195,l3224085,399427r-203,-736l3237941,401345r11519,5728l3258223,415099r4229,6896l3262452,362496r-24371,-8332l3216249,353910r,68085l3174111,421995r36017,-22568l3216249,421995r,-68085l3212693,353860r-1155,-4928l3207537,334937r-1689,-6134l4002532,328803r,-18631l3942448,310172r-741591,l3200273,307936r-470,-1854l3197034,294906r9043,-9487l3214738,275374r24079,-36437l3245980,225145r673,-1244l3250323,216992r752209,l4002532,198361r-60084,l3259582,198361r4749,-10224l3270732,173329r12776,-40691l3287788,104927r714744,l4002532,86309r-60084,l3290328,86309r-673,-39497l3258515,1892r-4826,1498l3253689,86309r-3099,l3250590,104927r-4140,21996l3230410,167398r-21501,30963l3191611,198361r,18631l3189986,218465r-3506,3086l3186480,310172r-5689,l3185426,306082r1054,4090l3186480,221551r-2692,2350l3183382,216992r8229,l3191611,198361r-9309,l3181134,178219r3746,-42431l3193199,104927r57391,l3250590,86309r-50381,l3214192,57277r18313,-21286l3245828,37579r7391,19190l3253219,57277r470,29032l3253689,3390r-29007,8941l3192081,43141r-21615,38380l3169018,86309r-35624,l3133394,104927r30036,l3157296,125387r-89,1536l3154781,169760r1461,11049l3159087,196100r482,2261l3133394,198361r,18631l3163582,216992r4699,20282l3128861,273659r-31890,40627l3080397,351878r-9969,43600l3070517,401802r89,5271l3070720,415099r89,6299l3070936,429907r38,2070l3071088,439407r13,1257l3086455,482993r26721,32563l3140291,534047r-6897,l3133394,552665r119038,l3253930,557999r9106,32182l3265767,601865r2590,27407l3262376,660908r-22987,24409l3211309,693445r-23470,-2350l3172168,681634r-4687,-13233l3169666,668401r16446,-3315l3212223,625703r-26111,-39383l3169475,582968r-11963,1689l3128848,611289r-2743,19951l3128365,651878r8776,21323l3154781,691629r25705,11582l3209772,705281r29629,-9233l3242526,693445r23660,-19698l3281235,646150r2769,-31534l3276943,576122r-6998,-23457l4018610,552665r,-18618l4017670,534047r,-59220l4017670,440613r940,l4018610,421995r-940,l4017670,328803r940,l4018610,310172r-940,l4017670,216992r940,l4018610,198361r-940,l4017670,104927r940,l4018610,86309xem5564098,94691r-5829,l5558269,84416r-9309,l5548960,532155r-66840,l4804054,532155r-635,-2184l4802162,525741r20053,-15455l4825466,505917r12332,-16599l4846205,462127r-25,-673l4846078,459054r-127,-2883l4845202,438721r703758,l5548960,420103r-66840,l4841786,420103r-8687,-23292l4828679,384949r-18516,-18161l4810163,459054r-3048,24168l4795837,505917r-7518,-23749l4782845,464337r,53429l4774958,522211r-9017,3530l4755273,528421r-11950,1550l4699584,523240r-31026,-22645l4667466,499770r-20219,-33490l4639005,429133r3937,-34227l4655744,370662r19646,-22111l4699343,326948r31661,-38l4734826,341490r3366,12700l4693526,383806r-12979,26746l4680610,420103r-7556,l4673054,438721r7683,l4680775,443268r15736,29286l4719472,491197r21095,9398l4750676,502119r-1118,-2349l4744110,496328r-8369,-5131l4726495,484238r-9652,-15469l4710671,444436r724,-5715l4761001,438721r6236,22733l4775466,491197r7379,26569l4782845,464337r-2502,-8166l4775238,438721r32906,l4810163,459054r,-92266l4804765,361492r-2654,-901l4802111,420103r-32182,l4763744,397535r-203,-724l4777613,399465r11506,5728l4797895,413207r4216,6896l4802111,360591r-24371,-8319l4755921,352018r,68085l4713770,420103r36030,-22568l4755921,420103r,-68085l4752365,351967r-1156,-4927l4747196,333044r-1689,-6134l5548960,326910r,-18631l5482120,308279r-741604,l4739932,306044r-457,-1854l4736693,293014r9043,-9487l4770120,251434r15532,-28181l4786312,222008r3671,-6909l5548960,215099r,-18630l5482120,196469r-682879,l4804003,186245r6388,-14795l4823180,130746r4280,-27699l5548960,103047r,-18631l5482120,84416r-652120,l4829937,79629r-610,-34710l4825822,34099r-6553,-20269l4798174,r-4813,1485l4793361,84416r-3112,l4790249,103047r-4140,21997l4770082,165506r-21514,30963l4731283,196469r,18630l4729658,216573r-3518,3086l4726140,308279r-5690,l4725086,304190r1054,4089l4726140,219659r-2680,2349l4723054,215099r8229,l4731283,196469r-9322,l4720793,176326r3746,-42430l4732858,103047r57391,l4790249,84416r-50355,l4753864,55384r18313,-21285l4785487,35687r7391,19189l4792891,55384r470,29032l4793361,1485r-61621,39764l4710125,79629r-1448,4787l4673054,84416r,18631l4703089,103047r-6134,20447l4696866,125044r-2426,42824l4695914,178930r2844,15278l4699241,196469r-26187,l4673054,215099r30200,l4707941,235381r-39421,36386l4636630,312394r-16573,37592l4610100,393585r89,6325l4610265,405193r127,8014l4610481,419506r127,8509l4610633,430085r114,7430l4610773,438772r15354,42329l4652848,513664r27102,18491l4673054,532155r,18631l4792103,550786r1499,5321l4802708,588289r2730,11684l4808017,627380r-5982,31648l4779061,683425r-28093,8128l4727511,689203r-15672,-9461l4707140,666508r2198,l4725771,663194r26112,-39383l4725771,584428r-16637,-3353l4697171,582764r-28651,26632l4665764,629348r2273,20638l4676800,671309r17640,18428l4720158,701332r29273,2057l4779073,694156r3124,-2603l4805858,671855r15049,-27597l4823676,612736r-7062,-38506l4809617,550786r748652,l5558269,541896r5829,l5564098,476504r,-381813xe" fillcolor="black" stroked="f">
                  <v:path arrowok="t"/>
                </v:shape>
                <v:shape id="Image 4" o:spid="_x0000_s1028" type="#_x0000_t75" style="position:absolute;left:7213;top:10287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">
                  <v:imagedata r:id="rId10" o:title=""/>
                </v:shape>
                <v:shape id="Graphic 5" o:spid="_x0000_s1029" style="position:absolute;left:6569;top:8995;width:49371;height:2019;visibility:visible;mso-wrap-style:square;v-text-anchor:top" coordsize="493712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" path="m304685,183921r-74612,l,183921r,17462l304685,201383r,-17462xem304685,92278r-74612,l,92278r,17462l304685,109740r,-17462xem304685,977r-74612,l,977,,18440r304685,l304685,977xem1852930,108369r-74613,l1548244,108369r,17462l1852930,125831r,-17462xem1852930,17068r-74613,l1548244,17068r,17463l1852930,34531r,-17463xem3393503,110261r-74612,l3088817,110261r,17462l3393503,127723r,-17462xem3393503,18961r-74612,l3088817,18961r,17462l3393503,36423r,-17462xem4936972,91300r-74612,l4632287,91300r,17462l4936972,108762r,-17462xem4936972,r-74612,l4632287,r,17462l4936972,17462r,-17462xe" fillcolor="black" stroked="f">
                  <v:path arrowok="t"/>
                </v:shape>
                <v:shape id="Image 6" o:spid="_x0000_s1030" type="#_x0000_t75" style="position:absolute;left:22655;top:10096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">
                  <v:imagedata r:id="rId10" o:title=""/>
                </v:shape>
                <v:shape id="Image 7" o:spid="_x0000_s1031" type="#_x0000_t75" style="position:absolute;left:53495;top:9531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">
                  <v:imagedata r:id="rId10" o:title=""/>
                </v:shape>
                <v:shape id="Image 8" o:spid="_x0000_s1032" type="#_x0000_t75" style="position:absolute;left:38060;top:9531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3" type="#_x0000_t202" style="position:absolute;left:4272;top:701;width:7931;height:1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2429EA94" w14:textId="77777777" w:rsidR="00F85668" w:rsidRPr="00F85668" w:rsidRDefault="00F85668" w:rsidP="00F85668">
                        <w:pPr>
                          <w:spacing w:line="313" w:lineRule="exact"/>
                          <w:rPr>
                            <w:rFonts w:ascii="Arima" w:hAnsi="Arima" w:cs="Arima"/>
                            <w:sz w:val="31"/>
                          </w:rPr>
                        </w:pPr>
                        <w:r w:rsidRPr="00F85668">
                          <w:rPr>
                            <w:rFonts w:ascii="Arima" w:hAnsi="Arima" w:cs="Arima"/>
                            <w:sz w:val="28"/>
                          </w:rPr>
                          <w:t>F#</w:t>
                        </w:r>
                        <w:r w:rsidRPr="00F85668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F85668">
                          <w:rPr>
                            <w:rFonts w:ascii="Arima" w:hAnsi="Arima" w:cs="Arima"/>
                            <w:sz w:val="28"/>
                          </w:rPr>
                          <w:t>or</w:t>
                        </w:r>
                        <w:r w:rsidRPr="00F85668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F85668">
                          <w:rPr>
                            <w:rFonts w:ascii="Arima" w:hAnsi="Arima" w:cs="Arima"/>
                            <w:spacing w:val="-5"/>
                            <w:sz w:val="28"/>
                          </w:rPr>
                          <w:t>G</w:t>
                        </w:r>
                        <w:r w:rsidRPr="00F85668">
                          <w:rPr>
                            <w:rFonts w:ascii="Segoe UI Symbol" w:hAnsi="Segoe UI Symbol" w:cs="Segoe UI Symbol"/>
                            <w:spacing w:val="-5"/>
                            <w:sz w:val="31"/>
                          </w:rPr>
                          <w:t>♭</w:t>
                        </w:r>
                      </w:p>
                    </w:txbxContent>
                  </v:textbox>
                </v:shape>
                <v:shape id="Textbox 10" o:spid="_x0000_s1034" type="#_x0000_t202" style="position:absolute;left:22868;top:677;width:1511;height:1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610F6CE" w14:textId="77777777" w:rsidR="00F85668" w:rsidRPr="00F85668" w:rsidRDefault="00F85668" w:rsidP="00F85668">
                        <w:pPr>
                          <w:spacing w:line="313" w:lineRule="exact"/>
                          <w:rPr>
                            <w:rFonts w:ascii="Arima" w:hAnsi="Arima" w:cs="Arima"/>
                            <w:sz w:val="28"/>
                          </w:rPr>
                        </w:pPr>
                        <w:r w:rsidRPr="00F85668">
                          <w:rPr>
                            <w:rFonts w:ascii="Arima" w:hAnsi="Arima" w:cs="Arima"/>
                            <w:spacing w:val="-10"/>
                            <w:sz w:val="28"/>
                          </w:rPr>
                          <w:t>G</w:t>
                        </w:r>
                      </w:p>
                    </w:txbxContent>
                  </v:textbox>
                </v:shape>
                <v:shape id="Textbox 11" o:spid="_x0000_s1035" type="#_x0000_t202" style="position:absolute;left:34635;top:612;width:8027;height:1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3854A5F" w14:textId="77777777" w:rsidR="00F85668" w:rsidRPr="00F85668" w:rsidRDefault="00F85668" w:rsidP="00F85668">
                        <w:pPr>
                          <w:spacing w:line="313" w:lineRule="exact"/>
                          <w:rPr>
                            <w:rFonts w:ascii="Arima" w:hAnsi="Arima" w:cs="Arima"/>
                            <w:sz w:val="31"/>
                          </w:rPr>
                        </w:pPr>
                        <w:r w:rsidRPr="00F85668">
                          <w:rPr>
                            <w:rFonts w:ascii="Arima" w:hAnsi="Arima" w:cs="Arima"/>
                            <w:sz w:val="28"/>
                          </w:rPr>
                          <w:t>G#</w:t>
                        </w:r>
                        <w:r w:rsidRPr="00F85668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F85668">
                          <w:rPr>
                            <w:rFonts w:ascii="Arima" w:hAnsi="Arima" w:cs="Arima"/>
                            <w:sz w:val="28"/>
                          </w:rPr>
                          <w:t>or</w:t>
                        </w:r>
                        <w:r w:rsidRPr="00F85668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F85668">
                          <w:rPr>
                            <w:rFonts w:ascii="Arima" w:hAnsi="Arima" w:cs="Arima"/>
                            <w:spacing w:val="-5"/>
                            <w:sz w:val="28"/>
                          </w:rPr>
                          <w:t>A</w:t>
                        </w:r>
                        <w:r w:rsidRPr="00F85668">
                          <w:rPr>
                            <w:rFonts w:ascii="Segoe UI Symbol" w:hAnsi="Segoe UI Symbol" w:cs="Segoe UI Symbol"/>
                            <w:spacing w:val="-5"/>
                            <w:sz w:val="31"/>
                          </w:rPr>
                          <w:t>♭</w:t>
                        </w:r>
                      </w:p>
                    </w:txbxContent>
                  </v:textbox>
                </v:shape>
                <v:shape id="Textbox 12" o:spid="_x0000_s1036" type="#_x0000_t202" style="position:absolute;left:53454;top:593;width:1315;height:1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2E443AEA" w14:textId="77777777" w:rsidR="00F85668" w:rsidRPr="00F85668" w:rsidRDefault="00F85668" w:rsidP="00F85668">
                        <w:pPr>
                          <w:spacing w:line="313" w:lineRule="exact"/>
                          <w:rPr>
                            <w:rFonts w:ascii="Arima" w:hAnsi="Arima" w:cs="Arima"/>
                            <w:sz w:val="28"/>
                          </w:rPr>
                        </w:pPr>
                        <w:r w:rsidRPr="00F85668">
                          <w:rPr>
                            <w:rFonts w:ascii="Arima" w:hAnsi="Arima" w:cs="Arima"/>
                            <w:spacing w:val="-10"/>
                            <w:sz w:val="28"/>
                          </w:rPr>
                          <w:t>A</w:t>
                        </w:r>
                      </w:p>
                    </w:txbxContent>
                  </v:textbox>
                </v:shape>
                <v:shape id="Textbox 13" o:spid="_x0000_s1037" type="#_x0000_t202" style="position:absolute;left:5229;top:8339;width:5614;height:6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019A97E" w14:textId="77777777" w:rsidR="00F85668" w:rsidRPr="00F85668" w:rsidRDefault="00F85668" w:rsidP="00F85668">
                        <w:pPr>
                          <w:spacing w:line="342" w:lineRule="exact"/>
                          <w:rPr>
                            <w:rFonts w:ascii="Arima" w:hAnsi="Arima" w:cs="Arima"/>
                            <w:sz w:val="32"/>
                          </w:rPr>
                        </w:pPr>
                        <w:r w:rsidRPr="00F85668">
                          <w:rPr>
                            <w:rFonts w:ascii="Arima" w:hAnsi="Arima" w:cs="Arima"/>
                            <w:spacing w:val="-10"/>
                            <w:sz w:val="32"/>
                          </w:rPr>
                          <w:t>#</w:t>
                        </w:r>
                      </w:p>
                      <w:p w14:paraId="4387F228" w14:textId="77777777" w:rsidR="00F85668" w:rsidRPr="00F85668" w:rsidRDefault="00F85668" w:rsidP="00F85668">
                        <w:pPr>
                          <w:spacing w:line="261" w:lineRule="exact"/>
                          <w:ind w:left="147"/>
                          <w:rPr>
                            <w:rFonts w:ascii="Arima" w:hAnsi="Arima" w:cs="Arima"/>
                          </w:rPr>
                        </w:pPr>
                        <w:r w:rsidRPr="00F85668">
                          <w:rPr>
                            <w:rFonts w:ascii="Arima" w:hAnsi="Arima" w:cs="Arima"/>
                          </w:rPr>
                          <w:t>1-2-</w:t>
                        </w:r>
                        <w:r w:rsidRPr="00F85668">
                          <w:rPr>
                            <w:rFonts w:ascii="Arima" w:hAnsi="Arima" w:cs="Arima"/>
                            <w:spacing w:val="-10"/>
                          </w:rPr>
                          <w:t>3</w:t>
                        </w:r>
                      </w:p>
                    </w:txbxContent>
                  </v:textbox>
                </v:shape>
                <v:shape id="Textbox 14" o:spid="_x0000_s1038" type="#_x0000_t202" style="position:absolute;left:22356;top:11639;width:233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2F649CEF" w14:textId="77777777" w:rsidR="00F85668" w:rsidRPr="00F85668" w:rsidRDefault="00F85668" w:rsidP="00F85668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F85668">
                          <w:rPr>
                            <w:rFonts w:ascii="Arima" w:hAnsi="Arima" w:cs="Arima"/>
                          </w:rPr>
                          <w:t>1-</w:t>
                        </w:r>
                        <w:r w:rsidRPr="00F85668">
                          <w:rPr>
                            <w:rFonts w:ascii="Arima" w:hAnsi="Arima" w:cs="Arima"/>
                            <w:spacing w:val="-10"/>
                          </w:rPr>
                          <w:t>3</w:t>
                        </w:r>
                      </w:p>
                    </w:txbxContent>
                  </v:textbox>
                </v:shape>
                <v:shape id="Textbox 15" o:spid="_x0000_s1039" type="#_x0000_t202" style="position:absolute;left:36059;top:8034;width:4788;height:6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E5755E8" w14:textId="77777777" w:rsidR="009E31CB" w:rsidRPr="009E31CB" w:rsidRDefault="00F85668" w:rsidP="009E31CB">
                        <w:pPr>
                          <w:spacing w:after="0" w:line="430" w:lineRule="exact"/>
                          <w:rPr>
                            <w:rFonts w:ascii="Arima" w:hAnsi="Arima" w:cs="Arima"/>
                            <w:szCs w:val="18"/>
                          </w:rPr>
                        </w:pPr>
                        <w:r w:rsidRPr="00F85668">
                          <w:rPr>
                            <w:rFonts w:ascii="Segoe UI Symbol" w:hAnsi="Segoe UI Symbol" w:cs="Segoe UI Symbol"/>
                            <w:spacing w:val="-10"/>
                            <w:w w:val="140"/>
                            <w:sz w:val="36"/>
                          </w:rPr>
                          <w:t>♭</w:t>
                        </w:r>
                      </w:p>
                      <w:p w14:paraId="0A61685D" w14:textId="3E13F2D3" w:rsidR="00F85668" w:rsidRPr="009E31CB" w:rsidRDefault="00F85668" w:rsidP="009E31CB">
                        <w:pPr>
                          <w:spacing w:after="0" w:line="430" w:lineRule="exact"/>
                          <w:jc w:val="center"/>
                          <w:rPr>
                            <w:rFonts w:ascii="Arima" w:hAnsi="Arima" w:cs="Arima"/>
                            <w:sz w:val="36"/>
                          </w:rPr>
                        </w:pPr>
                        <w:r w:rsidRPr="00F85668">
                          <w:rPr>
                            <w:rFonts w:ascii="Arima" w:hAnsi="Arima" w:cs="Arima"/>
                          </w:rPr>
                          <w:t>2-</w:t>
                        </w:r>
                        <w:r w:rsidRPr="00F85668">
                          <w:rPr>
                            <w:rFonts w:ascii="Arima" w:hAnsi="Arima" w:cs="Arima"/>
                            <w:spacing w:val="-10"/>
                          </w:rPr>
                          <w:t>3</w:t>
                        </w:r>
                      </w:p>
                      <w:p w14:paraId="0A21D0F1" w14:textId="77777777" w:rsidR="00F85668" w:rsidRDefault="00F85668"/>
                    </w:txbxContent>
                  </v:textbox>
                </v:shape>
                <v:shape id="Textbox 16" o:spid="_x0000_s1040" type="#_x0000_t202" style="position:absolute;left:52947;top:11525;width:233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FB480F7" w14:textId="77777777" w:rsidR="00F85668" w:rsidRPr="00F85668" w:rsidRDefault="00F85668" w:rsidP="00F85668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F85668">
                          <w:rPr>
                            <w:rFonts w:ascii="Arima" w:hAnsi="Arima" w:cs="Arima"/>
                          </w:rPr>
                          <w:t>1-</w:t>
                        </w:r>
                        <w:r w:rsidRPr="00F85668">
                          <w:rPr>
                            <w:rFonts w:ascii="Arima" w:hAnsi="Arima" w:cs="Arima"/>
                            <w:spacing w:val="-10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936B05" w:rsidRPr="00936B05">
        <w:rPr>
          <w:rFonts w:ascii="Arima" w:hAnsi="Arima" w:cs="Arima"/>
          <w:b/>
          <w:bCs/>
          <w:color w:val="E4A834"/>
          <w:sz w:val="56"/>
          <w:szCs w:val="56"/>
        </w:rPr>
        <w:t xml:space="preserve">Mellophone </w:t>
      </w:r>
    </w:p>
    <w:p w14:paraId="78546E91" w14:textId="2D434399" w:rsidR="001926BE" w:rsidRDefault="0059264D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  <w:r w:rsidRPr="001F4C43">
        <w:rPr>
          <w:rFonts w:ascii="Arial MT" w:eastAsia="Arial MT" w:hAnsi="Arial MT" w:cs="Arial MT"/>
          <w:noProof/>
          <w:spacing w:val="-2"/>
          <w:kern w:val="0"/>
          <w:sz w:val="22"/>
          <w:szCs w:val="22"/>
          <w:lang w:val="en-US"/>
          <w14:ligatures w14:val="none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008526B2" wp14:editId="347A6EE1">
                <wp:simplePos x="0" y="0"/>
                <wp:positionH relativeFrom="column">
                  <wp:posOffset>4615786</wp:posOffset>
                </wp:positionH>
                <wp:positionV relativeFrom="paragraph">
                  <wp:posOffset>5545876</wp:posOffset>
                </wp:positionV>
                <wp:extent cx="4017857" cy="940223"/>
                <wp:effectExtent l="0" t="0" r="1905" b="0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7857" cy="940223"/>
                          <a:chOff x="0" y="0"/>
                          <a:chExt cx="4017857" cy="940223"/>
                        </a:xfrm>
                      </wpg:grpSpPr>
                      <wpg:grpSp>
                        <wpg:cNvPr id="116" name="Group 116"/>
                        <wpg:cNvGrpSpPr>
                          <a:grpSpLocks/>
                        </wpg:cNvGrpSpPr>
                        <wpg:grpSpPr>
                          <a:xfrm>
                            <a:off x="0" y="4233"/>
                            <a:ext cx="954405" cy="935990"/>
                            <a:chOff x="0" y="0"/>
                            <a:chExt cx="954405" cy="935990"/>
                          </a:xfrm>
                        </wpg:grpSpPr>
                        <wps:wsp>
                          <wps:cNvPr id="117" name="Graphic 117"/>
                          <wps:cNvSpPr/>
                          <wps:spPr>
                            <a:xfrm>
                              <a:off x="-1" y="151399"/>
                              <a:ext cx="954405" cy="7035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54405" h="703580">
                                  <a:moveTo>
                                    <a:pt x="953998" y="132664"/>
                                  </a:moveTo>
                                  <a:lnTo>
                                    <a:pt x="948169" y="132664"/>
                                  </a:lnTo>
                                  <a:lnTo>
                                    <a:pt x="948169" y="123050"/>
                                  </a:lnTo>
                                  <a:lnTo>
                                    <a:pt x="938860" y="123050"/>
                                  </a:lnTo>
                                  <a:lnTo>
                                    <a:pt x="938860" y="570801"/>
                                  </a:lnTo>
                                  <a:lnTo>
                                    <a:pt x="872020" y="570801"/>
                                  </a:lnTo>
                                  <a:lnTo>
                                    <a:pt x="205486" y="570801"/>
                                  </a:lnTo>
                                  <a:lnTo>
                                    <a:pt x="197929" y="545439"/>
                                  </a:lnTo>
                                  <a:lnTo>
                                    <a:pt x="197929" y="627380"/>
                                  </a:lnTo>
                                  <a:lnTo>
                                    <a:pt x="191935" y="659028"/>
                                  </a:lnTo>
                                  <a:lnTo>
                                    <a:pt x="168960" y="683425"/>
                                  </a:lnTo>
                                  <a:lnTo>
                                    <a:pt x="140868" y="691565"/>
                                  </a:lnTo>
                                  <a:lnTo>
                                    <a:pt x="117411" y="689216"/>
                                  </a:lnTo>
                                  <a:lnTo>
                                    <a:pt x="101739" y="679742"/>
                                  </a:lnTo>
                                  <a:lnTo>
                                    <a:pt x="97040" y="666521"/>
                                  </a:lnTo>
                                  <a:lnTo>
                                    <a:pt x="99237" y="666521"/>
                                  </a:lnTo>
                                  <a:lnTo>
                                    <a:pt x="115684" y="663194"/>
                                  </a:lnTo>
                                  <a:lnTo>
                                    <a:pt x="129260" y="654037"/>
                                  </a:lnTo>
                                  <a:lnTo>
                                    <a:pt x="138430" y="640461"/>
                                  </a:lnTo>
                                  <a:lnTo>
                                    <a:pt x="141782" y="623811"/>
                                  </a:lnTo>
                                  <a:lnTo>
                                    <a:pt x="138430" y="607187"/>
                                  </a:lnTo>
                                  <a:lnTo>
                                    <a:pt x="129260" y="593598"/>
                                  </a:lnTo>
                                  <a:lnTo>
                                    <a:pt x="123063" y="589419"/>
                                  </a:lnTo>
                                  <a:lnTo>
                                    <a:pt x="192862" y="589419"/>
                                  </a:lnTo>
                                  <a:lnTo>
                                    <a:pt x="195338" y="599986"/>
                                  </a:lnTo>
                                  <a:lnTo>
                                    <a:pt x="197929" y="627380"/>
                                  </a:lnTo>
                                  <a:lnTo>
                                    <a:pt x="197929" y="545439"/>
                                  </a:lnTo>
                                  <a:lnTo>
                                    <a:pt x="194373" y="533488"/>
                                  </a:lnTo>
                                  <a:lnTo>
                                    <a:pt x="193319" y="529971"/>
                                  </a:lnTo>
                                  <a:lnTo>
                                    <a:pt x="192062" y="525741"/>
                                  </a:lnTo>
                                  <a:lnTo>
                                    <a:pt x="212115" y="510286"/>
                                  </a:lnTo>
                                  <a:lnTo>
                                    <a:pt x="215366" y="505917"/>
                                  </a:lnTo>
                                  <a:lnTo>
                                    <a:pt x="227698" y="489318"/>
                                  </a:lnTo>
                                  <a:lnTo>
                                    <a:pt x="231381" y="477367"/>
                                  </a:lnTo>
                                  <a:lnTo>
                                    <a:pt x="938860" y="477367"/>
                                  </a:lnTo>
                                  <a:lnTo>
                                    <a:pt x="938860" y="458736"/>
                                  </a:lnTo>
                                  <a:lnTo>
                                    <a:pt x="872020" y="458736"/>
                                  </a:lnTo>
                                  <a:lnTo>
                                    <a:pt x="235953" y="458736"/>
                                  </a:lnTo>
                                  <a:lnTo>
                                    <a:pt x="235851" y="456184"/>
                                  </a:lnTo>
                                  <a:lnTo>
                                    <a:pt x="234645" y="428015"/>
                                  </a:lnTo>
                                  <a:lnTo>
                                    <a:pt x="234556" y="427786"/>
                                  </a:lnTo>
                                  <a:lnTo>
                                    <a:pt x="222999" y="396811"/>
                                  </a:lnTo>
                                  <a:lnTo>
                                    <a:pt x="218579" y="384949"/>
                                  </a:lnTo>
                                  <a:lnTo>
                                    <a:pt x="200037" y="366776"/>
                                  </a:lnTo>
                                  <a:lnTo>
                                    <a:pt x="200037" y="458736"/>
                                  </a:lnTo>
                                  <a:lnTo>
                                    <a:pt x="197751" y="458736"/>
                                  </a:lnTo>
                                  <a:lnTo>
                                    <a:pt x="197751" y="477367"/>
                                  </a:lnTo>
                                  <a:lnTo>
                                    <a:pt x="197015" y="483235"/>
                                  </a:lnTo>
                                  <a:lnTo>
                                    <a:pt x="185737" y="505917"/>
                                  </a:lnTo>
                                  <a:lnTo>
                                    <a:pt x="178219" y="482168"/>
                                  </a:lnTo>
                                  <a:lnTo>
                                    <a:pt x="176733" y="477367"/>
                                  </a:lnTo>
                                  <a:lnTo>
                                    <a:pt x="197751" y="477367"/>
                                  </a:lnTo>
                                  <a:lnTo>
                                    <a:pt x="197751" y="458736"/>
                                  </a:lnTo>
                                  <a:lnTo>
                                    <a:pt x="172745" y="458736"/>
                                  </a:lnTo>
                                  <a:lnTo>
                                    <a:pt x="172745" y="517766"/>
                                  </a:lnTo>
                                  <a:lnTo>
                                    <a:pt x="164858" y="522211"/>
                                  </a:lnTo>
                                  <a:lnTo>
                                    <a:pt x="155841" y="525741"/>
                                  </a:lnTo>
                                  <a:lnTo>
                                    <a:pt x="145173" y="528421"/>
                                  </a:lnTo>
                                  <a:lnTo>
                                    <a:pt x="133223" y="529971"/>
                                  </a:lnTo>
                                  <a:lnTo>
                                    <a:pt x="89484" y="523240"/>
                                  </a:lnTo>
                                  <a:lnTo>
                                    <a:pt x="58458" y="500608"/>
                                  </a:lnTo>
                                  <a:lnTo>
                                    <a:pt x="57365" y="499770"/>
                                  </a:lnTo>
                                  <a:lnTo>
                                    <a:pt x="37147" y="466280"/>
                                  </a:lnTo>
                                  <a:lnTo>
                                    <a:pt x="28905" y="429133"/>
                                  </a:lnTo>
                                  <a:lnTo>
                                    <a:pt x="32842" y="394906"/>
                                  </a:lnTo>
                                  <a:lnTo>
                                    <a:pt x="45643" y="370662"/>
                                  </a:lnTo>
                                  <a:lnTo>
                                    <a:pt x="62953" y="351193"/>
                                  </a:lnTo>
                                  <a:lnTo>
                                    <a:pt x="62953" y="365556"/>
                                  </a:lnTo>
                                  <a:lnTo>
                                    <a:pt x="102171" y="365556"/>
                                  </a:lnTo>
                                  <a:lnTo>
                                    <a:pt x="83426" y="383806"/>
                                  </a:lnTo>
                                  <a:lnTo>
                                    <a:pt x="70446" y="410552"/>
                                  </a:lnTo>
                                  <a:lnTo>
                                    <a:pt x="70573" y="428015"/>
                                  </a:lnTo>
                                  <a:lnTo>
                                    <a:pt x="70675" y="443268"/>
                                  </a:lnTo>
                                  <a:lnTo>
                                    <a:pt x="78981" y="458736"/>
                                  </a:lnTo>
                                  <a:lnTo>
                                    <a:pt x="62953" y="458736"/>
                                  </a:lnTo>
                                  <a:lnTo>
                                    <a:pt x="62953" y="477367"/>
                                  </a:lnTo>
                                  <a:lnTo>
                                    <a:pt x="92329" y="477367"/>
                                  </a:lnTo>
                                  <a:lnTo>
                                    <a:pt x="109372" y="491210"/>
                                  </a:lnTo>
                                  <a:lnTo>
                                    <a:pt x="130467" y="500608"/>
                                  </a:lnTo>
                                  <a:lnTo>
                                    <a:pt x="140576" y="502119"/>
                                  </a:lnTo>
                                  <a:lnTo>
                                    <a:pt x="139458" y="499770"/>
                                  </a:lnTo>
                                  <a:lnTo>
                                    <a:pt x="134010" y="496341"/>
                                  </a:lnTo>
                                  <a:lnTo>
                                    <a:pt x="125641" y="491210"/>
                                  </a:lnTo>
                                  <a:lnTo>
                                    <a:pt x="116408" y="484251"/>
                                  </a:lnTo>
                                  <a:lnTo>
                                    <a:pt x="112102" y="477367"/>
                                  </a:lnTo>
                                  <a:lnTo>
                                    <a:pt x="161531" y="477367"/>
                                  </a:lnTo>
                                  <a:lnTo>
                                    <a:pt x="165366" y="491210"/>
                                  </a:lnTo>
                                  <a:lnTo>
                                    <a:pt x="172745" y="517766"/>
                                  </a:lnTo>
                                  <a:lnTo>
                                    <a:pt x="172745" y="458736"/>
                                  </a:lnTo>
                                  <a:lnTo>
                                    <a:pt x="171018" y="458736"/>
                                  </a:lnTo>
                                  <a:lnTo>
                                    <a:pt x="170243" y="456184"/>
                                  </a:lnTo>
                                  <a:lnTo>
                                    <a:pt x="161937" y="427786"/>
                                  </a:lnTo>
                                  <a:lnTo>
                                    <a:pt x="156387" y="407543"/>
                                  </a:lnTo>
                                  <a:lnTo>
                                    <a:pt x="156387" y="458736"/>
                                  </a:lnTo>
                                  <a:lnTo>
                                    <a:pt x="104190" y="458736"/>
                                  </a:lnTo>
                                  <a:lnTo>
                                    <a:pt x="100571" y="444436"/>
                                  </a:lnTo>
                                  <a:lnTo>
                                    <a:pt x="122186" y="402272"/>
                                  </a:lnTo>
                                  <a:lnTo>
                                    <a:pt x="139700" y="397535"/>
                                  </a:lnTo>
                                  <a:lnTo>
                                    <a:pt x="147980" y="428015"/>
                                  </a:lnTo>
                                  <a:lnTo>
                                    <a:pt x="156387" y="458736"/>
                                  </a:lnTo>
                                  <a:lnTo>
                                    <a:pt x="156387" y="407543"/>
                                  </a:lnTo>
                                  <a:lnTo>
                                    <a:pt x="153644" y="397535"/>
                                  </a:lnTo>
                                  <a:lnTo>
                                    <a:pt x="153454" y="396811"/>
                                  </a:lnTo>
                                  <a:lnTo>
                                    <a:pt x="193662" y="422757"/>
                                  </a:lnTo>
                                  <a:lnTo>
                                    <a:pt x="200037" y="458736"/>
                                  </a:lnTo>
                                  <a:lnTo>
                                    <a:pt x="200037" y="366776"/>
                                  </a:lnTo>
                                  <a:lnTo>
                                    <a:pt x="198805" y="365556"/>
                                  </a:lnTo>
                                  <a:lnTo>
                                    <a:pt x="938860" y="365556"/>
                                  </a:lnTo>
                                  <a:lnTo>
                                    <a:pt x="938860" y="346925"/>
                                  </a:lnTo>
                                  <a:lnTo>
                                    <a:pt x="872020" y="346925"/>
                                  </a:lnTo>
                                  <a:lnTo>
                                    <a:pt x="141071" y="346925"/>
                                  </a:lnTo>
                                  <a:lnTo>
                                    <a:pt x="137096" y="333057"/>
                                  </a:lnTo>
                                  <a:lnTo>
                                    <a:pt x="133337" y="319392"/>
                                  </a:lnTo>
                                  <a:lnTo>
                                    <a:pt x="129832" y="306044"/>
                                  </a:lnTo>
                                  <a:lnTo>
                                    <a:pt x="129374" y="304190"/>
                                  </a:lnTo>
                                  <a:lnTo>
                                    <a:pt x="126593" y="293014"/>
                                  </a:lnTo>
                                  <a:lnTo>
                                    <a:pt x="135636" y="283527"/>
                                  </a:lnTo>
                                  <a:lnTo>
                                    <a:pt x="144310" y="273494"/>
                                  </a:lnTo>
                                  <a:lnTo>
                                    <a:pt x="152476" y="262826"/>
                                  </a:lnTo>
                                  <a:lnTo>
                                    <a:pt x="158496" y="253733"/>
                                  </a:lnTo>
                                  <a:lnTo>
                                    <a:pt x="938860" y="253733"/>
                                  </a:lnTo>
                                  <a:lnTo>
                                    <a:pt x="938860" y="235115"/>
                                  </a:lnTo>
                                  <a:lnTo>
                                    <a:pt x="872020" y="235115"/>
                                  </a:lnTo>
                                  <a:lnTo>
                                    <a:pt x="169418" y="235115"/>
                                  </a:lnTo>
                                  <a:lnTo>
                                    <a:pt x="172110" y="230085"/>
                                  </a:lnTo>
                                  <a:lnTo>
                                    <a:pt x="175552" y="223266"/>
                                  </a:lnTo>
                                  <a:lnTo>
                                    <a:pt x="176212" y="222008"/>
                                  </a:lnTo>
                                  <a:lnTo>
                                    <a:pt x="193903" y="186245"/>
                                  </a:lnTo>
                                  <a:lnTo>
                                    <a:pt x="209638" y="141681"/>
                                  </a:lnTo>
                                  <a:lnTo>
                                    <a:pt x="938860" y="141681"/>
                                  </a:lnTo>
                                  <a:lnTo>
                                    <a:pt x="938860" y="123050"/>
                                  </a:lnTo>
                                  <a:lnTo>
                                    <a:pt x="872020" y="123050"/>
                                  </a:lnTo>
                                  <a:lnTo>
                                    <a:pt x="214261" y="123050"/>
                                  </a:lnTo>
                                  <a:lnTo>
                                    <a:pt x="219938" y="86410"/>
                                  </a:lnTo>
                                  <a:lnTo>
                                    <a:pt x="219849" y="79629"/>
                                  </a:lnTo>
                                  <a:lnTo>
                                    <a:pt x="219227" y="44919"/>
                                  </a:lnTo>
                                  <a:lnTo>
                                    <a:pt x="215734" y="34112"/>
                                  </a:lnTo>
                                  <a:lnTo>
                                    <a:pt x="209169" y="13830"/>
                                  </a:lnTo>
                                  <a:lnTo>
                                    <a:pt x="188074" y="0"/>
                                  </a:lnTo>
                                  <a:lnTo>
                                    <a:pt x="183299" y="1485"/>
                                  </a:lnTo>
                                  <a:lnTo>
                                    <a:pt x="183299" y="86410"/>
                                  </a:lnTo>
                                  <a:lnTo>
                                    <a:pt x="176377" y="123050"/>
                                  </a:lnTo>
                                  <a:lnTo>
                                    <a:pt x="169418" y="123050"/>
                                  </a:lnTo>
                                  <a:lnTo>
                                    <a:pt x="169418" y="141681"/>
                                  </a:lnTo>
                                  <a:lnTo>
                                    <a:pt x="159981" y="165506"/>
                                  </a:lnTo>
                                  <a:lnTo>
                                    <a:pt x="134264" y="202552"/>
                                  </a:lnTo>
                                  <a:lnTo>
                                    <a:pt x="130111" y="206819"/>
                                  </a:lnTo>
                                  <a:lnTo>
                                    <a:pt x="126161" y="210578"/>
                                  </a:lnTo>
                                  <a:lnTo>
                                    <a:pt x="126161" y="346925"/>
                                  </a:lnTo>
                                  <a:lnTo>
                                    <a:pt x="67081" y="346925"/>
                                  </a:lnTo>
                                  <a:lnTo>
                                    <a:pt x="89242" y="326948"/>
                                  </a:lnTo>
                                  <a:lnTo>
                                    <a:pt x="114998" y="304190"/>
                                  </a:lnTo>
                                  <a:lnTo>
                                    <a:pt x="118173" y="316458"/>
                                  </a:lnTo>
                                  <a:lnTo>
                                    <a:pt x="124726" y="341503"/>
                                  </a:lnTo>
                                  <a:lnTo>
                                    <a:pt x="126161" y="346925"/>
                                  </a:lnTo>
                                  <a:lnTo>
                                    <a:pt x="126161" y="210578"/>
                                  </a:lnTo>
                                  <a:lnTo>
                                    <a:pt x="125171" y="211505"/>
                                  </a:lnTo>
                                  <a:lnTo>
                                    <a:pt x="119557" y="216573"/>
                                  </a:lnTo>
                                  <a:lnTo>
                                    <a:pt x="113360" y="222008"/>
                                  </a:lnTo>
                                  <a:lnTo>
                                    <a:pt x="110693" y="176326"/>
                                  </a:lnTo>
                                  <a:lnTo>
                                    <a:pt x="113741" y="141681"/>
                                  </a:lnTo>
                                  <a:lnTo>
                                    <a:pt x="169418" y="141681"/>
                                  </a:lnTo>
                                  <a:lnTo>
                                    <a:pt x="169418" y="123050"/>
                                  </a:lnTo>
                                  <a:lnTo>
                                    <a:pt x="117360" y="123050"/>
                                  </a:lnTo>
                                  <a:lnTo>
                                    <a:pt x="125247" y="93865"/>
                                  </a:lnTo>
                                  <a:lnTo>
                                    <a:pt x="143764" y="55384"/>
                                  </a:lnTo>
                                  <a:lnTo>
                                    <a:pt x="162077" y="34112"/>
                                  </a:lnTo>
                                  <a:lnTo>
                                    <a:pt x="175399" y="35687"/>
                                  </a:lnTo>
                                  <a:lnTo>
                                    <a:pt x="182778" y="54876"/>
                                  </a:lnTo>
                                  <a:lnTo>
                                    <a:pt x="182791" y="55384"/>
                                  </a:lnTo>
                                  <a:lnTo>
                                    <a:pt x="183299" y="86410"/>
                                  </a:lnTo>
                                  <a:lnTo>
                                    <a:pt x="183299" y="1485"/>
                                  </a:lnTo>
                                  <a:lnTo>
                                    <a:pt x="121640" y="41249"/>
                                  </a:lnTo>
                                  <a:lnTo>
                                    <a:pt x="100025" y="79629"/>
                                  </a:lnTo>
                                  <a:lnTo>
                                    <a:pt x="86982" y="123050"/>
                                  </a:lnTo>
                                  <a:lnTo>
                                    <a:pt x="62953" y="123050"/>
                                  </a:lnTo>
                                  <a:lnTo>
                                    <a:pt x="62953" y="141681"/>
                                  </a:lnTo>
                                  <a:lnTo>
                                    <a:pt x="85813" y="141681"/>
                                  </a:lnTo>
                                  <a:lnTo>
                                    <a:pt x="84340" y="167868"/>
                                  </a:lnTo>
                                  <a:lnTo>
                                    <a:pt x="85813" y="178930"/>
                                  </a:lnTo>
                                  <a:lnTo>
                                    <a:pt x="88658" y="194221"/>
                                  </a:lnTo>
                                  <a:lnTo>
                                    <a:pt x="92722" y="213207"/>
                                  </a:lnTo>
                                  <a:lnTo>
                                    <a:pt x="97777" y="235115"/>
                                  </a:lnTo>
                                  <a:lnTo>
                                    <a:pt x="62953" y="235115"/>
                                  </a:lnTo>
                                  <a:lnTo>
                                    <a:pt x="62953" y="253733"/>
                                  </a:lnTo>
                                  <a:lnTo>
                                    <a:pt x="77152" y="253733"/>
                                  </a:lnTo>
                                  <a:lnTo>
                                    <a:pt x="58420" y="271767"/>
                                  </a:lnTo>
                                  <a:lnTo>
                                    <a:pt x="40627" y="291782"/>
                                  </a:lnTo>
                                  <a:lnTo>
                                    <a:pt x="26530" y="312394"/>
                                  </a:lnTo>
                                  <a:lnTo>
                                    <a:pt x="9969" y="349986"/>
                                  </a:lnTo>
                                  <a:lnTo>
                                    <a:pt x="0" y="393585"/>
                                  </a:lnTo>
                                  <a:lnTo>
                                    <a:pt x="88" y="399910"/>
                                  </a:lnTo>
                                  <a:lnTo>
                                    <a:pt x="165" y="405193"/>
                                  </a:lnTo>
                                  <a:lnTo>
                                    <a:pt x="292" y="413219"/>
                                  </a:lnTo>
                                  <a:lnTo>
                                    <a:pt x="381" y="419506"/>
                                  </a:lnTo>
                                  <a:lnTo>
                                    <a:pt x="508" y="428015"/>
                                  </a:lnTo>
                                  <a:lnTo>
                                    <a:pt x="533" y="430098"/>
                                  </a:lnTo>
                                  <a:lnTo>
                                    <a:pt x="647" y="437515"/>
                                  </a:lnTo>
                                  <a:lnTo>
                                    <a:pt x="16027" y="481101"/>
                                  </a:lnTo>
                                  <a:lnTo>
                                    <a:pt x="42748" y="513676"/>
                                  </a:lnTo>
                                  <a:lnTo>
                                    <a:pt x="101904" y="544131"/>
                                  </a:lnTo>
                                  <a:lnTo>
                                    <a:pt x="127444" y="546265"/>
                                  </a:lnTo>
                                  <a:lnTo>
                                    <a:pt x="137045" y="545249"/>
                                  </a:lnTo>
                                  <a:lnTo>
                                    <a:pt x="149059" y="542912"/>
                                  </a:lnTo>
                                  <a:lnTo>
                                    <a:pt x="162687" y="539064"/>
                                  </a:lnTo>
                                  <a:lnTo>
                                    <a:pt x="177139" y="533488"/>
                                  </a:lnTo>
                                  <a:lnTo>
                                    <a:pt x="183502" y="556120"/>
                                  </a:lnTo>
                                  <a:lnTo>
                                    <a:pt x="187655" y="570801"/>
                                  </a:lnTo>
                                  <a:lnTo>
                                    <a:pt x="62953" y="570801"/>
                                  </a:lnTo>
                                  <a:lnTo>
                                    <a:pt x="62953" y="589419"/>
                                  </a:lnTo>
                                  <a:lnTo>
                                    <a:pt x="74155" y="589419"/>
                                  </a:lnTo>
                                  <a:lnTo>
                                    <a:pt x="67551" y="594906"/>
                                  </a:lnTo>
                                  <a:lnTo>
                                    <a:pt x="60960" y="604393"/>
                                  </a:lnTo>
                                  <a:lnTo>
                                    <a:pt x="59613" y="606590"/>
                                  </a:lnTo>
                                  <a:lnTo>
                                    <a:pt x="58420" y="609396"/>
                                  </a:lnTo>
                                  <a:lnTo>
                                    <a:pt x="57543" y="613003"/>
                                  </a:lnTo>
                                  <a:lnTo>
                                    <a:pt x="55664" y="629348"/>
                                  </a:lnTo>
                                  <a:lnTo>
                                    <a:pt x="57937" y="649986"/>
                                  </a:lnTo>
                                  <a:lnTo>
                                    <a:pt x="66700" y="671322"/>
                                  </a:lnTo>
                                  <a:lnTo>
                                    <a:pt x="84340" y="689737"/>
                                  </a:lnTo>
                                  <a:lnTo>
                                    <a:pt x="110058" y="701332"/>
                                  </a:lnTo>
                                  <a:lnTo>
                                    <a:pt x="139331" y="703389"/>
                                  </a:lnTo>
                                  <a:lnTo>
                                    <a:pt x="168973" y="694156"/>
                                  </a:lnTo>
                                  <a:lnTo>
                                    <a:pt x="172097" y="691565"/>
                                  </a:lnTo>
                                  <a:lnTo>
                                    <a:pt x="195757" y="671855"/>
                                  </a:lnTo>
                                  <a:lnTo>
                                    <a:pt x="210807" y="644258"/>
                                  </a:lnTo>
                                  <a:lnTo>
                                    <a:pt x="213575" y="612736"/>
                                  </a:lnTo>
                                  <a:lnTo>
                                    <a:pt x="209296" y="589419"/>
                                  </a:lnTo>
                                  <a:lnTo>
                                    <a:pt x="948169" y="589419"/>
                                  </a:lnTo>
                                  <a:lnTo>
                                    <a:pt x="948169" y="579869"/>
                                  </a:lnTo>
                                  <a:lnTo>
                                    <a:pt x="953998" y="579869"/>
                                  </a:lnTo>
                                  <a:lnTo>
                                    <a:pt x="953998" y="514477"/>
                                  </a:lnTo>
                                  <a:lnTo>
                                    <a:pt x="953998" y="1326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8" name="Image 118"/>
                            <pic:cNvPicPr/>
                          </pic:nvPicPr>
                          <pic:blipFill>
                            <a:blip r:embed="rId11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53156" y="68734"/>
                              <a:ext cx="180492" cy="123789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19" name="Graphic 119"/>
                          <wps:cNvSpPr/>
                          <wps:spPr>
                            <a:xfrm>
                              <a:off x="392799" y="173790"/>
                              <a:ext cx="304800" cy="177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00" h="17780">
                                  <a:moveTo>
                                    <a:pt x="304684" y="17462"/>
                                  </a:moveTo>
                                  <a:lnTo>
                                    <a:pt x="0" y="1746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30075" y="0"/>
                                  </a:lnTo>
                                  <a:lnTo>
                                    <a:pt x="304684" y="0"/>
                                  </a:lnTo>
                                  <a:lnTo>
                                    <a:pt x="304684" y="17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Textbox 120"/>
                          <wps:cNvSpPr txBox="1"/>
                          <wps:spPr>
                            <a:xfrm>
                              <a:off x="224875" y="0"/>
                              <a:ext cx="215900" cy="2032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4943E2F5" w14:textId="77777777" w:rsidR="001F4C43" w:rsidRDefault="001F4C43" w:rsidP="001F4C43">
                                <w:pPr>
                                  <w:spacing w:line="320" w:lineRule="exact"/>
                                  <w:rPr>
                                    <w:rFonts w:ascii="Lucida Sans Unicode" w:hAnsi="Lucida Sans Unicode"/>
                                    <w:sz w:val="36"/>
                                  </w:rPr>
                                </w:pPr>
                                <w:r>
                                  <w:rPr>
                                    <w:rFonts w:ascii="Lucida Sans Unicode" w:hAnsi="Lucida Sans Unicode"/>
                                    <w:spacing w:val="-10"/>
                                    <w:w w:val="140"/>
                                    <w:sz w:val="36"/>
                                  </w:rPr>
                                  <w:t>♭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121" name="Textbox 121"/>
                          <wps:cNvSpPr txBox="1"/>
                          <wps:spPr>
                            <a:xfrm>
                              <a:off x="493350" y="765690"/>
                              <a:ext cx="97790" cy="17081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1889FF98" w14:textId="77777777" w:rsidR="001F4C43" w:rsidRDefault="001F4C43" w:rsidP="001F4C43">
                                <w:pPr>
                                  <w:spacing w:line="268" w:lineRule="exact"/>
                                </w:pPr>
                                <w:r>
                                  <w:rPr>
                                    <w:spacing w:val="-1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grpSp>
                      <wpg:grpSp>
                        <wpg:cNvPr id="122" name="Group 122"/>
                        <wpg:cNvGrpSpPr>
                          <a:grpSpLocks/>
                        </wpg:cNvGrpSpPr>
                        <wpg:grpSpPr>
                          <a:xfrm>
                            <a:off x="1536700" y="0"/>
                            <a:ext cx="948690" cy="938530"/>
                            <a:chOff x="0" y="0"/>
                            <a:chExt cx="948690" cy="938530"/>
                          </a:xfrm>
                        </wpg:grpSpPr>
                        <wps:wsp>
                          <wps:cNvPr id="123" name="Graphic 123"/>
                          <wps:cNvSpPr/>
                          <wps:spPr>
                            <a:xfrm>
                              <a:off x="-2" y="153657"/>
                              <a:ext cx="948690" cy="7035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48690" h="703580">
                                  <a:moveTo>
                                    <a:pt x="948182" y="123050"/>
                                  </a:moveTo>
                                  <a:lnTo>
                                    <a:pt x="926706" y="123050"/>
                                  </a:lnTo>
                                  <a:lnTo>
                                    <a:pt x="926706" y="141681"/>
                                  </a:lnTo>
                                  <a:lnTo>
                                    <a:pt x="926706" y="235115"/>
                                  </a:lnTo>
                                  <a:lnTo>
                                    <a:pt x="926706" y="570801"/>
                                  </a:lnTo>
                                  <a:lnTo>
                                    <a:pt x="872020" y="570801"/>
                                  </a:lnTo>
                                  <a:lnTo>
                                    <a:pt x="205486" y="570801"/>
                                  </a:lnTo>
                                  <a:lnTo>
                                    <a:pt x="197929" y="545439"/>
                                  </a:lnTo>
                                  <a:lnTo>
                                    <a:pt x="197929" y="627380"/>
                                  </a:lnTo>
                                  <a:lnTo>
                                    <a:pt x="191935" y="659028"/>
                                  </a:lnTo>
                                  <a:lnTo>
                                    <a:pt x="168960" y="683425"/>
                                  </a:lnTo>
                                  <a:lnTo>
                                    <a:pt x="140868" y="691565"/>
                                  </a:lnTo>
                                  <a:lnTo>
                                    <a:pt x="117411" y="689216"/>
                                  </a:lnTo>
                                  <a:lnTo>
                                    <a:pt x="101739" y="679742"/>
                                  </a:lnTo>
                                  <a:lnTo>
                                    <a:pt x="97040" y="666521"/>
                                  </a:lnTo>
                                  <a:lnTo>
                                    <a:pt x="99237" y="666521"/>
                                  </a:lnTo>
                                  <a:lnTo>
                                    <a:pt x="115684" y="663194"/>
                                  </a:lnTo>
                                  <a:lnTo>
                                    <a:pt x="129273" y="654037"/>
                                  </a:lnTo>
                                  <a:lnTo>
                                    <a:pt x="138430" y="640461"/>
                                  </a:lnTo>
                                  <a:lnTo>
                                    <a:pt x="141782" y="623811"/>
                                  </a:lnTo>
                                  <a:lnTo>
                                    <a:pt x="138430" y="607187"/>
                                  </a:lnTo>
                                  <a:lnTo>
                                    <a:pt x="129273" y="593598"/>
                                  </a:lnTo>
                                  <a:lnTo>
                                    <a:pt x="123063" y="589419"/>
                                  </a:lnTo>
                                  <a:lnTo>
                                    <a:pt x="192862" y="589419"/>
                                  </a:lnTo>
                                  <a:lnTo>
                                    <a:pt x="195338" y="599986"/>
                                  </a:lnTo>
                                  <a:lnTo>
                                    <a:pt x="197929" y="627380"/>
                                  </a:lnTo>
                                  <a:lnTo>
                                    <a:pt x="197929" y="545439"/>
                                  </a:lnTo>
                                  <a:lnTo>
                                    <a:pt x="194373" y="533488"/>
                                  </a:lnTo>
                                  <a:lnTo>
                                    <a:pt x="193319" y="529971"/>
                                  </a:lnTo>
                                  <a:lnTo>
                                    <a:pt x="192062" y="525741"/>
                                  </a:lnTo>
                                  <a:lnTo>
                                    <a:pt x="212115" y="510286"/>
                                  </a:lnTo>
                                  <a:lnTo>
                                    <a:pt x="215366" y="505917"/>
                                  </a:lnTo>
                                  <a:lnTo>
                                    <a:pt x="227698" y="489318"/>
                                  </a:lnTo>
                                  <a:lnTo>
                                    <a:pt x="231381" y="477367"/>
                                  </a:lnTo>
                                  <a:lnTo>
                                    <a:pt x="926706" y="477367"/>
                                  </a:lnTo>
                                  <a:lnTo>
                                    <a:pt x="926706" y="458736"/>
                                  </a:lnTo>
                                  <a:lnTo>
                                    <a:pt x="872020" y="458736"/>
                                  </a:lnTo>
                                  <a:lnTo>
                                    <a:pt x="235953" y="458736"/>
                                  </a:lnTo>
                                  <a:lnTo>
                                    <a:pt x="235851" y="456184"/>
                                  </a:lnTo>
                                  <a:lnTo>
                                    <a:pt x="234645" y="428015"/>
                                  </a:lnTo>
                                  <a:lnTo>
                                    <a:pt x="234556" y="427786"/>
                                  </a:lnTo>
                                  <a:lnTo>
                                    <a:pt x="222999" y="396811"/>
                                  </a:lnTo>
                                  <a:lnTo>
                                    <a:pt x="218579" y="384949"/>
                                  </a:lnTo>
                                  <a:lnTo>
                                    <a:pt x="200037" y="366776"/>
                                  </a:lnTo>
                                  <a:lnTo>
                                    <a:pt x="200037" y="458736"/>
                                  </a:lnTo>
                                  <a:lnTo>
                                    <a:pt x="197764" y="458736"/>
                                  </a:lnTo>
                                  <a:lnTo>
                                    <a:pt x="197764" y="477367"/>
                                  </a:lnTo>
                                  <a:lnTo>
                                    <a:pt x="197027" y="483235"/>
                                  </a:lnTo>
                                  <a:lnTo>
                                    <a:pt x="185737" y="505917"/>
                                  </a:lnTo>
                                  <a:lnTo>
                                    <a:pt x="178219" y="482168"/>
                                  </a:lnTo>
                                  <a:lnTo>
                                    <a:pt x="176733" y="477367"/>
                                  </a:lnTo>
                                  <a:lnTo>
                                    <a:pt x="197764" y="477367"/>
                                  </a:lnTo>
                                  <a:lnTo>
                                    <a:pt x="197764" y="458736"/>
                                  </a:lnTo>
                                  <a:lnTo>
                                    <a:pt x="172758" y="458736"/>
                                  </a:lnTo>
                                  <a:lnTo>
                                    <a:pt x="172758" y="517766"/>
                                  </a:lnTo>
                                  <a:lnTo>
                                    <a:pt x="164858" y="522211"/>
                                  </a:lnTo>
                                  <a:lnTo>
                                    <a:pt x="155841" y="525741"/>
                                  </a:lnTo>
                                  <a:lnTo>
                                    <a:pt x="145173" y="528421"/>
                                  </a:lnTo>
                                  <a:lnTo>
                                    <a:pt x="133223" y="529971"/>
                                  </a:lnTo>
                                  <a:lnTo>
                                    <a:pt x="89484" y="523240"/>
                                  </a:lnTo>
                                  <a:lnTo>
                                    <a:pt x="58458" y="500608"/>
                                  </a:lnTo>
                                  <a:lnTo>
                                    <a:pt x="57365" y="499770"/>
                                  </a:lnTo>
                                  <a:lnTo>
                                    <a:pt x="37147" y="466280"/>
                                  </a:lnTo>
                                  <a:lnTo>
                                    <a:pt x="28905" y="429133"/>
                                  </a:lnTo>
                                  <a:lnTo>
                                    <a:pt x="32842" y="394906"/>
                                  </a:lnTo>
                                  <a:lnTo>
                                    <a:pt x="45643" y="370662"/>
                                  </a:lnTo>
                                  <a:lnTo>
                                    <a:pt x="62966" y="351167"/>
                                  </a:lnTo>
                                  <a:lnTo>
                                    <a:pt x="62966" y="365556"/>
                                  </a:lnTo>
                                  <a:lnTo>
                                    <a:pt x="102171" y="365556"/>
                                  </a:lnTo>
                                  <a:lnTo>
                                    <a:pt x="83426" y="383806"/>
                                  </a:lnTo>
                                  <a:lnTo>
                                    <a:pt x="70446" y="410552"/>
                                  </a:lnTo>
                                  <a:lnTo>
                                    <a:pt x="70573" y="428015"/>
                                  </a:lnTo>
                                  <a:lnTo>
                                    <a:pt x="70688" y="443268"/>
                                  </a:lnTo>
                                  <a:lnTo>
                                    <a:pt x="78981" y="458736"/>
                                  </a:lnTo>
                                  <a:lnTo>
                                    <a:pt x="62966" y="458736"/>
                                  </a:lnTo>
                                  <a:lnTo>
                                    <a:pt x="62966" y="477367"/>
                                  </a:lnTo>
                                  <a:lnTo>
                                    <a:pt x="92329" y="477367"/>
                                  </a:lnTo>
                                  <a:lnTo>
                                    <a:pt x="109372" y="491210"/>
                                  </a:lnTo>
                                  <a:lnTo>
                                    <a:pt x="130467" y="500608"/>
                                  </a:lnTo>
                                  <a:lnTo>
                                    <a:pt x="140576" y="502119"/>
                                  </a:lnTo>
                                  <a:lnTo>
                                    <a:pt x="139458" y="499770"/>
                                  </a:lnTo>
                                  <a:lnTo>
                                    <a:pt x="134010" y="496341"/>
                                  </a:lnTo>
                                  <a:lnTo>
                                    <a:pt x="125641" y="491210"/>
                                  </a:lnTo>
                                  <a:lnTo>
                                    <a:pt x="116408" y="484251"/>
                                  </a:lnTo>
                                  <a:lnTo>
                                    <a:pt x="112102" y="477367"/>
                                  </a:lnTo>
                                  <a:lnTo>
                                    <a:pt x="161531" y="477367"/>
                                  </a:lnTo>
                                  <a:lnTo>
                                    <a:pt x="165366" y="491210"/>
                                  </a:lnTo>
                                  <a:lnTo>
                                    <a:pt x="172758" y="517766"/>
                                  </a:lnTo>
                                  <a:lnTo>
                                    <a:pt x="172758" y="458736"/>
                                  </a:lnTo>
                                  <a:lnTo>
                                    <a:pt x="171018" y="458736"/>
                                  </a:lnTo>
                                  <a:lnTo>
                                    <a:pt x="170243" y="456184"/>
                                  </a:lnTo>
                                  <a:lnTo>
                                    <a:pt x="161937" y="427786"/>
                                  </a:lnTo>
                                  <a:lnTo>
                                    <a:pt x="156387" y="407543"/>
                                  </a:lnTo>
                                  <a:lnTo>
                                    <a:pt x="156387" y="458736"/>
                                  </a:lnTo>
                                  <a:lnTo>
                                    <a:pt x="104190" y="458736"/>
                                  </a:lnTo>
                                  <a:lnTo>
                                    <a:pt x="100571" y="444436"/>
                                  </a:lnTo>
                                  <a:lnTo>
                                    <a:pt x="122186" y="402272"/>
                                  </a:lnTo>
                                  <a:lnTo>
                                    <a:pt x="139700" y="397535"/>
                                  </a:lnTo>
                                  <a:lnTo>
                                    <a:pt x="147980" y="428015"/>
                                  </a:lnTo>
                                  <a:lnTo>
                                    <a:pt x="156387" y="458736"/>
                                  </a:lnTo>
                                  <a:lnTo>
                                    <a:pt x="156387" y="407543"/>
                                  </a:lnTo>
                                  <a:lnTo>
                                    <a:pt x="153644" y="397535"/>
                                  </a:lnTo>
                                  <a:lnTo>
                                    <a:pt x="153454" y="396811"/>
                                  </a:lnTo>
                                  <a:lnTo>
                                    <a:pt x="193662" y="422757"/>
                                  </a:lnTo>
                                  <a:lnTo>
                                    <a:pt x="200037" y="458736"/>
                                  </a:lnTo>
                                  <a:lnTo>
                                    <a:pt x="200037" y="366776"/>
                                  </a:lnTo>
                                  <a:lnTo>
                                    <a:pt x="198805" y="365556"/>
                                  </a:lnTo>
                                  <a:lnTo>
                                    <a:pt x="926706" y="365556"/>
                                  </a:lnTo>
                                  <a:lnTo>
                                    <a:pt x="926706" y="346925"/>
                                  </a:lnTo>
                                  <a:lnTo>
                                    <a:pt x="872020" y="346925"/>
                                  </a:lnTo>
                                  <a:lnTo>
                                    <a:pt x="141071" y="346925"/>
                                  </a:lnTo>
                                  <a:lnTo>
                                    <a:pt x="137096" y="333057"/>
                                  </a:lnTo>
                                  <a:lnTo>
                                    <a:pt x="133337" y="319392"/>
                                  </a:lnTo>
                                  <a:lnTo>
                                    <a:pt x="129832" y="306044"/>
                                  </a:lnTo>
                                  <a:lnTo>
                                    <a:pt x="129374" y="304190"/>
                                  </a:lnTo>
                                  <a:lnTo>
                                    <a:pt x="126593" y="293014"/>
                                  </a:lnTo>
                                  <a:lnTo>
                                    <a:pt x="135636" y="283527"/>
                                  </a:lnTo>
                                  <a:lnTo>
                                    <a:pt x="144310" y="273494"/>
                                  </a:lnTo>
                                  <a:lnTo>
                                    <a:pt x="152476" y="262826"/>
                                  </a:lnTo>
                                  <a:lnTo>
                                    <a:pt x="158496" y="253733"/>
                                  </a:lnTo>
                                  <a:lnTo>
                                    <a:pt x="926706" y="253733"/>
                                  </a:lnTo>
                                  <a:lnTo>
                                    <a:pt x="926706" y="235115"/>
                                  </a:lnTo>
                                  <a:lnTo>
                                    <a:pt x="872020" y="235115"/>
                                  </a:lnTo>
                                  <a:lnTo>
                                    <a:pt x="169418" y="235115"/>
                                  </a:lnTo>
                                  <a:lnTo>
                                    <a:pt x="172110" y="230085"/>
                                  </a:lnTo>
                                  <a:lnTo>
                                    <a:pt x="175552" y="223266"/>
                                  </a:lnTo>
                                  <a:lnTo>
                                    <a:pt x="176212" y="222008"/>
                                  </a:lnTo>
                                  <a:lnTo>
                                    <a:pt x="193903" y="186245"/>
                                  </a:lnTo>
                                  <a:lnTo>
                                    <a:pt x="209638" y="141681"/>
                                  </a:lnTo>
                                  <a:lnTo>
                                    <a:pt x="926706" y="141681"/>
                                  </a:lnTo>
                                  <a:lnTo>
                                    <a:pt x="926706" y="123050"/>
                                  </a:lnTo>
                                  <a:lnTo>
                                    <a:pt x="872020" y="123050"/>
                                  </a:lnTo>
                                  <a:lnTo>
                                    <a:pt x="214261" y="123050"/>
                                  </a:lnTo>
                                  <a:lnTo>
                                    <a:pt x="219938" y="86410"/>
                                  </a:lnTo>
                                  <a:lnTo>
                                    <a:pt x="219849" y="79629"/>
                                  </a:lnTo>
                                  <a:lnTo>
                                    <a:pt x="219227" y="44919"/>
                                  </a:lnTo>
                                  <a:lnTo>
                                    <a:pt x="215734" y="34112"/>
                                  </a:lnTo>
                                  <a:lnTo>
                                    <a:pt x="209169" y="13830"/>
                                  </a:lnTo>
                                  <a:lnTo>
                                    <a:pt x="188074" y="0"/>
                                  </a:lnTo>
                                  <a:lnTo>
                                    <a:pt x="183299" y="1485"/>
                                  </a:lnTo>
                                  <a:lnTo>
                                    <a:pt x="183299" y="86410"/>
                                  </a:lnTo>
                                  <a:lnTo>
                                    <a:pt x="176377" y="123050"/>
                                  </a:lnTo>
                                  <a:lnTo>
                                    <a:pt x="169418" y="123050"/>
                                  </a:lnTo>
                                  <a:lnTo>
                                    <a:pt x="169418" y="141681"/>
                                  </a:lnTo>
                                  <a:lnTo>
                                    <a:pt x="159981" y="165506"/>
                                  </a:lnTo>
                                  <a:lnTo>
                                    <a:pt x="134277" y="202552"/>
                                  </a:lnTo>
                                  <a:lnTo>
                                    <a:pt x="130111" y="206819"/>
                                  </a:lnTo>
                                  <a:lnTo>
                                    <a:pt x="126161" y="210578"/>
                                  </a:lnTo>
                                  <a:lnTo>
                                    <a:pt x="126161" y="346925"/>
                                  </a:lnTo>
                                  <a:lnTo>
                                    <a:pt x="67081" y="346925"/>
                                  </a:lnTo>
                                  <a:lnTo>
                                    <a:pt x="89242" y="326948"/>
                                  </a:lnTo>
                                  <a:lnTo>
                                    <a:pt x="114998" y="304190"/>
                                  </a:lnTo>
                                  <a:lnTo>
                                    <a:pt x="118173" y="316458"/>
                                  </a:lnTo>
                                  <a:lnTo>
                                    <a:pt x="124726" y="341503"/>
                                  </a:lnTo>
                                  <a:lnTo>
                                    <a:pt x="126161" y="346925"/>
                                  </a:lnTo>
                                  <a:lnTo>
                                    <a:pt x="126161" y="210578"/>
                                  </a:lnTo>
                                  <a:lnTo>
                                    <a:pt x="125171" y="211505"/>
                                  </a:lnTo>
                                  <a:lnTo>
                                    <a:pt x="119557" y="216573"/>
                                  </a:lnTo>
                                  <a:lnTo>
                                    <a:pt x="113360" y="222008"/>
                                  </a:lnTo>
                                  <a:lnTo>
                                    <a:pt x="110693" y="176326"/>
                                  </a:lnTo>
                                  <a:lnTo>
                                    <a:pt x="113741" y="141681"/>
                                  </a:lnTo>
                                  <a:lnTo>
                                    <a:pt x="169418" y="141681"/>
                                  </a:lnTo>
                                  <a:lnTo>
                                    <a:pt x="169418" y="123050"/>
                                  </a:lnTo>
                                  <a:lnTo>
                                    <a:pt x="117360" y="123050"/>
                                  </a:lnTo>
                                  <a:lnTo>
                                    <a:pt x="125247" y="93865"/>
                                  </a:lnTo>
                                  <a:lnTo>
                                    <a:pt x="143764" y="55384"/>
                                  </a:lnTo>
                                  <a:lnTo>
                                    <a:pt x="162077" y="34112"/>
                                  </a:lnTo>
                                  <a:lnTo>
                                    <a:pt x="175399" y="35687"/>
                                  </a:lnTo>
                                  <a:lnTo>
                                    <a:pt x="182778" y="54876"/>
                                  </a:lnTo>
                                  <a:lnTo>
                                    <a:pt x="182791" y="55384"/>
                                  </a:lnTo>
                                  <a:lnTo>
                                    <a:pt x="183299" y="86410"/>
                                  </a:lnTo>
                                  <a:lnTo>
                                    <a:pt x="183299" y="1485"/>
                                  </a:lnTo>
                                  <a:lnTo>
                                    <a:pt x="121640" y="41249"/>
                                  </a:lnTo>
                                  <a:lnTo>
                                    <a:pt x="100025" y="79629"/>
                                  </a:lnTo>
                                  <a:lnTo>
                                    <a:pt x="86982" y="123050"/>
                                  </a:lnTo>
                                  <a:lnTo>
                                    <a:pt x="62966" y="123050"/>
                                  </a:lnTo>
                                  <a:lnTo>
                                    <a:pt x="62966" y="141681"/>
                                  </a:lnTo>
                                  <a:lnTo>
                                    <a:pt x="85826" y="141681"/>
                                  </a:lnTo>
                                  <a:lnTo>
                                    <a:pt x="84340" y="167868"/>
                                  </a:lnTo>
                                  <a:lnTo>
                                    <a:pt x="85813" y="178930"/>
                                  </a:lnTo>
                                  <a:lnTo>
                                    <a:pt x="88658" y="194221"/>
                                  </a:lnTo>
                                  <a:lnTo>
                                    <a:pt x="92722" y="213207"/>
                                  </a:lnTo>
                                  <a:lnTo>
                                    <a:pt x="97777" y="235115"/>
                                  </a:lnTo>
                                  <a:lnTo>
                                    <a:pt x="62966" y="235115"/>
                                  </a:lnTo>
                                  <a:lnTo>
                                    <a:pt x="62966" y="253733"/>
                                  </a:lnTo>
                                  <a:lnTo>
                                    <a:pt x="77152" y="253733"/>
                                  </a:lnTo>
                                  <a:lnTo>
                                    <a:pt x="58420" y="271767"/>
                                  </a:lnTo>
                                  <a:lnTo>
                                    <a:pt x="40627" y="291782"/>
                                  </a:lnTo>
                                  <a:lnTo>
                                    <a:pt x="26543" y="312394"/>
                                  </a:lnTo>
                                  <a:lnTo>
                                    <a:pt x="9969" y="349986"/>
                                  </a:lnTo>
                                  <a:lnTo>
                                    <a:pt x="0" y="393585"/>
                                  </a:lnTo>
                                  <a:lnTo>
                                    <a:pt x="88" y="399910"/>
                                  </a:lnTo>
                                  <a:lnTo>
                                    <a:pt x="165" y="405193"/>
                                  </a:lnTo>
                                  <a:lnTo>
                                    <a:pt x="292" y="413219"/>
                                  </a:lnTo>
                                  <a:lnTo>
                                    <a:pt x="381" y="419506"/>
                                  </a:lnTo>
                                  <a:lnTo>
                                    <a:pt x="508" y="428015"/>
                                  </a:lnTo>
                                  <a:lnTo>
                                    <a:pt x="546" y="430098"/>
                                  </a:lnTo>
                                  <a:lnTo>
                                    <a:pt x="647" y="437515"/>
                                  </a:lnTo>
                                  <a:lnTo>
                                    <a:pt x="16027" y="481101"/>
                                  </a:lnTo>
                                  <a:lnTo>
                                    <a:pt x="42748" y="513676"/>
                                  </a:lnTo>
                                  <a:lnTo>
                                    <a:pt x="101904" y="544131"/>
                                  </a:lnTo>
                                  <a:lnTo>
                                    <a:pt x="127444" y="546265"/>
                                  </a:lnTo>
                                  <a:lnTo>
                                    <a:pt x="137045" y="545249"/>
                                  </a:lnTo>
                                  <a:lnTo>
                                    <a:pt x="149059" y="542912"/>
                                  </a:lnTo>
                                  <a:lnTo>
                                    <a:pt x="162687" y="539064"/>
                                  </a:lnTo>
                                  <a:lnTo>
                                    <a:pt x="177152" y="533488"/>
                                  </a:lnTo>
                                  <a:lnTo>
                                    <a:pt x="183502" y="556120"/>
                                  </a:lnTo>
                                  <a:lnTo>
                                    <a:pt x="187655" y="570801"/>
                                  </a:lnTo>
                                  <a:lnTo>
                                    <a:pt x="62966" y="570801"/>
                                  </a:lnTo>
                                  <a:lnTo>
                                    <a:pt x="62966" y="589419"/>
                                  </a:lnTo>
                                  <a:lnTo>
                                    <a:pt x="74155" y="589419"/>
                                  </a:lnTo>
                                  <a:lnTo>
                                    <a:pt x="67564" y="594906"/>
                                  </a:lnTo>
                                  <a:lnTo>
                                    <a:pt x="60960" y="604393"/>
                                  </a:lnTo>
                                  <a:lnTo>
                                    <a:pt x="59613" y="606590"/>
                                  </a:lnTo>
                                  <a:lnTo>
                                    <a:pt x="58420" y="609396"/>
                                  </a:lnTo>
                                  <a:lnTo>
                                    <a:pt x="57543" y="613003"/>
                                  </a:lnTo>
                                  <a:lnTo>
                                    <a:pt x="55676" y="629348"/>
                                  </a:lnTo>
                                  <a:lnTo>
                                    <a:pt x="57937" y="649986"/>
                                  </a:lnTo>
                                  <a:lnTo>
                                    <a:pt x="66713" y="671322"/>
                                  </a:lnTo>
                                  <a:lnTo>
                                    <a:pt x="84340" y="689737"/>
                                  </a:lnTo>
                                  <a:lnTo>
                                    <a:pt x="110058" y="701332"/>
                                  </a:lnTo>
                                  <a:lnTo>
                                    <a:pt x="139331" y="703389"/>
                                  </a:lnTo>
                                  <a:lnTo>
                                    <a:pt x="168973" y="694156"/>
                                  </a:lnTo>
                                  <a:lnTo>
                                    <a:pt x="172097" y="691565"/>
                                  </a:lnTo>
                                  <a:lnTo>
                                    <a:pt x="195757" y="671855"/>
                                  </a:lnTo>
                                  <a:lnTo>
                                    <a:pt x="210807" y="644258"/>
                                  </a:lnTo>
                                  <a:lnTo>
                                    <a:pt x="213575" y="612736"/>
                                  </a:lnTo>
                                  <a:lnTo>
                                    <a:pt x="209296" y="589419"/>
                                  </a:lnTo>
                                  <a:lnTo>
                                    <a:pt x="948182" y="589419"/>
                                  </a:lnTo>
                                  <a:lnTo>
                                    <a:pt x="948182" y="570801"/>
                                  </a:lnTo>
                                  <a:lnTo>
                                    <a:pt x="941844" y="570801"/>
                                  </a:lnTo>
                                  <a:lnTo>
                                    <a:pt x="941844" y="513930"/>
                                  </a:lnTo>
                                  <a:lnTo>
                                    <a:pt x="941844" y="477367"/>
                                  </a:lnTo>
                                  <a:lnTo>
                                    <a:pt x="948182" y="477367"/>
                                  </a:lnTo>
                                  <a:lnTo>
                                    <a:pt x="948182" y="458736"/>
                                  </a:lnTo>
                                  <a:lnTo>
                                    <a:pt x="941844" y="458736"/>
                                  </a:lnTo>
                                  <a:lnTo>
                                    <a:pt x="941844" y="365556"/>
                                  </a:lnTo>
                                  <a:lnTo>
                                    <a:pt x="948182" y="365556"/>
                                  </a:lnTo>
                                  <a:lnTo>
                                    <a:pt x="948182" y="346925"/>
                                  </a:lnTo>
                                  <a:lnTo>
                                    <a:pt x="941844" y="346925"/>
                                  </a:lnTo>
                                  <a:lnTo>
                                    <a:pt x="941844" y="253733"/>
                                  </a:lnTo>
                                  <a:lnTo>
                                    <a:pt x="948182" y="253733"/>
                                  </a:lnTo>
                                  <a:lnTo>
                                    <a:pt x="948182" y="235115"/>
                                  </a:lnTo>
                                  <a:lnTo>
                                    <a:pt x="941844" y="235115"/>
                                  </a:lnTo>
                                  <a:lnTo>
                                    <a:pt x="941844" y="141681"/>
                                  </a:lnTo>
                                  <a:lnTo>
                                    <a:pt x="948182" y="141681"/>
                                  </a:lnTo>
                                  <a:lnTo>
                                    <a:pt x="948182" y="1230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4" name="Image 124"/>
                            <pic:cNvPicPr/>
                          </pic:nvPicPr>
                          <pic:blipFill>
                            <a:blip r:embed="rId9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30233" y="81672"/>
                              <a:ext cx="180492" cy="123789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25" name="Textbox 125"/>
                          <wps:cNvSpPr txBox="1"/>
                          <wps:spPr>
                            <a:xfrm>
                              <a:off x="369876" y="0"/>
                              <a:ext cx="366395" cy="22542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22AEBCBC" w14:textId="77777777" w:rsidR="001F4C43" w:rsidRDefault="001F4C43" w:rsidP="001F4C43">
                                <w:pPr>
                                  <w:tabs>
                                    <w:tab w:val="left" w:pos="555"/>
                                  </w:tabs>
                                  <w:spacing w:line="354" w:lineRule="exact"/>
                                  <w:rPr>
                                    <w:rFonts w:ascii="Times New Roman"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32"/>
                                    <w:u w:val="thick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z w:val="32"/>
                                    <w:u w:val="thick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126" name="Textbox 126"/>
                          <wps:cNvSpPr txBox="1"/>
                          <wps:spPr>
                            <a:xfrm>
                              <a:off x="500410" y="767948"/>
                              <a:ext cx="97790" cy="17081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0B239C35" w14:textId="77777777" w:rsidR="001F4C43" w:rsidRDefault="001F4C43" w:rsidP="001F4C43">
                                <w:pPr>
                                  <w:spacing w:line="268" w:lineRule="exact"/>
                                </w:pPr>
                                <w:r>
                                  <w:rPr>
                                    <w:spacing w:val="-1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grpSp>
                      <wpg:grpSp>
                        <wpg:cNvPr id="127" name="Group 127"/>
                        <wpg:cNvGrpSpPr>
                          <a:grpSpLocks/>
                        </wpg:cNvGrpSpPr>
                        <wpg:grpSpPr>
                          <a:xfrm>
                            <a:off x="3069167" y="0"/>
                            <a:ext cx="948690" cy="938530"/>
                            <a:chOff x="0" y="0"/>
                            <a:chExt cx="948690" cy="938530"/>
                          </a:xfrm>
                        </wpg:grpSpPr>
                        <wps:wsp>
                          <wps:cNvPr id="128" name="Graphic 128"/>
                          <wps:cNvSpPr/>
                          <wps:spPr>
                            <a:xfrm>
                              <a:off x="-4" y="156553"/>
                              <a:ext cx="948690" cy="7035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48690" h="703580">
                                  <a:moveTo>
                                    <a:pt x="948182" y="123050"/>
                                  </a:moveTo>
                                  <a:lnTo>
                                    <a:pt x="932103" y="123050"/>
                                  </a:lnTo>
                                  <a:lnTo>
                                    <a:pt x="932103" y="141681"/>
                                  </a:lnTo>
                                  <a:lnTo>
                                    <a:pt x="932103" y="235102"/>
                                  </a:lnTo>
                                  <a:lnTo>
                                    <a:pt x="932103" y="570788"/>
                                  </a:lnTo>
                                  <a:lnTo>
                                    <a:pt x="872020" y="570788"/>
                                  </a:lnTo>
                                  <a:lnTo>
                                    <a:pt x="205486" y="570788"/>
                                  </a:lnTo>
                                  <a:lnTo>
                                    <a:pt x="197929" y="545426"/>
                                  </a:lnTo>
                                  <a:lnTo>
                                    <a:pt x="197929" y="627380"/>
                                  </a:lnTo>
                                  <a:lnTo>
                                    <a:pt x="191935" y="659015"/>
                                  </a:lnTo>
                                  <a:lnTo>
                                    <a:pt x="168960" y="683425"/>
                                  </a:lnTo>
                                  <a:lnTo>
                                    <a:pt x="140868" y="691553"/>
                                  </a:lnTo>
                                  <a:lnTo>
                                    <a:pt x="117411" y="689203"/>
                                  </a:lnTo>
                                  <a:lnTo>
                                    <a:pt x="101739" y="679742"/>
                                  </a:lnTo>
                                  <a:lnTo>
                                    <a:pt x="97053" y="666508"/>
                                  </a:lnTo>
                                  <a:lnTo>
                                    <a:pt x="99237" y="666508"/>
                                  </a:lnTo>
                                  <a:lnTo>
                                    <a:pt x="115684" y="663194"/>
                                  </a:lnTo>
                                  <a:lnTo>
                                    <a:pt x="129273" y="654037"/>
                                  </a:lnTo>
                                  <a:lnTo>
                                    <a:pt x="138430" y="640448"/>
                                  </a:lnTo>
                                  <a:lnTo>
                                    <a:pt x="141782" y="623811"/>
                                  </a:lnTo>
                                  <a:lnTo>
                                    <a:pt x="138430" y="607174"/>
                                  </a:lnTo>
                                  <a:lnTo>
                                    <a:pt x="129273" y="593598"/>
                                  </a:lnTo>
                                  <a:lnTo>
                                    <a:pt x="123075" y="589419"/>
                                  </a:lnTo>
                                  <a:lnTo>
                                    <a:pt x="192862" y="589419"/>
                                  </a:lnTo>
                                  <a:lnTo>
                                    <a:pt x="195338" y="599973"/>
                                  </a:lnTo>
                                  <a:lnTo>
                                    <a:pt x="197929" y="627380"/>
                                  </a:lnTo>
                                  <a:lnTo>
                                    <a:pt x="197929" y="545426"/>
                                  </a:lnTo>
                                  <a:lnTo>
                                    <a:pt x="194373" y="533488"/>
                                  </a:lnTo>
                                  <a:lnTo>
                                    <a:pt x="193319" y="529971"/>
                                  </a:lnTo>
                                  <a:lnTo>
                                    <a:pt x="192062" y="525729"/>
                                  </a:lnTo>
                                  <a:lnTo>
                                    <a:pt x="212115" y="510286"/>
                                  </a:lnTo>
                                  <a:lnTo>
                                    <a:pt x="215366" y="505917"/>
                                  </a:lnTo>
                                  <a:lnTo>
                                    <a:pt x="227698" y="489305"/>
                                  </a:lnTo>
                                  <a:lnTo>
                                    <a:pt x="231394" y="477367"/>
                                  </a:lnTo>
                                  <a:lnTo>
                                    <a:pt x="932103" y="477367"/>
                                  </a:lnTo>
                                  <a:lnTo>
                                    <a:pt x="932103" y="458736"/>
                                  </a:lnTo>
                                  <a:lnTo>
                                    <a:pt x="872020" y="458736"/>
                                  </a:lnTo>
                                  <a:lnTo>
                                    <a:pt x="235953" y="458736"/>
                                  </a:lnTo>
                                  <a:lnTo>
                                    <a:pt x="223012" y="396798"/>
                                  </a:lnTo>
                                  <a:lnTo>
                                    <a:pt x="200037" y="366776"/>
                                  </a:lnTo>
                                  <a:lnTo>
                                    <a:pt x="200037" y="458736"/>
                                  </a:lnTo>
                                  <a:lnTo>
                                    <a:pt x="197764" y="458736"/>
                                  </a:lnTo>
                                  <a:lnTo>
                                    <a:pt x="197764" y="477367"/>
                                  </a:lnTo>
                                  <a:lnTo>
                                    <a:pt x="197027" y="483222"/>
                                  </a:lnTo>
                                  <a:lnTo>
                                    <a:pt x="185737" y="505917"/>
                                  </a:lnTo>
                                  <a:lnTo>
                                    <a:pt x="178219" y="482168"/>
                                  </a:lnTo>
                                  <a:lnTo>
                                    <a:pt x="176745" y="477367"/>
                                  </a:lnTo>
                                  <a:lnTo>
                                    <a:pt x="197764" y="477367"/>
                                  </a:lnTo>
                                  <a:lnTo>
                                    <a:pt x="197764" y="458736"/>
                                  </a:lnTo>
                                  <a:lnTo>
                                    <a:pt x="172758" y="458736"/>
                                  </a:lnTo>
                                  <a:lnTo>
                                    <a:pt x="172758" y="517766"/>
                                  </a:lnTo>
                                  <a:lnTo>
                                    <a:pt x="164858" y="522211"/>
                                  </a:lnTo>
                                  <a:lnTo>
                                    <a:pt x="155854" y="525729"/>
                                  </a:lnTo>
                                  <a:lnTo>
                                    <a:pt x="145173" y="528421"/>
                                  </a:lnTo>
                                  <a:lnTo>
                                    <a:pt x="133223" y="529971"/>
                                  </a:lnTo>
                                  <a:lnTo>
                                    <a:pt x="89484" y="523240"/>
                                  </a:lnTo>
                                  <a:lnTo>
                                    <a:pt x="58458" y="500595"/>
                                  </a:lnTo>
                                  <a:lnTo>
                                    <a:pt x="57365" y="499770"/>
                                  </a:lnTo>
                                  <a:lnTo>
                                    <a:pt x="37147" y="466280"/>
                                  </a:lnTo>
                                  <a:lnTo>
                                    <a:pt x="28905" y="429133"/>
                                  </a:lnTo>
                                  <a:lnTo>
                                    <a:pt x="32842" y="394906"/>
                                  </a:lnTo>
                                  <a:lnTo>
                                    <a:pt x="45643" y="370662"/>
                                  </a:lnTo>
                                  <a:lnTo>
                                    <a:pt x="62966" y="351167"/>
                                  </a:lnTo>
                                  <a:lnTo>
                                    <a:pt x="62966" y="365544"/>
                                  </a:lnTo>
                                  <a:lnTo>
                                    <a:pt x="102184" y="365544"/>
                                  </a:lnTo>
                                  <a:lnTo>
                                    <a:pt x="83426" y="383806"/>
                                  </a:lnTo>
                                  <a:lnTo>
                                    <a:pt x="70459" y="410552"/>
                                  </a:lnTo>
                                  <a:lnTo>
                                    <a:pt x="70573" y="428015"/>
                                  </a:lnTo>
                                  <a:lnTo>
                                    <a:pt x="70688" y="443255"/>
                                  </a:lnTo>
                                  <a:lnTo>
                                    <a:pt x="78994" y="458736"/>
                                  </a:lnTo>
                                  <a:lnTo>
                                    <a:pt x="62966" y="458736"/>
                                  </a:lnTo>
                                  <a:lnTo>
                                    <a:pt x="62966" y="477367"/>
                                  </a:lnTo>
                                  <a:lnTo>
                                    <a:pt x="92329" y="477367"/>
                                  </a:lnTo>
                                  <a:lnTo>
                                    <a:pt x="109372" y="491197"/>
                                  </a:lnTo>
                                  <a:lnTo>
                                    <a:pt x="130467" y="500595"/>
                                  </a:lnTo>
                                  <a:lnTo>
                                    <a:pt x="140576" y="502119"/>
                                  </a:lnTo>
                                  <a:lnTo>
                                    <a:pt x="139458" y="499770"/>
                                  </a:lnTo>
                                  <a:lnTo>
                                    <a:pt x="134010" y="496328"/>
                                  </a:lnTo>
                                  <a:lnTo>
                                    <a:pt x="125641" y="491197"/>
                                  </a:lnTo>
                                  <a:lnTo>
                                    <a:pt x="116408" y="484238"/>
                                  </a:lnTo>
                                  <a:lnTo>
                                    <a:pt x="112102" y="477367"/>
                                  </a:lnTo>
                                  <a:lnTo>
                                    <a:pt x="161531" y="477367"/>
                                  </a:lnTo>
                                  <a:lnTo>
                                    <a:pt x="165366" y="491197"/>
                                  </a:lnTo>
                                  <a:lnTo>
                                    <a:pt x="172758" y="517766"/>
                                  </a:lnTo>
                                  <a:lnTo>
                                    <a:pt x="172758" y="458736"/>
                                  </a:lnTo>
                                  <a:lnTo>
                                    <a:pt x="171018" y="458736"/>
                                  </a:lnTo>
                                  <a:lnTo>
                                    <a:pt x="170243" y="456171"/>
                                  </a:lnTo>
                                  <a:lnTo>
                                    <a:pt x="161937" y="427774"/>
                                  </a:lnTo>
                                  <a:lnTo>
                                    <a:pt x="156387" y="407517"/>
                                  </a:lnTo>
                                  <a:lnTo>
                                    <a:pt x="156387" y="458736"/>
                                  </a:lnTo>
                                  <a:lnTo>
                                    <a:pt x="104190" y="458736"/>
                                  </a:lnTo>
                                  <a:lnTo>
                                    <a:pt x="100571" y="444436"/>
                                  </a:lnTo>
                                  <a:lnTo>
                                    <a:pt x="122186" y="402259"/>
                                  </a:lnTo>
                                  <a:lnTo>
                                    <a:pt x="139700" y="397535"/>
                                  </a:lnTo>
                                  <a:lnTo>
                                    <a:pt x="147980" y="428015"/>
                                  </a:lnTo>
                                  <a:lnTo>
                                    <a:pt x="156387" y="458736"/>
                                  </a:lnTo>
                                  <a:lnTo>
                                    <a:pt x="156387" y="407517"/>
                                  </a:lnTo>
                                  <a:lnTo>
                                    <a:pt x="153657" y="397535"/>
                                  </a:lnTo>
                                  <a:lnTo>
                                    <a:pt x="153454" y="396798"/>
                                  </a:lnTo>
                                  <a:lnTo>
                                    <a:pt x="167513" y="399453"/>
                                  </a:lnTo>
                                  <a:lnTo>
                                    <a:pt x="197929" y="437515"/>
                                  </a:lnTo>
                                  <a:lnTo>
                                    <a:pt x="200037" y="458736"/>
                                  </a:lnTo>
                                  <a:lnTo>
                                    <a:pt x="200037" y="366776"/>
                                  </a:lnTo>
                                  <a:lnTo>
                                    <a:pt x="198793" y="365544"/>
                                  </a:lnTo>
                                  <a:lnTo>
                                    <a:pt x="932103" y="365544"/>
                                  </a:lnTo>
                                  <a:lnTo>
                                    <a:pt x="932103" y="346925"/>
                                  </a:lnTo>
                                  <a:lnTo>
                                    <a:pt x="872020" y="346925"/>
                                  </a:lnTo>
                                  <a:lnTo>
                                    <a:pt x="141071" y="346925"/>
                                  </a:lnTo>
                                  <a:lnTo>
                                    <a:pt x="137096" y="333044"/>
                                  </a:lnTo>
                                  <a:lnTo>
                                    <a:pt x="133337" y="319379"/>
                                  </a:lnTo>
                                  <a:lnTo>
                                    <a:pt x="129832" y="306044"/>
                                  </a:lnTo>
                                  <a:lnTo>
                                    <a:pt x="129374" y="304190"/>
                                  </a:lnTo>
                                  <a:lnTo>
                                    <a:pt x="126593" y="293014"/>
                                  </a:lnTo>
                                  <a:lnTo>
                                    <a:pt x="135636" y="283527"/>
                                  </a:lnTo>
                                  <a:lnTo>
                                    <a:pt x="144310" y="273481"/>
                                  </a:lnTo>
                                  <a:lnTo>
                                    <a:pt x="152476" y="262813"/>
                                  </a:lnTo>
                                  <a:lnTo>
                                    <a:pt x="158496" y="253733"/>
                                  </a:lnTo>
                                  <a:lnTo>
                                    <a:pt x="932103" y="253733"/>
                                  </a:lnTo>
                                  <a:lnTo>
                                    <a:pt x="932103" y="235102"/>
                                  </a:lnTo>
                                  <a:lnTo>
                                    <a:pt x="872020" y="235102"/>
                                  </a:lnTo>
                                  <a:lnTo>
                                    <a:pt x="169418" y="235102"/>
                                  </a:lnTo>
                                  <a:lnTo>
                                    <a:pt x="172110" y="230085"/>
                                  </a:lnTo>
                                  <a:lnTo>
                                    <a:pt x="175552" y="223253"/>
                                  </a:lnTo>
                                  <a:lnTo>
                                    <a:pt x="176225" y="222008"/>
                                  </a:lnTo>
                                  <a:lnTo>
                                    <a:pt x="193903" y="186245"/>
                                  </a:lnTo>
                                  <a:lnTo>
                                    <a:pt x="209638" y="141681"/>
                                  </a:lnTo>
                                  <a:lnTo>
                                    <a:pt x="932103" y="141681"/>
                                  </a:lnTo>
                                  <a:lnTo>
                                    <a:pt x="932103" y="123050"/>
                                  </a:lnTo>
                                  <a:lnTo>
                                    <a:pt x="872020" y="123050"/>
                                  </a:lnTo>
                                  <a:lnTo>
                                    <a:pt x="214261" y="123050"/>
                                  </a:lnTo>
                                  <a:lnTo>
                                    <a:pt x="219938" y="86410"/>
                                  </a:lnTo>
                                  <a:lnTo>
                                    <a:pt x="219849" y="79629"/>
                                  </a:lnTo>
                                  <a:lnTo>
                                    <a:pt x="219227" y="44919"/>
                                  </a:lnTo>
                                  <a:lnTo>
                                    <a:pt x="215734" y="34099"/>
                                  </a:lnTo>
                                  <a:lnTo>
                                    <a:pt x="209169" y="13830"/>
                                  </a:lnTo>
                                  <a:lnTo>
                                    <a:pt x="188087" y="0"/>
                                  </a:lnTo>
                                  <a:lnTo>
                                    <a:pt x="183299" y="1485"/>
                                  </a:lnTo>
                                  <a:lnTo>
                                    <a:pt x="183299" y="86410"/>
                                  </a:lnTo>
                                  <a:lnTo>
                                    <a:pt x="176377" y="123050"/>
                                  </a:lnTo>
                                  <a:lnTo>
                                    <a:pt x="169405" y="123050"/>
                                  </a:lnTo>
                                  <a:lnTo>
                                    <a:pt x="169405" y="141681"/>
                                  </a:lnTo>
                                  <a:lnTo>
                                    <a:pt x="159981" y="165493"/>
                                  </a:lnTo>
                                  <a:lnTo>
                                    <a:pt x="134277" y="202539"/>
                                  </a:lnTo>
                                  <a:lnTo>
                                    <a:pt x="130111" y="206819"/>
                                  </a:lnTo>
                                  <a:lnTo>
                                    <a:pt x="126161" y="210578"/>
                                  </a:lnTo>
                                  <a:lnTo>
                                    <a:pt x="126161" y="346925"/>
                                  </a:lnTo>
                                  <a:lnTo>
                                    <a:pt x="67081" y="346925"/>
                                  </a:lnTo>
                                  <a:lnTo>
                                    <a:pt x="89255" y="326936"/>
                                  </a:lnTo>
                                  <a:lnTo>
                                    <a:pt x="114998" y="304190"/>
                                  </a:lnTo>
                                  <a:lnTo>
                                    <a:pt x="118173" y="316445"/>
                                  </a:lnTo>
                                  <a:lnTo>
                                    <a:pt x="124726" y="341490"/>
                                  </a:lnTo>
                                  <a:lnTo>
                                    <a:pt x="126161" y="346925"/>
                                  </a:lnTo>
                                  <a:lnTo>
                                    <a:pt x="126161" y="210578"/>
                                  </a:lnTo>
                                  <a:lnTo>
                                    <a:pt x="125183" y="211505"/>
                                  </a:lnTo>
                                  <a:lnTo>
                                    <a:pt x="119557" y="216573"/>
                                  </a:lnTo>
                                  <a:lnTo>
                                    <a:pt x="113360" y="222008"/>
                                  </a:lnTo>
                                  <a:lnTo>
                                    <a:pt x="110693" y="176326"/>
                                  </a:lnTo>
                                  <a:lnTo>
                                    <a:pt x="113741" y="141681"/>
                                  </a:lnTo>
                                  <a:lnTo>
                                    <a:pt x="169405" y="141681"/>
                                  </a:lnTo>
                                  <a:lnTo>
                                    <a:pt x="169405" y="123050"/>
                                  </a:lnTo>
                                  <a:lnTo>
                                    <a:pt x="117360" y="123050"/>
                                  </a:lnTo>
                                  <a:lnTo>
                                    <a:pt x="125247" y="93853"/>
                                  </a:lnTo>
                                  <a:lnTo>
                                    <a:pt x="143764" y="55384"/>
                                  </a:lnTo>
                                  <a:lnTo>
                                    <a:pt x="162077" y="34099"/>
                                  </a:lnTo>
                                  <a:lnTo>
                                    <a:pt x="175399" y="35687"/>
                                  </a:lnTo>
                                  <a:lnTo>
                                    <a:pt x="182778" y="54876"/>
                                  </a:lnTo>
                                  <a:lnTo>
                                    <a:pt x="182791" y="55384"/>
                                  </a:lnTo>
                                  <a:lnTo>
                                    <a:pt x="183299" y="86410"/>
                                  </a:lnTo>
                                  <a:lnTo>
                                    <a:pt x="183299" y="1485"/>
                                  </a:lnTo>
                                  <a:lnTo>
                                    <a:pt x="121653" y="41249"/>
                                  </a:lnTo>
                                  <a:lnTo>
                                    <a:pt x="100025" y="79629"/>
                                  </a:lnTo>
                                  <a:lnTo>
                                    <a:pt x="86995" y="123050"/>
                                  </a:lnTo>
                                  <a:lnTo>
                                    <a:pt x="62966" y="123050"/>
                                  </a:lnTo>
                                  <a:lnTo>
                                    <a:pt x="62966" y="141681"/>
                                  </a:lnTo>
                                  <a:lnTo>
                                    <a:pt x="85826" y="141681"/>
                                  </a:lnTo>
                                  <a:lnTo>
                                    <a:pt x="84353" y="167868"/>
                                  </a:lnTo>
                                  <a:lnTo>
                                    <a:pt x="85813" y="178917"/>
                                  </a:lnTo>
                                  <a:lnTo>
                                    <a:pt x="88658" y="194208"/>
                                  </a:lnTo>
                                  <a:lnTo>
                                    <a:pt x="92722" y="213207"/>
                                  </a:lnTo>
                                  <a:lnTo>
                                    <a:pt x="97764" y="235102"/>
                                  </a:lnTo>
                                  <a:lnTo>
                                    <a:pt x="62966" y="235102"/>
                                  </a:lnTo>
                                  <a:lnTo>
                                    <a:pt x="62966" y="253733"/>
                                  </a:lnTo>
                                  <a:lnTo>
                                    <a:pt x="77152" y="253733"/>
                                  </a:lnTo>
                                  <a:lnTo>
                                    <a:pt x="58432" y="271767"/>
                                  </a:lnTo>
                                  <a:lnTo>
                                    <a:pt x="40627" y="291769"/>
                                  </a:lnTo>
                                  <a:lnTo>
                                    <a:pt x="26543" y="312394"/>
                                  </a:lnTo>
                                  <a:lnTo>
                                    <a:pt x="9969" y="349986"/>
                                  </a:lnTo>
                                  <a:lnTo>
                                    <a:pt x="0" y="393585"/>
                                  </a:lnTo>
                                  <a:lnTo>
                                    <a:pt x="88" y="399910"/>
                                  </a:lnTo>
                                  <a:lnTo>
                                    <a:pt x="177" y="405180"/>
                                  </a:lnTo>
                                  <a:lnTo>
                                    <a:pt x="292" y="413207"/>
                                  </a:lnTo>
                                  <a:lnTo>
                                    <a:pt x="381" y="419506"/>
                                  </a:lnTo>
                                  <a:lnTo>
                                    <a:pt x="508" y="428015"/>
                                  </a:lnTo>
                                  <a:lnTo>
                                    <a:pt x="546" y="430085"/>
                                  </a:lnTo>
                                  <a:lnTo>
                                    <a:pt x="647" y="437515"/>
                                  </a:lnTo>
                                  <a:lnTo>
                                    <a:pt x="16027" y="481101"/>
                                  </a:lnTo>
                                  <a:lnTo>
                                    <a:pt x="42748" y="513664"/>
                                  </a:lnTo>
                                  <a:lnTo>
                                    <a:pt x="101904" y="544131"/>
                                  </a:lnTo>
                                  <a:lnTo>
                                    <a:pt x="127444" y="546265"/>
                                  </a:lnTo>
                                  <a:lnTo>
                                    <a:pt x="137045" y="545249"/>
                                  </a:lnTo>
                                  <a:lnTo>
                                    <a:pt x="149059" y="542912"/>
                                  </a:lnTo>
                                  <a:lnTo>
                                    <a:pt x="162687" y="539051"/>
                                  </a:lnTo>
                                  <a:lnTo>
                                    <a:pt x="177152" y="533488"/>
                                  </a:lnTo>
                                  <a:lnTo>
                                    <a:pt x="183502" y="556107"/>
                                  </a:lnTo>
                                  <a:lnTo>
                                    <a:pt x="187655" y="570788"/>
                                  </a:lnTo>
                                  <a:lnTo>
                                    <a:pt x="62966" y="570788"/>
                                  </a:lnTo>
                                  <a:lnTo>
                                    <a:pt x="62966" y="589419"/>
                                  </a:lnTo>
                                  <a:lnTo>
                                    <a:pt x="74155" y="589419"/>
                                  </a:lnTo>
                                  <a:lnTo>
                                    <a:pt x="67564" y="594906"/>
                                  </a:lnTo>
                                  <a:lnTo>
                                    <a:pt x="60960" y="604393"/>
                                  </a:lnTo>
                                  <a:lnTo>
                                    <a:pt x="59613" y="606590"/>
                                  </a:lnTo>
                                  <a:lnTo>
                                    <a:pt x="58420" y="609396"/>
                                  </a:lnTo>
                                  <a:lnTo>
                                    <a:pt x="57543" y="612990"/>
                                  </a:lnTo>
                                  <a:lnTo>
                                    <a:pt x="55676" y="629348"/>
                                  </a:lnTo>
                                  <a:lnTo>
                                    <a:pt x="57937" y="649986"/>
                                  </a:lnTo>
                                  <a:lnTo>
                                    <a:pt x="66713" y="671309"/>
                                  </a:lnTo>
                                  <a:lnTo>
                                    <a:pt x="84353" y="689737"/>
                                  </a:lnTo>
                                  <a:lnTo>
                                    <a:pt x="110058" y="701319"/>
                                  </a:lnTo>
                                  <a:lnTo>
                                    <a:pt x="139344" y="703389"/>
                                  </a:lnTo>
                                  <a:lnTo>
                                    <a:pt x="168973" y="694156"/>
                                  </a:lnTo>
                                  <a:lnTo>
                                    <a:pt x="172097" y="691553"/>
                                  </a:lnTo>
                                  <a:lnTo>
                                    <a:pt x="195757" y="671855"/>
                                  </a:lnTo>
                                  <a:lnTo>
                                    <a:pt x="210807" y="644258"/>
                                  </a:lnTo>
                                  <a:lnTo>
                                    <a:pt x="213575" y="612724"/>
                                  </a:lnTo>
                                  <a:lnTo>
                                    <a:pt x="209296" y="589419"/>
                                  </a:lnTo>
                                  <a:lnTo>
                                    <a:pt x="948182" y="589419"/>
                                  </a:lnTo>
                                  <a:lnTo>
                                    <a:pt x="948182" y="570788"/>
                                  </a:lnTo>
                                  <a:lnTo>
                                    <a:pt x="947242" y="570788"/>
                                  </a:lnTo>
                                  <a:lnTo>
                                    <a:pt x="947242" y="511581"/>
                                  </a:lnTo>
                                  <a:lnTo>
                                    <a:pt x="947242" y="477367"/>
                                  </a:lnTo>
                                  <a:lnTo>
                                    <a:pt x="948182" y="477367"/>
                                  </a:lnTo>
                                  <a:lnTo>
                                    <a:pt x="948182" y="458736"/>
                                  </a:lnTo>
                                  <a:lnTo>
                                    <a:pt x="947242" y="458736"/>
                                  </a:lnTo>
                                  <a:lnTo>
                                    <a:pt x="947242" y="365544"/>
                                  </a:lnTo>
                                  <a:lnTo>
                                    <a:pt x="948182" y="365544"/>
                                  </a:lnTo>
                                  <a:lnTo>
                                    <a:pt x="948182" y="346925"/>
                                  </a:lnTo>
                                  <a:lnTo>
                                    <a:pt x="947242" y="346925"/>
                                  </a:lnTo>
                                  <a:lnTo>
                                    <a:pt x="947242" y="253733"/>
                                  </a:lnTo>
                                  <a:lnTo>
                                    <a:pt x="948182" y="253733"/>
                                  </a:lnTo>
                                  <a:lnTo>
                                    <a:pt x="948182" y="235102"/>
                                  </a:lnTo>
                                  <a:lnTo>
                                    <a:pt x="947242" y="235102"/>
                                  </a:lnTo>
                                  <a:lnTo>
                                    <a:pt x="947242" y="141681"/>
                                  </a:lnTo>
                                  <a:lnTo>
                                    <a:pt x="948182" y="141681"/>
                                  </a:lnTo>
                                  <a:lnTo>
                                    <a:pt x="948182" y="1230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9" name="Image 129"/>
                            <pic:cNvPicPr/>
                          </pic:nvPicPr>
                          <pic:blipFill>
                            <a:blip r:embed="rId9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3140" y="63555"/>
                              <a:ext cx="180492" cy="123789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0" name="Graphic 130"/>
                          <wps:cNvSpPr/>
                          <wps:spPr>
                            <a:xfrm>
                              <a:off x="370791" y="114135"/>
                              <a:ext cx="304800" cy="177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00" h="17780">
                                  <a:moveTo>
                                    <a:pt x="304684" y="17462"/>
                                  </a:moveTo>
                                  <a:lnTo>
                                    <a:pt x="0" y="1746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30075" y="0"/>
                                  </a:lnTo>
                                  <a:lnTo>
                                    <a:pt x="304684" y="0"/>
                                  </a:lnTo>
                                  <a:lnTo>
                                    <a:pt x="304684" y="17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Textbox 131"/>
                          <wps:cNvSpPr txBox="1"/>
                          <wps:spPr>
                            <a:xfrm>
                              <a:off x="370791" y="0"/>
                              <a:ext cx="366395" cy="22542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71EF1756" w14:textId="77777777" w:rsidR="001F4C43" w:rsidRDefault="001F4C43" w:rsidP="001F4C43">
                                <w:pPr>
                                  <w:tabs>
                                    <w:tab w:val="left" w:pos="555"/>
                                  </w:tabs>
                                  <w:spacing w:line="354" w:lineRule="exact"/>
                                  <w:rPr>
                                    <w:rFonts w:ascii="Times New Roman"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32"/>
                                    <w:u w:val="thick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z w:val="32"/>
                                    <w:u w:val="thick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132" name="Textbox 132"/>
                          <wps:cNvSpPr txBox="1"/>
                          <wps:spPr>
                            <a:xfrm>
                              <a:off x="519443" y="767948"/>
                              <a:ext cx="97790" cy="17081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6B1F81DA" w14:textId="77777777" w:rsidR="001F4C43" w:rsidRDefault="001F4C43" w:rsidP="001F4C43">
                                <w:pPr>
                                  <w:spacing w:line="268" w:lineRule="exact"/>
                                </w:pPr>
                                <w:r>
                                  <w:rPr>
                                    <w:spacing w:val="-10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8526B2" id="Group 137" o:spid="_x0000_s1041" style="position:absolute;margin-left:363.45pt;margin-top:436.7pt;width:316.35pt;height:74.05pt;z-index:-251635712" coordsize="40178,9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">
                <v:group id="Group 116" o:spid="_x0000_s1042" style="position:absolute;top:42;width:9544;height:9360" coordsize="9544,9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Graphic 117" o:spid="_x0000_s1043" style="position:absolute;top:1513;width:9544;height:7036;visibility:visible;mso-wrap-style:square;v-text-anchor:top" coordsize="95440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" path="m953998,132664r-5829,l948169,123050r-9309,l938860,570801r-66840,l205486,570801r-7557,-25362l197929,627380r-5994,31648l168960,683425r-28092,8140l117411,689216r-15672,-9474l97040,666521r2197,l115684,663194r13576,-9157l138430,640461r3352,-16650l138430,607187r-9170,-13589l123063,589419r69799,l195338,599986r2591,27394l197929,545439r-3556,-11951l193319,529971r-1257,-4230l212115,510286r3251,-4369l227698,489318r3683,-11951l938860,477367r,-18631l872020,458736r-636067,l235851,456184r-1206,-28169l234556,427786,222999,396811r-4420,-11862l200037,366776r,91960l197751,458736r,18631l197015,483235r-11278,22682l178219,482168r-1486,-4801l197751,477367r,-18631l172745,458736r,59030l164858,522211r-9017,3530l145173,528421r-11950,1550l89484,523240,58458,500608r-1093,-838l37147,466280,28905,429133r3937,-34227l45643,370662,62953,351193r,14363l102171,365556,83426,383806,70446,410552r127,17463l70675,443268r8306,15468l62953,458736r,18631l92329,477367r17043,13843l130467,500608r10109,1511l139458,499770r-5448,-3429l125641,491210r-9233,-6959l112102,477367r49429,l165366,491210r7379,26556l172745,458736r-1727,l170243,456184r-8306,-28398l156387,407543r,51193l104190,458736r-3619,-14300l122186,402272r17514,-4737l147980,428015r8407,30721l156387,407543r-2743,-10008l153454,396811r40208,25946l200037,458736r,-91960l198805,365556r740055,l938860,346925r-66840,l141071,346925r-3975,-13868l133337,319392r-3505,-13348l129374,304190r-2781,-11176l135636,283527r8674,-10033l152476,262826r6020,-9093l938860,253733r,-18618l872020,235115r-702602,l172110,230085r3442,-6819l176212,222008r17691,-35763l209638,141681r729222,l938860,123050r-66840,l214261,123050r5677,-36640l219849,79629r-622,-34710l215734,34112,209169,13830,188074,r-4775,1485l183299,86410r-6922,36640l169418,123050r,18631l159981,165506r-25717,37046l130111,206819r-3950,3759l126161,346925r-59080,l89242,326948r25756,-22758l118173,316458r6553,25045l126161,346925r,-136347l125171,211505r-5614,5068l113360,222008r-2667,-45682l113741,141681r55677,l169418,123050r-52058,l125247,93865,143764,55384,162077,34112r13322,1575l182778,54876r13,508l183299,86410r,-84925l121640,41249,100025,79629,86982,123050r-24029,l62953,141681r22860,l84340,167868r1473,11062l88658,194221r4064,18986l97777,235115r-34824,l62953,253733r14199,l58420,271767,40627,291782,26530,312394,9969,349986,,393585r88,6325l165,405193r127,8026l381,419506r127,8509l533,430098r114,7417l16027,481101r26721,32575l101904,544131r25540,2134l137045,545249r12014,-2337l162687,539064r14452,-5576l183502,556120r4153,14681l62953,570801r,18618l74155,589419r-6604,5487l60960,604393r-1347,2197l58420,609396r-877,3607l55664,629348r2273,20638l66700,671322r17640,18415l110058,701332r29273,2057l168973,694156r3124,-2591l195757,671855r15050,-27597l213575,612736r-4279,-23317l948169,589419r,-9550l953998,579869r,-65392l953998,132664xe" fillcolor="black" stroked="f">
                    <v:path arrowok="t"/>
                  </v:shape>
                  <v:shape id="Image 118" o:spid="_x0000_s1044" type="#_x0000_t75" style="position:absolute;left:4531;top:687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">
                    <v:imagedata r:id="rId12" o:title=""/>
                  </v:shape>
                  <v:shape id="Graphic 119" o:spid="_x0000_s1045" style="position:absolute;left:3927;top:1737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" path="m304684,17462l,17462,,,230075,r74609,l304684,17462xe" fillcolor="black" stroked="f">
                    <v:path arrowok="t"/>
                  </v:shape>
                  <v:shape id="Textbox 120" o:spid="_x0000_s1046" type="#_x0000_t202" style="position:absolute;left:2248;width:2159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  <v:textbox inset="0,0,0,0">
                      <w:txbxContent>
                        <w:p w14:paraId="4943E2F5" w14:textId="77777777" w:rsidR="001F4C43" w:rsidRDefault="001F4C43" w:rsidP="001F4C43">
                          <w:pPr>
                            <w:spacing w:line="320" w:lineRule="exact"/>
                            <w:rPr>
                              <w:rFonts w:ascii="Lucida Sans Unicode" w:hAnsi="Lucida Sans Unicode"/>
                              <w:sz w:val="36"/>
                            </w:rPr>
                          </w:pPr>
                          <w:r>
                            <w:rPr>
                              <w:rFonts w:ascii="Lucida Sans Unicode" w:hAnsi="Lucida Sans Unicode"/>
                              <w:spacing w:val="-10"/>
                              <w:w w:val="140"/>
                              <w:sz w:val="36"/>
                            </w:rPr>
                            <w:t>♭</w:t>
                          </w:r>
                        </w:p>
                      </w:txbxContent>
                    </v:textbox>
                  </v:shape>
                  <v:shape id="Textbox 121" o:spid="_x0000_s1047" type="#_x0000_t202" style="position:absolute;left:4933;top:7656;width:978;height:1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  <v:textbox inset="0,0,0,0">
                      <w:txbxContent>
                        <w:p w14:paraId="1889FF98" w14:textId="77777777" w:rsidR="001F4C43" w:rsidRDefault="001F4C43" w:rsidP="001F4C43">
                          <w:pPr>
                            <w:spacing w:line="268" w:lineRule="exact"/>
                          </w:pP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group id="Group 122" o:spid="_x0000_s1048" style="position:absolute;left:15367;width:9486;height:9385" coordsize="9486,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Graphic 123" o:spid="_x0000_s1049" style="position:absolute;top:1536;width:9486;height:7036;visibility:visible;mso-wrap-style:square;v-text-anchor:top" coordsize="948690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" path="m948182,123050r-21476,l926706,141681r,93434l926706,570801r-54686,l205486,570801r-7557,-25362l197929,627380r-5994,31648l168960,683425r-28092,8140l117411,689216r-15672,-9474l97040,666521r2197,l115684,663194r13589,-9157l138430,640461r3352,-16650l138430,607187r-9157,-13589l123063,589419r69799,l195338,599986r2591,27394l197929,545439r-3556,-11951l193319,529971r-1257,-4230l212115,510286r3251,-4369l227698,489318r3683,-11951l926706,477367r,-18631l872020,458736r-636067,l235851,456184r-1206,-28169l234556,427786,222999,396811r-4420,-11862l200037,366776r,91960l197764,458736r,18631l197027,483235r-11290,22682l178219,482168r-1486,-4801l197764,477367r,-18631l172758,458736r,59030l164858,522211r-9017,3530l145173,528421r-11950,1550l89484,523240,58458,500608r-1093,-838l37147,466280,28905,429133r3937,-34227l45643,370662,62966,351167r,14389l102171,365556,83426,383806,70446,410552r127,17463l70688,443268r8293,15468l62966,458736r,18631l92329,477367r17043,13843l130467,500608r10109,1511l139458,499770r-5448,-3429l125641,491210r-9233,-6959l112102,477367r49429,l165366,491210r7392,26556l172758,458736r-1740,l170243,456184r-8306,-28398l156387,407543r,51193l104190,458736r-3619,-14300l122186,402272r17514,-4737l147980,428015r8407,30721l156387,407543r-2743,-10008l153454,396811r40208,25946l200037,458736r,-91960l198805,365556r727901,l926706,346925r-54686,l141071,346925r-3975,-13868l133337,319392r-3505,-13348l129374,304190r-2781,-11176l135636,283527r8674,-10033l152476,262826r6020,-9093l926706,253733r,-18618l872020,235115r-702602,l172110,230085r3442,-6819l176212,222008r17691,-35763l209638,141681r717068,l926706,123050r-54686,l214261,123050r5677,-36640l219849,79629r-622,-34710l215734,34112,209169,13830,188074,r-4775,1485l183299,86410r-6922,36640l169418,123050r,18631l159981,165506r-25704,37046l130111,206819r-3950,3759l126161,346925r-59080,l89242,326948r25756,-22758l118173,316458r6553,25045l126161,346925r,-136347l125171,211505r-5614,5068l113360,222008r-2667,-45682l113741,141681r55677,l169418,123050r-52058,l125247,93865,143764,55384,162077,34112r13322,1575l182778,54876r13,508l183299,86410r,-84925l121640,41249,100025,79629,86982,123050r-24016,l62966,141681r22860,l84340,167868r1473,11062l88658,194221r4064,18986l97777,235115r-34811,l62966,253733r14186,l58420,271767,40627,291782,26543,312394,9969,349986,,393585r88,6325l165,405193r127,8026l381,419506r127,8509l546,430098r101,7417l16027,481101r26721,32575l101904,544131r25540,2134l137045,545249r12014,-2337l162687,539064r14465,-5576l183502,556120r4153,14681l62966,570801r,18618l74155,589419r-6591,5487l60960,604393r-1347,2197l58420,609396r-877,3607l55676,629348r2261,20638l66713,671322r17627,18415l110058,701332r29273,2057l168973,694156r3124,-2591l195757,671855r15050,-27597l213575,612736r-4279,-23317l948182,589419r,-18618l941844,570801r,-56871l941844,477367r6338,l948182,458736r-6338,l941844,365556r6338,l948182,346925r-6338,l941844,253733r6338,l948182,235115r-6338,l941844,141681r6338,l948182,123050xe" fillcolor="black" stroked="f">
                    <v:path arrowok="t"/>
                  </v:shape>
                  <v:shape id="Image 124" o:spid="_x0000_s1050" type="#_x0000_t75" style="position:absolute;left:4302;top:816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">
                    <v:imagedata r:id="rId10" o:title=""/>
                  </v:shape>
                  <v:shape id="Textbox 125" o:spid="_x0000_s1051" type="#_x0000_t202" style="position:absolute;left:3698;width:3664;height:2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  <v:textbox inset="0,0,0,0">
                      <w:txbxContent>
                        <w:p w14:paraId="22AEBCBC" w14:textId="77777777" w:rsidR="001F4C43" w:rsidRDefault="001F4C43" w:rsidP="001F4C43">
                          <w:pPr>
                            <w:tabs>
                              <w:tab w:val="left" w:pos="555"/>
                            </w:tabs>
                            <w:spacing w:line="354" w:lineRule="exact"/>
                            <w:rPr>
                              <w:rFonts w:ascii="Times New Roman"/>
                              <w:sz w:val="32"/>
                            </w:rPr>
                          </w:pPr>
                          <w:r>
                            <w:rPr>
                              <w:rFonts w:ascii="Times New Roman"/>
                              <w:sz w:val="3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2"/>
                              <w:u w:val="thick"/>
                            </w:rPr>
                            <w:tab/>
                          </w:r>
                        </w:p>
                      </w:txbxContent>
                    </v:textbox>
                  </v:shape>
                  <v:shape id="Textbox 126" o:spid="_x0000_s1052" type="#_x0000_t202" style="position:absolute;left:5004;top:7679;width:978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  <v:textbox inset="0,0,0,0">
                      <w:txbxContent>
                        <w:p w14:paraId="0B239C35" w14:textId="77777777" w:rsidR="001F4C43" w:rsidRDefault="001F4C43" w:rsidP="001F4C43">
                          <w:pPr>
                            <w:spacing w:line="268" w:lineRule="exact"/>
                          </w:pP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group id="Group 127" o:spid="_x0000_s1053" style="position:absolute;left:30691;width:9487;height:9385" coordsize="9486,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Graphic 128" o:spid="_x0000_s1054" style="position:absolute;top:1565;width:9486;height:7036;visibility:visible;mso-wrap-style:square;v-text-anchor:top" coordsize="948690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" path="m948182,123050r-16079,l932103,141681r,93421l932103,570788r-60083,l205486,570788r-7557,-25362l197929,627380r-5994,31635l168960,683425r-28092,8128l117411,689203r-15672,-9461l97053,666508r2184,l115684,663194r13589,-9157l138430,640448r3352,-16637l138430,607174r-9157,-13576l123075,589419r69787,l195338,599973r2591,27407l197929,545426r-3556,-11938l193319,529971r-1257,-4242l212115,510286r3251,-4369l227698,489305r3696,-11938l932103,477367r,-18631l872020,458736r-636067,l223012,396798,200037,366776r,91960l197764,458736r,18631l197027,483222r-11290,22695l178219,482168r-1474,-4801l197764,477367r,-18631l172758,458736r,59030l164858,522211r-9004,3518l145173,528421r-11950,1550l89484,523240,58458,500595r-1093,-825l37147,466280,28905,429133r3937,-34227l45643,370662,62966,351167r,14377l102184,365544,83426,383806,70459,410552r114,17463l70688,443255r8306,15481l62966,458736r,18631l92329,477367r17043,13830l130467,500595r10109,1524l139458,499770r-5448,-3442l125641,491197r-9233,-6959l112102,477367r49429,l165366,491197r7392,26569l172758,458736r-1740,l170243,456171r-8306,-28397l156387,407517r,51219l104190,458736r-3619,-14300l122186,402259r17514,-4724l147980,428015r8407,30721l156387,407517r-2730,-9982l153454,396798r14059,2655l197929,437515r2108,21221l200037,366776r-1244,-1232l932103,365544r,-18619l872020,346925r-730949,l137096,333044r-3759,-13665l129832,306044r-458,-1854l126593,293014r9043,-9487l144310,273481r8166,-10668l158496,253733r773607,l932103,235102r-60083,l169418,235102r2692,-5017l175552,223253r673,-1245l193903,186245r15735,-44564l932103,141681r,-18631l872020,123050r-657759,l219938,86410r-89,-6781l219227,44919,215734,34099,209169,13830,188087,r-4788,1485l183299,86410r-6922,36640l169405,123050r,18631l159981,165493r-25704,37046l130111,206819r-3950,3759l126161,346925r-59080,l89255,326936r25743,-22746l118173,316445r6553,25045l126161,346925r,-136347l125183,211505r-5626,5068l113360,222008r-2667,-45682l113741,141681r55664,l169405,123050r-52045,l125247,93853,143764,55384,162077,34099r13322,1588l182778,54876r13,508l183299,86410r,-84925l121653,41249,100025,79629,86995,123050r-24029,l62966,141681r22860,l84353,167868r1460,11049l88658,194208r4064,18999l97764,235102r-34798,l62966,253733r14186,l58432,271767,40627,291769,26543,312394,9969,349986,,393585r88,6325l177,405180r115,8027l381,419506r127,8509l546,430085r101,7430l16027,481101r26721,32563l101904,544131r25540,2134l137045,545249r12014,-2337l162687,539051r14465,-5563l183502,556107r4153,14681l62966,570788r,18631l74155,589419r-6591,5487l60960,604393r-1347,2197l58420,609396r-877,3594l55676,629348r2261,20638l66713,671309r17640,18428l110058,701319r29286,2070l168973,694156r3124,-2603l195757,671855r15050,-27597l213575,612724r-4279,-23305l948182,589419r,-18631l947242,570788r,-59207l947242,477367r940,l948182,458736r-940,l947242,365544r940,l948182,346925r-940,l947242,253733r940,l948182,235102r-940,l947242,141681r940,l948182,123050xe" fillcolor="black" stroked="f">
                    <v:path arrowok="t"/>
                  </v:shape>
                  <v:shape id="Image 129" o:spid="_x0000_s1055" type="#_x0000_t75" style="position:absolute;left:4231;top:635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">
                    <v:imagedata r:id="rId10" o:title=""/>
                  </v:shape>
                  <v:shape id="Graphic 130" o:spid="_x0000_s1056" style="position:absolute;left:3707;top:1141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" path="m304684,17462l,17462,,,230075,r74609,l304684,17462xe" fillcolor="black" stroked="f">
                    <v:path arrowok="t"/>
                  </v:shape>
                  <v:shape id="Textbox 131" o:spid="_x0000_s1057" type="#_x0000_t202" style="position:absolute;left:3707;width:3664;height:2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  <v:textbox inset="0,0,0,0">
                      <w:txbxContent>
                        <w:p w14:paraId="71EF1756" w14:textId="77777777" w:rsidR="001F4C43" w:rsidRDefault="001F4C43" w:rsidP="001F4C43">
                          <w:pPr>
                            <w:tabs>
                              <w:tab w:val="left" w:pos="555"/>
                            </w:tabs>
                            <w:spacing w:line="354" w:lineRule="exact"/>
                            <w:rPr>
                              <w:rFonts w:ascii="Times New Roman"/>
                              <w:sz w:val="32"/>
                            </w:rPr>
                          </w:pPr>
                          <w:r>
                            <w:rPr>
                              <w:rFonts w:ascii="Times New Roman"/>
                              <w:sz w:val="3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2"/>
                              <w:u w:val="thick"/>
                            </w:rPr>
                            <w:tab/>
                          </w:r>
                        </w:p>
                      </w:txbxContent>
                    </v:textbox>
                  </v:shape>
                  <v:shape id="Textbox 132" o:spid="_x0000_s1058" type="#_x0000_t202" style="position:absolute;left:5194;top:7679;width:978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  <v:textbox inset="0,0,0,0">
                      <w:txbxContent>
                        <w:p w14:paraId="6B1F81DA" w14:textId="77777777" w:rsidR="001F4C43" w:rsidRDefault="001F4C43" w:rsidP="001F4C43">
                          <w:pPr>
                            <w:spacing w:line="268" w:lineRule="exact"/>
                          </w:pPr>
                          <w:r>
                            <w:rPr>
                              <w:spacing w:val="-10"/>
                            </w:rPr>
                            <w:t>0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96BCC">
        <w:rPr>
          <w:rFonts w:ascii="Arima" w:hAnsi="Arima" w:cs="Arima"/>
          <w:b/>
          <w:bCs/>
          <w:noProof/>
          <w:color w:val="E4A834"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7B95CF4" wp14:editId="02368E48">
                <wp:simplePos x="0" y="0"/>
                <wp:positionH relativeFrom="column">
                  <wp:posOffset>3609975</wp:posOffset>
                </wp:positionH>
                <wp:positionV relativeFrom="paragraph">
                  <wp:posOffset>1832446</wp:posOffset>
                </wp:positionV>
                <wp:extent cx="5876199" cy="1175657"/>
                <wp:effectExtent l="0" t="0" r="0" b="5715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199" cy="1175657"/>
                          <a:chOff x="0" y="0"/>
                          <a:chExt cx="5876199" cy="1175657"/>
                        </a:xfrm>
                      </wpg:grpSpPr>
                      <wpg:grpSp>
                        <wpg:cNvPr id="39" name="Group 39"/>
                        <wpg:cNvGrpSpPr/>
                        <wpg:grpSpPr>
                          <a:xfrm>
                            <a:off x="246742" y="0"/>
                            <a:ext cx="5629457" cy="1103086"/>
                            <a:chOff x="0" y="0"/>
                            <a:chExt cx="5629457" cy="1103086"/>
                          </a:xfrm>
                        </wpg:grpSpPr>
                        <wpg:grpSp>
                          <wpg:cNvPr id="136" name="Group 136"/>
                          <wpg:cNvGrpSpPr/>
                          <wpg:grpSpPr>
                            <a:xfrm>
                              <a:off x="0" y="254000"/>
                              <a:ext cx="5564510" cy="849086"/>
                              <a:chOff x="-5" y="0"/>
                              <a:chExt cx="5564505" cy="849088"/>
                            </a:xfrm>
                          </wpg:grpSpPr>
                          <wpg:grpSp>
                            <wpg:cNvPr id="85" name="Group 85"/>
                            <wpg:cNvGrpSpPr>
                              <a:grpSpLocks/>
                            </wpg:cNvGrpSpPr>
                            <wpg:grpSpPr>
                              <a:xfrm>
                                <a:off x="-5" y="0"/>
                                <a:ext cx="954410" cy="849088"/>
                                <a:chOff x="-5" y="0"/>
                                <a:chExt cx="954410" cy="849088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-5" y="2"/>
                                  <a:ext cx="954405" cy="703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4405" h="703580">
                                      <a:moveTo>
                                        <a:pt x="953998" y="132664"/>
                                      </a:moveTo>
                                      <a:lnTo>
                                        <a:pt x="948182" y="132664"/>
                                      </a:lnTo>
                                      <a:lnTo>
                                        <a:pt x="948182" y="123063"/>
                                      </a:lnTo>
                                      <a:lnTo>
                                        <a:pt x="938872" y="123063"/>
                                      </a:lnTo>
                                      <a:lnTo>
                                        <a:pt x="938872" y="570801"/>
                                      </a:lnTo>
                                      <a:lnTo>
                                        <a:pt x="872020" y="570801"/>
                                      </a:lnTo>
                                      <a:lnTo>
                                        <a:pt x="205486" y="570801"/>
                                      </a:lnTo>
                                      <a:lnTo>
                                        <a:pt x="197929" y="545439"/>
                                      </a:lnTo>
                                      <a:lnTo>
                                        <a:pt x="197929" y="627392"/>
                                      </a:lnTo>
                                      <a:lnTo>
                                        <a:pt x="191947" y="659028"/>
                                      </a:lnTo>
                                      <a:lnTo>
                                        <a:pt x="168960" y="683425"/>
                                      </a:lnTo>
                                      <a:lnTo>
                                        <a:pt x="140881" y="691565"/>
                                      </a:lnTo>
                                      <a:lnTo>
                                        <a:pt x="117411" y="689216"/>
                                      </a:lnTo>
                                      <a:lnTo>
                                        <a:pt x="101739" y="679754"/>
                                      </a:lnTo>
                                      <a:lnTo>
                                        <a:pt x="97053" y="666521"/>
                                      </a:lnTo>
                                      <a:lnTo>
                                        <a:pt x="99237" y="666521"/>
                                      </a:lnTo>
                                      <a:lnTo>
                                        <a:pt x="115684" y="663206"/>
                                      </a:lnTo>
                                      <a:lnTo>
                                        <a:pt x="129273" y="654050"/>
                                      </a:lnTo>
                                      <a:lnTo>
                                        <a:pt x="138430" y="640461"/>
                                      </a:lnTo>
                                      <a:lnTo>
                                        <a:pt x="141795" y="623824"/>
                                      </a:lnTo>
                                      <a:lnTo>
                                        <a:pt x="138430" y="607187"/>
                                      </a:lnTo>
                                      <a:lnTo>
                                        <a:pt x="129273" y="593598"/>
                                      </a:lnTo>
                                      <a:lnTo>
                                        <a:pt x="123063" y="589419"/>
                                      </a:lnTo>
                                      <a:lnTo>
                                        <a:pt x="192862" y="589419"/>
                                      </a:lnTo>
                                      <a:lnTo>
                                        <a:pt x="195338" y="599986"/>
                                      </a:lnTo>
                                      <a:lnTo>
                                        <a:pt x="197929" y="627392"/>
                                      </a:lnTo>
                                      <a:lnTo>
                                        <a:pt x="197929" y="545439"/>
                                      </a:lnTo>
                                      <a:lnTo>
                                        <a:pt x="194373" y="533501"/>
                                      </a:lnTo>
                                      <a:lnTo>
                                        <a:pt x="193319" y="529971"/>
                                      </a:lnTo>
                                      <a:lnTo>
                                        <a:pt x="192062" y="525741"/>
                                      </a:lnTo>
                                      <a:lnTo>
                                        <a:pt x="212115" y="510298"/>
                                      </a:lnTo>
                                      <a:lnTo>
                                        <a:pt x="215366" y="505929"/>
                                      </a:lnTo>
                                      <a:lnTo>
                                        <a:pt x="227698" y="489318"/>
                                      </a:lnTo>
                                      <a:lnTo>
                                        <a:pt x="231394" y="477367"/>
                                      </a:lnTo>
                                      <a:lnTo>
                                        <a:pt x="938872" y="477367"/>
                                      </a:lnTo>
                                      <a:lnTo>
                                        <a:pt x="938872" y="458749"/>
                                      </a:lnTo>
                                      <a:lnTo>
                                        <a:pt x="872020" y="458749"/>
                                      </a:lnTo>
                                      <a:lnTo>
                                        <a:pt x="235966" y="458749"/>
                                      </a:lnTo>
                                      <a:lnTo>
                                        <a:pt x="235864" y="456184"/>
                                      </a:lnTo>
                                      <a:lnTo>
                                        <a:pt x="234657" y="428015"/>
                                      </a:lnTo>
                                      <a:lnTo>
                                        <a:pt x="234569" y="427786"/>
                                      </a:lnTo>
                                      <a:lnTo>
                                        <a:pt x="223012" y="396811"/>
                                      </a:lnTo>
                                      <a:lnTo>
                                        <a:pt x="218579" y="384962"/>
                                      </a:lnTo>
                                      <a:lnTo>
                                        <a:pt x="200037" y="366776"/>
                                      </a:lnTo>
                                      <a:lnTo>
                                        <a:pt x="200037" y="458749"/>
                                      </a:lnTo>
                                      <a:lnTo>
                                        <a:pt x="197764" y="458749"/>
                                      </a:lnTo>
                                      <a:lnTo>
                                        <a:pt x="197764" y="477367"/>
                                      </a:lnTo>
                                      <a:lnTo>
                                        <a:pt x="197027" y="483235"/>
                                      </a:lnTo>
                                      <a:lnTo>
                                        <a:pt x="185737" y="505929"/>
                                      </a:lnTo>
                                      <a:lnTo>
                                        <a:pt x="178219" y="482168"/>
                                      </a:lnTo>
                                      <a:lnTo>
                                        <a:pt x="176733" y="477367"/>
                                      </a:lnTo>
                                      <a:lnTo>
                                        <a:pt x="197764" y="477367"/>
                                      </a:lnTo>
                                      <a:lnTo>
                                        <a:pt x="197764" y="458749"/>
                                      </a:lnTo>
                                      <a:lnTo>
                                        <a:pt x="172758" y="458749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64858" y="522211"/>
                                      </a:lnTo>
                                      <a:lnTo>
                                        <a:pt x="155854" y="525741"/>
                                      </a:lnTo>
                                      <a:lnTo>
                                        <a:pt x="145186" y="528421"/>
                                      </a:lnTo>
                                      <a:lnTo>
                                        <a:pt x="133223" y="529971"/>
                                      </a:lnTo>
                                      <a:lnTo>
                                        <a:pt x="89484" y="523240"/>
                                      </a:lnTo>
                                      <a:lnTo>
                                        <a:pt x="58458" y="500608"/>
                                      </a:lnTo>
                                      <a:lnTo>
                                        <a:pt x="57365" y="499783"/>
                                      </a:lnTo>
                                      <a:lnTo>
                                        <a:pt x="37147" y="466293"/>
                                      </a:lnTo>
                                      <a:lnTo>
                                        <a:pt x="28905" y="429133"/>
                                      </a:lnTo>
                                      <a:lnTo>
                                        <a:pt x="32842" y="394919"/>
                                      </a:lnTo>
                                      <a:lnTo>
                                        <a:pt x="45643" y="370662"/>
                                      </a:lnTo>
                                      <a:lnTo>
                                        <a:pt x="62966" y="351180"/>
                                      </a:lnTo>
                                      <a:lnTo>
                                        <a:pt x="62966" y="365556"/>
                                      </a:lnTo>
                                      <a:lnTo>
                                        <a:pt x="102184" y="365556"/>
                                      </a:lnTo>
                                      <a:lnTo>
                                        <a:pt x="83426" y="383819"/>
                                      </a:lnTo>
                                      <a:lnTo>
                                        <a:pt x="70459" y="410565"/>
                                      </a:lnTo>
                                      <a:lnTo>
                                        <a:pt x="70573" y="428015"/>
                                      </a:lnTo>
                                      <a:lnTo>
                                        <a:pt x="70688" y="443268"/>
                                      </a:lnTo>
                                      <a:lnTo>
                                        <a:pt x="78994" y="458749"/>
                                      </a:lnTo>
                                      <a:lnTo>
                                        <a:pt x="62966" y="458749"/>
                                      </a:lnTo>
                                      <a:lnTo>
                                        <a:pt x="62966" y="477367"/>
                                      </a:lnTo>
                                      <a:lnTo>
                                        <a:pt x="92329" y="477367"/>
                                      </a:lnTo>
                                      <a:lnTo>
                                        <a:pt x="109372" y="491210"/>
                                      </a:lnTo>
                                      <a:lnTo>
                                        <a:pt x="130467" y="500608"/>
                                      </a:lnTo>
                                      <a:lnTo>
                                        <a:pt x="140576" y="502132"/>
                                      </a:lnTo>
                                      <a:lnTo>
                                        <a:pt x="139458" y="499783"/>
                                      </a:lnTo>
                                      <a:lnTo>
                                        <a:pt x="134010" y="496341"/>
                                      </a:lnTo>
                                      <a:lnTo>
                                        <a:pt x="125641" y="491210"/>
                                      </a:lnTo>
                                      <a:lnTo>
                                        <a:pt x="116408" y="484251"/>
                                      </a:lnTo>
                                      <a:lnTo>
                                        <a:pt x="112102" y="477367"/>
                                      </a:lnTo>
                                      <a:lnTo>
                                        <a:pt x="161531" y="477367"/>
                                      </a:lnTo>
                                      <a:lnTo>
                                        <a:pt x="165366" y="491210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72758" y="458749"/>
                                      </a:lnTo>
                                      <a:lnTo>
                                        <a:pt x="171030" y="458749"/>
                                      </a:lnTo>
                                      <a:lnTo>
                                        <a:pt x="170243" y="456184"/>
                                      </a:lnTo>
                                      <a:lnTo>
                                        <a:pt x="161937" y="427786"/>
                                      </a:lnTo>
                                      <a:lnTo>
                                        <a:pt x="156387" y="407530"/>
                                      </a:lnTo>
                                      <a:lnTo>
                                        <a:pt x="156387" y="458749"/>
                                      </a:lnTo>
                                      <a:lnTo>
                                        <a:pt x="104190" y="458749"/>
                                      </a:lnTo>
                                      <a:lnTo>
                                        <a:pt x="100571" y="444436"/>
                                      </a:lnTo>
                                      <a:lnTo>
                                        <a:pt x="122186" y="402272"/>
                                      </a:lnTo>
                                      <a:lnTo>
                                        <a:pt x="139700" y="397548"/>
                                      </a:lnTo>
                                      <a:lnTo>
                                        <a:pt x="147980" y="428015"/>
                                      </a:lnTo>
                                      <a:lnTo>
                                        <a:pt x="156387" y="458749"/>
                                      </a:lnTo>
                                      <a:lnTo>
                                        <a:pt x="156387" y="407530"/>
                                      </a:lnTo>
                                      <a:lnTo>
                                        <a:pt x="153657" y="397548"/>
                                      </a:lnTo>
                                      <a:lnTo>
                                        <a:pt x="153454" y="396811"/>
                                      </a:lnTo>
                                      <a:lnTo>
                                        <a:pt x="167513" y="399465"/>
                                      </a:lnTo>
                                      <a:lnTo>
                                        <a:pt x="197929" y="437515"/>
                                      </a:lnTo>
                                      <a:lnTo>
                                        <a:pt x="200037" y="458749"/>
                                      </a:lnTo>
                                      <a:lnTo>
                                        <a:pt x="200037" y="366776"/>
                                      </a:lnTo>
                                      <a:lnTo>
                                        <a:pt x="198805" y="365556"/>
                                      </a:lnTo>
                                      <a:lnTo>
                                        <a:pt x="938872" y="365556"/>
                                      </a:lnTo>
                                      <a:lnTo>
                                        <a:pt x="938872" y="346925"/>
                                      </a:lnTo>
                                      <a:lnTo>
                                        <a:pt x="872020" y="346925"/>
                                      </a:lnTo>
                                      <a:lnTo>
                                        <a:pt x="141071" y="346925"/>
                                      </a:lnTo>
                                      <a:lnTo>
                                        <a:pt x="137096" y="333057"/>
                                      </a:lnTo>
                                      <a:lnTo>
                                        <a:pt x="133337" y="319392"/>
                                      </a:lnTo>
                                      <a:lnTo>
                                        <a:pt x="129832" y="306044"/>
                                      </a:lnTo>
                                      <a:lnTo>
                                        <a:pt x="129374" y="304190"/>
                                      </a:lnTo>
                                      <a:lnTo>
                                        <a:pt x="126593" y="293014"/>
                                      </a:lnTo>
                                      <a:lnTo>
                                        <a:pt x="135636" y="283527"/>
                                      </a:lnTo>
                                      <a:lnTo>
                                        <a:pt x="144310" y="273494"/>
                                      </a:lnTo>
                                      <a:lnTo>
                                        <a:pt x="152476" y="262826"/>
                                      </a:lnTo>
                                      <a:lnTo>
                                        <a:pt x="158496" y="253746"/>
                                      </a:lnTo>
                                      <a:lnTo>
                                        <a:pt x="938872" y="253746"/>
                                      </a:lnTo>
                                      <a:lnTo>
                                        <a:pt x="938872" y="235115"/>
                                      </a:lnTo>
                                      <a:lnTo>
                                        <a:pt x="872020" y="235115"/>
                                      </a:lnTo>
                                      <a:lnTo>
                                        <a:pt x="169418" y="235115"/>
                                      </a:lnTo>
                                      <a:lnTo>
                                        <a:pt x="172110" y="230098"/>
                                      </a:lnTo>
                                      <a:lnTo>
                                        <a:pt x="175552" y="223266"/>
                                      </a:lnTo>
                                      <a:lnTo>
                                        <a:pt x="176225" y="222008"/>
                                      </a:lnTo>
                                      <a:lnTo>
                                        <a:pt x="193903" y="186245"/>
                                      </a:lnTo>
                                      <a:lnTo>
                                        <a:pt x="209638" y="141681"/>
                                      </a:lnTo>
                                      <a:lnTo>
                                        <a:pt x="938872" y="141681"/>
                                      </a:lnTo>
                                      <a:lnTo>
                                        <a:pt x="938872" y="123063"/>
                                      </a:lnTo>
                                      <a:lnTo>
                                        <a:pt x="872020" y="123063"/>
                                      </a:lnTo>
                                      <a:lnTo>
                                        <a:pt x="214261" y="123063"/>
                                      </a:lnTo>
                                      <a:lnTo>
                                        <a:pt x="219938" y="86423"/>
                                      </a:lnTo>
                                      <a:lnTo>
                                        <a:pt x="219849" y="79629"/>
                                      </a:lnTo>
                                      <a:lnTo>
                                        <a:pt x="219227" y="44932"/>
                                      </a:lnTo>
                                      <a:lnTo>
                                        <a:pt x="215734" y="34112"/>
                                      </a:lnTo>
                                      <a:lnTo>
                                        <a:pt x="209169" y="13843"/>
                                      </a:lnTo>
                                      <a:lnTo>
                                        <a:pt x="188087" y="0"/>
                                      </a:lnTo>
                                      <a:lnTo>
                                        <a:pt x="183299" y="1485"/>
                                      </a:lnTo>
                                      <a:lnTo>
                                        <a:pt x="183299" y="86423"/>
                                      </a:lnTo>
                                      <a:lnTo>
                                        <a:pt x="176390" y="123063"/>
                                      </a:lnTo>
                                      <a:lnTo>
                                        <a:pt x="169418" y="123063"/>
                                      </a:lnTo>
                                      <a:lnTo>
                                        <a:pt x="169418" y="141681"/>
                                      </a:lnTo>
                                      <a:lnTo>
                                        <a:pt x="159981" y="165506"/>
                                      </a:lnTo>
                                      <a:lnTo>
                                        <a:pt x="134277" y="202552"/>
                                      </a:lnTo>
                                      <a:lnTo>
                                        <a:pt x="130111" y="206832"/>
                                      </a:lnTo>
                                      <a:lnTo>
                                        <a:pt x="126161" y="210578"/>
                                      </a:lnTo>
                                      <a:lnTo>
                                        <a:pt x="126161" y="346925"/>
                                      </a:lnTo>
                                      <a:lnTo>
                                        <a:pt x="67106" y="346925"/>
                                      </a:lnTo>
                                      <a:lnTo>
                                        <a:pt x="89255" y="326948"/>
                                      </a:lnTo>
                                      <a:lnTo>
                                        <a:pt x="114998" y="304190"/>
                                      </a:lnTo>
                                      <a:lnTo>
                                        <a:pt x="118173" y="316458"/>
                                      </a:lnTo>
                                      <a:lnTo>
                                        <a:pt x="124739" y="341503"/>
                                      </a:lnTo>
                                      <a:lnTo>
                                        <a:pt x="126161" y="346925"/>
                                      </a:lnTo>
                                      <a:lnTo>
                                        <a:pt x="126161" y="210578"/>
                                      </a:lnTo>
                                      <a:lnTo>
                                        <a:pt x="125183" y="211505"/>
                                      </a:lnTo>
                                      <a:lnTo>
                                        <a:pt x="119557" y="216585"/>
                                      </a:lnTo>
                                      <a:lnTo>
                                        <a:pt x="113360" y="222008"/>
                                      </a:lnTo>
                                      <a:lnTo>
                                        <a:pt x="110705" y="176326"/>
                                      </a:lnTo>
                                      <a:lnTo>
                                        <a:pt x="113753" y="141681"/>
                                      </a:lnTo>
                                      <a:lnTo>
                                        <a:pt x="169418" y="141681"/>
                                      </a:lnTo>
                                      <a:lnTo>
                                        <a:pt x="169418" y="123063"/>
                                      </a:lnTo>
                                      <a:lnTo>
                                        <a:pt x="117360" y="123063"/>
                                      </a:lnTo>
                                      <a:lnTo>
                                        <a:pt x="125247" y="93865"/>
                                      </a:lnTo>
                                      <a:lnTo>
                                        <a:pt x="143764" y="55384"/>
                                      </a:lnTo>
                                      <a:lnTo>
                                        <a:pt x="162077" y="34112"/>
                                      </a:lnTo>
                                      <a:lnTo>
                                        <a:pt x="175399" y="35699"/>
                                      </a:lnTo>
                                      <a:lnTo>
                                        <a:pt x="182791" y="54876"/>
                                      </a:lnTo>
                                      <a:lnTo>
                                        <a:pt x="182791" y="55384"/>
                                      </a:lnTo>
                                      <a:lnTo>
                                        <a:pt x="183299" y="86423"/>
                                      </a:lnTo>
                                      <a:lnTo>
                                        <a:pt x="183299" y="1485"/>
                                      </a:lnTo>
                                      <a:lnTo>
                                        <a:pt x="154254" y="10439"/>
                                      </a:lnTo>
                                      <a:lnTo>
                                        <a:pt x="121653" y="41262"/>
                                      </a:lnTo>
                                      <a:lnTo>
                                        <a:pt x="100025" y="79629"/>
                                      </a:lnTo>
                                      <a:lnTo>
                                        <a:pt x="86995" y="123063"/>
                                      </a:lnTo>
                                      <a:lnTo>
                                        <a:pt x="62966" y="123063"/>
                                      </a:lnTo>
                                      <a:lnTo>
                                        <a:pt x="62966" y="141681"/>
                                      </a:lnTo>
                                      <a:lnTo>
                                        <a:pt x="85826" y="141681"/>
                                      </a:lnTo>
                                      <a:lnTo>
                                        <a:pt x="84353" y="167881"/>
                                      </a:lnTo>
                                      <a:lnTo>
                                        <a:pt x="85813" y="178930"/>
                                      </a:lnTo>
                                      <a:lnTo>
                                        <a:pt x="88658" y="194221"/>
                                      </a:lnTo>
                                      <a:lnTo>
                                        <a:pt x="92722" y="213220"/>
                                      </a:lnTo>
                                      <a:lnTo>
                                        <a:pt x="97790" y="235115"/>
                                      </a:lnTo>
                                      <a:lnTo>
                                        <a:pt x="62966" y="235115"/>
                                      </a:lnTo>
                                      <a:lnTo>
                                        <a:pt x="62966" y="253746"/>
                                      </a:lnTo>
                                      <a:lnTo>
                                        <a:pt x="77152" y="253746"/>
                                      </a:lnTo>
                                      <a:lnTo>
                                        <a:pt x="58432" y="271780"/>
                                      </a:lnTo>
                                      <a:lnTo>
                                        <a:pt x="40627" y="291782"/>
                                      </a:lnTo>
                                      <a:lnTo>
                                        <a:pt x="26543" y="312407"/>
                                      </a:lnTo>
                                      <a:lnTo>
                                        <a:pt x="9969" y="349986"/>
                                      </a:lnTo>
                                      <a:lnTo>
                                        <a:pt x="0" y="393598"/>
                                      </a:lnTo>
                                      <a:lnTo>
                                        <a:pt x="88" y="399923"/>
                                      </a:lnTo>
                                      <a:lnTo>
                                        <a:pt x="177" y="405193"/>
                                      </a:lnTo>
                                      <a:lnTo>
                                        <a:pt x="292" y="413219"/>
                                      </a:lnTo>
                                      <a:lnTo>
                                        <a:pt x="381" y="419506"/>
                                      </a:lnTo>
                                      <a:lnTo>
                                        <a:pt x="508" y="428015"/>
                                      </a:lnTo>
                                      <a:lnTo>
                                        <a:pt x="546" y="430098"/>
                                      </a:lnTo>
                                      <a:lnTo>
                                        <a:pt x="660" y="437515"/>
                                      </a:lnTo>
                                      <a:lnTo>
                                        <a:pt x="16027" y="481101"/>
                                      </a:lnTo>
                                      <a:lnTo>
                                        <a:pt x="42748" y="513676"/>
                                      </a:lnTo>
                                      <a:lnTo>
                                        <a:pt x="101904" y="544144"/>
                                      </a:lnTo>
                                      <a:lnTo>
                                        <a:pt x="127444" y="546277"/>
                                      </a:lnTo>
                                      <a:lnTo>
                                        <a:pt x="137045" y="545249"/>
                                      </a:lnTo>
                                      <a:lnTo>
                                        <a:pt x="149059" y="542912"/>
                                      </a:lnTo>
                                      <a:lnTo>
                                        <a:pt x="162687" y="539064"/>
                                      </a:lnTo>
                                      <a:lnTo>
                                        <a:pt x="177152" y="533501"/>
                                      </a:lnTo>
                                      <a:lnTo>
                                        <a:pt x="183502" y="556120"/>
                                      </a:lnTo>
                                      <a:lnTo>
                                        <a:pt x="187655" y="570801"/>
                                      </a:lnTo>
                                      <a:lnTo>
                                        <a:pt x="62966" y="570801"/>
                                      </a:lnTo>
                                      <a:lnTo>
                                        <a:pt x="62966" y="589419"/>
                                      </a:lnTo>
                                      <a:lnTo>
                                        <a:pt x="74180" y="589419"/>
                                      </a:lnTo>
                                      <a:lnTo>
                                        <a:pt x="67564" y="594918"/>
                                      </a:lnTo>
                                      <a:lnTo>
                                        <a:pt x="60960" y="604405"/>
                                      </a:lnTo>
                                      <a:lnTo>
                                        <a:pt x="59613" y="606590"/>
                                      </a:lnTo>
                                      <a:lnTo>
                                        <a:pt x="58420" y="609409"/>
                                      </a:lnTo>
                                      <a:lnTo>
                                        <a:pt x="57543" y="613003"/>
                                      </a:lnTo>
                                      <a:lnTo>
                                        <a:pt x="55676" y="629348"/>
                                      </a:lnTo>
                                      <a:lnTo>
                                        <a:pt x="57937" y="649986"/>
                                      </a:lnTo>
                                      <a:lnTo>
                                        <a:pt x="66713" y="671322"/>
                                      </a:lnTo>
                                      <a:lnTo>
                                        <a:pt x="84353" y="689737"/>
                                      </a:lnTo>
                                      <a:lnTo>
                                        <a:pt x="110058" y="701332"/>
                                      </a:lnTo>
                                      <a:lnTo>
                                        <a:pt x="139344" y="703402"/>
                                      </a:lnTo>
                                      <a:lnTo>
                                        <a:pt x="168973" y="694169"/>
                                      </a:lnTo>
                                      <a:lnTo>
                                        <a:pt x="172097" y="691565"/>
                                      </a:lnTo>
                                      <a:lnTo>
                                        <a:pt x="195757" y="671855"/>
                                      </a:lnTo>
                                      <a:lnTo>
                                        <a:pt x="210807" y="644271"/>
                                      </a:lnTo>
                                      <a:lnTo>
                                        <a:pt x="213575" y="612736"/>
                                      </a:lnTo>
                                      <a:lnTo>
                                        <a:pt x="209296" y="589419"/>
                                      </a:lnTo>
                                      <a:lnTo>
                                        <a:pt x="948182" y="589419"/>
                                      </a:lnTo>
                                      <a:lnTo>
                                        <a:pt x="948182" y="579869"/>
                                      </a:lnTo>
                                      <a:lnTo>
                                        <a:pt x="953998" y="579869"/>
                                      </a:lnTo>
                                      <a:lnTo>
                                        <a:pt x="953998" y="514477"/>
                                      </a:lnTo>
                                      <a:lnTo>
                                        <a:pt x="953998" y="1326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7" name="Image 8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1148" y="465293"/>
                                  <a:ext cx="180492" cy="123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8" name="Textbox 88"/>
                              <wps:cNvSpPr txBox="1"/>
                              <wps:spPr>
                                <a:xfrm>
                                  <a:off x="0" y="0"/>
                                  <a:ext cx="954405" cy="84908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51981712" w14:textId="77777777" w:rsidR="00971972" w:rsidRDefault="00971972" w:rsidP="00971972">
                                    <w:pPr>
                                      <w:spacing w:after="0"/>
                                      <w:rPr>
                                        <w:sz w:val="41"/>
                                      </w:rPr>
                                    </w:pPr>
                                  </w:p>
                                  <w:p w14:paraId="39BFA2A3" w14:textId="39B32337" w:rsidR="007D2E12" w:rsidRDefault="00971972" w:rsidP="00971972">
                                    <w:pPr>
                                      <w:spacing w:after="0"/>
                                      <w:rPr>
                                        <w:sz w:val="41"/>
                                      </w:rPr>
                                    </w:pPr>
                                    <w:r>
                                      <w:rPr>
                                        <w:sz w:val="41"/>
                                      </w:rPr>
                                      <w:t xml:space="preserve">     </w:t>
                                    </w:r>
                                    <w:r w:rsidR="007D2E12">
                                      <w:rPr>
                                        <w:spacing w:val="-10"/>
                                        <w:sz w:val="41"/>
                                      </w:rPr>
                                      <w:t>#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grpSp>
                          <wpg:grpSp>
                            <wpg:cNvPr id="135" name="Group 135"/>
                            <wpg:cNvGrpSpPr/>
                            <wpg:grpSpPr>
                              <a:xfrm>
                                <a:off x="1536700" y="0"/>
                                <a:ext cx="4027800" cy="703582"/>
                                <a:chOff x="0" y="0"/>
                                <a:chExt cx="4027800" cy="703582"/>
                              </a:xfrm>
                            </wpg:grpSpPr>
                            <wpg:grpSp>
                              <wpg:cNvPr id="89" name="Group 89"/>
                              <wpg:cNvGrpSpPr>
                                <a:grpSpLocks/>
                              </wpg:cNvGrpSpPr>
                              <wpg:grpSpPr>
                                <a:xfrm>
                                  <a:off x="0" y="0"/>
                                  <a:ext cx="948690" cy="703580"/>
                                  <a:chOff x="0" y="0"/>
                                  <a:chExt cx="948690" cy="703580"/>
                                </a:xfrm>
                              </wpg:grpSpPr>
                              <wps:wsp>
                                <wps:cNvPr id="90" name="Graphic 90"/>
                                <wps:cNvSpPr/>
                                <wps:spPr>
                                  <a:xfrm>
                                    <a:off x="-7" y="2"/>
                                    <a:ext cx="948690" cy="70358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948690" h="703580">
                                        <a:moveTo>
                                          <a:pt x="948182" y="123063"/>
                                        </a:moveTo>
                                        <a:lnTo>
                                          <a:pt x="926719" y="123063"/>
                                        </a:lnTo>
                                        <a:lnTo>
                                          <a:pt x="926719" y="141681"/>
                                        </a:lnTo>
                                        <a:lnTo>
                                          <a:pt x="926719" y="235115"/>
                                        </a:lnTo>
                                        <a:lnTo>
                                          <a:pt x="926719" y="570801"/>
                                        </a:lnTo>
                                        <a:lnTo>
                                          <a:pt x="872020" y="570801"/>
                                        </a:lnTo>
                                        <a:lnTo>
                                          <a:pt x="205486" y="570801"/>
                                        </a:lnTo>
                                        <a:lnTo>
                                          <a:pt x="197929" y="545439"/>
                                        </a:lnTo>
                                        <a:lnTo>
                                          <a:pt x="197929" y="627392"/>
                                        </a:lnTo>
                                        <a:lnTo>
                                          <a:pt x="191947" y="659028"/>
                                        </a:lnTo>
                                        <a:lnTo>
                                          <a:pt x="168960" y="683425"/>
                                        </a:lnTo>
                                        <a:lnTo>
                                          <a:pt x="140881" y="691565"/>
                                        </a:lnTo>
                                        <a:lnTo>
                                          <a:pt x="117411" y="689216"/>
                                        </a:lnTo>
                                        <a:lnTo>
                                          <a:pt x="101739" y="679754"/>
                                        </a:lnTo>
                                        <a:lnTo>
                                          <a:pt x="97053" y="666521"/>
                                        </a:lnTo>
                                        <a:lnTo>
                                          <a:pt x="99237" y="666521"/>
                                        </a:lnTo>
                                        <a:lnTo>
                                          <a:pt x="115684" y="663206"/>
                                        </a:lnTo>
                                        <a:lnTo>
                                          <a:pt x="129273" y="654050"/>
                                        </a:lnTo>
                                        <a:lnTo>
                                          <a:pt x="138430" y="640461"/>
                                        </a:lnTo>
                                        <a:lnTo>
                                          <a:pt x="141795" y="623824"/>
                                        </a:lnTo>
                                        <a:lnTo>
                                          <a:pt x="138430" y="607187"/>
                                        </a:lnTo>
                                        <a:lnTo>
                                          <a:pt x="129273" y="593598"/>
                                        </a:lnTo>
                                        <a:lnTo>
                                          <a:pt x="123063" y="589419"/>
                                        </a:lnTo>
                                        <a:lnTo>
                                          <a:pt x="192862" y="589419"/>
                                        </a:lnTo>
                                        <a:lnTo>
                                          <a:pt x="195338" y="599986"/>
                                        </a:lnTo>
                                        <a:lnTo>
                                          <a:pt x="197929" y="627392"/>
                                        </a:lnTo>
                                        <a:lnTo>
                                          <a:pt x="197929" y="545439"/>
                                        </a:lnTo>
                                        <a:lnTo>
                                          <a:pt x="194373" y="533501"/>
                                        </a:lnTo>
                                        <a:lnTo>
                                          <a:pt x="193319" y="529971"/>
                                        </a:lnTo>
                                        <a:lnTo>
                                          <a:pt x="192062" y="525741"/>
                                        </a:lnTo>
                                        <a:lnTo>
                                          <a:pt x="212115" y="510298"/>
                                        </a:lnTo>
                                        <a:lnTo>
                                          <a:pt x="215366" y="505929"/>
                                        </a:lnTo>
                                        <a:lnTo>
                                          <a:pt x="227711" y="489318"/>
                                        </a:lnTo>
                                        <a:lnTo>
                                          <a:pt x="231394" y="477367"/>
                                        </a:lnTo>
                                        <a:lnTo>
                                          <a:pt x="926719" y="477367"/>
                                        </a:lnTo>
                                        <a:lnTo>
                                          <a:pt x="926719" y="458749"/>
                                        </a:lnTo>
                                        <a:lnTo>
                                          <a:pt x="872020" y="458749"/>
                                        </a:lnTo>
                                        <a:lnTo>
                                          <a:pt x="235966" y="458749"/>
                                        </a:lnTo>
                                        <a:lnTo>
                                          <a:pt x="235864" y="456184"/>
                                        </a:lnTo>
                                        <a:lnTo>
                                          <a:pt x="234657" y="428015"/>
                                        </a:lnTo>
                                        <a:lnTo>
                                          <a:pt x="234569" y="427786"/>
                                        </a:lnTo>
                                        <a:lnTo>
                                          <a:pt x="223012" y="396811"/>
                                        </a:lnTo>
                                        <a:lnTo>
                                          <a:pt x="218592" y="384962"/>
                                        </a:lnTo>
                                        <a:lnTo>
                                          <a:pt x="200037" y="366776"/>
                                        </a:lnTo>
                                        <a:lnTo>
                                          <a:pt x="200037" y="458749"/>
                                        </a:lnTo>
                                        <a:lnTo>
                                          <a:pt x="197764" y="458749"/>
                                        </a:lnTo>
                                        <a:lnTo>
                                          <a:pt x="197764" y="477367"/>
                                        </a:lnTo>
                                        <a:lnTo>
                                          <a:pt x="197027" y="483235"/>
                                        </a:lnTo>
                                        <a:lnTo>
                                          <a:pt x="185737" y="505929"/>
                                        </a:lnTo>
                                        <a:lnTo>
                                          <a:pt x="178219" y="482168"/>
                                        </a:lnTo>
                                        <a:lnTo>
                                          <a:pt x="176733" y="477367"/>
                                        </a:lnTo>
                                        <a:lnTo>
                                          <a:pt x="197764" y="477367"/>
                                        </a:lnTo>
                                        <a:lnTo>
                                          <a:pt x="197764" y="458749"/>
                                        </a:lnTo>
                                        <a:lnTo>
                                          <a:pt x="172758" y="458749"/>
                                        </a:lnTo>
                                        <a:lnTo>
                                          <a:pt x="172758" y="517766"/>
                                        </a:lnTo>
                                        <a:lnTo>
                                          <a:pt x="164871" y="522211"/>
                                        </a:lnTo>
                                        <a:lnTo>
                                          <a:pt x="155854" y="525741"/>
                                        </a:lnTo>
                                        <a:lnTo>
                                          <a:pt x="145186" y="528421"/>
                                        </a:lnTo>
                                        <a:lnTo>
                                          <a:pt x="133223" y="529971"/>
                                        </a:lnTo>
                                        <a:lnTo>
                                          <a:pt x="89484" y="523240"/>
                                        </a:lnTo>
                                        <a:lnTo>
                                          <a:pt x="58458" y="500608"/>
                                        </a:lnTo>
                                        <a:lnTo>
                                          <a:pt x="57365" y="499783"/>
                                        </a:lnTo>
                                        <a:lnTo>
                                          <a:pt x="37147" y="466293"/>
                                        </a:lnTo>
                                        <a:lnTo>
                                          <a:pt x="28905" y="429133"/>
                                        </a:lnTo>
                                        <a:lnTo>
                                          <a:pt x="32842" y="394919"/>
                                        </a:lnTo>
                                        <a:lnTo>
                                          <a:pt x="45643" y="370662"/>
                                        </a:lnTo>
                                        <a:lnTo>
                                          <a:pt x="62966" y="351180"/>
                                        </a:lnTo>
                                        <a:lnTo>
                                          <a:pt x="62966" y="365556"/>
                                        </a:lnTo>
                                        <a:lnTo>
                                          <a:pt x="102184" y="365556"/>
                                        </a:lnTo>
                                        <a:lnTo>
                                          <a:pt x="83426" y="383819"/>
                                        </a:lnTo>
                                        <a:lnTo>
                                          <a:pt x="70459" y="410565"/>
                                        </a:lnTo>
                                        <a:lnTo>
                                          <a:pt x="70573" y="428015"/>
                                        </a:lnTo>
                                        <a:lnTo>
                                          <a:pt x="70688" y="443268"/>
                                        </a:lnTo>
                                        <a:lnTo>
                                          <a:pt x="78994" y="458749"/>
                                        </a:lnTo>
                                        <a:lnTo>
                                          <a:pt x="62966" y="458749"/>
                                        </a:lnTo>
                                        <a:lnTo>
                                          <a:pt x="62966" y="477367"/>
                                        </a:lnTo>
                                        <a:lnTo>
                                          <a:pt x="92329" y="477367"/>
                                        </a:lnTo>
                                        <a:lnTo>
                                          <a:pt x="109385" y="491210"/>
                                        </a:lnTo>
                                        <a:lnTo>
                                          <a:pt x="130479" y="500608"/>
                                        </a:lnTo>
                                        <a:lnTo>
                                          <a:pt x="140589" y="502132"/>
                                        </a:lnTo>
                                        <a:lnTo>
                                          <a:pt x="139471" y="499783"/>
                                        </a:lnTo>
                                        <a:lnTo>
                                          <a:pt x="134010" y="496341"/>
                                        </a:lnTo>
                                        <a:lnTo>
                                          <a:pt x="125641" y="491210"/>
                                        </a:lnTo>
                                        <a:lnTo>
                                          <a:pt x="116408" y="484251"/>
                                        </a:lnTo>
                                        <a:lnTo>
                                          <a:pt x="112102" y="477367"/>
                                        </a:lnTo>
                                        <a:lnTo>
                                          <a:pt x="161544" y="477367"/>
                                        </a:lnTo>
                                        <a:lnTo>
                                          <a:pt x="165366" y="491210"/>
                                        </a:lnTo>
                                        <a:lnTo>
                                          <a:pt x="172758" y="517766"/>
                                        </a:lnTo>
                                        <a:lnTo>
                                          <a:pt x="172758" y="458749"/>
                                        </a:lnTo>
                                        <a:lnTo>
                                          <a:pt x="171030" y="458749"/>
                                        </a:lnTo>
                                        <a:lnTo>
                                          <a:pt x="170243" y="456184"/>
                                        </a:lnTo>
                                        <a:lnTo>
                                          <a:pt x="161937" y="427786"/>
                                        </a:lnTo>
                                        <a:lnTo>
                                          <a:pt x="156400" y="407568"/>
                                        </a:lnTo>
                                        <a:lnTo>
                                          <a:pt x="156400" y="458749"/>
                                        </a:lnTo>
                                        <a:lnTo>
                                          <a:pt x="104190" y="458749"/>
                                        </a:lnTo>
                                        <a:lnTo>
                                          <a:pt x="100571" y="444436"/>
                                        </a:lnTo>
                                        <a:lnTo>
                                          <a:pt x="122186" y="402272"/>
                                        </a:lnTo>
                                        <a:lnTo>
                                          <a:pt x="139700" y="397548"/>
                                        </a:lnTo>
                                        <a:lnTo>
                                          <a:pt x="147980" y="428015"/>
                                        </a:lnTo>
                                        <a:lnTo>
                                          <a:pt x="156400" y="458749"/>
                                        </a:lnTo>
                                        <a:lnTo>
                                          <a:pt x="156400" y="407568"/>
                                        </a:lnTo>
                                        <a:lnTo>
                                          <a:pt x="153657" y="397548"/>
                                        </a:lnTo>
                                        <a:lnTo>
                                          <a:pt x="153454" y="396811"/>
                                        </a:lnTo>
                                        <a:lnTo>
                                          <a:pt x="167513" y="399465"/>
                                        </a:lnTo>
                                        <a:lnTo>
                                          <a:pt x="197942" y="437515"/>
                                        </a:lnTo>
                                        <a:lnTo>
                                          <a:pt x="198056" y="438772"/>
                                        </a:lnTo>
                                        <a:lnTo>
                                          <a:pt x="200037" y="458749"/>
                                        </a:lnTo>
                                        <a:lnTo>
                                          <a:pt x="200037" y="366776"/>
                                        </a:lnTo>
                                        <a:lnTo>
                                          <a:pt x="198805" y="365556"/>
                                        </a:lnTo>
                                        <a:lnTo>
                                          <a:pt x="926719" y="365556"/>
                                        </a:lnTo>
                                        <a:lnTo>
                                          <a:pt x="926719" y="346925"/>
                                        </a:lnTo>
                                        <a:lnTo>
                                          <a:pt x="872020" y="346925"/>
                                        </a:lnTo>
                                        <a:lnTo>
                                          <a:pt x="141071" y="346925"/>
                                        </a:lnTo>
                                        <a:lnTo>
                                          <a:pt x="129844" y="306044"/>
                                        </a:lnTo>
                                        <a:lnTo>
                                          <a:pt x="126606" y="293014"/>
                                        </a:lnTo>
                                        <a:lnTo>
                                          <a:pt x="135648" y="283527"/>
                                        </a:lnTo>
                                        <a:lnTo>
                                          <a:pt x="144310" y="273494"/>
                                        </a:lnTo>
                                        <a:lnTo>
                                          <a:pt x="152476" y="262826"/>
                                        </a:lnTo>
                                        <a:lnTo>
                                          <a:pt x="158496" y="253746"/>
                                        </a:lnTo>
                                        <a:lnTo>
                                          <a:pt x="926719" y="253746"/>
                                        </a:lnTo>
                                        <a:lnTo>
                                          <a:pt x="926719" y="235115"/>
                                        </a:lnTo>
                                        <a:lnTo>
                                          <a:pt x="872020" y="235115"/>
                                        </a:lnTo>
                                        <a:lnTo>
                                          <a:pt x="169418" y="235115"/>
                                        </a:lnTo>
                                        <a:lnTo>
                                          <a:pt x="172110" y="230098"/>
                                        </a:lnTo>
                                        <a:lnTo>
                                          <a:pt x="175552" y="223266"/>
                                        </a:lnTo>
                                        <a:lnTo>
                                          <a:pt x="176225" y="222008"/>
                                        </a:lnTo>
                                        <a:lnTo>
                                          <a:pt x="193903" y="186245"/>
                                        </a:lnTo>
                                        <a:lnTo>
                                          <a:pt x="209638" y="141681"/>
                                        </a:lnTo>
                                        <a:lnTo>
                                          <a:pt x="926719" y="141681"/>
                                        </a:lnTo>
                                        <a:lnTo>
                                          <a:pt x="926719" y="123063"/>
                                        </a:lnTo>
                                        <a:lnTo>
                                          <a:pt x="872020" y="123063"/>
                                        </a:lnTo>
                                        <a:lnTo>
                                          <a:pt x="214261" y="123063"/>
                                        </a:lnTo>
                                        <a:lnTo>
                                          <a:pt x="219938" y="86423"/>
                                        </a:lnTo>
                                        <a:lnTo>
                                          <a:pt x="219849" y="79629"/>
                                        </a:lnTo>
                                        <a:lnTo>
                                          <a:pt x="219227" y="44932"/>
                                        </a:lnTo>
                                        <a:lnTo>
                                          <a:pt x="215734" y="34112"/>
                                        </a:lnTo>
                                        <a:lnTo>
                                          <a:pt x="209181" y="13843"/>
                                        </a:lnTo>
                                        <a:lnTo>
                                          <a:pt x="188087" y="0"/>
                                        </a:lnTo>
                                        <a:lnTo>
                                          <a:pt x="183299" y="1485"/>
                                        </a:lnTo>
                                        <a:lnTo>
                                          <a:pt x="183299" y="86423"/>
                                        </a:lnTo>
                                        <a:lnTo>
                                          <a:pt x="176390" y="123063"/>
                                        </a:lnTo>
                                        <a:lnTo>
                                          <a:pt x="169418" y="123063"/>
                                        </a:lnTo>
                                        <a:lnTo>
                                          <a:pt x="169418" y="141681"/>
                                        </a:lnTo>
                                        <a:lnTo>
                                          <a:pt x="159981" y="165506"/>
                                        </a:lnTo>
                                        <a:lnTo>
                                          <a:pt x="134277" y="202552"/>
                                        </a:lnTo>
                                        <a:lnTo>
                                          <a:pt x="130124" y="206832"/>
                                        </a:lnTo>
                                        <a:lnTo>
                                          <a:pt x="126161" y="210591"/>
                                        </a:lnTo>
                                        <a:lnTo>
                                          <a:pt x="126161" y="346925"/>
                                        </a:lnTo>
                                        <a:lnTo>
                                          <a:pt x="67106" y="346925"/>
                                        </a:lnTo>
                                        <a:lnTo>
                                          <a:pt x="89255" y="326948"/>
                                        </a:lnTo>
                                        <a:lnTo>
                                          <a:pt x="114998" y="304190"/>
                                        </a:lnTo>
                                        <a:lnTo>
                                          <a:pt x="118173" y="316458"/>
                                        </a:lnTo>
                                        <a:lnTo>
                                          <a:pt x="124739" y="341503"/>
                                        </a:lnTo>
                                        <a:lnTo>
                                          <a:pt x="126161" y="346925"/>
                                        </a:lnTo>
                                        <a:lnTo>
                                          <a:pt x="126161" y="210591"/>
                                        </a:lnTo>
                                        <a:lnTo>
                                          <a:pt x="125183" y="211505"/>
                                        </a:lnTo>
                                        <a:lnTo>
                                          <a:pt x="119557" y="216585"/>
                                        </a:lnTo>
                                        <a:lnTo>
                                          <a:pt x="113360" y="222008"/>
                                        </a:lnTo>
                                        <a:lnTo>
                                          <a:pt x="110705" y="176326"/>
                                        </a:lnTo>
                                        <a:lnTo>
                                          <a:pt x="113753" y="141681"/>
                                        </a:lnTo>
                                        <a:lnTo>
                                          <a:pt x="169418" y="141681"/>
                                        </a:lnTo>
                                        <a:lnTo>
                                          <a:pt x="169418" y="123063"/>
                                        </a:lnTo>
                                        <a:lnTo>
                                          <a:pt x="117373" y="123063"/>
                                        </a:lnTo>
                                        <a:lnTo>
                                          <a:pt x="125247" y="93865"/>
                                        </a:lnTo>
                                        <a:lnTo>
                                          <a:pt x="143764" y="55384"/>
                                        </a:lnTo>
                                        <a:lnTo>
                                          <a:pt x="162077" y="34112"/>
                                        </a:lnTo>
                                        <a:lnTo>
                                          <a:pt x="175399" y="35699"/>
                                        </a:lnTo>
                                        <a:lnTo>
                                          <a:pt x="182791" y="54876"/>
                                        </a:lnTo>
                                        <a:lnTo>
                                          <a:pt x="182791" y="55384"/>
                                        </a:lnTo>
                                        <a:lnTo>
                                          <a:pt x="183299" y="86423"/>
                                        </a:lnTo>
                                        <a:lnTo>
                                          <a:pt x="183299" y="1485"/>
                                        </a:lnTo>
                                        <a:lnTo>
                                          <a:pt x="154254" y="10439"/>
                                        </a:lnTo>
                                        <a:lnTo>
                                          <a:pt x="121653" y="41262"/>
                                        </a:lnTo>
                                        <a:lnTo>
                                          <a:pt x="100037" y="79629"/>
                                        </a:lnTo>
                                        <a:lnTo>
                                          <a:pt x="86995" y="123063"/>
                                        </a:lnTo>
                                        <a:lnTo>
                                          <a:pt x="62966" y="123063"/>
                                        </a:lnTo>
                                        <a:lnTo>
                                          <a:pt x="62966" y="141681"/>
                                        </a:lnTo>
                                        <a:lnTo>
                                          <a:pt x="85826" y="141681"/>
                                        </a:lnTo>
                                        <a:lnTo>
                                          <a:pt x="84353" y="167881"/>
                                        </a:lnTo>
                                        <a:lnTo>
                                          <a:pt x="85813" y="178930"/>
                                        </a:lnTo>
                                        <a:lnTo>
                                          <a:pt x="88658" y="194221"/>
                                        </a:lnTo>
                                        <a:lnTo>
                                          <a:pt x="92722" y="213220"/>
                                        </a:lnTo>
                                        <a:lnTo>
                                          <a:pt x="97790" y="235115"/>
                                        </a:lnTo>
                                        <a:lnTo>
                                          <a:pt x="62966" y="235115"/>
                                        </a:lnTo>
                                        <a:lnTo>
                                          <a:pt x="62966" y="253746"/>
                                        </a:lnTo>
                                        <a:lnTo>
                                          <a:pt x="77152" y="253746"/>
                                        </a:lnTo>
                                        <a:lnTo>
                                          <a:pt x="58432" y="271780"/>
                                        </a:lnTo>
                                        <a:lnTo>
                                          <a:pt x="40627" y="291782"/>
                                        </a:lnTo>
                                        <a:lnTo>
                                          <a:pt x="26543" y="312407"/>
                                        </a:lnTo>
                                        <a:lnTo>
                                          <a:pt x="9969" y="349986"/>
                                        </a:lnTo>
                                        <a:lnTo>
                                          <a:pt x="0" y="393598"/>
                                        </a:lnTo>
                                        <a:lnTo>
                                          <a:pt x="101" y="399923"/>
                                        </a:lnTo>
                                        <a:lnTo>
                                          <a:pt x="177" y="405193"/>
                                        </a:lnTo>
                                        <a:lnTo>
                                          <a:pt x="292" y="413219"/>
                                        </a:lnTo>
                                        <a:lnTo>
                                          <a:pt x="381" y="419506"/>
                                        </a:lnTo>
                                        <a:lnTo>
                                          <a:pt x="508" y="428015"/>
                                        </a:lnTo>
                                        <a:lnTo>
                                          <a:pt x="546" y="430098"/>
                                        </a:lnTo>
                                        <a:lnTo>
                                          <a:pt x="660" y="437515"/>
                                        </a:lnTo>
                                        <a:lnTo>
                                          <a:pt x="673" y="438772"/>
                                        </a:lnTo>
                                        <a:lnTo>
                                          <a:pt x="16027" y="481101"/>
                                        </a:lnTo>
                                        <a:lnTo>
                                          <a:pt x="42748" y="513676"/>
                                        </a:lnTo>
                                        <a:lnTo>
                                          <a:pt x="72529" y="533984"/>
                                        </a:lnTo>
                                        <a:lnTo>
                                          <a:pt x="101904" y="544144"/>
                                        </a:lnTo>
                                        <a:lnTo>
                                          <a:pt x="127444" y="546277"/>
                                        </a:lnTo>
                                        <a:lnTo>
                                          <a:pt x="137045" y="545249"/>
                                        </a:lnTo>
                                        <a:lnTo>
                                          <a:pt x="149059" y="542912"/>
                                        </a:lnTo>
                                        <a:lnTo>
                                          <a:pt x="162699" y="539064"/>
                                        </a:lnTo>
                                        <a:lnTo>
                                          <a:pt x="177152" y="533501"/>
                                        </a:lnTo>
                                        <a:lnTo>
                                          <a:pt x="183502" y="556120"/>
                                        </a:lnTo>
                                        <a:lnTo>
                                          <a:pt x="187655" y="570801"/>
                                        </a:lnTo>
                                        <a:lnTo>
                                          <a:pt x="62966" y="570801"/>
                                        </a:lnTo>
                                        <a:lnTo>
                                          <a:pt x="62966" y="589419"/>
                                        </a:lnTo>
                                        <a:lnTo>
                                          <a:pt x="74180" y="589419"/>
                                        </a:lnTo>
                                        <a:lnTo>
                                          <a:pt x="67564" y="594918"/>
                                        </a:lnTo>
                                        <a:lnTo>
                                          <a:pt x="60960" y="604405"/>
                                        </a:lnTo>
                                        <a:lnTo>
                                          <a:pt x="59613" y="606590"/>
                                        </a:lnTo>
                                        <a:lnTo>
                                          <a:pt x="58420" y="609409"/>
                                        </a:lnTo>
                                        <a:lnTo>
                                          <a:pt x="57543" y="613003"/>
                                        </a:lnTo>
                                        <a:lnTo>
                                          <a:pt x="55676" y="629348"/>
                                        </a:lnTo>
                                        <a:lnTo>
                                          <a:pt x="57937" y="649986"/>
                                        </a:lnTo>
                                        <a:lnTo>
                                          <a:pt x="66713" y="671322"/>
                                        </a:lnTo>
                                        <a:lnTo>
                                          <a:pt x="84353" y="689737"/>
                                        </a:lnTo>
                                        <a:lnTo>
                                          <a:pt x="110058" y="701332"/>
                                        </a:lnTo>
                                        <a:lnTo>
                                          <a:pt x="139344" y="703402"/>
                                        </a:lnTo>
                                        <a:lnTo>
                                          <a:pt x="168973" y="694169"/>
                                        </a:lnTo>
                                        <a:lnTo>
                                          <a:pt x="172097" y="691565"/>
                                        </a:lnTo>
                                        <a:lnTo>
                                          <a:pt x="195757" y="671855"/>
                                        </a:lnTo>
                                        <a:lnTo>
                                          <a:pt x="210807" y="644271"/>
                                        </a:lnTo>
                                        <a:lnTo>
                                          <a:pt x="213575" y="612736"/>
                                        </a:lnTo>
                                        <a:lnTo>
                                          <a:pt x="209296" y="589419"/>
                                        </a:lnTo>
                                        <a:lnTo>
                                          <a:pt x="948182" y="589419"/>
                                        </a:lnTo>
                                        <a:lnTo>
                                          <a:pt x="948182" y="570801"/>
                                        </a:lnTo>
                                        <a:lnTo>
                                          <a:pt x="941844" y="570801"/>
                                        </a:lnTo>
                                        <a:lnTo>
                                          <a:pt x="941844" y="513943"/>
                                        </a:lnTo>
                                        <a:lnTo>
                                          <a:pt x="941844" y="477367"/>
                                        </a:lnTo>
                                        <a:lnTo>
                                          <a:pt x="948182" y="477367"/>
                                        </a:lnTo>
                                        <a:lnTo>
                                          <a:pt x="948182" y="458749"/>
                                        </a:lnTo>
                                        <a:lnTo>
                                          <a:pt x="941844" y="458749"/>
                                        </a:lnTo>
                                        <a:lnTo>
                                          <a:pt x="941844" y="365556"/>
                                        </a:lnTo>
                                        <a:lnTo>
                                          <a:pt x="948182" y="365556"/>
                                        </a:lnTo>
                                        <a:lnTo>
                                          <a:pt x="948182" y="346925"/>
                                        </a:lnTo>
                                        <a:lnTo>
                                          <a:pt x="941844" y="346925"/>
                                        </a:lnTo>
                                        <a:lnTo>
                                          <a:pt x="941844" y="253746"/>
                                        </a:lnTo>
                                        <a:lnTo>
                                          <a:pt x="948182" y="253746"/>
                                        </a:lnTo>
                                        <a:lnTo>
                                          <a:pt x="948182" y="235115"/>
                                        </a:lnTo>
                                        <a:lnTo>
                                          <a:pt x="941844" y="235115"/>
                                        </a:lnTo>
                                        <a:lnTo>
                                          <a:pt x="941844" y="141681"/>
                                        </a:lnTo>
                                        <a:lnTo>
                                          <a:pt x="948182" y="141681"/>
                                        </a:lnTo>
                                        <a:lnTo>
                                          <a:pt x="948182" y="12306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</wps:spPr>
                                <wps:bodyPr wrap="square" lIns="0" tIns="0" rIns="0" bIns="0" rtlCol="0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91" name="Image 91"/>
                                  <pic:cNvPicPr/>
                                </pic:nvPicPr>
                                <pic:blipFill>
                                  <a:blip r:embed="rId9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30233" y="401811"/>
                                    <a:ext cx="180492" cy="123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92" name="Group 92"/>
                              <wpg:cNvGrpSpPr>
                                <a:grpSpLocks/>
                              </wpg:cNvGrpSpPr>
                              <wpg:grpSpPr>
                                <a:xfrm>
                                  <a:off x="1532467" y="0"/>
                                  <a:ext cx="948690" cy="703580"/>
                                  <a:chOff x="0" y="0"/>
                                  <a:chExt cx="948690" cy="703580"/>
                                </a:xfrm>
                              </wpg:grpSpPr>
                              <wps:wsp>
                                <wps:cNvPr id="93" name="Graphic 93"/>
                                <wps:cNvSpPr/>
                                <wps:spPr>
                                  <a:xfrm>
                                    <a:off x="-8" y="8"/>
                                    <a:ext cx="948690" cy="70358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948690" h="703580">
                                        <a:moveTo>
                                          <a:pt x="948182" y="123050"/>
                                        </a:moveTo>
                                        <a:lnTo>
                                          <a:pt x="932103" y="123050"/>
                                        </a:lnTo>
                                        <a:lnTo>
                                          <a:pt x="932103" y="141681"/>
                                        </a:lnTo>
                                        <a:lnTo>
                                          <a:pt x="932103" y="235102"/>
                                        </a:lnTo>
                                        <a:lnTo>
                                          <a:pt x="932103" y="570788"/>
                                        </a:lnTo>
                                        <a:lnTo>
                                          <a:pt x="872020" y="570788"/>
                                        </a:lnTo>
                                        <a:lnTo>
                                          <a:pt x="205486" y="570788"/>
                                        </a:lnTo>
                                        <a:lnTo>
                                          <a:pt x="197929" y="545426"/>
                                        </a:lnTo>
                                        <a:lnTo>
                                          <a:pt x="197929" y="627380"/>
                                        </a:lnTo>
                                        <a:lnTo>
                                          <a:pt x="191947" y="659028"/>
                                        </a:lnTo>
                                        <a:lnTo>
                                          <a:pt x="168960" y="683425"/>
                                        </a:lnTo>
                                        <a:lnTo>
                                          <a:pt x="140881" y="691553"/>
                                        </a:lnTo>
                                        <a:lnTo>
                                          <a:pt x="117411" y="689216"/>
                                        </a:lnTo>
                                        <a:lnTo>
                                          <a:pt x="101752" y="679742"/>
                                        </a:lnTo>
                                        <a:lnTo>
                                          <a:pt x="97053" y="666521"/>
                                        </a:lnTo>
                                        <a:lnTo>
                                          <a:pt x="99237" y="666521"/>
                                        </a:lnTo>
                                        <a:lnTo>
                                          <a:pt x="115684" y="663194"/>
                                        </a:lnTo>
                                        <a:lnTo>
                                          <a:pt x="129273" y="654037"/>
                                        </a:lnTo>
                                        <a:lnTo>
                                          <a:pt x="138430" y="640461"/>
                                        </a:lnTo>
                                        <a:lnTo>
                                          <a:pt x="141795" y="623811"/>
                                        </a:lnTo>
                                        <a:lnTo>
                                          <a:pt x="138430" y="607187"/>
                                        </a:lnTo>
                                        <a:lnTo>
                                          <a:pt x="129273" y="593598"/>
                                        </a:lnTo>
                                        <a:lnTo>
                                          <a:pt x="123063" y="589419"/>
                                        </a:lnTo>
                                        <a:lnTo>
                                          <a:pt x="192862" y="589419"/>
                                        </a:lnTo>
                                        <a:lnTo>
                                          <a:pt x="195351" y="599986"/>
                                        </a:lnTo>
                                        <a:lnTo>
                                          <a:pt x="197929" y="627380"/>
                                        </a:lnTo>
                                        <a:lnTo>
                                          <a:pt x="197929" y="545426"/>
                                        </a:lnTo>
                                        <a:lnTo>
                                          <a:pt x="194373" y="533488"/>
                                        </a:lnTo>
                                        <a:lnTo>
                                          <a:pt x="193332" y="529971"/>
                                        </a:lnTo>
                                        <a:lnTo>
                                          <a:pt x="192062" y="525741"/>
                                        </a:lnTo>
                                        <a:lnTo>
                                          <a:pt x="212128" y="510286"/>
                                        </a:lnTo>
                                        <a:lnTo>
                                          <a:pt x="215366" y="505917"/>
                                        </a:lnTo>
                                        <a:lnTo>
                                          <a:pt x="227711" y="489318"/>
                                        </a:lnTo>
                                        <a:lnTo>
                                          <a:pt x="231394" y="477367"/>
                                        </a:lnTo>
                                        <a:lnTo>
                                          <a:pt x="932103" y="477367"/>
                                        </a:lnTo>
                                        <a:lnTo>
                                          <a:pt x="932103" y="458736"/>
                                        </a:lnTo>
                                        <a:lnTo>
                                          <a:pt x="872020" y="458736"/>
                                        </a:lnTo>
                                        <a:lnTo>
                                          <a:pt x="235966" y="458736"/>
                                        </a:lnTo>
                                        <a:lnTo>
                                          <a:pt x="235864" y="456171"/>
                                        </a:lnTo>
                                        <a:lnTo>
                                          <a:pt x="234657" y="428015"/>
                                        </a:lnTo>
                                        <a:lnTo>
                                          <a:pt x="234569" y="427786"/>
                                        </a:lnTo>
                                        <a:lnTo>
                                          <a:pt x="223012" y="396811"/>
                                        </a:lnTo>
                                        <a:lnTo>
                                          <a:pt x="218592" y="384949"/>
                                        </a:lnTo>
                                        <a:lnTo>
                                          <a:pt x="200037" y="366763"/>
                                        </a:lnTo>
                                        <a:lnTo>
                                          <a:pt x="200037" y="458736"/>
                                        </a:lnTo>
                                        <a:lnTo>
                                          <a:pt x="197764" y="458736"/>
                                        </a:lnTo>
                                        <a:lnTo>
                                          <a:pt x="197764" y="477367"/>
                                        </a:lnTo>
                                        <a:lnTo>
                                          <a:pt x="197027" y="483222"/>
                                        </a:lnTo>
                                        <a:lnTo>
                                          <a:pt x="185737" y="505917"/>
                                        </a:lnTo>
                                        <a:lnTo>
                                          <a:pt x="178219" y="482168"/>
                                        </a:lnTo>
                                        <a:lnTo>
                                          <a:pt x="176745" y="477367"/>
                                        </a:lnTo>
                                        <a:lnTo>
                                          <a:pt x="197764" y="477367"/>
                                        </a:lnTo>
                                        <a:lnTo>
                                          <a:pt x="197764" y="458736"/>
                                        </a:lnTo>
                                        <a:lnTo>
                                          <a:pt x="172758" y="458736"/>
                                        </a:lnTo>
                                        <a:lnTo>
                                          <a:pt x="172758" y="517766"/>
                                        </a:lnTo>
                                        <a:lnTo>
                                          <a:pt x="164871" y="522211"/>
                                        </a:lnTo>
                                        <a:lnTo>
                                          <a:pt x="155854" y="525741"/>
                                        </a:lnTo>
                                        <a:lnTo>
                                          <a:pt x="145186" y="528421"/>
                                        </a:lnTo>
                                        <a:lnTo>
                                          <a:pt x="133223" y="529971"/>
                                        </a:lnTo>
                                        <a:lnTo>
                                          <a:pt x="89484" y="523240"/>
                                        </a:lnTo>
                                        <a:lnTo>
                                          <a:pt x="58458" y="500608"/>
                                        </a:lnTo>
                                        <a:lnTo>
                                          <a:pt x="57365" y="499770"/>
                                        </a:lnTo>
                                        <a:lnTo>
                                          <a:pt x="37160" y="466280"/>
                                        </a:lnTo>
                                        <a:lnTo>
                                          <a:pt x="28905" y="429133"/>
                                        </a:lnTo>
                                        <a:lnTo>
                                          <a:pt x="32854" y="394906"/>
                                        </a:lnTo>
                                        <a:lnTo>
                                          <a:pt x="45643" y="370662"/>
                                        </a:lnTo>
                                        <a:lnTo>
                                          <a:pt x="62966" y="351167"/>
                                        </a:lnTo>
                                        <a:lnTo>
                                          <a:pt x="62966" y="365556"/>
                                        </a:lnTo>
                                        <a:lnTo>
                                          <a:pt x="102171" y="365556"/>
                                        </a:lnTo>
                                        <a:lnTo>
                                          <a:pt x="83439" y="383806"/>
                                        </a:lnTo>
                                        <a:lnTo>
                                          <a:pt x="70459" y="410552"/>
                                        </a:lnTo>
                                        <a:lnTo>
                                          <a:pt x="70586" y="428015"/>
                                        </a:lnTo>
                                        <a:lnTo>
                                          <a:pt x="70688" y="443268"/>
                                        </a:lnTo>
                                        <a:lnTo>
                                          <a:pt x="78981" y="458736"/>
                                        </a:lnTo>
                                        <a:lnTo>
                                          <a:pt x="62966" y="458736"/>
                                        </a:lnTo>
                                        <a:lnTo>
                                          <a:pt x="62966" y="477367"/>
                                        </a:lnTo>
                                        <a:lnTo>
                                          <a:pt x="92329" y="477367"/>
                                        </a:lnTo>
                                        <a:lnTo>
                                          <a:pt x="109385" y="491210"/>
                                        </a:lnTo>
                                        <a:lnTo>
                                          <a:pt x="130479" y="500608"/>
                                        </a:lnTo>
                                        <a:lnTo>
                                          <a:pt x="140589" y="502119"/>
                                        </a:lnTo>
                                        <a:lnTo>
                                          <a:pt x="139471" y="499770"/>
                                        </a:lnTo>
                                        <a:lnTo>
                                          <a:pt x="134010" y="496341"/>
                                        </a:lnTo>
                                        <a:lnTo>
                                          <a:pt x="125653" y="491210"/>
                                        </a:lnTo>
                                        <a:lnTo>
                                          <a:pt x="116408" y="484238"/>
                                        </a:lnTo>
                                        <a:lnTo>
                                          <a:pt x="112102" y="477367"/>
                                        </a:lnTo>
                                        <a:lnTo>
                                          <a:pt x="161544" y="477367"/>
                                        </a:lnTo>
                                        <a:lnTo>
                                          <a:pt x="165366" y="491210"/>
                                        </a:lnTo>
                                        <a:lnTo>
                                          <a:pt x="172758" y="517766"/>
                                        </a:lnTo>
                                        <a:lnTo>
                                          <a:pt x="172758" y="458736"/>
                                        </a:lnTo>
                                        <a:lnTo>
                                          <a:pt x="171018" y="458736"/>
                                        </a:lnTo>
                                        <a:lnTo>
                                          <a:pt x="170243" y="456171"/>
                                        </a:lnTo>
                                        <a:lnTo>
                                          <a:pt x="161950" y="427786"/>
                                        </a:lnTo>
                                        <a:lnTo>
                                          <a:pt x="156400" y="407543"/>
                                        </a:lnTo>
                                        <a:lnTo>
                                          <a:pt x="156400" y="458736"/>
                                        </a:lnTo>
                                        <a:lnTo>
                                          <a:pt x="104203" y="458736"/>
                                        </a:lnTo>
                                        <a:lnTo>
                                          <a:pt x="100584" y="444436"/>
                                        </a:lnTo>
                                        <a:lnTo>
                                          <a:pt x="122186" y="402259"/>
                                        </a:lnTo>
                                        <a:lnTo>
                                          <a:pt x="139700" y="397535"/>
                                        </a:lnTo>
                                        <a:lnTo>
                                          <a:pt x="147980" y="428015"/>
                                        </a:lnTo>
                                        <a:lnTo>
                                          <a:pt x="156400" y="458736"/>
                                        </a:lnTo>
                                        <a:lnTo>
                                          <a:pt x="156400" y="407543"/>
                                        </a:lnTo>
                                        <a:lnTo>
                                          <a:pt x="153657" y="397535"/>
                                        </a:lnTo>
                                        <a:lnTo>
                                          <a:pt x="153454" y="396811"/>
                                        </a:lnTo>
                                        <a:lnTo>
                                          <a:pt x="167525" y="399465"/>
                                        </a:lnTo>
                                        <a:lnTo>
                                          <a:pt x="197942" y="437515"/>
                                        </a:lnTo>
                                        <a:lnTo>
                                          <a:pt x="200037" y="458736"/>
                                        </a:lnTo>
                                        <a:lnTo>
                                          <a:pt x="200037" y="366763"/>
                                        </a:lnTo>
                                        <a:lnTo>
                                          <a:pt x="198818" y="365556"/>
                                        </a:lnTo>
                                        <a:lnTo>
                                          <a:pt x="932103" y="365556"/>
                                        </a:lnTo>
                                        <a:lnTo>
                                          <a:pt x="932103" y="346925"/>
                                        </a:lnTo>
                                        <a:lnTo>
                                          <a:pt x="872020" y="346925"/>
                                        </a:lnTo>
                                        <a:lnTo>
                                          <a:pt x="141071" y="346925"/>
                                        </a:lnTo>
                                        <a:lnTo>
                                          <a:pt x="137109" y="333044"/>
                                        </a:lnTo>
                                        <a:lnTo>
                                          <a:pt x="133350" y="319379"/>
                                        </a:lnTo>
                                        <a:lnTo>
                                          <a:pt x="129844" y="306044"/>
                                        </a:lnTo>
                                        <a:lnTo>
                                          <a:pt x="129374" y="304190"/>
                                        </a:lnTo>
                                        <a:lnTo>
                                          <a:pt x="126606" y="293014"/>
                                        </a:lnTo>
                                        <a:lnTo>
                                          <a:pt x="135648" y="283527"/>
                                        </a:lnTo>
                                        <a:lnTo>
                                          <a:pt x="144310" y="273481"/>
                                        </a:lnTo>
                                        <a:lnTo>
                                          <a:pt x="152476" y="262826"/>
                                        </a:lnTo>
                                        <a:lnTo>
                                          <a:pt x="158496" y="253733"/>
                                        </a:lnTo>
                                        <a:lnTo>
                                          <a:pt x="932103" y="253733"/>
                                        </a:lnTo>
                                        <a:lnTo>
                                          <a:pt x="932103" y="235102"/>
                                        </a:lnTo>
                                        <a:lnTo>
                                          <a:pt x="872020" y="235102"/>
                                        </a:lnTo>
                                        <a:lnTo>
                                          <a:pt x="169430" y="235102"/>
                                        </a:lnTo>
                                        <a:lnTo>
                                          <a:pt x="172123" y="230085"/>
                                        </a:lnTo>
                                        <a:lnTo>
                                          <a:pt x="175564" y="223253"/>
                                        </a:lnTo>
                                        <a:lnTo>
                                          <a:pt x="176225" y="222008"/>
                                        </a:lnTo>
                                        <a:lnTo>
                                          <a:pt x="193903" y="186245"/>
                                        </a:lnTo>
                                        <a:lnTo>
                                          <a:pt x="209651" y="141681"/>
                                        </a:lnTo>
                                        <a:lnTo>
                                          <a:pt x="932103" y="141681"/>
                                        </a:lnTo>
                                        <a:lnTo>
                                          <a:pt x="932103" y="123050"/>
                                        </a:lnTo>
                                        <a:lnTo>
                                          <a:pt x="872020" y="123050"/>
                                        </a:lnTo>
                                        <a:lnTo>
                                          <a:pt x="214274" y="123050"/>
                                        </a:lnTo>
                                        <a:lnTo>
                                          <a:pt x="219938" y="86410"/>
                                        </a:lnTo>
                                        <a:lnTo>
                                          <a:pt x="219849" y="79629"/>
                                        </a:lnTo>
                                        <a:lnTo>
                                          <a:pt x="219240" y="44919"/>
                                        </a:lnTo>
                                        <a:lnTo>
                                          <a:pt x="215734" y="34112"/>
                                        </a:lnTo>
                                        <a:lnTo>
                                          <a:pt x="209181" y="13830"/>
                                        </a:lnTo>
                                        <a:lnTo>
                                          <a:pt x="188087" y="0"/>
                                        </a:lnTo>
                                        <a:lnTo>
                                          <a:pt x="183311" y="1485"/>
                                        </a:lnTo>
                                        <a:lnTo>
                                          <a:pt x="183311" y="86410"/>
                                        </a:lnTo>
                                        <a:lnTo>
                                          <a:pt x="176390" y="123050"/>
                                        </a:lnTo>
                                        <a:lnTo>
                                          <a:pt x="169430" y="123050"/>
                                        </a:lnTo>
                                        <a:lnTo>
                                          <a:pt x="169430" y="141681"/>
                                        </a:lnTo>
                                        <a:lnTo>
                                          <a:pt x="159994" y="165506"/>
                                        </a:lnTo>
                                        <a:lnTo>
                                          <a:pt x="134277" y="202552"/>
                                        </a:lnTo>
                                        <a:lnTo>
                                          <a:pt x="130124" y="206819"/>
                                        </a:lnTo>
                                        <a:lnTo>
                                          <a:pt x="126161" y="210578"/>
                                        </a:lnTo>
                                        <a:lnTo>
                                          <a:pt x="126161" y="346925"/>
                                        </a:lnTo>
                                        <a:lnTo>
                                          <a:pt x="67081" y="346925"/>
                                        </a:lnTo>
                                        <a:lnTo>
                                          <a:pt x="89255" y="326948"/>
                                        </a:lnTo>
                                        <a:lnTo>
                                          <a:pt x="114998" y="304190"/>
                                        </a:lnTo>
                                        <a:lnTo>
                                          <a:pt x="118173" y="316458"/>
                                        </a:lnTo>
                                        <a:lnTo>
                                          <a:pt x="124739" y="341490"/>
                                        </a:lnTo>
                                        <a:lnTo>
                                          <a:pt x="126161" y="346925"/>
                                        </a:lnTo>
                                        <a:lnTo>
                                          <a:pt x="126161" y="210578"/>
                                        </a:lnTo>
                                        <a:lnTo>
                                          <a:pt x="125183" y="211505"/>
                                        </a:lnTo>
                                        <a:lnTo>
                                          <a:pt x="119557" y="216573"/>
                                        </a:lnTo>
                                        <a:lnTo>
                                          <a:pt x="113360" y="222008"/>
                                        </a:lnTo>
                                        <a:lnTo>
                                          <a:pt x="110705" y="176326"/>
                                        </a:lnTo>
                                        <a:lnTo>
                                          <a:pt x="113753" y="141681"/>
                                        </a:lnTo>
                                        <a:lnTo>
                                          <a:pt x="169430" y="141681"/>
                                        </a:lnTo>
                                        <a:lnTo>
                                          <a:pt x="169430" y="123050"/>
                                        </a:lnTo>
                                        <a:lnTo>
                                          <a:pt x="117373" y="123050"/>
                                        </a:lnTo>
                                        <a:lnTo>
                                          <a:pt x="125247" y="93865"/>
                                        </a:lnTo>
                                        <a:lnTo>
                                          <a:pt x="143776" y="55384"/>
                                        </a:lnTo>
                                        <a:lnTo>
                                          <a:pt x="162077" y="34112"/>
                                        </a:lnTo>
                                        <a:lnTo>
                                          <a:pt x="175399" y="35687"/>
                                        </a:lnTo>
                                        <a:lnTo>
                                          <a:pt x="182791" y="54876"/>
                                        </a:lnTo>
                                        <a:lnTo>
                                          <a:pt x="182791" y="55384"/>
                                        </a:lnTo>
                                        <a:lnTo>
                                          <a:pt x="183311" y="86410"/>
                                        </a:lnTo>
                                        <a:lnTo>
                                          <a:pt x="183311" y="1485"/>
                                        </a:lnTo>
                                        <a:lnTo>
                                          <a:pt x="154254" y="10439"/>
                                        </a:lnTo>
                                        <a:lnTo>
                                          <a:pt x="121653" y="41249"/>
                                        </a:lnTo>
                                        <a:lnTo>
                                          <a:pt x="100037" y="79629"/>
                                        </a:lnTo>
                                        <a:lnTo>
                                          <a:pt x="86995" y="123050"/>
                                        </a:lnTo>
                                        <a:lnTo>
                                          <a:pt x="62966" y="123050"/>
                                        </a:lnTo>
                                        <a:lnTo>
                                          <a:pt x="62966" y="141681"/>
                                        </a:lnTo>
                                        <a:lnTo>
                                          <a:pt x="85826" y="141681"/>
                                        </a:lnTo>
                                        <a:lnTo>
                                          <a:pt x="84353" y="167868"/>
                                        </a:lnTo>
                                        <a:lnTo>
                                          <a:pt x="85813" y="178930"/>
                                        </a:lnTo>
                                        <a:lnTo>
                                          <a:pt x="88658" y="194208"/>
                                        </a:lnTo>
                                        <a:lnTo>
                                          <a:pt x="92722" y="213207"/>
                                        </a:lnTo>
                                        <a:lnTo>
                                          <a:pt x="97777" y="235102"/>
                                        </a:lnTo>
                                        <a:lnTo>
                                          <a:pt x="62966" y="235102"/>
                                        </a:lnTo>
                                        <a:lnTo>
                                          <a:pt x="62966" y="253733"/>
                                        </a:lnTo>
                                        <a:lnTo>
                                          <a:pt x="77165" y="253733"/>
                                        </a:lnTo>
                                        <a:lnTo>
                                          <a:pt x="58432" y="271767"/>
                                        </a:lnTo>
                                        <a:lnTo>
                                          <a:pt x="40627" y="291769"/>
                                        </a:lnTo>
                                        <a:lnTo>
                                          <a:pt x="26543" y="312394"/>
                                        </a:lnTo>
                                        <a:lnTo>
                                          <a:pt x="9969" y="349986"/>
                                        </a:lnTo>
                                        <a:lnTo>
                                          <a:pt x="0" y="393585"/>
                                        </a:lnTo>
                                        <a:lnTo>
                                          <a:pt x="101" y="399910"/>
                                        </a:lnTo>
                                        <a:lnTo>
                                          <a:pt x="177" y="405193"/>
                                        </a:lnTo>
                                        <a:lnTo>
                                          <a:pt x="292" y="413207"/>
                                        </a:lnTo>
                                        <a:lnTo>
                                          <a:pt x="393" y="419506"/>
                                        </a:lnTo>
                                        <a:lnTo>
                                          <a:pt x="520" y="428015"/>
                                        </a:lnTo>
                                        <a:lnTo>
                                          <a:pt x="546" y="430085"/>
                                        </a:lnTo>
                                        <a:lnTo>
                                          <a:pt x="660" y="437515"/>
                                        </a:lnTo>
                                        <a:lnTo>
                                          <a:pt x="673" y="438772"/>
                                        </a:lnTo>
                                        <a:lnTo>
                                          <a:pt x="16027" y="481101"/>
                                        </a:lnTo>
                                        <a:lnTo>
                                          <a:pt x="42748" y="513676"/>
                                        </a:lnTo>
                                        <a:lnTo>
                                          <a:pt x="101904" y="544131"/>
                                        </a:lnTo>
                                        <a:lnTo>
                                          <a:pt x="127444" y="546265"/>
                                        </a:lnTo>
                                        <a:lnTo>
                                          <a:pt x="137045" y="545249"/>
                                        </a:lnTo>
                                        <a:lnTo>
                                          <a:pt x="149059" y="542912"/>
                                        </a:lnTo>
                                        <a:lnTo>
                                          <a:pt x="162699" y="539064"/>
                                        </a:lnTo>
                                        <a:lnTo>
                                          <a:pt x="177152" y="533488"/>
                                        </a:lnTo>
                                        <a:lnTo>
                                          <a:pt x="183502" y="556107"/>
                                        </a:lnTo>
                                        <a:lnTo>
                                          <a:pt x="187655" y="570788"/>
                                        </a:lnTo>
                                        <a:lnTo>
                                          <a:pt x="62966" y="570788"/>
                                        </a:lnTo>
                                        <a:lnTo>
                                          <a:pt x="62966" y="589419"/>
                                        </a:lnTo>
                                        <a:lnTo>
                                          <a:pt x="74155" y="589419"/>
                                        </a:lnTo>
                                        <a:lnTo>
                                          <a:pt x="67564" y="594906"/>
                                        </a:lnTo>
                                        <a:lnTo>
                                          <a:pt x="60960" y="604393"/>
                                        </a:lnTo>
                                        <a:lnTo>
                                          <a:pt x="59626" y="606590"/>
                                        </a:lnTo>
                                        <a:lnTo>
                                          <a:pt x="58420" y="609396"/>
                                        </a:lnTo>
                                        <a:lnTo>
                                          <a:pt x="57543" y="612990"/>
                                        </a:lnTo>
                                        <a:lnTo>
                                          <a:pt x="55676" y="629348"/>
                                        </a:lnTo>
                                        <a:lnTo>
                                          <a:pt x="57950" y="649986"/>
                                        </a:lnTo>
                                        <a:lnTo>
                                          <a:pt x="66713" y="671309"/>
                                        </a:lnTo>
                                        <a:lnTo>
                                          <a:pt x="84353" y="689737"/>
                                        </a:lnTo>
                                        <a:lnTo>
                                          <a:pt x="110070" y="701332"/>
                                        </a:lnTo>
                                        <a:lnTo>
                                          <a:pt x="139344" y="703389"/>
                                        </a:lnTo>
                                        <a:lnTo>
                                          <a:pt x="168973" y="694156"/>
                                        </a:lnTo>
                                        <a:lnTo>
                                          <a:pt x="172097" y="691553"/>
                                        </a:lnTo>
                                        <a:lnTo>
                                          <a:pt x="195770" y="671855"/>
                                        </a:lnTo>
                                        <a:lnTo>
                                          <a:pt x="210807" y="644258"/>
                                        </a:lnTo>
                                        <a:lnTo>
                                          <a:pt x="213588" y="612736"/>
                                        </a:lnTo>
                                        <a:lnTo>
                                          <a:pt x="209296" y="589419"/>
                                        </a:lnTo>
                                        <a:lnTo>
                                          <a:pt x="948182" y="589419"/>
                                        </a:lnTo>
                                        <a:lnTo>
                                          <a:pt x="948182" y="570788"/>
                                        </a:lnTo>
                                        <a:lnTo>
                                          <a:pt x="947242" y="570788"/>
                                        </a:lnTo>
                                        <a:lnTo>
                                          <a:pt x="947242" y="511581"/>
                                        </a:lnTo>
                                        <a:lnTo>
                                          <a:pt x="947242" y="477367"/>
                                        </a:lnTo>
                                        <a:lnTo>
                                          <a:pt x="948182" y="477367"/>
                                        </a:lnTo>
                                        <a:lnTo>
                                          <a:pt x="948182" y="458736"/>
                                        </a:lnTo>
                                        <a:lnTo>
                                          <a:pt x="947242" y="458736"/>
                                        </a:lnTo>
                                        <a:lnTo>
                                          <a:pt x="947242" y="365556"/>
                                        </a:lnTo>
                                        <a:lnTo>
                                          <a:pt x="948182" y="365556"/>
                                        </a:lnTo>
                                        <a:lnTo>
                                          <a:pt x="948182" y="346925"/>
                                        </a:lnTo>
                                        <a:lnTo>
                                          <a:pt x="947242" y="346925"/>
                                        </a:lnTo>
                                        <a:lnTo>
                                          <a:pt x="947242" y="253733"/>
                                        </a:lnTo>
                                        <a:lnTo>
                                          <a:pt x="948182" y="253733"/>
                                        </a:lnTo>
                                        <a:lnTo>
                                          <a:pt x="948182" y="235102"/>
                                        </a:lnTo>
                                        <a:lnTo>
                                          <a:pt x="947242" y="235102"/>
                                        </a:lnTo>
                                        <a:lnTo>
                                          <a:pt x="947242" y="141681"/>
                                        </a:lnTo>
                                        <a:lnTo>
                                          <a:pt x="948182" y="141681"/>
                                        </a:lnTo>
                                        <a:lnTo>
                                          <a:pt x="948182" y="12305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</wps:spPr>
                                <wps:bodyPr wrap="square" lIns="0" tIns="0" rIns="0" bIns="0" rtlCol="0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94" name="Image 94"/>
                                  <pic:cNvPicPr/>
                                </pic:nvPicPr>
                                <pic:blipFill>
                                  <a:blip r:embed="rId13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34333" y="351494"/>
                                    <a:ext cx="180492" cy="123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95" name="Textbox 95"/>
                                <wps:cNvSpPr txBox="1"/>
                                <wps:spPr>
                                  <a:xfrm>
                                    <a:off x="0" y="0"/>
                                    <a:ext cx="948690" cy="703580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txbx>
                                  <w:txbxContent>
                                    <w:p w14:paraId="2E5C7CF8" w14:textId="77777777" w:rsidR="007D2E12" w:rsidRDefault="007D2E12" w:rsidP="007D2E12">
                                      <w:pPr>
                                        <w:spacing w:before="356"/>
                                        <w:ind w:left="394"/>
                                        <w:rPr>
                                          <w:rFonts w:ascii="Lucida Sans Unicode" w:hAnsi="Lucida Sans Unicode"/>
                                          <w:sz w:val="36"/>
                                        </w:rPr>
                                      </w:pPr>
                                      <w:r>
                                        <w:rPr>
                                          <w:rFonts w:ascii="Lucida Sans Unicode" w:hAnsi="Lucida Sans Unicode"/>
                                          <w:spacing w:val="-10"/>
                                          <w:w w:val="140"/>
                                          <w:sz w:val="36"/>
                                        </w:rPr>
                                        <w:t>♭</w:t>
                                      </w:r>
                                    </w:p>
                                  </w:txbxContent>
                                </wps:txbx>
                                <wps:bodyPr wrap="square" lIns="0" tIns="0" rIns="0" bIns="0" rtlCol="0">
                                  <a:noAutofit/>
                                </wps:bodyPr>
                              </wps:wsp>
                            </wpg:grpSp>
                            <wpg:grpSp>
                              <wpg:cNvPr id="96" name="Group 96"/>
                              <wpg:cNvGrpSpPr>
                                <a:grpSpLocks/>
                              </wpg:cNvGrpSpPr>
                              <wpg:grpSpPr>
                                <a:xfrm>
                                  <a:off x="3073395" y="2"/>
                                  <a:ext cx="954405" cy="703580"/>
                                  <a:chOff x="-5" y="2"/>
                                  <a:chExt cx="954405" cy="703580"/>
                                </a:xfrm>
                              </wpg:grpSpPr>
                              <wps:wsp>
                                <wps:cNvPr id="97" name="Graphic 97"/>
                                <wps:cNvSpPr/>
                                <wps:spPr>
                                  <a:xfrm>
                                    <a:off x="-5" y="2"/>
                                    <a:ext cx="954405" cy="70358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954405" h="703580">
                                        <a:moveTo>
                                          <a:pt x="953998" y="132130"/>
                                        </a:moveTo>
                                        <a:lnTo>
                                          <a:pt x="948182" y="132130"/>
                                        </a:lnTo>
                                        <a:lnTo>
                                          <a:pt x="948182" y="123063"/>
                                        </a:lnTo>
                                        <a:lnTo>
                                          <a:pt x="938872" y="123063"/>
                                        </a:lnTo>
                                        <a:lnTo>
                                          <a:pt x="938872" y="570801"/>
                                        </a:lnTo>
                                        <a:lnTo>
                                          <a:pt x="872020" y="570801"/>
                                        </a:lnTo>
                                        <a:lnTo>
                                          <a:pt x="205486" y="570801"/>
                                        </a:lnTo>
                                        <a:lnTo>
                                          <a:pt x="197929" y="545439"/>
                                        </a:lnTo>
                                        <a:lnTo>
                                          <a:pt x="197929" y="627392"/>
                                        </a:lnTo>
                                        <a:lnTo>
                                          <a:pt x="191947" y="659028"/>
                                        </a:lnTo>
                                        <a:lnTo>
                                          <a:pt x="168960" y="683425"/>
                                        </a:lnTo>
                                        <a:lnTo>
                                          <a:pt x="140881" y="691565"/>
                                        </a:lnTo>
                                        <a:lnTo>
                                          <a:pt x="117411" y="689216"/>
                                        </a:lnTo>
                                        <a:lnTo>
                                          <a:pt x="101739" y="679754"/>
                                        </a:lnTo>
                                        <a:lnTo>
                                          <a:pt x="97053" y="666521"/>
                                        </a:lnTo>
                                        <a:lnTo>
                                          <a:pt x="99237" y="666521"/>
                                        </a:lnTo>
                                        <a:lnTo>
                                          <a:pt x="115684" y="663206"/>
                                        </a:lnTo>
                                        <a:lnTo>
                                          <a:pt x="129273" y="654050"/>
                                        </a:lnTo>
                                        <a:lnTo>
                                          <a:pt x="138430" y="640461"/>
                                        </a:lnTo>
                                        <a:lnTo>
                                          <a:pt x="141795" y="623824"/>
                                        </a:lnTo>
                                        <a:lnTo>
                                          <a:pt x="138430" y="607187"/>
                                        </a:lnTo>
                                        <a:lnTo>
                                          <a:pt x="129273" y="593598"/>
                                        </a:lnTo>
                                        <a:lnTo>
                                          <a:pt x="123063" y="589419"/>
                                        </a:lnTo>
                                        <a:lnTo>
                                          <a:pt x="192862" y="589419"/>
                                        </a:lnTo>
                                        <a:lnTo>
                                          <a:pt x="195338" y="599986"/>
                                        </a:lnTo>
                                        <a:lnTo>
                                          <a:pt x="197929" y="627392"/>
                                        </a:lnTo>
                                        <a:lnTo>
                                          <a:pt x="197929" y="545439"/>
                                        </a:lnTo>
                                        <a:lnTo>
                                          <a:pt x="194373" y="533501"/>
                                        </a:lnTo>
                                        <a:lnTo>
                                          <a:pt x="193319" y="529971"/>
                                        </a:lnTo>
                                        <a:lnTo>
                                          <a:pt x="192062" y="525741"/>
                                        </a:lnTo>
                                        <a:lnTo>
                                          <a:pt x="212115" y="510298"/>
                                        </a:lnTo>
                                        <a:lnTo>
                                          <a:pt x="215366" y="505929"/>
                                        </a:lnTo>
                                        <a:lnTo>
                                          <a:pt x="227698" y="489318"/>
                                        </a:lnTo>
                                        <a:lnTo>
                                          <a:pt x="231394" y="477367"/>
                                        </a:lnTo>
                                        <a:lnTo>
                                          <a:pt x="938872" y="477367"/>
                                        </a:lnTo>
                                        <a:lnTo>
                                          <a:pt x="938872" y="458749"/>
                                        </a:lnTo>
                                        <a:lnTo>
                                          <a:pt x="872020" y="458749"/>
                                        </a:lnTo>
                                        <a:lnTo>
                                          <a:pt x="235966" y="458749"/>
                                        </a:lnTo>
                                        <a:lnTo>
                                          <a:pt x="235864" y="456184"/>
                                        </a:lnTo>
                                        <a:lnTo>
                                          <a:pt x="234657" y="428015"/>
                                        </a:lnTo>
                                        <a:lnTo>
                                          <a:pt x="234569" y="427786"/>
                                        </a:lnTo>
                                        <a:lnTo>
                                          <a:pt x="223012" y="396811"/>
                                        </a:lnTo>
                                        <a:lnTo>
                                          <a:pt x="218579" y="384962"/>
                                        </a:lnTo>
                                        <a:lnTo>
                                          <a:pt x="200037" y="366776"/>
                                        </a:lnTo>
                                        <a:lnTo>
                                          <a:pt x="200037" y="458749"/>
                                        </a:lnTo>
                                        <a:lnTo>
                                          <a:pt x="197764" y="458749"/>
                                        </a:lnTo>
                                        <a:lnTo>
                                          <a:pt x="197764" y="477367"/>
                                        </a:lnTo>
                                        <a:lnTo>
                                          <a:pt x="197027" y="483235"/>
                                        </a:lnTo>
                                        <a:lnTo>
                                          <a:pt x="185737" y="505929"/>
                                        </a:lnTo>
                                        <a:lnTo>
                                          <a:pt x="178219" y="482168"/>
                                        </a:lnTo>
                                        <a:lnTo>
                                          <a:pt x="176733" y="477367"/>
                                        </a:lnTo>
                                        <a:lnTo>
                                          <a:pt x="197764" y="477367"/>
                                        </a:lnTo>
                                        <a:lnTo>
                                          <a:pt x="197764" y="458749"/>
                                        </a:lnTo>
                                        <a:lnTo>
                                          <a:pt x="172758" y="458749"/>
                                        </a:lnTo>
                                        <a:lnTo>
                                          <a:pt x="172758" y="517766"/>
                                        </a:lnTo>
                                        <a:lnTo>
                                          <a:pt x="164858" y="522211"/>
                                        </a:lnTo>
                                        <a:lnTo>
                                          <a:pt x="155854" y="525741"/>
                                        </a:lnTo>
                                        <a:lnTo>
                                          <a:pt x="145186" y="528421"/>
                                        </a:lnTo>
                                        <a:lnTo>
                                          <a:pt x="133223" y="529971"/>
                                        </a:lnTo>
                                        <a:lnTo>
                                          <a:pt x="89484" y="523240"/>
                                        </a:lnTo>
                                        <a:lnTo>
                                          <a:pt x="58458" y="500608"/>
                                        </a:lnTo>
                                        <a:lnTo>
                                          <a:pt x="57365" y="499783"/>
                                        </a:lnTo>
                                        <a:lnTo>
                                          <a:pt x="37147" y="466293"/>
                                        </a:lnTo>
                                        <a:lnTo>
                                          <a:pt x="28905" y="429133"/>
                                        </a:lnTo>
                                        <a:lnTo>
                                          <a:pt x="32842" y="394919"/>
                                        </a:lnTo>
                                        <a:lnTo>
                                          <a:pt x="45643" y="370662"/>
                                        </a:lnTo>
                                        <a:lnTo>
                                          <a:pt x="62966" y="351180"/>
                                        </a:lnTo>
                                        <a:lnTo>
                                          <a:pt x="62966" y="365556"/>
                                        </a:lnTo>
                                        <a:lnTo>
                                          <a:pt x="102184" y="365556"/>
                                        </a:lnTo>
                                        <a:lnTo>
                                          <a:pt x="83426" y="383819"/>
                                        </a:lnTo>
                                        <a:lnTo>
                                          <a:pt x="70459" y="410565"/>
                                        </a:lnTo>
                                        <a:lnTo>
                                          <a:pt x="70573" y="428015"/>
                                        </a:lnTo>
                                        <a:lnTo>
                                          <a:pt x="70688" y="443268"/>
                                        </a:lnTo>
                                        <a:lnTo>
                                          <a:pt x="78994" y="458749"/>
                                        </a:lnTo>
                                        <a:lnTo>
                                          <a:pt x="62966" y="458749"/>
                                        </a:lnTo>
                                        <a:lnTo>
                                          <a:pt x="62966" y="477367"/>
                                        </a:lnTo>
                                        <a:lnTo>
                                          <a:pt x="92329" y="477367"/>
                                        </a:lnTo>
                                        <a:lnTo>
                                          <a:pt x="109372" y="491210"/>
                                        </a:lnTo>
                                        <a:lnTo>
                                          <a:pt x="130467" y="500608"/>
                                        </a:lnTo>
                                        <a:lnTo>
                                          <a:pt x="140576" y="502132"/>
                                        </a:lnTo>
                                        <a:lnTo>
                                          <a:pt x="139458" y="499783"/>
                                        </a:lnTo>
                                        <a:lnTo>
                                          <a:pt x="134010" y="496341"/>
                                        </a:lnTo>
                                        <a:lnTo>
                                          <a:pt x="125641" y="491210"/>
                                        </a:lnTo>
                                        <a:lnTo>
                                          <a:pt x="116408" y="484251"/>
                                        </a:lnTo>
                                        <a:lnTo>
                                          <a:pt x="112102" y="477367"/>
                                        </a:lnTo>
                                        <a:lnTo>
                                          <a:pt x="161531" y="477367"/>
                                        </a:lnTo>
                                        <a:lnTo>
                                          <a:pt x="165366" y="491210"/>
                                        </a:lnTo>
                                        <a:lnTo>
                                          <a:pt x="172758" y="517766"/>
                                        </a:lnTo>
                                        <a:lnTo>
                                          <a:pt x="172758" y="458749"/>
                                        </a:lnTo>
                                        <a:lnTo>
                                          <a:pt x="171030" y="458749"/>
                                        </a:lnTo>
                                        <a:lnTo>
                                          <a:pt x="170243" y="456184"/>
                                        </a:lnTo>
                                        <a:lnTo>
                                          <a:pt x="161937" y="427786"/>
                                        </a:lnTo>
                                        <a:lnTo>
                                          <a:pt x="156387" y="407530"/>
                                        </a:lnTo>
                                        <a:lnTo>
                                          <a:pt x="156387" y="458749"/>
                                        </a:lnTo>
                                        <a:lnTo>
                                          <a:pt x="104190" y="458749"/>
                                        </a:lnTo>
                                        <a:lnTo>
                                          <a:pt x="100571" y="444436"/>
                                        </a:lnTo>
                                        <a:lnTo>
                                          <a:pt x="122186" y="402272"/>
                                        </a:lnTo>
                                        <a:lnTo>
                                          <a:pt x="139700" y="397548"/>
                                        </a:lnTo>
                                        <a:lnTo>
                                          <a:pt x="147980" y="428015"/>
                                        </a:lnTo>
                                        <a:lnTo>
                                          <a:pt x="156387" y="458749"/>
                                        </a:lnTo>
                                        <a:lnTo>
                                          <a:pt x="156387" y="407530"/>
                                        </a:lnTo>
                                        <a:lnTo>
                                          <a:pt x="153657" y="397548"/>
                                        </a:lnTo>
                                        <a:lnTo>
                                          <a:pt x="153454" y="396811"/>
                                        </a:lnTo>
                                        <a:lnTo>
                                          <a:pt x="167513" y="399465"/>
                                        </a:lnTo>
                                        <a:lnTo>
                                          <a:pt x="197929" y="437515"/>
                                        </a:lnTo>
                                        <a:lnTo>
                                          <a:pt x="200037" y="458749"/>
                                        </a:lnTo>
                                        <a:lnTo>
                                          <a:pt x="200037" y="366776"/>
                                        </a:lnTo>
                                        <a:lnTo>
                                          <a:pt x="198805" y="365556"/>
                                        </a:lnTo>
                                        <a:lnTo>
                                          <a:pt x="938872" y="365556"/>
                                        </a:lnTo>
                                        <a:lnTo>
                                          <a:pt x="938872" y="346925"/>
                                        </a:lnTo>
                                        <a:lnTo>
                                          <a:pt x="872020" y="346925"/>
                                        </a:lnTo>
                                        <a:lnTo>
                                          <a:pt x="141071" y="346925"/>
                                        </a:lnTo>
                                        <a:lnTo>
                                          <a:pt x="137096" y="333057"/>
                                        </a:lnTo>
                                        <a:lnTo>
                                          <a:pt x="133337" y="319392"/>
                                        </a:lnTo>
                                        <a:lnTo>
                                          <a:pt x="129832" y="306044"/>
                                        </a:lnTo>
                                        <a:lnTo>
                                          <a:pt x="129374" y="304190"/>
                                        </a:lnTo>
                                        <a:lnTo>
                                          <a:pt x="126593" y="293014"/>
                                        </a:lnTo>
                                        <a:lnTo>
                                          <a:pt x="135636" y="283527"/>
                                        </a:lnTo>
                                        <a:lnTo>
                                          <a:pt x="144310" y="273494"/>
                                        </a:lnTo>
                                        <a:lnTo>
                                          <a:pt x="152476" y="262826"/>
                                        </a:lnTo>
                                        <a:lnTo>
                                          <a:pt x="158496" y="253746"/>
                                        </a:lnTo>
                                        <a:lnTo>
                                          <a:pt x="938872" y="253746"/>
                                        </a:lnTo>
                                        <a:lnTo>
                                          <a:pt x="938872" y="235115"/>
                                        </a:lnTo>
                                        <a:lnTo>
                                          <a:pt x="872020" y="235115"/>
                                        </a:lnTo>
                                        <a:lnTo>
                                          <a:pt x="169418" y="235115"/>
                                        </a:lnTo>
                                        <a:lnTo>
                                          <a:pt x="172110" y="230098"/>
                                        </a:lnTo>
                                        <a:lnTo>
                                          <a:pt x="175552" y="223266"/>
                                        </a:lnTo>
                                        <a:lnTo>
                                          <a:pt x="176225" y="222008"/>
                                        </a:lnTo>
                                        <a:lnTo>
                                          <a:pt x="193903" y="186245"/>
                                        </a:lnTo>
                                        <a:lnTo>
                                          <a:pt x="209638" y="141681"/>
                                        </a:lnTo>
                                        <a:lnTo>
                                          <a:pt x="938872" y="141681"/>
                                        </a:lnTo>
                                        <a:lnTo>
                                          <a:pt x="938872" y="123063"/>
                                        </a:lnTo>
                                        <a:lnTo>
                                          <a:pt x="872020" y="123063"/>
                                        </a:lnTo>
                                        <a:lnTo>
                                          <a:pt x="214261" y="123063"/>
                                        </a:lnTo>
                                        <a:lnTo>
                                          <a:pt x="219938" y="86423"/>
                                        </a:lnTo>
                                        <a:lnTo>
                                          <a:pt x="219849" y="79629"/>
                                        </a:lnTo>
                                        <a:lnTo>
                                          <a:pt x="219227" y="44932"/>
                                        </a:lnTo>
                                        <a:lnTo>
                                          <a:pt x="215734" y="34112"/>
                                        </a:lnTo>
                                        <a:lnTo>
                                          <a:pt x="209169" y="13843"/>
                                        </a:lnTo>
                                        <a:lnTo>
                                          <a:pt x="188087" y="0"/>
                                        </a:lnTo>
                                        <a:lnTo>
                                          <a:pt x="183299" y="1485"/>
                                        </a:lnTo>
                                        <a:lnTo>
                                          <a:pt x="183299" y="86423"/>
                                        </a:lnTo>
                                        <a:lnTo>
                                          <a:pt x="176390" y="123063"/>
                                        </a:lnTo>
                                        <a:lnTo>
                                          <a:pt x="169418" y="123063"/>
                                        </a:lnTo>
                                        <a:lnTo>
                                          <a:pt x="169418" y="141681"/>
                                        </a:lnTo>
                                        <a:lnTo>
                                          <a:pt x="159981" y="165506"/>
                                        </a:lnTo>
                                        <a:lnTo>
                                          <a:pt x="134277" y="202552"/>
                                        </a:lnTo>
                                        <a:lnTo>
                                          <a:pt x="130111" y="206832"/>
                                        </a:lnTo>
                                        <a:lnTo>
                                          <a:pt x="126161" y="210578"/>
                                        </a:lnTo>
                                        <a:lnTo>
                                          <a:pt x="126161" y="346925"/>
                                        </a:lnTo>
                                        <a:lnTo>
                                          <a:pt x="67106" y="346925"/>
                                        </a:lnTo>
                                        <a:lnTo>
                                          <a:pt x="89255" y="326948"/>
                                        </a:lnTo>
                                        <a:lnTo>
                                          <a:pt x="114998" y="304190"/>
                                        </a:lnTo>
                                        <a:lnTo>
                                          <a:pt x="118173" y="316458"/>
                                        </a:lnTo>
                                        <a:lnTo>
                                          <a:pt x="124739" y="341503"/>
                                        </a:lnTo>
                                        <a:lnTo>
                                          <a:pt x="126161" y="346925"/>
                                        </a:lnTo>
                                        <a:lnTo>
                                          <a:pt x="126161" y="210578"/>
                                        </a:lnTo>
                                        <a:lnTo>
                                          <a:pt x="125183" y="211505"/>
                                        </a:lnTo>
                                        <a:lnTo>
                                          <a:pt x="119557" y="216585"/>
                                        </a:lnTo>
                                        <a:lnTo>
                                          <a:pt x="113360" y="222008"/>
                                        </a:lnTo>
                                        <a:lnTo>
                                          <a:pt x="110705" y="176326"/>
                                        </a:lnTo>
                                        <a:lnTo>
                                          <a:pt x="113753" y="141681"/>
                                        </a:lnTo>
                                        <a:lnTo>
                                          <a:pt x="169418" y="141681"/>
                                        </a:lnTo>
                                        <a:lnTo>
                                          <a:pt x="169418" y="123063"/>
                                        </a:lnTo>
                                        <a:lnTo>
                                          <a:pt x="117360" y="123063"/>
                                        </a:lnTo>
                                        <a:lnTo>
                                          <a:pt x="125247" y="93865"/>
                                        </a:lnTo>
                                        <a:lnTo>
                                          <a:pt x="143764" y="55384"/>
                                        </a:lnTo>
                                        <a:lnTo>
                                          <a:pt x="162077" y="34112"/>
                                        </a:lnTo>
                                        <a:lnTo>
                                          <a:pt x="175399" y="35699"/>
                                        </a:lnTo>
                                        <a:lnTo>
                                          <a:pt x="182778" y="54876"/>
                                        </a:lnTo>
                                        <a:lnTo>
                                          <a:pt x="182791" y="55384"/>
                                        </a:lnTo>
                                        <a:lnTo>
                                          <a:pt x="183299" y="86423"/>
                                        </a:lnTo>
                                        <a:lnTo>
                                          <a:pt x="183299" y="1485"/>
                                        </a:lnTo>
                                        <a:lnTo>
                                          <a:pt x="121653" y="41262"/>
                                        </a:lnTo>
                                        <a:lnTo>
                                          <a:pt x="100025" y="79629"/>
                                        </a:lnTo>
                                        <a:lnTo>
                                          <a:pt x="86995" y="123063"/>
                                        </a:lnTo>
                                        <a:lnTo>
                                          <a:pt x="62966" y="123063"/>
                                        </a:lnTo>
                                        <a:lnTo>
                                          <a:pt x="62966" y="141681"/>
                                        </a:lnTo>
                                        <a:lnTo>
                                          <a:pt x="85826" y="141681"/>
                                        </a:lnTo>
                                        <a:lnTo>
                                          <a:pt x="84353" y="167881"/>
                                        </a:lnTo>
                                        <a:lnTo>
                                          <a:pt x="85813" y="178930"/>
                                        </a:lnTo>
                                        <a:lnTo>
                                          <a:pt x="88658" y="194221"/>
                                        </a:lnTo>
                                        <a:lnTo>
                                          <a:pt x="92722" y="213220"/>
                                        </a:lnTo>
                                        <a:lnTo>
                                          <a:pt x="97790" y="235115"/>
                                        </a:lnTo>
                                        <a:lnTo>
                                          <a:pt x="62966" y="235115"/>
                                        </a:lnTo>
                                        <a:lnTo>
                                          <a:pt x="62966" y="253746"/>
                                        </a:lnTo>
                                        <a:lnTo>
                                          <a:pt x="77152" y="253746"/>
                                        </a:lnTo>
                                        <a:lnTo>
                                          <a:pt x="58432" y="271780"/>
                                        </a:lnTo>
                                        <a:lnTo>
                                          <a:pt x="40627" y="291782"/>
                                        </a:lnTo>
                                        <a:lnTo>
                                          <a:pt x="26543" y="312407"/>
                                        </a:lnTo>
                                        <a:lnTo>
                                          <a:pt x="9969" y="349986"/>
                                        </a:lnTo>
                                        <a:lnTo>
                                          <a:pt x="0" y="393598"/>
                                        </a:lnTo>
                                        <a:lnTo>
                                          <a:pt x="88" y="399923"/>
                                        </a:lnTo>
                                        <a:lnTo>
                                          <a:pt x="177" y="405193"/>
                                        </a:lnTo>
                                        <a:lnTo>
                                          <a:pt x="292" y="413219"/>
                                        </a:lnTo>
                                        <a:lnTo>
                                          <a:pt x="381" y="419506"/>
                                        </a:lnTo>
                                        <a:lnTo>
                                          <a:pt x="508" y="428015"/>
                                        </a:lnTo>
                                        <a:lnTo>
                                          <a:pt x="546" y="430098"/>
                                        </a:lnTo>
                                        <a:lnTo>
                                          <a:pt x="660" y="437515"/>
                                        </a:lnTo>
                                        <a:lnTo>
                                          <a:pt x="16027" y="481101"/>
                                        </a:lnTo>
                                        <a:lnTo>
                                          <a:pt x="42748" y="513676"/>
                                        </a:lnTo>
                                        <a:lnTo>
                                          <a:pt x="101904" y="544144"/>
                                        </a:lnTo>
                                        <a:lnTo>
                                          <a:pt x="127444" y="546277"/>
                                        </a:lnTo>
                                        <a:lnTo>
                                          <a:pt x="137045" y="545249"/>
                                        </a:lnTo>
                                        <a:lnTo>
                                          <a:pt x="149059" y="542912"/>
                                        </a:lnTo>
                                        <a:lnTo>
                                          <a:pt x="162687" y="539064"/>
                                        </a:lnTo>
                                        <a:lnTo>
                                          <a:pt x="177152" y="533501"/>
                                        </a:lnTo>
                                        <a:lnTo>
                                          <a:pt x="183502" y="556120"/>
                                        </a:lnTo>
                                        <a:lnTo>
                                          <a:pt x="187655" y="570801"/>
                                        </a:lnTo>
                                        <a:lnTo>
                                          <a:pt x="62966" y="570801"/>
                                        </a:lnTo>
                                        <a:lnTo>
                                          <a:pt x="62966" y="589419"/>
                                        </a:lnTo>
                                        <a:lnTo>
                                          <a:pt x="74180" y="589419"/>
                                        </a:lnTo>
                                        <a:lnTo>
                                          <a:pt x="67564" y="594918"/>
                                        </a:lnTo>
                                        <a:lnTo>
                                          <a:pt x="60960" y="604405"/>
                                        </a:lnTo>
                                        <a:lnTo>
                                          <a:pt x="59613" y="606590"/>
                                        </a:lnTo>
                                        <a:lnTo>
                                          <a:pt x="58420" y="609409"/>
                                        </a:lnTo>
                                        <a:lnTo>
                                          <a:pt x="57543" y="613003"/>
                                        </a:lnTo>
                                        <a:lnTo>
                                          <a:pt x="55676" y="629348"/>
                                        </a:lnTo>
                                        <a:lnTo>
                                          <a:pt x="57937" y="649986"/>
                                        </a:lnTo>
                                        <a:lnTo>
                                          <a:pt x="66713" y="671322"/>
                                        </a:lnTo>
                                        <a:lnTo>
                                          <a:pt x="84353" y="689737"/>
                                        </a:lnTo>
                                        <a:lnTo>
                                          <a:pt x="110058" y="701332"/>
                                        </a:lnTo>
                                        <a:lnTo>
                                          <a:pt x="139344" y="703402"/>
                                        </a:lnTo>
                                        <a:lnTo>
                                          <a:pt x="168973" y="694169"/>
                                        </a:lnTo>
                                        <a:lnTo>
                                          <a:pt x="172097" y="691565"/>
                                        </a:lnTo>
                                        <a:lnTo>
                                          <a:pt x="195757" y="671855"/>
                                        </a:lnTo>
                                        <a:lnTo>
                                          <a:pt x="210807" y="644271"/>
                                        </a:lnTo>
                                        <a:lnTo>
                                          <a:pt x="213575" y="612736"/>
                                        </a:lnTo>
                                        <a:lnTo>
                                          <a:pt x="209296" y="589419"/>
                                        </a:lnTo>
                                        <a:lnTo>
                                          <a:pt x="948182" y="589419"/>
                                        </a:lnTo>
                                        <a:lnTo>
                                          <a:pt x="948182" y="579335"/>
                                        </a:lnTo>
                                        <a:lnTo>
                                          <a:pt x="953998" y="579335"/>
                                        </a:lnTo>
                                        <a:lnTo>
                                          <a:pt x="953998" y="513943"/>
                                        </a:lnTo>
                                        <a:lnTo>
                                          <a:pt x="953998" y="1321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</wps:spPr>
                                <wps:bodyPr wrap="square" lIns="0" tIns="0" rIns="0" bIns="0" rtlCol="0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98" name="Image 98"/>
                                  <pic:cNvPicPr/>
                                </pic:nvPicPr>
                                <pic:blipFill>
                                  <a:blip r:embed="rId9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31148" y="347854"/>
                                    <a:ext cx="180492" cy="123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grpSp>
                        </wpg:grpSp>
                        <wps:wsp>
                          <wps:cNvPr id="3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9572" y="0"/>
                              <a:ext cx="5429885" cy="391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534B19" w14:textId="6CD5A74A" w:rsidR="00971972" w:rsidRPr="00CF32D0" w:rsidRDefault="00971972" w:rsidP="00CF32D0">
                                <w:pPr>
                                  <w:spacing w:after="0"/>
                                  <w:rPr>
                                    <w:rFonts w:ascii="Arima" w:hAnsi="Arima" w:cs="Arima"/>
                                  </w:rPr>
                                </w:pPr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F#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2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or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2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5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G</w:t>
                                </w:r>
                                <w:r w:rsidRPr="00CF32D0">
                                  <w:rPr>
                                    <w:rFonts w:ascii="Segoe UI Symbol" w:eastAsia="Arial MT" w:hAnsi="Segoe UI Symbol" w:cs="Segoe UI Symbol"/>
                                    <w:spacing w:val="-5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>♭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ab/>
                                </w:r>
                                <w:r w:rsidR="00CF32D0"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       </w:t>
                                </w:r>
                                <w:r w:rsidR="00CF32D0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</w:t>
                                </w:r>
                                <w:r w:rsidR="00CF32D0"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 </w:t>
                                </w:r>
                                <w:r w:rsidR="00C03ECE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10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G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ab/>
                                </w:r>
                                <w:r w:rsidR="00CF32D0"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                           </w:t>
                                </w:r>
                                <w:r w:rsid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   </w:t>
                                </w:r>
                                <w:r w:rsidR="00C03ECE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proofErr w:type="spellStart"/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G</w:t>
                                </w:r>
                                <w:proofErr w:type="spellEnd"/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#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4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or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2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5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A</w:t>
                                </w:r>
                                <w:r w:rsidRPr="00CF32D0">
                                  <w:rPr>
                                    <w:rFonts w:ascii="Segoe UI Symbol" w:eastAsia="Arial MT" w:hAnsi="Segoe UI Symbol" w:cs="Segoe UI Symbol"/>
                                    <w:spacing w:val="-5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>♭</w:t>
                                </w:r>
                                <w:r w:rsidR="00CF32D0" w:rsidRPr="00CF32D0">
                                  <w:rPr>
                                    <w:rFonts w:ascii="Arima" w:eastAsia="Arial MT" w:hAnsi="Arima" w:cs="Arima"/>
                                    <w:spacing w:val="-5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                </w:t>
                                </w:r>
                                <w:r w:rsidR="00CF32D0" w:rsidRPr="00CF32D0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</w:t>
                                </w:r>
                                <w:r w:rsidR="00CF32D0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     </w:t>
                                </w:r>
                                <w:r w:rsidR="00C03ECE">
                                  <w:rPr>
                                    <w:rFonts w:ascii="Arima" w:eastAsia="Arial MT" w:hAnsi="Arima" w:cs="Arima"/>
                                    <w:kern w:val="0"/>
                                    <w:sz w:val="31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Pr="00CF32D0">
                                  <w:rPr>
                                    <w:rFonts w:ascii="Arima" w:eastAsia="Arial MT" w:hAnsi="Arima" w:cs="Arima"/>
                                    <w:spacing w:val="-10"/>
                                    <w:kern w:val="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8" name="Text Box 38"/>
                        <wps:cNvSpPr txBox="1"/>
                        <wps:spPr>
                          <a:xfrm>
                            <a:off x="0" y="885371"/>
                            <a:ext cx="5725886" cy="2902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E0A3A5" w14:textId="77777777" w:rsidR="00C03ECE" w:rsidRPr="00C03ECE" w:rsidRDefault="00C03ECE" w:rsidP="00C03ECE">
                              <w:pPr>
                                <w:widowControl w:val="0"/>
                                <w:tabs>
                                  <w:tab w:val="left" w:pos="3416"/>
                                  <w:tab w:val="left" w:pos="5755"/>
                                  <w:tab w:val="left" w:pos="8129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ind w:left="973"/>
                                <w:rPr>
                                  <w:rFonts w:ascii="Arima" w:eastAsia="Arial MT" w:hAnsi="Arima" w:cs="Arima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 w:rsidRPr="00C03ECE">
                                <w:rPr>
                                  <w:rFonts w:ascii="Arima" w:eastAsia="Arial MT" w:hAnsi="Arima" w:cs="Arima"/>
                                  <w:spacing w:val="-10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>2</w:t>
                              </w:r>
                              <w:r w:rsidRPr="00C03ECE">
                                <w:rPr>
                                  <w:rFonts w:ascii="Arima" w:eastAsia="Arial MT" w:hAnsi="Arima" w:cs="Arima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ab/>
                              </w:r>
                              <w:r w:rsidRPr="00C03ECE">
                                <w:rPr>
                                  <w:rFonts w:ascii="Arima" w:eastAsia="Arial MT" w:hAnsi="Arima" w:cs="Arima"/>
                                  <w:spacing w:val="-10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>0</w:t>
                              </w:r>
                              <w:r w:rsidRPr="00C03ECE">
                                <w:rPr>
                                  <w:rFonts w:ascii="Arima" w:eastAsia="Arial MT" w:hAnsi="Arima" w:cs="Arima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ab/>
                                <w:t>2-</w:t>
                              </w:r>
                              <w:r w:rsidRPr="00C03ECE">
                                <w:rPr>
                                  <w:rFonts w:ascii="Arima" w:eastAsia="Arial MT" w:hAnsi="Arima" w:cs="Arima"/>
                                  <w:spacing w:val="-10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>3</w:t>
                              </w:r>
                              <w:r w:rsidRPr="00C03ECE">
                                <w:rPr>
                                  <w:rFonts w:ascii="Arima" w:eastAsia="Arial MT" w:hAnsi="Arima" w:cs="Arima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ab/>
                                <w:t>1-</w:t>
                              </w:r>
                              <w:r w:rsidRPr="00C03ECE">
                                <w:rPr>
                                  <w:rFonts w:ascii="Arima" w:eastAsia="Arial MT" w:hAnsi="Arima" w:cs="Arima"/>
                                  <w:spacing w:val="-10"/>
                                  <w:kern w:val="0"/>
                                  <w:szCs w:val="22"/>
                                  <w:lang w:val="en-US"/>
                                  <w14:ligatures w14:val="none"/>
                                </w:rPr>
                                <w:t>2</w:t>
                              </w:r>
                            </w:p>
                            <w:p w14:paraId="48A11C1A" w14:textId="77777777" w:rsidR="00C03ECE" w:rsidRPr="00C03ECE" w:rsidRDefault="00C03ECE">
                              <w:pPr>
                                <w:rPr>
                                  <w:rFonts w:ascii="Arima" w:hAnsi="Arima" w:cs="Arima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95CF4" id="Group 40" o:spid="_x0000_s1059" style="position:absolute;margin-left:284.25pt;margin-top:144.3pt;width:462.7pt;height:92.55pt;z-index:251676672" coordsize="58761,11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">
                <v:group id="Group 39" o:spid="_x0000_s1060" style="position:absolute;left:2467;width:56294;height:11030" coordsize="56294,1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group id="Group 136" o:spid="_x0000_s1061" style="position:absolute;top:2540;width:55645;height:8490" coordorigin="" coordsize="55645,8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  <v:group id="Group 85" o:spid="_x0000_s1062" style="position:absolute;width:9544;height:8490" coordorigin="" coordsize="9544,8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  <v:shape id="Graphic 86" o:spid="_x0000_s1063" style="position:absolute;width:9544;height:7035;visibility:visible;mso-wrap-style:square;v-text-anchor:top" coordsize="95440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" path="m953998,132664r-5816,l948182,123063r-9310,l938872,570801r-66852,l205486,570801r-7557,-25362l197929,627392r-5982,31636l168960,683425r-28079,8140l117411,689216r-15672,-9462l97053,666521r2184,l115684,663206r13589,-9156l138430,640461r3365,-16637l138430,607187r-9157,-13589l123063,589419r69799,l195338,599986r2591,27406l197929,545439r-3556,-11938l193319,529971r-1257,-4230l212115,510298r3251,-4369l227698,489318r3696,-11951l938872,477367r,-18618l872020,458749r-636054,l235864,456184r-1207,-28169l234569,427786,223012,396811r-4433,-11849l200037,366776r,91973l197764,458749r,18618l197027,483235r-11290,22694l178219,482168r-1486,-4801l197764,477367r,-18618l172758,458749r,59017l164858,522211r-9004,3530l145186,528421r-11963,1550l89484,523240,58458,500608r-1093,-825l37147,466293,28905,429133r3937,-34214l45643,370662,62966,351180r,14376l102184,365556,83426,383819,70459,410565r114,17450l70688,443268r8306,15481l62966,458749r,18618l92329,477367r17043,13843l130467,500608r10109,1524l139458,499783r-5448,-3442l125641,491210r-9233,-6959l112102,477367r49429,l165366,491210r7392,26556l172758,458749r-1728,l170243,456184r-8306,-28398l156387,407530r,51219l104190,458749r-3619,-14313l122186,402272r17514,-4724l147980,428015r8407,30734l156387,407530r-2730,-9982l153454,396811r14059,2654l197929,437515r2108,21234l200037,366776r-1232,-1220l938872,365556r,-18631l872020,346925r-730949,l137096,333057r-3759,-13665l129832,306044r-458,-1854l126593,293014r9043,-9487l144310,273494r8166,-10668l158496,253746r780376,l938872,235115r-66852,l169418,235115r2692,-5017l175552,223266r673,-1258l193903,186245r15735,-44564l938872,141681r,-18618l872020,123063r-657759,l219938,86423r-89,-6794l219227,44932,215734,34112,209169,13843,188087,r-4788,1485l183299,86423r-6909,36640l169418,123063r,18618l159981,165506r-25704,37046l130111,206832r-3950,3746l126161,346925r-59055,l89255,326948r25743,-22758l118173,316458r6566,25045l126161,346925r,-136347l125183,211505r-5626,5080l113360,222008r-2655,-45682l113753,141681r55665,l169418,123063r-52058,l125247,93865,143764,55384,162077,34112r13322,1587l182791,54876r,508l183299,86423r,-84938l154254,10439,121653,41262,100025,79629,86995,123063r-24029,l62966,141681r22860,l84353,167881r1460,11049l88658,194221r4064,18999l97790,235115r-34824,l62966,253746r14186,l58432,271780,40627,291782,26543,312407,9969,349986,,393598r88,6325l177,405193r115,8026l381,419506r127,8509l546,430098r114,7417l16027,481101r26721,32575l101904,544144r25540,2133l137045,545249r12014,-2337l162687,539064r14465,-5563l183502,556120r4153,14681l62966,570801r,18618l74180,589419r-6616,5499l60960,604405r-1347,2185l58420,609409r-877,3594l55676,629348r2261,20638l66713,671322r17640,18415l110058,701332r29286,2070l168973,694169r3124,-2604l195757,671855r15050,-27584l213575,612736r-4279,-23317l948182,589419r,-9550l953998,579869r,-65392l953998,132664xe" fillcolor="black" stroked="f">
                        <v:path arrowok="t"/>
                      </v:shape>
                      <v:shape id="Image 87" o:spid="_x0000_s1064" type="#_x0000_t75" style="position:absolute;left:4311;top:4652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">
                        <v:imagedata r:id="rId10" o:title=""/>
                      </v:shape>
                      <v:shape id="Textbox 88" o:spid="_x0000_s1065" type="#_x0000_t202" style="position:absolute;width:9544;height:8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      <v:textbox inset="0,0,0,0">
                          <w:txbxContent>
                            <w:p w14:paraId="51981712" w14:textId="77777777" w:rsidR="00971972" w:rsidRDefault="00971972" w:rsidP="00971972">
                              <w:pPr>
                                <w:spacing w:after="0"/>
                                <w:rPr>
                                  <w:sz w:val="41"/>
                                </w:rPr>
                              </w:pPr>
                            </w:p>
                            <w:p w14:paraId="39BFA2A3" w14:textId="39B32337" w:rsidR="007D2E12" w:rsidRDefault="00971972" w:rsidP="00971972">
                              <w:pPr>
                                <w:spacing w:after="0"/>
                                <w:rPr>
                                  <w:sz w:val="41"/>
                                </w:rPr>
                              </w:pPr>
                              <w:r>
                                <w:rPr>
                                  <w:sz w:val="41"/>
                                </w:rPr>
                                <w:t xml:space="preserve">     </w:t>
                              </w:r>
                              <w:r w:rsidR="007D2E12">
                                <w:rPr>
                                  <w:spacing w:val="-10"/>
                                  <w:sz w:val="41"/>
                                </w:rPr>
                                <w:t>#</w:t>
                              </w:r>
                            </w:p>
                          </w:txbxContent>
                        </v:textbox>
                      </v:shape>
                    </v:group>
                    <v:group id="Group 135" o:spid="_x0000_s1066" style="position:absolute;left:15367;width:40278;height:7035" coordsize="40278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  <v:group id="Group 89" o:spid="_x0000_s1067" style="position:absolute;width:9486;height:7035" coordsize="9486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    <v:shape id="Graphic 90" o:spid="_x0000_s1068" style="position:absolute;width:9486;height:7035;visibility:visible;mso-wrap-style:square;v-text-anchor:top" coordsize="948690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" path="m948182,123063r-21463,l926719,141681r,93434l926719,570801r-54699,l205486,570801r-7557,-25362l197929,627392r-5982,31636l168960,683425r-28079,8140l117411,689216r-15672,-9462l97053,666521r2184,l115684,663206r13589,-9156l138430,640461r3365,-16637l138430,607187r-9157,-13589l123063,589419r69799,l195338,599986r2591,27406l197929,545439r-3556,-11938l193319,529971r-1257,-4230l212115,510298r3251,-4369l227711,489318r3683,-11951l926719,477367r,-18618l872020,458749r-636054,l235864,456184r-1207,-28169l234569,427786,223012,396811r-4420,-11849l200037,366776r,91973l197764,458749r,18618l197027,483235r-11290,22694l178219,482168r-1486,-4801l197764,477367r,-18618l172758,458749r,59017l164871,522211r-9017,3530l145186,528421r-11963,1550l89484,523240,58458,500608r-1093,-825l37147,466293,28905,429133r3937,-34214l45643,370662,62966,351180r,14376l102184,365556,83426,383819,70459,410565r114,17450l70688,443268r8306,15481l62966,458749r,18618l92329,477367r17056,13843l130479,500608r10110,1524l139471,499783r-5461,-3442l125641,491210r-9233,-6959l112102,477367r49442,l165366,491210r7392,26556l172758,458749r-1728,l170243,456184r-8306,-28398l156400,407568r,51181l104190,458749r-3619,-14313l122186,402272r17514,-4724l147980,428015r8420,30734l156400,407568r-2743,-10020l153454,396811r14059,2654l197942,437515r114,1257l200037,458749r,-91973l198805,365556r727914,l926719,346925r-54699,l141071,346925,129844,306044r-3238,-13030l135648,283527r8662,-10033l152476,262826r6020,-9080l926719,253746r,-18631l872020,235115r-702602,l172110,230098r3442,-6832l176225,222008r17678,-35763l209638,141681r717081,l926719,123063r-54699,l214261,123063r5677,-36640l219849,79629r-622,-34697l215734,34112,209181,13843,188087,r-4788,1485l183299,86423r-6909,36640l169418,123063r,18618l159981,165506r-25704,37046l130124,206832r-3963,3759l126161,346925r-59055,l89255,326948r25743,-22758l118173,316458r6566,25045l126161,346925r,-136334l125183,211505r-5626,5080l113360,222008r-2655,-45682l113753,141681r55665,l169418,123063r-52045,l125247,93865,143764,55384,162077,34112r13322,1587l182791,54876r,508l183299,86423r,-84938l154254,10439,121653,41262,100037,79629,86995,123063r-24029,l62966,141681r22860,l84353,167881r1460,11049l88658,194221r4064,18999l97790,235115r-34824,l62966,253746r14186,l58432,271780,40627,291782,26543,312407,9969,349986,,393598r101,6325l177,405193r115,8026l381,419506r127,8509l546,430098r114,7417l673,438772r15354,42329l42748,513676r29781,20308l101904,544144r25540,2133l137045,545249r12014,-2337l162699,539064r14453,-5563l183502,556120r4153,14681l62966,570801r,18618l74180,589419r-6616,5499l60960,604405r-1347,2185l58420,609409r-877,3594l55676,629348r2261,20638l66713,671322r17640,18415l110058,701332r29286,2070l168973,694169r3124,-2604l195757,671855r15050,-27584l213575,612736r-4279,-23317l948182,589419r,-18618l941844,570801r,-56858l941844,477367r6338,l948182,458749r-6338,l941844,365556r6338,l948182,346925r-6338,l941844,253746r6338,l948182,235115r-6338,l941844,141681r6338,l948182,123063xe" fillcolor="black" stroked="f">
                          <v:path arrowok="t"/>
                        </v:shape>
                        <v:shape id="Image 91" o:spid="_x0000_s1069" type="#_x0000_t75" style="position:absolute;left:4302;top:4018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">
                          <v:imagedata r:id="rId10" o:title=""/>
                        </v:shape>
                      </v:group>
                      <v:group id="Group 92" o:spid="_x0000_s1070" style="position:absolute;left:15324;width:9487;height:7035" coordsize="9486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    <v:shape id="Graphic 93" o:spid="_x0000_s1071" style="position:absolute;width:9486;height:7035;visibility:visible;mso-wrap-style:square;v-text-anchor:top" coordsize="948690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" path="m948182,123050r-16079,l932103,141681r,93421l932103,570788r-60083,l205486,570788r-7557,-25362l197929,627380r-5982,31648l168960,683425r-28079,8128l117411,689216r-15659,-9474l97053,666521r2184,l115684,663194r13589,-9157l138430,640461r3365,-16650l138430,607187r-9157,-13589l123063,589419r69799,l195351,599986r2578,27394l197929,545426r-3556,-11938l193332,529971r-1270,-4230l212128,510286r3238,-4369l227711,489318r3683,-11951l932103,477367r,-18631l872020,458736r-636054,l235864,456171r-1207,-28156l234569,427786,223012,396811r-4420,-11862l200037,366763r,91973l197764,458736r,18631l197027,483222r-11290,22695l178219,482168r-1474,-4801l197764,477367r,-18631l172758,458736r,59030l164871,522211r-9017,3530l145186,528421r-11963,1550l89484,523240,58458,500608r-1093,-838l37160,466280,28905,429133r3949,-34227l45643,370662,62966,351167r,14389l102171,365556,83439,383806,70459,410552r127,17463l70688,443268r8293,15468l62966,458736r,18631l92329,477367r17056,13843l130479,500608r10110,1511l139471,499770r-5461,-3429l125653,491210r-9245,-6972l112102,477367r49442,l165366,491210r7392,26556l172758,458736r-1740,l170243,456171r-8293,-28385l156400,407543r,51193l104203,458736r-3619,-14300l122186,402259r17514,-4724l147980,428015r8420,30721l156400,407543r-2743,-10008l153454,396811r14071,2654l197942,437515r2095,21221l200037,366763r-1219,-1207l932103,365556r,-18631l872020,346925r-730949,l137109,333044r-3759,-13665l129844,306044r-470,-1854l126606,293014r9042,-9487l144310,273481r8166,-10655l158496,253733r773607,l932103,235102r-60083,l169430,235102r2693,-5017l175564,223253r661,-1245l193903,186245r15748,-44564l932103,141681r,-18631l872020,123050r-657746,l219938,86410r-89,-6781l219240,44919,215734,34112,209181,13830,188087,r-4776,1485l183311,86410r-6921,36640l169430,123050r,18631l159994,165506r-25717,37046l130124,206819r-3963,3759l126161,346925r-59080,l89255,326948r25743,-22758l118173,316458r6566,25032l126161,346925r,-136347l125183,211505r-5626,5068l113360,222008r-2655,-45682l113753,141681r55677,l169430,123050r-52057,l125247,93865,143776,55384,162077,34112r13322,1575l182791,54876r,508l183311,86410r,-84925l154254,10439,121653,41249,100037,79629,86995,123050r-24029,l62966,141681r22860,l84353,167868r1460,11062l88658,194208r4064,18999l97777,235102r-34811,l62966,253733r14199,l58432,271767,40627,291769,26543,312394,9969,349986,,393585r101,6325l177,405193r115,8014l393,419506r127,8509l546,430085r114,7430l673,438772r15354,42329l42748,513676r59156,30455l127444,546265r9601,-1016l149059,542912r13640,-3848l177152,533488r6350,22619l187655,570788r-124689,l62966,589419r11189,l67564,594906r-6604,9487l59626,606590r-1206,2806l57543,612990r-1867,16358l57950,649986r8763,21323l84353,689737r25717,11595l139344,703389r29629,-9233l172097,691553r23673,-19698l210807,644258r2781,-31522l209296,589419r738886,l948182,570788r-940,l947242,511581r,-34214l948182,477367r,-18631l947242,458736r,-93180l948182,365556r,-18631l947242,346925r,-93192l948182,253733r,-18631l947242,235102r,-93421l948182,141681r,-18631xe" fillcolor="black" stroked="f">
                          <v:path arrowok="t"/>
                        </v:shape>
                        <v:shape id="Image 94" o:spid="_x0000_s1072" type="#_x0000_t75" style="position:absolute;left:4343;top:3514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">
                          <v:imagedata r:id="rId14" o:title=""/>
                        </v:shape>
                        <v:shape id="Textbox 95" o:spid="_x0000_s1073" type="#_x0000_t202" style="position:absolute;width:9486;height:7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        <v:textbox inset="0,0,0,0">
                            <w:txbxContent>
                              <w:p w14:paraId="2E5C7CF8" w14:textId="77777777" w:rsidR="007D2E12" w:rsidRDefault="007D2E12" w:rsidP="007D2E12">
                                <w:pPr>
                                  <w:spacing w:before="356"/>
                                  <w:ind w:left="394"/>
                                  <w:rPr>
                                    <w:rFonts w:ascii="Lucida Sans Unicode" w:hAnsi="Lucida Sans Unicode"/>
                                    <w:sz w:val="36"/>
                                  </w:rPr>
                                </w:pPr>
                                <w:r>
                                  <w:rPr>
                                    <w:rFonts w:ascii="Lucida Sans Unicode" w:hAnsi="Lucida Sans Unicode"/>
                                    <w:spacing w:val="-10"/>
                                    <w:w w:val="140"/>
                                    <w:sz w:val="36"/>
                                  </w:rPr>
                                  <w:t>♭</w:t>
                                </w:r>
                              </w:p>
                            </w:txbxContent>
                          </v:textbox>
                        </v:shape>
                      </v:group>
                      <v:group id="Group 96" o:spid="_x0000_s1074" style="position:absolute;left:30733;width:9545;height:7035" coordorigin="" coordsize="9544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shape id="Graphic 97" o:spid="_x0000_s1075" style="position:absolute;width:9544;height:7035;visibility:visible;mso-wrap-style:square;v-text-anchor:top" coordsize="95440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" path="m953998,132130r-5816,l948182,123063r-9310,l938872,570801r-66852,l205486,570801r-7557,-25362l197929,627392r-5982,31636l168960,683425r-28079,8140l117411,689216r-15672,-9462l97053,666521r2184,l115684,663206r13589,-9156l138430,640461r3365,-16637l138430,607187r-9157,-13589l123063,589419r69799,l195338,599986r2591,27406l197929,545439r-3556,-11938l193319,529971r-1257,-4230l212115,510298r3251,-4369l227698,489318r3696,-11951l938872,477367r,-18618l872020,458749r-636054,l235864,456184r-1207,-28169l234569,427786,223012,396811r-4433,-11849l200037,366776r,91973l197764,458749r,18618l197027,483235r-11290,22694l178219,482168r-1486,-4801l197764,477367r,-18618l172758,458749r,59017l164858,522211r-9004,3530l145186,528421r-11963,1550l89484,523240,58458,500608r-1093,-825l37147,466293,28905,429133r3937,-34214l45643,370662,62966,351180r,14376l102184,365556,83426,383819,70459,410565r114,17450l70688,443268r8306,15481l62966,458749r,18618l92329,477367r17043,13843l130467,500608r10109,1524l139458,499783r-5448,-3442l125641,491210r-9233,-6959l112102,477367r49429,l165366,491210r7392,26556l172758,458749r-1728,l170243,456184r-8306,-28398l156387,407530r,51219l104190,458749r-3619,-14313l122186,402272r17514,-4724l147980,428015r8407,30734l156387,407530r-2730,-9982l153454,396811r14059,2654l197929,437515r2108,21234l200037,366776r-1232,-1220l938872,365556r,-18631l872020,346925r-730949,l137096,333057r-3759,-13665l129832,306044r-458,-1854l126593,293014r9043,-9487l144310,273494r8166,-10668l158496,253746r780376,l938872,235115r-66852,l169418,235115r2692,-5017l175552,223266r673,-1258l193903,186245r15735,-44564l938872,141681r,-18618l872020,123063r-657759,l219938,86423r-89,-6794l219227,44932,215734,34112,209169,13843,188087,r-4788,1485l183299,86423r-6909,36640l169418,123063r,18618l159981,165506r-25704,37046l130111,206832r-3950,3746l126161,346925r-59055,l89255,326948r25743,-22758l118173,316458r6566,25045l126161,346925r,-136347l125183,211505r-5626,5080l113360,222008r-2655,-45682l113753,141681r55665,l169418,123063r-52058,l125247,93865,143764,55384,162077,34112r13322,1587l182778,54876r13,508l183299,86423r,-84938l121653,41262,100025,79629,86995,123063r-24029,l62966,141681r22860,l84353,167881r1460,11049l88658,194221r4064,18999l97790,235115r-34824,l62966,253746r14186,l58432,271780,40627,291782,26543,312407,9969,349986,,393598r88,6325l177,405193r115,8026l381,419506r127,8509l546,430098r114,7417l16027,481101r26721,32575l101904,544144r25540,2133l137045,545249r12014,-2337l162687,539064r14465,-5563l183502,556120r4153,14681l62966,570801r,18618l74180,589419r-6616,5499l60960,604405r-1347,2185l58420,609409r-877,3594l55676,629348r2261,20638l66713,671322r17640,18415l110058,701332r29286,2070l168973,694169r3124,-2604l195757,671855r15050,-27584l213575,612736r-4279,-23317l948182,589419r,-10084l953998,579335r,-65392l953998,132130xe" fillcolor="black" stroked="f">
                          <v:path arrowok="t"/>
                        </v:shape>
                        <v:shape id="Image 98" o:spid="_x0000_s1076" type="#_x0000_t75" style="position:absolute;left:4311;top:3478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">
                          <v:imagedata r:id="rId10" o:title=""/>
                        </v:shape>
                      </v:group>
                    </v:group>
                  </v:group>
                  <v:shape id="_x0000_s1077" type="#_x0000_t202" style="position:absolute;left:1995;width:54299;height:3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  <v:textbox>
                      <w:txbxContent>
                        <w:p w14:paraId="62534B19" w14:textId="6CD5A74A" w:rsidR="00971972" w:rsidRPr="00CF32D0" w:rsidRDefault="00971972" w:rsidP="00CF32D0">
                          <w:pPr>
                            <w:spacing w:after="0"/>
                            <w:rPr>
                              <w:rFonts w:ascii="Arima" w:hAnsi="Arima" w:cs="Arima"/>
                            </w:rPr>
                          </w:pPr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F#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2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</w:t>
                          </w:r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or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2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5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G</w:t>
                          </w:r>
                          <w:r w:rsidRPr="00CF32D0">
                            <w:rPr>
                              <w:rFonts w:ascii="Segoe UI Symbol" w:eastAsia="Arial MT" w:hAnsi="Segoe UI Symbol" w:cs="Segoe UI Symbol"/>
                              <w:spacing w:val="-5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>♭</w:t>
                          </w:r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ab/>
                          </w:r>
                          <w:r w:rsidR="00CF32D0" w:rsidRPr="00CF32D0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       </w:t>
                          </w:r>
                          <w:r w:rsidR="00CF32D0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</w:t>
                          </w:r>
                          <w:r w:rsidR="00CF32D0" w:rsidRPr="00CF32D0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 </w:t>
                          </w:r>
                          <w:r w:rsidR="00C03ECE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10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G</w:t>
                          </w:r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ab/>
                          </w:r>
                          <w:r w:rsidR="00CF32D0"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                            </w:t>
                          </w:r>
                          <w:r w:rsid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    </w:t>
                          </w:r>
                          <w:r w:rsidR="00C03ECE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</w:t>
                          </w:r>
                          <w:proofErr w:type="spellStart"/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G</w:t>
                          </w:r>
                          <w:proofErr w:type="spellEnd"/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#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4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</w:t>
                          </w:r>
                          <w:r w:rsidRPr="00CF32D0">
                            <w:rPr>
                              <w:rFonts w:ascii="Arima" w:eastAsia="Arial MT" w:hAnsi="Arima" w:cs="Arima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or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2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 xml:space="preserve"> 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5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A</w:t>
                          </w:r>
                          <w:r w:rsidRPr="00CF32D0">
                            <w:rPr>
                              <w:rFonts w:ascii="Segoe UI Symbol" w:eastAsia="Arial MT" w:hAnsi="Segoe UI Symbol" w:cs="Segoe UI Symbol"/>
                              <w:spacing w:val="-5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>♭</w:t>
                          </w:r>
                          <w:r w:rsidR="00CF32D0" w:rsidRPr="00CF32D0">
                            <w:rPr>
                              <w:rFonts w:ascii="Arima" w:eastAsia="Arial MT" w:hAnsi="Arima" w:cs="Arima"/>
                              <w:spacing w:val="-5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                </w:t>
                          </w:r>
                          <w:r w:rsidR="00CF32D0" w:rsidRPr="00CF32D0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</w:t>
                          </w:r>
                          <w:r w:rsidR="00CF32D0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     </w:t>
                          </w:r>
                          <w:r w:rsidR="00C03ECE">
                            <w:rPr>
                              <w:rFonts w:ascii="Arima" w:eastAsia="Arial MT" w:hAnsi="Arima" w:cs="Arima"/>
                              <w:kern w:val="0"/>
                              <w:sz w:val="31"/>
                              <w:szCs w:val="22"/>
                              <w:lang w:val="en-US"/>
                              <w14:ligatures w14:val="none"/>
                            </w:rPr>
                            <w:t xml:space="preserve"> </w:t>
                          </w:r>
                          <w:r w:rsidRPr="00CF32D0">
                            <w:rPr>
                              <w:rFonts w:ascii="Arima" w:eastAsia="Arial MT" w:hAnsi="Arima" w:cs="Arima"/>
                              <w:spacing w:val="-10"/>
                              <w:kern w:val="0"/>
                              <w:sz w:val="22"/>
                              <w:szCs w:val="22"/>
                              <w:lang w:val="en-US"/>
                              <w14:ligatures w14:val="none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shape id="Text Box 38" o:spid="_x0000_s1078" type="#_x0000_t202" style="position:absolute;top:8853;width:57258;height:2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3FE0A3A5" w14:textId="77777777" w:rsidR="00C03ECE" w:rsidRPr="00C03ECE" w:rsidRDefault="00C03ECE" w:rsidP="00C03ECE">
                        <w:pPr>
                          <w:widowControl w:val="0"/>
                          <w:tabs>
                            <w:tab w:val="left" w:pos="3416"/>
                            <w:tab w:val="left" w:pos="5755"/>
                            <w:tab w:val="left" w:pos="8129"/>
                          </w:tabs>
                          <w:autoSpaceDE w:val="0"/>
                          <w:autoSpaceDN w:val="0"/>
                          <w:spacing w:after="0" w:line="240" w:lineRule="auto"/>
                          <w:ind w:left="973"/>
                          <w:rPr>
                            <w:rFonts w:ascii="Arima" w:eastAsia="Arial MT" w:hAnsi="Arima" w:cs="Arima"/>
                            <w:kern w:val="0"/>
                            <w:szCs w:val="22"/>
                            <w:lang w:val="en-US"/>
                            <w14:ligatures w14:val="none"/>
                          </w:rPr>
                        </w:pPr>
                        <w:r w:rsidRPr="00C03ECE">
                          <w:rPr>
                            <w:rFonts w:ascii="Arima" w:eastAsia="Arial MT" w:hAnsi="Arima" w:cs="Arima"/>
                            <w:spacing w:val="-10"/>
                            <w:kern w:val="0"/>
                            <w:szCs w:val="22"/>
                            <w:lang w:val="en-US"/>
                            <w14:ligatures w14:val="none"/>
                          </w:rPr>
                          <w:t>2</w:t>
                        </w:r>
                        <w:r w:rsidRPr="00C03ECE">
                          <w:rPr>
                            <w:rFonts w:ascii="Arima" w:eastAsia="Arial MT" w:hAnsi="Arima" w:cs="Arima"/>
                            <w:kern w:val="0"/>
                            <w:szCs w:val="22"/>
                            <w:lang w:val="en-US"/>
                            <w14:ligatures w14:val="none"/>
                          </w:rPr>
                          <w:tab/>
                        </w:r>
                        <w:r w:rsidRPr="00C03ECE">
                          <w:rPr>
                            <w:rFonts w:ascii="Arima" w:eastAsia="Arial MT" w:hAnsi="Arima" w:cs="Arima"/>
                            <w:spacing w:val="-10"/>
                            <w:kern w:val="0"/>
                            <w:szCs w:val="22"/>
                            <w:lang w:val="en-US"/>
                            <w14:ligatures w14:val="none"/>
                          </w:rPr>
                          <w:t>0</w:t>
                        </w:r>
                        <w:r w:rsidRPr="00C03ECE">
                          <w:rPr>
                            <w:rFonts w:ascii="Arima" w:eastAsia="Arial MT" w:hAnsi="Arima" w:cs="Arima"/>
                            <w:kern w:val="0"/>
                            <w:szCs w:val="22"/>
                            <w:lang w:val="en-US"/>
                            <w14:ligatures w14:val="none"/>
                          </w:rPr>
                          <w:tab/>
                          <w:t>2-</w:t>
                        </w:r>
                        <w:r w:rsidRPr="00C03ECE">
                          <w:rPr>
                            <w:rFonts w:ascii="Arima" w:eastAsia="Arial MT" w:hAnsi="Arima" w:cs="Arima"/>
                            <w:spacing w:val="-10"/>
                            <w:kern w:val="0"/>
                            <w:szCs w:val="22"/>
                            <w:lang w:val="en-US"/>
                            <w14:ligatures w14:val="none"/>
                          </w:rPr>
                          <w:t>3</w:t>
                        </w:r>
                        <w:r w:rsidRPr="00C03ECE">
                          <w:rPr>
                            <w:rFonts w:ascii="Arima" w:eastAsia="Arial MT" w:hAnsi="Arima" w:cs="Arima"/>
                            <w:kern w:val="0"/>
                            <w:szCs w:val="22"/>
                            <w:lang w:val="en-US"/>
                            <w14:ligatures w14:val="none"/>
                          </w:rPr>
                          <w:tab/>
                          <w:t>1-</w:t>
                        </w:r>
                        <w:r w:rsidRPr="00C03ECE">
                          <w:rPr>
                            <w:rFonts w:ascii="Arima" w:eastAsia="Arial MT" w:hAnsi="Arima" w:cs="Arima"/>
                            <w:spacing w:val="-10"/>
                            <w:kern w:val="0"/>
                            <w:szCs w:val="22"/>
                            <w:lang w:val="en-US"/>
                            <w14:ligatures w14:val="none"/>
                          </w:rPr>
                          <w:t>2</w:t>
                        </w:r>
                      </w:p>
                      <w:p w14:paraId="48A11C1A" w14:textId="77777777" w:rsidR="00C03ECE" w:rsidRPr="00C03ECE" w:rsidRDefault="00C03ECE">
                        <w:pPr>
                          <w:rPr>
                            <w:rFonts w:ascii="Arima" w:hAnsi="Arima" w:cs="Arima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96BCC" w:rsidRPr="001F4C43">
        <w:rPr>
          <w:rFonts w:ascii="Arial MT" w:eastAsia="Arial MT" w:hAnsi="Arial MT" w:cs="Arial MT"/>
          <w:noProof/>
          <w:kern w:val="0"/>
          <w:sz w:val="22"/>
          <w:szCs w:val="22"/>
          <w:lang w:val="en-US"/>
          <w14:ligatures w14:val="none"/>
        </w:rPr>
        <mc:AlternateContent>
          <mc:Choice Requires="wpg">
            <w:drawing>
              <wp:anchor distT="0" distB="0" distL="0" distR="0" simplePos="0" relativeHeight="251678720" behindDoc="0" locked="0" layoutInCell="1" allowOverlap="1" wp14:anchorId="38DF88F7" wp14:editId="75C9AA42">
                <wp:simplePos x="0" y="0"/>
                <wp:positionH relativeFrom="page">
                  <wp:posOffset>4346310</wp:posOffset>
                </wp:positionH>
                <wp:positionV relativeFrom="page">
                  <wp:posOffset>4331371</wp:posOffset>
                </wp:positionV>
                <wp:extent cx="5564505" cy="1020125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4505" cy="1020125"/>
                          <a:chOff x="244241" y="95341"/>
                          <a:chExt cx="5564505" cy="1020125"/>
                        </a:xfrm>
                      </wpg:grpSpPr>
                      <wps:wsp>
                        <wps:cNvPr id="43" name="Graphic 35"/>
                        <wps:cNvSpPr/>
                        <wps:spPr>
                          <a:xfrm>
                            <a:off x="244241" y="265828"/>
                            <a:ext cx="5564505" cy="7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4505" h="706755">
                                <a:moveTo>
                                  <a:pt x="953998" y="132664"/>
                                </a:moveTo>
                                <a:lnTo>
                                  <a:pt x="948182" y="132664"/>
                                </a:lnTo>
                                <a:lnTo>
                                  <a:pt x="948182" y="123063"/>
                                </a:lnTo>
                                <a:lnTo>
                                  <a:pt x="938872" y="123063"/>
                                </a:lnTo>
                                <a:lnTo>
                                  <a:pt x="938872" y="570801"/>
                                </a:lnTo>
                                <a:lnTo>
                                  <a:pt x="872020" y="570801"/>
                                </a:lnTo>
                                <a:lnTo>
                                  <a:pt x="205486" y="570801"/>
                                </a:lnTo>
                                <a:lnTo>
                                  <a:pt x="197929" y="545439"/>
                                </a:lnTo>
                                <a:lnTo>
                                  <a:pt x="197929" y="627392"/>
                                </a:lnTo>
                                <a:lnTo>
                                  <a:pt x="191947" y="659028"/>
                                </a:lnTo>
                                <a:lnTo>
                                  <a:pt x="168960" y="683425"/>
                                </a:lnTo>
                                <a:lnTo>
                                  <a:pt x="140881" y="691565"/>
                                </a:lnTo>
                                <a:lnTo>
                                  <a:pt x="117411" y="689216"/>
                                </a:lnTo>
                                <a:lnTo>
                                  <a:pt x="101739" y="679742"/>
                                </a:lnTo>
                                <a:lnTo>
                                  <a:pt x="97053" y="666521"/>
                                </a:lnTo>
                                <a:lnTo>
                                  <a:pt x="99237" y="666521"/>
                                </a:lnTo>
                                <a:lnTo>
                                  <a:pt x="115684" y="663206"/>
                                </a:lnTo>
                                <a:lnTo>
                                  <a:pt x="129273" y="654050"/>
                                </a:lnTo>
                                <a:lnTo>
                                  <a:pt x="138430" y="640461"/>
                                </a:lnTo>
                                <a:lnTo>
                                  <a:pt x="141795" y="623824"/>
                                </a:lnTo>
                                <a:lnTo>
                                  <a:pt x="138430" y="607187"/>
                                </a:lnTo>
                                <a:lnTo>
                                  <a:pt x="129273" y="593598"/>
                                </a:lnTo>
                                <a:lnTo>
                                  <a:pt x="123063" y="589419"/>
                                </a:lnTo>
                                <a:lnTo>
                                  <a:pt x="192862" y="589419"/>
                                </a:lnTo>
                                <a:lnTo>
                                  <a:pt x="195338" y="599986"/>
                                </a:lnTo>
                                <a:lnTo>
                                  <a:pt x="197929" y="627392"/>
                                </a:lnTo>
                                <a:lnTo>
                                  <a:pt x="197929" y="545439"/>
                                </a:lnTo>
                                <a:lnTo>
                                  <a:pt x="194373" y="533501"/>
                                </a:lnTo>
                                <a:lnTo>
                                  <a:pt x="193319" y="529971"/>
                                </a:lnTo>
                                <a:lnTo>
                                  <a:pt x="192062" y="525741"/>
                                </a:lnTo>
                                <a:lnTo>
                                  <a:pt x="212115" y="510298"/>
                                </a:lnTo>
                                <a:lnTo>
                                  <a:pt x="215366" y="505929"/>
                                </a:lnTo>
                                <a:lnTo>
                                  <a:pt x="227698" y="489318"/>
                                </a:lnTo>
                                <a:lnTo>
                                  <a:pt x="231394" y="477367"/>
                                </a:lnTo>
                                <a:lnTo>
                                  <a:pt x="938872" y="477367"/>
                                </a:lnTo>
                                <a:lnTo>
                                  <a:pt x="938872" y="458749"/>
                                </a:lnTo>
                                <a:lnTo>
                                  <a:pt x="872020" y="458749"/>
                                </a:lnTo>
                                <a:lnTo>
                                  <a:pt x="235966" y="458749"/>
                                </a:lnTo>
                                <a:lnTo>
                                  <a:pt x="235864" y="456184"/>
                                </a:lnTo>
                                <a:lnTo>
                                  <a:pt x="234657" y="428015"/>
                                </a:lnTo>
                                <a:lnTo>
                                  <a:pt x="234569" y="427786"/>
                                </a:lnTo>
                                <a:lnTo>
                                  <a:pt x="223012" y="396811"/>
                                </a:lnTo>
                                <a:lnTo>
                                  <a:pt x="218579" y="384962"/>
                                </a:lnTo>
                                <a:lnTo>
                                  <a:pt x="200037" y="366776"/>
                                </a:lnTo>
                                <a:lnTo>
                                  <a:pt x="200037" y="458749"/>
                                </a:lnTo>
                                <a:lnTo>
                                  <a:pt x="197764" y="458749"/>
                                </a:lnTo>
                                <a:lnTo>
                                  <a:pt x="197764" y="477367"/>
                                </a:lnTo>
                                <a:lnTo>
                                  <a:pt x="197027" y="483235"/>
                                </a:lnTo>
                                <a:lnTo>
                                  <a:pt x="185737" y="505929"/>
                                </a:lnTo>
                                <a:lnTo>
                                  <a:pt x="178219" y="482168"/>
                                </a:lnTo>
                                <a:lnTo>
                                  <a:pt x="176733" y="477367"/>
                                </a:lnTo>
                                <a:lnTo>
                                  <a:pt x="197764" y="477367"/>
                                </a:lnTo>
                                <a:lnTo>
                                  <a:pt x="197764" y="458749"/>
                                </a:lnTo>
                                <a:lnTo>
                                  <a:pt x="172758" y="458749"/>
                                </a:lnTo>
                                <a:lnTo>
                                  <a:pt x="172758" y="517766"/>
                                </a:lnTo>
                                <a:lnTo>
                                  <a:pt x="164858" y="522211"/>
                                </a:lnTo>
                                <a:lnTo>
                                  <a:pt x="155854" y="525741"/>
                                </a:lnTo>
                                <a:lnTo>
                                  <a:pt x="145186" y="528421"/>
                                </a:lnTo>
                                <a:lnTo>
                                  <a:pt x="133223" y="529971"/>
                                </a:lnTo>
                                <a:lnTo>
                                  <a:pt x="89484" y="523240"/>
                                </a:lnTo>
                                <a:lnTo>
                                  <a:pt x="58458" y="500608"/>
                                </a:lnTo>
                                <a:lnTo>
                                  <a:pt x="57365" y="499770"/>
                                </a:lnTo>
                                <a:lnTo>
                                  <a:pt x="37147" y="466293"/>
                                </a:lnTo>
                                <a:lnTo>
                                  <a:pt x="28905" y="429133"/>
                                </a:lnTo>
                                <a:lnTo>
                                  <a:pt x="32842" y="394919"/>
                                </a:lnTo>
                                <a:lnTo>
                                  <a:pt x="45643" y="370662"/>
                                </a:lnTo>
                                <a:lnTo>
                                  <a:pt x="62966" y="351180"/>
                                </a:lnTo>
                                <a:lnTo>
                                  <a:pt x="62966" y="365556"/>
                                </a:lnTo>
                                <a:lnTo>
                                  <a:pt x="102184" y="365556"/>
                                </a:lnTo>
                                <a:lnTo>
                                  <a:pt x="83426" y="383819"/>
                                </a:lnTo>
                                <a:lnTo>
                                  <a:pt x="70459" y="410565"/>
                                </a:lnTo>
                                <a:lnTo>
                                  <a:pt x="70573" y="428015"/>
                                </a:lnTo>
                                <a:lnTo>
                                  <a:pt x="70688" y="443268"/>
                                </a:lnTo>
                                <a:lnTo>
                                  <a:pt x="78994" y="458749"/>
                                </a:lnTo>
                                <a:lnTo>
                                  <a:pt x="62966" y="458749"/>
                                </a:lnTo>
                                <a:lnTo>
                                  <a:pt x="62966" y="477367"/>
                                </a:lnTo>
                                <a:lnTo>
                                  <a:pt x="92329" y="477367"/>
                                </a:lnTo>
                                <a:lnTo>
                                  <a:pt x="109372" y="491210"/>
                                </a:lnTo>
                                <a:lnTo>
                                  <a:pt x="130467" y="500608"/>
                                </a:lnTo>
                                <a:lnTo>
                                  <a:pt x="140576" y="502132"/>
                                </a:lnTo>
                                <a:lnTo>
                                  <a:pt x="139458" y="499770"/>
                                </a:lnTo>
                                <a:lnTo>
                                  <a:pt x="134010" y="496341"/>
                                </a:lnTo>
                                <a:lnTo>
                                  <a:pt x="125641" y="491210"/>
                                </a:lnTo>
                                <a:lnTo>
                                  <a:pt x="116408" y="484251"/>
                                </a:lnTo>
                                <a:lnTo>
                                  <a:pt x="112102" y="477367"/>
                                </a:lnTo>
                                <a:lnTo>
                                  <a:pt x="161531" y="477367"/>
                                </a:lnTo>
                                <a:lnTo>
                                  <a:pt x="165366" y="491210"/>
                                </a:lnTo>
                                <a:lnTo>
                                  <a:pt x="172758" y="517766"/>
                                </a:lnTo>
                                <a:lnTo>
                                  <a:pt x="172758" y="458749"/>
                                </a:lnTo>
                                <a:lnTo>
                                  <a:pt x="171030" y="458749"/>
                                </a:lnTo>
                                <a:lnTo>
                                  <a:pt x="170243" y="456184"/>
                                </a:lnTo>
                                <a:lnTo>
                                  <a:pt x="161937" y="427786"/>
                                </a:lnTo>
                                <a:lnTo>
                                  <a:pt x="156387" y="407530"/>
                                </a:lnTo>
                                <a:lnTo>
                                  <a:pt x="156387" y="458749"/>
                                </a:lnTo>
                                <a:lnTo>
                                  <a:pt x="104190" y="458749"/>
                                </a:lnTo>
                                <a:lnTo>
                                  <a:pt x="100571" y="444436"/>
                                </a:lnTo>
                                <a:lnTo>
                                  <a:pt x="122186" y="402272"/>
                                </a:lnTo>
                                <a:lnTo>
                                  <a:pt x="139700" y="397548"/>
                                </a:lnTo>
                                <a:lnTo>
                                  <a:pt x="147980" y="428015"/>
                                </a:lnTo>
                                <a:lnTo>
                                  <a:pt x="156387" y="458749"/>
                                </a:lnTo>
                                <a:lnTo>
                                  <a:pt x="156387" y="407530"/>
                                </a:lnTo>
                                <a:lnTo>
                                  <a:pt x="153657" y="397548"/>
                                </a:lnTo>
                                <a:lnTo>
                                  <a:pt x="153454" y="396811"/>
                                </a:lnTo>
                                <a:lnTo>
                                  <a:pt x="167513" y="399465"/>
                                </a:lnTo>
                                <a:lnTo>
                                  <a:pt x="197929" y="437515"/>
                                </a:lnTo>
                                <a:lnTo>
                                  <a:pt x="200037" y="458749"/>
                                </a:lnTo>
                                <a:lnTo>
                                  <a:pt x="200037" y="366776"/>
                                </a:lnTo>
                                <a:lnTo>
                                  <a:pt x="198805" y="365556"/>
                                </a:lnTo>
                                <a:lnTo>
                                  <a:pt x="938872" y="365556"/>
                                </a:lnTo>
                                <a:lnTo>
                                  <a:pt x="938872" y="346925"/>
                                </a:lnTo>
                                <a:lnTo>
                                  <a:pt x="872020" y="346925"/>
                                </a:lnTo>
                                <a:lnTo>
                                  <a:pt x="141071" y="346925"/>
                                </a:lnTo>
                                <a:lnTo>
                                  <a:pt x="137096" y="333057"/>
                                </a:lnTo>
                                <a:lnTo>
                                  <a:pt x="133337" y="319392"/>
                                </a:lnTo>
                                <a:lnTo>
                                  <a:pt x="129832" y="306044"/>
                                </a:lnTo>
                                <a:lnTo>
                                  <a:pt x="129374" y="304190"/>
                                </a:lnTo>
                                <a:lnTo>
                                  <a:pt x="126593" y="293014"/>
                                </a:lnTo>
                                <a:lnTo>
                                  <a:pt x="135636" y="283527"/>
                                </a:lnTo>
                                <a:lnTo>
                                  <a:pt x="144310" y="273494"/>
                                </a:lnTo>
                                <a:lnTo>
                                  <a:pt x="152476" y="262826"/>
                                </a:lnTo>
                                <a:lnTo>
                                  <a:pt x="158496" y="253746"/>
                                </a:lnTo>
                                <a:lnTo>
                                  <a:pt x="938872" y="253746"/>
                                </a:lnTo>
                                <a:lnTo>
                                  <a:pt x="938872" y="235115"/>
                                </a:lnTo>
                                <a:lnTo>
                                  <a:pt x="872020" y="235115"/>
                                </a:lnTo>
                                <a:lnTo>
                                  <a:pt x="169418" y="235115"/>
                                </a:lnTo>
                                <a:lnTo>
                                  <a:pt x="172110" y="230085"/>
                                </a:lnTo>
                                <a:lnTo>
                                  <a:pt x="175552" y="223266"/>
                                </a:lnTo>
                                <a:lnTo>
                                  <a:pt x="176225" y="222008"/>
                                </a:lnTo>
                                <a:lnTo>
                                  <a:pt x="193903" y="186245"/>
                                </a:lnTo>
                                <a:lnTo>
                                  <a:pt x="209638" y="141681"/>
                                </a:lnTo>
                                <a:lnTo>
                                  <a:pt x="938872" y="141681"/>
                                </a:lnTo>
                                <a:lnTo>
                                  <a:pt x="938872" y="123063"/>
                                </a:lnTo>
                                <a:lnTo>
                                  <a:pt x="872020" y="123063"/>
                                </a:lnTo>
                                <a:lnTo>
                                  <a:pt x="214261" y="123063"/>
                                </a:lnTo>
                                <a:lnTo>
                                  <a:pt x="219938" y="86410"/>
                                </a:lnTo>
                                <a:lnTo>
                                  <a:pt x="219849" y="79629"/>
                                </a:lnTo>
                                <a:lnTo>
                                  <a:pt x="219227" y="44932"/>
                                </a:lnTo>
                                <a:lnTo>
                                  <a:pt x="215734" y="34112"/>
                                </a:lnTo>
                                <a:lnTo>
                                  <a:pt x="209169" y="13843"/>
                                </a:lnTo>
                                <a:lnTo>
                                  <a:pt x="188087" y="0"/>
                                </a:lnTo>
                                <a:lnTo>
                                  <a:pt x="183299" y="1485"/>
                                </a:lnTo>
                                <a:lnTo>
                                  <a:pt x="183299" y="86410"/>
                                </a:lnTo>
                                <a:lnTo>
                                  <a:pt x="176390" y="123063"/>
                                </a:lnTo>
                                <a:lnTo>
                                  <a:pt x="169418" y="123063"/>
                                </a:lnTo>
                                <a:lnTo>
                                  <a:pt x="169418" y="141681"/>
                                </a:lnTo>
                                <a:lnTo>
                                  <a:pt x="159981" y="165506"/>
                                </a:lnTo>
                                <a:lnTo>
                                  <a:pt x="134277" y="202552"/>
                                </a:lnTo>
                                <a:lnTo>
                                  <a:pt x="130111" y="206832"/>
                                </a:lnTo>
                                <a:lnTo>
                                  <a:pt x="126161" y="210578"/>
                                </a:lnTo>
                                <a:lnTo>
                                  <a:pt x="126161" y="346925"/>
                                </a:lnTo>
                                <a:lnTo>
                                  <a:pt x="67106" y="346925"/>
                                </a:lnTo>
                                <a:lnTo>
                                  <a:pt x="89255" y="326948"/>
                                </a:lnTo>
                                <a:lnTo>
                                  <a:pt x="114998" y="304190"/>
                                </a:lnTo>
                                <a:lnTo>
                                  <a:pt x="118173" y="316458"/>
                                </a:lnTo>
                                <a:lnTo>
                                  <a:pt x="124739" y="341503"/>
                                </a:lnTo>
                                <a:lnTo>
                                  <a:pt x="126161" y="346925"/>
                                </a:lnTo>
                                <a:lnTo>
                                  <a:pt x="126161" y="210578"/>
                                </a:lnTo>
                                <a:lnTo>
                                  <a:pt x="125183" y="211505"/>
                                </a:lnTo>
                                <a:lnTo>
                                  <a:pt x="119557" y="216585"/>
                                </a:lnTo>
                                <a:lnTo>
                                  <a:pt x="113360" y="222008"/>
                                </a:lnTo>
                                <a:lnTo>
                                  <a:pt x="110705" y="176326"/>
                                </a:lnTo>
                                <a:lnTo>
                                  <a:pt x="113753" y="141681"/>
                                </a:lnTo>
                                <a:lnTo>
                                  <a:pt x="169418" y="141681"/>
                                </a:lnTo>
                                <a:lnTo>
                                  <a:pt x="169418" y="123063"/>
                                </a:lnTo>
                                <a:lnTo>
                                  <a:pt x="117360" y="123063"/>
                                </a:lnTo>
                                <a:lnTo>
                                  <a:pt x="125247" y="93865"/>
                                </a:lnTo>
                                <a:lnTo>
                                  <a:pt x="143764" y="55384"/>
                                </a:lnTo>
                                <a:lnTo>
                                  <a:pt x="162077" y="34112"/>
                                </a:lnTo>
                                <a:lnTo>
                                  <a:pt x="175399" y="35699"/>
                                </a:lnTo>
                                <a:lnTo>
                                  <a:pt x="182791" y="54876"/>
                                </a:lnTo>
                                <a:lnTo>
                                  <a:pt x="182791" y="55384"/>
                                </a:lnTo>
                                <a:lnTo>
                                  <a:pt x="183299" y="86410"/>
                                </a:lnTo>
                                <a:lnTo>
                                  <a:pt x="183299" y="1485"/>
                                </a:lnTo>
                                <a:lnTo>
                                  <a:pt x="154254" y="10439"/>
                                </a:lnTo>
                                <a:lnTo>
                                  <a:pt x="121653" y="41262"/>
                                </a:lnTo>
                                <a:lnTo>
                                  <a:pt x="100025" y="79629"/>
                                </a:lnTo>
                                <a:lnTo>
                                  <a:pt x="86995" y="123063"/>
                                </a:lnTo>
                                <a:lnTo>
                                  <a:pt x="62966" y="123063"/>
                                </a:lnTo>
                                <a:lnTo>
                                  <a:pt x="62966" y="141681"/>
                                </a:lnTo>
                                <a:lnTo>
                                  <a:pt x="85826" y="141681"/>
                                </a:lnTo>
                                <a:lnTo>
                                  <a:pt x="84353" y="167881"/>
                                </a:lnTo>
                                <a:lnTo>
                                  <a:pt x="85813" y="178930"/>
                                </a:lnTo>
                                <a:lnTo>
                                  <a:pt x="88658" y="194221"/>
                                </a:lnTo>
                                <a:lnTo>
                                  <a:pt x="92722" y="213220"/>
                                </a:lnTo>
                                <a:lnTo>
                                  <a:pt x="97790" y="235115"/>
                                </a:lnTo>
                                <a:lnTo>
                                  <a:pt x="62966" y="235115"/>
                                </a:lnTo>
                                <a:lnTo>
                                  <a:pt x="62966" y="253746"/>
                                </a:lnTo>
                                <a:lnTo>
                                  <a:pt x="77152" y="253746"/>
                                </a:lnTo>
                                <a:lnTo>
                                  <a:pt x="58432" y="271767"/>
                                </a:lnTo>
                                <a:lnTo>
                                  <a:pt x="40627" y="291782"/>
                                </a:lnTo>
                                <a:lnTo>
                                  <a:pt x="26543" y="312407"/>
                                </a:lnTo>
                                <a:lnTo>
                                  <a:pt x="9969" y="349986"/>
                                </a:lnTo>
                                <a:lnTo>
                                  <a:pt x="0" y="393598"/>
                                </a:lnTo>
                                <a:lnTo>
                                  <a:pt x="88" y="399923"/>
                                </a:lnTo>
                                <a:lnTo>
                                  <a:pt x="177" y="405193"/>
                                </a:lnTo>
                                <a:lnTo>
                                  <a:pt x="292" y="413219"/>
                                </a:lnTo>
                                <a:lnTo>
                                  <a:pt x="381" y="419506"/>
                                </a:lnTo>
                                <a:lnTo>
                                  <a:pt x="508" y="428015"/>
                                </a:lnTo>
                                <a:lnTo>
                                  <a:pt x="546" y="430098"/>
                                </a:lnTo>
                                <a:lnTo>
                                  <a:pt x="660" y="437515"/>
                                </a:lnTo>
                                <a:lnTo>
                                  <a:pt x="16027" y="481101"/>
                                </a:lnTo>
                                <a:lnTo>
                                  <a:pt x="42748" y="513676"/>
                                </a:lnTo>
                                <a:lnTo>
                                  <a:pt x="101904" y="544144"/>
                                </a:lnTo>
                                <a:lnTo>
                                  <a:pt x="127444" y="546277"/>
                                </a:lnTo>
                                <a:lnTo>
                                  <a:pt x="137045" y="545249"/>
                                </a:lnTo>
                                <a:lnTo>
                                  <a:pt x="149059" y="542912"/>
                                </a:lnTo>
                                <a:lnTo>
                                  <a:pt x="162687" y="539064"/>
                                </a:lnTo>
                                <a:lnTo>
                                  <a:pt x="177152" y="533501"/>
                                </a:lnTo>
                                <a:lnTo>
                                  <a:pt x="183502" y="556120"/>
                                </a:lnTo>
                                <a:lnTo>
                                  <a:pt x="187655" y="570801"/>
                                </a:lnTo>
                                <a:lnTo>
                                  <a:pt x="62966" y="570801"/>
                                </a:lnTo>
                                <a:lnTo>
                                  <a:pt x="62966" y="589419"/>
                                </a:lnTo>
                                <a:lnTo>
                                  <a:pt x="74180" y="589419"/>
                                </a:lnTo>
                                <a:lnTo>
                                  <a:pt x="67564" y="594918"/>
                                </a:lnTo>
                                <a:lnTo>
                                  <a:pt x="60960" y="604393"/>
                                </a:lnTo>
                                <a:lnTo>
                                  <a:pt x="59613" y="606590"/>
                                </a:lnTo>
                                <a:lnTo>
                                  <a:pt x="58420" y="609396"/>
                                </a:lnTo>
                                <a:lnTo>
                                  <a:pt x="57543" y="613003"/>
                                </a:lnTo>
                                <a:lnTo>
                                  <a:pt x="55676" y="629348"/>
                                </a:lnTo>
                                <a:lnTo>
                                  <a:pt x="57937" y="649986"/>
                                </a:lnTo>
                                <a:lnTo>
                                  <a:pt x="66713" y="671322"/>
                                </a:lnTo>
                                <a:lnTo>
                                  <a:pt x="84353" y="689737"/>
                                </a:lnTo>
                                <a:lnTo>
                                  <a:pt x="110058" y="701332"/>
                                </a:lnTo>
                                <a:lnTo>
                                  <a:pt x="139344" y="703402"/>
                                </a:lnTo>
                                <a:lnTo>
                                  <a:pt x="168973" y="694169"/>
                                </a:lnTo>
                                <a:lnTo>
                                  <a:pt x="172097" y="691565"/>
                                </a:lnTo>
                                <a:lnTo>
                                  <a:pt x="195757" y="671855"/>
                                </a:lnTo>
                                <a:lnTo>
                                  <a:pt x="210807" y="644271"/>
                                </a:lnTo>
                                <a:lnTo>
                                  <a:pt x="213575" y="612736"/>
                                </a:lnTo>
                                <a:lnTo>
                                  <a:pt x="209296" y="589419"/>
                                </a:lnTo>
                                <a:lnTo>
                                  <a:pt x="948182" y="589419"/>
                                </a:lnTo>
                                <a:lnTo>
                                  <a:pt x="948182" y="579869"/>
                                </a:lnTo>
                                <a:lnTo>
                                  <a:pt x="953998" y="579869"/>
                                </a:lnTo>
                                <a:lnTo>
                                  <a:pt x="953998" y="514477"/>
                                </a:lnTo>
                                <a:lnTo>
                                  <a:pt x="953998" y="132664"/>
                                </a:lnTo>
                                <a:close/>
                              </a:path>
                              <a:path w="5564505" h="706755">
                                <a:moveTo>
                                  <a:pt x="2484336" y="123063"/>
                                </a:moveTo>
                                <a:lnTo>
                                  <a:pt x="2462873" y="123063"/>
                                </a:lnTo>
                                <a:lnTo>
                                  <a:pt x="2462873" y="141681"/>
                                </a:lnTo>
                                <a:lnTo>
                                  <a:pt x="2462873" y="235115"/>
                                </a:lnTo>
                                <a:lnTo>
                                  <a:pt x="2462873" y="570801"/>
                                </a:lnTo>
                                <a:lnTo>
                                  <a:pt x="2408174" y="570801"/>
                                </a:lnTo>
                                <a:lnTo>
                                  <a:pt x="1741639" y="570801"/>
                                </a:lnTo>
                                <a:lnTo>
                                  <a:pt x="1734083" y="545439"/>
                                </a:lnTo>
                                <a:lnTo>
                                  <a:pt x="1734083" y="627392"/>
                                </a:lnTo>
                                <a:lnTo>
                                  <a:pt x="1728101" y="659028"/>
                                </a:lnTo>
                                <a:lnTo>
                                  <a:pt x="1705114" y="683425"/>
                                </a:lnTo>
                                <a:lnTo>
                                  <a:pt x="1677035" y="691565"/>
                                </a:lnTo>
                                <a:lnTo>
                                  <a:pt x="1653565" y="689216"/>
                                </a:lnTo>
                                <a:lnTo>
                                  <a:pt x="1637893" y="679742"/>
                                </a:lnTo>
                                <a:lnTo>
                                  <a:pt x="1633207" y="666521"/>
                                </a:lnTo>
                                <a:lnTo>
                                  <a:pt x="1635391" y="666521"/>
                                </a:lnTo>
                                <a:lnTo>
                                  <a:pt x="1651838" y="663206"/>
                                </a:lnTo>
                                <a:lnTo>
                                  <a:pt x="1665427" y="654050"/>
                                </a:lnTo>
                                <a:lnTo>
                                  <a:pt x="1674583" y="640461"/>
                                </a:lnTo>
                                <a:lnTo>
                                  <a:pt x="1677949" y="623824"/>
                                </a:lnTo>
                                <a:lnTo>
                                  <a:pt x="1674583" y="607187"/>
                                </a:lnTo>
                                <a:lnTo>
                                  <a:pt x="1665427" y="593598"/>
                                </a:lnTo>
                                <a:lnTo>
                                  <a:pt x="1659216" y="589419"/>
                                </a:lnTo>
                                <a:lnTo>
                                  <a:pt x="1729016" y="589419"/>
                                </a:lnTo>
                                <a:lnTo>
                                  <a:pt x="1731492" y="599986"/>
                                </a:lnTo>
                                <a:lnTo>
                                  <a:pt x="1734083" y="627392"/>
                                </a:lnTo>
                                <a:lnTo>
                                  <a:pt x="1734083" y="545439"/>
                                </a:lnTo>
                                <a:lnTo>
                                  <a:pt x="1730527" y="533501"/>
                                </a:lnTo>
                                <a:lnTo>
                                  <a:pt x="1729473" y="529971"/>
                                </a:lnTo>
                                <a:lnTo>
                                  <a:pt x="1728216" y="525741"/>
                                </a:lnTo>
                                <a:lnTo>
                                  <a:pt x="1748269" y="510298"/>
                                </a:lnTo>
                                <a:lnTo>
                                  <a:pt x="1751520" y="505929"/>
                                </a:lnTo>
                                <a:lnTo>
                                  <a:pt x="1763864" y="489318"/>
                                </a:lnTo>
                                <a:lnTo>
                                  <a:pt x="1767547" y="477367"/>
                                </a:lnTo>
                                <a:lnTo>
                                  <a:pt x="2462873" y="477367"/>
                                </a:lnTo>
                                <a:lnTo>
                                  <a:pt x="2462873" y="458749"/>
                                </a:lnTo>
                                <a:lnTo>
                                  <a:pt x="2408174" y="458749"/>
                                </a:lnTo>
                                <a:lnTo>
                                  <a:pt x="1772119" y="458749"/>
                                </a:lnTo>
                                <a:lnTo>
                                  <a:pt x="1772018" y="456184"/>
                                </a:lnTo>
                                <a:lnTo>
                                  <a:pt x="1770811" y="428015"/>
                                </a:lnTo>
                                <a:lnTo>
                                  <a:pt x="1770722" y="427786"/>
                                </a:lnTo>
                                <a:lnTo>
                                  <a:pt x="1759165" y="396811"/>
                                </a:lnTo>
                                <a:lnTo>
                                  <a:pt x="1754746" y="384962"/>
                                </a:lnTo>
                                <a:lnTo>
                                  <a:pt x="1736191" y="366776"/>
                                </a:lnTo>
                                <a:lnTo>
                                  <a:pt x="1736191" y="458749"/>
                                </a:lnTo>
                                <a:lnTo>
                                  <a:pt x="1733918" y="458749"/>
                                </a:lnTo>
                                <a:lnTo>
                                  <a:pt x="1733918" y="477367"/>
                                </a:lnTo>
                                <a:lnTo>
                                  <a:pt x="1733181" y="483235"/>
                                </a:lnTo>
                                <a:lnTo>
                                  <a:pt x="1721891" y="505929"/>
                                </a:lnTo>
                                <a:lnTo>
                                  <a:pt x="1714373" y="482168"/>
                                </a:lnTo>
                                <a:lnTo>
                                  <a:pt x="1712887" y="477367"/>
                                </a:lnTo>
                                <a:lnTo>
                                  <a:pt x="1733918" y="477367"/>
                                </a:lnTo>
                                <a:lnTo>
                                  <a:pt x="1733918" y="458749"/>
                                </a:lnTo>
                                <a:lnTo>
                                  <a:pt x="1708912" y="458749"/>
                                </a:lnTo>
                                <a:lnTo>
                                  <a:pt x="1708912" y="517766"/>
                                </a:lnTo>
                                <a:lnTo>
                                  <a:pt x="1701025" y="522211"/>
                                </a:lnTo>
                                <a:lnTo>
                                  <a:pt x="1692008" y="525741"/>
                                </a:lnTo>
                                <a:lnTo>
                                  <a:pt x="1681340" y="528421"/>
                                </a:lnTo>
                                <a:lnTo>
                                  <a:pt x="1669376" y="529971"/>
                                </a:lnTo>
                                <a:lnTo>
                                  <a:pt x="1625638" y="523240"/>
                                </a:lnTo>
                                <a:lnTo>
                                  <a:pt x="1594612" y="500608"/>
                                </a:lnTo>
                                <a:lnTo>
                                  <a:pt x="1593519" y="499770"/>
                                </a:lnTo>
                                <a:lnTo>
                                  <a:pt x="1573301" y="466293"/>
                                </a:lnTo>
                                <a:lnTo>
                                  <a:pt x="1565059" y="429133"/>
                                </a:lnTo>
                                <a:lnTo>
                                  <a:pt x="1568996" y="394919"/>
                                </a:lnTo>
                                <a:lnTo>
                                  <a:pt x="1581797" y="370662"/>
                                </a:lnTo>
                                <a:lnTo>
                                  <a:pt x="1599120" y="351180"/>
                                </a:lnTo>
                                <a:lnTo>
                                  <a:pt x="1599120" y="365556"/>
                                </a:lnTo>
                                <a:lnTo>
                                  <a:pt x="1638338" y="365556"/>
                                </a:lnTo>
                                <a:lnTo>
                                  <a:pt x="1619580" y="383819"/>
                                </a:lnTo>
                                <a:lnTo>
                                  <a:pt x="1606613" y="410565"/>
                                </a:lnTo>
                                <a:lnTo>
                                  <a:pt x="1606727" y="428015"/>
                                </a:lnTo>
                                <a:lnTo>
                                  <a:pt x="1606842" y="443268"/>
                                </a:lnTo>
                                <a:lnTo>
                                  <a:pt x="1615147" y="458749"/>
                                </a:lnTo>
                                <a:lnTo>
                                  <a:pt x="1599120" y="458749"/>
                                </a:lnTo>
                                <a:lnTo>
                                  <a:pt x="1599120" y="477367"/>
                                </a:lnTo>
                                <a:lnTo>
                                  <a:pt x="1628482" y="477367"/>
                                </a:lnTo>
                                <a:lnTo>
                                  <a:pt x="1645539" y="491210"/>
                                </a:lnTo>
                                <a:lnTo>
                                  <a:pt x="1666633" y="500608"/>
                                </a:lnTo>
                                <a:lnTo>
                                  <a:pt x="1676742" y="502132"/>
                                </a:lnTo>
                                <a:lnTo>
                                  <a:pt x="1675625" y="499770"/>
                                </a:lnTo>
                                <a:lnTo>
                                  <a:pt x="1670164" y="496341"/>
                                </a:lnTo>
                                <a:lnTo>
                                  <a:pt x="1661795" y="491210"/>
                                </a:lnTo>
                                <a:lnTo>
                                  <a:pt x="1652562" y="484251"/>
                                </a:lnTo>
                                <a:lnTo>
                                  <a:pt x="1648256" y="477367"/>
                                </a:lnTo>
                                <a:lnTo>
                                  <a:pt x="1697697" y="477367"/>
                                </a:lnTo>
                                <a:lnTo>
                                  <a:pt x="1701520" y="491210"/>
                                </a:lnTo>
                                <a:lnTo>
                                  <a:pt x="1708912" y="517766"/>
                                </a:lnTo>
                                <a:lnTo>
                                  <a:pt x="1708912" y="458749"/>
                                </a:lnTo>
                                <a:lnTo>
                                  <a:pt x="1707184" y="458749"/>
                                </a:lnTo>
                                <a:lnTo>
                                  <a:pt x="1706397" y="456184"/>
                                </a:lnTo>
                                <a:lnTo>
                                  <a:pt x="1698091" y="427786"/>
                                </a:lnTo>
                                <a:lnTo>
                                  <a:pt x="1692554" y="407568"/>
                                </a:lnTo>
                                <a:lnTo>
                                  <a:pt x="1692554" y="458749"/>
                                </a:lnTo>
                                <a:lnTo>
                                  <a:pt x="1640344" y="458749"/>
                                </a:lnTo>
                                <a:lnTo>
                                  <a:pt x="1636725" y="444436"/>
                                </a:lnTo>
                                <a:lnTo>
                                  <a:pt x="1658340" y="402272"/>
                                </a:lnTo>
                                <a:lnTo>
                                  <a:pt x="1675853" y="397548"/>
                                </a:lnTo>
                                <a:lnTo>
                                  <a:pt x="1684134" y="428015"/>
                                </a:lnTo>
                                <a:lnTo>
                                  <a:pt x="1692554" y="458749"/>
                                </a:lnTo>
                                <a:lnTo>
                                  <a:pt x="1692554" y="407568"/>
                                </a:lnTo>
                                <a:lnTo>
                                  <a:pt x="1689811" y="397548"/>
                                </a:lnTo>
                                <a:lnTo>
                                  <a:pt x="1689608" y="396811"/>
                                </a:lnTo>
                                <a:lnTo>
                                  <a:pt x="1703666" y="399465"/>
                                </a:lnTo>
                                <a:lnTo>
                                  <a:pt x="1734096" y="437515"/>
                                </a:lnTo>
                                <a:lnTo>
                                  <a:pt x="1734210" y="438772"/>
                                </a:lnTo>
                                <a:lnTo>
                                  <a:pt x="1736191" y="458749"/>
                                </a:lnTo>
                                <a:lnTo>
                                  <a:pt x="1736191" y="366776"/>
                                </a:lnTo>
                                <a:lnTo>
                                  <a:pt x="1734959" y="365556"/>
                                </a:lnTo>
                                <a:lnTo>
                                  <a:pt x="2462873" y="365556"/>
                                </a:lnTo>
                                <a:lnTo>
                                  <a:pt x="2462873" y="346925"/>
                                </a:lnTo>
                                <a:lnTo>
                                  <a:pt x="2408174" y="346925"/>
                                </a:lnTo>
                                <a:lnTo>
                                  <a:pt x="1677225" y="346925"/>
                                </a:lnTo>
                                <a:lnTo>
                                  <a:pt x="1665998" y="306044"/>
                                </a:lnTo>
                                <a:lnTo>
                                  <a:pt x="1662760" y="293014"/>
                                </a:lnTo>
                                <a:lnTo>
                                  <a:pt x="1671802" y="283527"/>
                                </a:lnTo>
                                <a:lnTo>
                                  <a:pt x="1680464" y="273494"/>
                                </a:lnTo>
                                <a:lnTo>
                                  <a:pt x="1688630" y="262826"/>
                                </a:lnTo>
                                <a:lnTo>
                                  <a:pt x="1694649" y="253746"/>
                                </a:lnTo>
                                <a:lnTo>
                                  <a:pt x="2462873" y="253746"/>
                                </a:lnTo>
                                <a:lnTo>
                                  <a:pt x="2462873" y="235115"/>
                                </a:lnTo>
                                <a:lnTo>
                                  <a:pt x="2408174" y="235115"/>
                                </a:lnTo>
                                <a:lnTo>
                                  <a:pt x="1705571" y="235115"/>
                                </a:lnTo>
                                <a:lnTo>
                                  <a:pt x="1708264" y="230085"/>
                                </a:lnTo>
                                <a:lnTo>
                                  <a:pt x="1711706" y="223266"/>
                                </a:lnTo>
                                <a:lnTo>
                                  <a:pt x="1712379" y="222008"/>
                                </a:lnTo>
                                <a:lnTo>
                                  <a:pt x="1730057" y="186245"/>
                                </a:lnTo>
                                <a:lnTo>
                                  <a:pt x="1745792" y="141681"/>
                                </a:lnTo>
                                <a:lnTo>
                                  <a:pt x="2462873" y="141681"/>
                                </a:lnTo>
                                <a:lnTo>
                                  <a:pt x="2462873" y="123063"/>
                                </a:lnTo>
                                <a:lnTo>
                                  <a:pt x="2408174" y="123063"/>
                                </a:lnTo>
                                <a:lnTo>
                                  <a:pt x="1750415" y="123063"/>
                                </a:lnTo>
                                <a:lnTo>
                                  <a:pt x="1756092" y="86410"/>
                                </a:lnTo>
                                <a:lnTo>
                                  <a:pt x="1756003" y="79629"/>
                                </a:lnTo>
                                <a:lnTo>
                                  <a:pt x="1755381" y="44932"/>
                                </a:lnTo>
                                <a:lnTo>
                                  <a:pt x="1751888" y="34112"/>
                                </a:lnTo>
                                <a:lnTo>
                                  <a:pt x="1745335" y="13843"/>
                                </a:lnTo>
                                <a:lnTo>
                                  <a:pt x="1724240" y="0"/>
                                </a:lnTo>
                                <a:lnTo>
                                  <a:pt x="1719453" y="1485"/>
                                </a:lnTo>
                                <a:lnTo>
                                  <a:pt x="1719453" y="86410"/>
                                </a:lnTo>
                                <a:lnTo>
                                  <a:pt x="1712544" y="123063"/>
                                </a:lnTo>
                                <a:lnTo>
                                  <a:pt x="1705571" y="123063"/>
                                </a:lnTo>
                                <a:lnTo>
                                  <a:pt x="1705571" y="141681"/>
                                </a:lnTo>
                                <a:lnTo>
                                  <a:pt x="1696135" y="165506"/>
                                </a:lnTo>
                                <a:lnTo>
                                  <a:pt x="1670431" y="202552"/>
                                </a:lnTo>
                                <a:lnTo>
                                  <a:pt x="1666278" y="206832"/>
                                </a:lnTo>
                                <a:lnTo>
                                  <a:pt x="1662315" y="210591"/>
                                </a:lnTo>
                                <a:lnTo>
                                  <a:pt x="1662315" y="346925"/>
                                </a:lnTo>
                                <a:lnTo>
                                  <a:pt x="1603260" y="346925"/>
                                </a:lnTo>
                                <a:lnTo>
                                  <a:pt x="1625409" y="326948"/>
                                </a:lnTo>
                                <a:lnTo>
                                  <a:pt x="1651152" y="304190"/>
                                </a:lnTo>
                                <a:lnTo>
                                  <a:pt x="1654327" y="316458"/>
                                </a:lnTo>
                                <a:lnTo>
                                  <a:pt x="1660893" y="341503"/>
                                </a:lnTo>
                                <a:lnTo>
                                  <a:pt x="1662315" y="346925"/>
                                </a:lnTo>
                                <a:lnTo>
                                  <a:pt x="1662315" y="210591"/>
                                </a:lnTo>
                                <a:lnTo>
                                  <a:pt x="1661337" y="211505"/>
                                </a:lnTo>
                                <a:lnTo>
                                  <a:pt x="1655711" y="216585"/>
                                </a:lnTo>
                                <a:lnTo>
                                  <a:pt x="1649514" y="222008"/>
                                </a:lnTo>
                                <a:lnTo>
                                  <a:pt x="1646859" y="176326"/>
                                </a:lnTo>
                                <a:lnTo>
                                  <a:pt x="1649907" y="141681"/>
                                </a:lnTo>
                                <a:lnTo>
                                  <a:pt x="1705571" y="141681"/>
                                </a:lnTo>
                                <a:lnTo>
                                  <a:pt x="1705571" y="123063"/>
                                </a:lnTo>
                                <a:lnTo>
                                  <a:pt x="1653527" y="123063"/>
                                </a:lnTo>
                                <a:lnTo>
                                  <a:pt x="1661401" y="93865"/>
                                </a:lnTo>
                                <a:lnTo>
                                  <a:pt x="1679917" y="55384"/>
                                </a:lnTo>
                                <a:lnTo>
                                  <a:pt x="1698231" y="34112"/>
                                </a:lnTo>
                                <a:lnTo>
                                  <a:pt x="1711553" y="35699"/>
                                </a:lnTo>
                                <a:lnTo>
                                  <a:pt x="1718945" y="54876"/>
                                </a:lnTo>
                                <a:lnTo>
                                  <a:pt x="1718945" y="55384"/>
                                </a:lnTo>
                                <a:lnTo>
                                  <a:pt x="1719453" y="86410"/>
                                </a:lnTo>
                                <a:lnTo>
                                  <a:pt x="1719453" y="1485"/>
                                </a:lnTo>
                                <a:lnTo>
                                  <a:pt x="1690408" y="10439"/>
                                </a:lnTo>
                                <a:lnTo>
                                  <a:pt x="1657807" y="41262"/>
                                </a:lnTo>
                                <a:lnTo>
                                  <a:pt x="1636191" y="79629"/>
                                </a:lnTo>
                                <a:lnTo>
                                  <a:pt x="1623148" y="123063"/>
                                </a:lnTo>
                                <a:lnTo>
                                  <a:pt x="1599120" y="123063"/>
                                </a:lnTo>
                                <a:lnTo>
                                  <a:pt x="1599120" y="141681"/>
                                </a:lnTo>
                                <a:lnTo>
                                  <a:pt x="1621980" y="141681"/>
                                </a:lnTo>
                                <a:lnTo>
                                  <a:pt x="1620507" y="167881"/>
                                </a:lnTo>
                                <a:lnTo>
                                  <a:pt x="1621967" y="178930"/>
                                </a:lnTo>
                                <a:lnTo>
                                  <a:pt x="1624812" y="194221"/>
                                </a:lnTo>
                                <a:lnTo>
                                  <a:pt x="1628876" y="213220"/>
                                </a:lnTo>
                                <a:lnTo>
                                  <a:pt x="1633943" y="235115"/>
                                </a:lnTo>
                                <a:lnTo>
                                  <a:pt x="1599120" y="235115"/>
                                </a:lnTo>
                                <a:lnTo>
                                  <a:pt x="1599120" y="253746"/>
                                </a:lnTo>
                                <a:lnTo>
                                  <a:pt x="1613306" y="253746"/>
                                </a:lnTo>
                                <a:lnTo>
                                  <a:pt x="1594586" y="271767"/>
                                </a:lnTo>
                                <a:lnTo>
                                  <a:pt x="1576781" y="291782"/>
                                </a:lnTo>
                                <a:lnTo>
                                  <a:pt x="1562696" y="312407"/>
                                </a:lnTo>
                                <a:lnTo>
                                  <a:pt x="1546123" y="349986"/>
                                </a:lnTo>
                                <a:lnTo>
                                  <a:pt x="1536153" y="393598"/>
                                </a:lnTo>
                                <a:lnTo>
                                  <a:pt x="1536255" y="399923"/>
                                </a:lnTo>
                                <a:lnTo>
                                  <a:pt x="1536331" y="405193"/>
                                </a:lnTo>
                                <a:lnTo>
                                  <a:pt x="1536446" y="413219"/>
                                </a:lnTo>
                                <a:lnTo>
                                  <a:pt x="1536534" y="419506"/>
                                </a:lnTo>
                                <a:lnTo>
                                  <a:pt x="1536661" y="428015"/>
                                </a:lnTo>
                                <a:lnTo>
                                  <a:pt x="1536700" y="430098"/>
                                </a:lnTo>
                                <a:lnTo>
                                  <a:pt x="1536814" y="437515"/>
                                </a:lnTo>
                                <a:lnTo>
                                  <a:pt x="1536827" y="438772"/>
                                </a:lnTo>
                                <a:lnTo>
                                  <a:pt x="1552181" y="481101"/>
                                </a:lnTo>
                                <a:lnTo>
                                  <a:pt x="1578902" y="513676"/>
                                </a:lnTo>
                                <a:lnTo>
                                  <a:pt x="1608683" y="533984"/>
                                </a:lnTo>
                                <a:lnTo>
                                  <a:pt x="1638058" y="544144"/>
                                </a:lnTo>
                                <a:lnTo>
                                  <a:pt x="1663598" y="546277"/>
                                </a:lnTo>
                                <a:lnTo>
                                  <a:pt x="1673199" y="545249"/>
                                </a:lnTo>
                                <a:lnTo>
                                  <a:pt x="1685213" y="542912"/>
                                </a:lnTo>
                                <a:lnTo>
                                  <a:pt x="1698853" y="539064"/>
                                </a:lnTo>
                                <a:lnTo>
                                  <a:pt x="1713306" y="533501"/>
                                </a:lnTo>
                                <a:lnTo>
                                  <a:pt x="1719656" y="556120"/>
                                </a:lnTo>
                                <a:lnTo>
                                  <a:pt x="1723809" y="570801"/>
                                </a:lnTo>
                                <a:lnTo>
                                  <a:pt x="1599120" y="570801"/>
                                </a:lnTo>
                                <a:lnTo>
                                  <a:pt x="1599120" y="589419"/>
                                </a:lnTo>
                                <a:lnTo>
                                  <a:pt x="1610334" y="589419"/>
                                </a:lnTo>
                                <a:lnTo>
                                  <a:pt x="1603717" y="594918"/>
                                </a:lnTo>
                                <a:lnTo>
                                  <a:pt x="1597113" y="604393"/>
                                </a:lnTo>
                                <a:lnTo>
                                  <a:pt x="1595767" y="606590"/>
                                </a:lnTo>
                                <a:lnTo>
                                  <a:pt x="1594573" y="609396"/>
                                </a:lnTo>
                                <a:lnTo>
                                  <a:pt x="1593697" y="613003"/>
                                </a:lnTo>
                                <a:lnTo>
                                  <a:pt x="1591830" y="629348"/>
                                </a:lnTo>
                                <a:lnTo>
                                  <a:pt x="1594091" y="649986"/>
                                </a:lnTo>
                                <a:lnTo>
                                  <a:pt x="1602867" y="671322"/>
                                </a:lnTo>
                                <a:lnTo>
                                  <a:pt x="1620507" y="689737"/>
                                </a:lnTo>
                                <a:lnTo>
                                  <a:pt x="1646212" y="701332"/>
                                </a:lnTo>
                                <a:lnTo>
                                  <a:pt x="1675498" y="703402"/>
                                </a:lnTo>
                                <a:lnTo>
                                  <a:pt x="1705127" y="694169"/>
                                </a:lnTo>
                                <a:lnTo>
                                  <a:pt x="1708251" y="691565"/>
                                </a:lnTo>
                                <a:lnTo>
                                  <a:pt x="1731911" y="671855"/>
                                </a:lnTo>
                                <a:lnTo>
                                  <a:pt x="1746961" y="644271"/>
                                </a:lnTo>
                                <a:lnTo>
                                  <a:pt x="1749729" y="612736"/>
                                </a:lnTo>
                                <a:lnTo>
                                  <a:pt x="1745449" y="589419"/>
                                </a:lnTo>
                                <a:lnTo>
                                  <a:pt x="2484336" y="589419"/>
                                </a:lnTo>
                                <a:lnTo>
                                  <a:pt x="2484336" y="570801"/>
                                </a:lnTo>
                                <a:lnTo>
                                  <a:pt x="2477998" y="570801"/>
                                </a:lnTo>
                                <a:lnTo>
                                  <a:pt x="2477998" y="513943"/>
                                </a:lnTo>
                                <a:lnTo>
                                  <a:pt x="2477998" y="477367"/>
                                </a:lnTo>
                                <a:lnTo>
                                  <a:pt x="2484336" y="477367"/>
                                </a:lnTo>
                                <a:lnTo>
                                  <a:pt x="2484336" y="458749"/>
                                </a:lnTo>
                                <a:lnTo>
                                  <a:pt x="2477998" y="458749"/>
                                </a:lnTo>
                                <a:lnTo>
                                  <a:pt x="2477998" y="365556"/>
                                </a:lnTo>
                                <a:lnTo>
                                  <a:pt x="2484336" y="365556"/>
                                </a:lnTo>
                                <a:lnTo>
                                  <a:pt x="2484336" y="346925"/>
                                </a:lnTo>
                                <a:lnTo>
                                  <a:pt x="2477998" y="346925"/>
                                </a:lnTo>
                                <a:lnTo>
                                  <a:pt x="2477998" y="253746"/>
                                </a:lnTo>
                                <a:lnTo>
                                  <a:pt x="2484336" y="253746"/>
                                </a:lnTo>
                                <a:lnTo>
                                  <a:pt x="2484336" y="235115"/>
                                </a:lnTo>
                                <a:lnTo>
                                  <a:pt x="2477998" y="235115"/>
                                </a:lnTo>
                                <a:lnTo>
                                  <a:pt x="2477998" y="141681"/>
                                </a:lnTo>
                                <a:lnTo>
                                  <a:pt x="2484336" y="141681"/>
                                </a:lnTo>
                                <a:lnTo>
                                  <a:pt x="2484336" y="123063"/>
                                </a:lnTo>
                                <a:close/>
                              </a:path>
                              <a:path w="5564505" h="706755">
                                <a:moveTo>
                                  <a:pt x="4015854" y="125945"/>
                                </a:moveTo>
                                <a:lnTo>
                                  <a:pt x="3999776" y="125945"/>
                                </a:lnTo>
                                <a:lnTo>
                                  <a:pt x="3999776" y="144576"/>
                                </a:lnTo>
                                <a:lnTo>
                                  <a:pt x="3999776" y="237998"/>
                                </a:lnTo>
                                <a:lnTo>
                                  <a:pt x="3999776" y="573684"/>
                                </a:lnTo>
                                <a:lnTo>
                                  <a:pt x="3939692" y="573684"/>
                                </a:lnTo>
                                <a:lnTo>
                                  <a:pt x="3273158" y="573684"/>
                                </a:lnTo>
                                <a:lnTo>
                                  <a:pt x="3265601" y="548322"/>
                                </a:lnTo>
                                <a:lnTo>
                                  <a:pt x="3265601" y="630275"/>
                                </a:lnTo>
                                <a:lnTo>
                                  <a:pt x="3259620" y="661924"/>
                                </a:lnTo>
                                <a:lnTo>
                                  <a:pt x="3236633" y="686320"/>
                                </a:lnTo>
                                <a:lnTo>
                                  <a:pt x="3208553" y="694448"/>
                                </a:lnTo>
                                <a:lnTo>
                                  <a:pt x="3185083" y="692099"/>
                                </a:lnTo>
                                <a:lnTo>
                                  <a:pt x="3169424" y="682637"/>
                                </a:lnTo>
                                <a:lnTo>
                                  <a:pt x="3164725" y="669404"/>
                                </a:lnTo>
                                <a:lnTo>
                                  <a:pt x="3166910" y="669404"/>
                                </a:lnTo>
                                <a:lnTo>
                                  <a:pt x="3183356" y="666089"/>
                                </a:lnTo>
                                <a:lnTo>
                                  <a:pt x="3196945" y="656932"/>
                                </a:lnTo>
                                <a:lnTo>
                                  <a:pt x="3206102" y="643356"/>
                                </a:lnTo>
                                <a:lnTo>
                                  <a:pt x="3209467" y="626706"/>
                                </a:lnTo>
                                <a:lnTo>
                                  <a:pt x="3206102" y="610082"/>
                                </a:lnTo>
                                <a:lnTo>
                                  <a:pt x="3196945" y="596493"/>
                                </a:lnTo>
                                <a:lnTo>
                                  <a:pt x="3190735" y="592315"/>
                                </a:lnTo>
                                <a:lnTo>
                                  <a:pt x="3260534" y="592315"/>
                                </a:lnTo>
                                <a:lnTo>
                                  <a:pt x="3263023" y="602869"/>
                                </a:lnTo>
                                <a:lnTo>
                                  <a:pt x="3265601" y="630275"/>
                                </a:lnTo>
                                <a:lnTo>
                                  <a:pt x="3265601" y="548322"/>
                                </a:lnTo>
                                <a:lnTo>
                                  <a:pt x="3262045" y="536384"/>
                                </a:lnTo>
                                <a:lnTo>
                                  <a:pt x="3261004" y="532866"/>
                                </a:lnTo>
                                <a:lnTo>
                                  <a:pt x="3259734" y="528637"/>
                                </a:lnTo>
                                <a:lnTo>
                                  <a:pt x="3279800" y="513181"/>
                                </a:lnTo>
                                <a:lnTo>
                                  <a:pt x="3283039" y="508812"/>
                                </a:lnTo>
                                <a:lnTo>
                                  <a:pt x="3295383" y="492213"/>
                                </a:lnTo>
                                <a:lnTo>
                                  <a:pt x="3299066" y="480263"/>
                                </a:lnTo>
                                <a:lnTo>
                                  <a:pt x="3999776" y="480263"/>
                                </a:lnTo>
                                <a:lnTo>
                                  <a:pt x="3999776" y="461632"/>
                                </a:lnTo>
                                <a:lnTo>
                                  <a:pt x="3939692" y="461632"/>
                                </a:lnTo>
                                <a:lnTo>
                                  <a:pt x="3303638" y="461632"/>
                                </a:lnTo>
                                <a:lnTo>
                                  <a:pt x="3303536" y="459066"/>
                                </a:lnTo>
                                <a:lnTo>
                                  <a:pt x="3302330" y="430911"/>
                                </a:lnTo>
                                <a:lnTo>
                                  <a:pt x="3302241" y="430682"/>
                                </a:lnTo>
                                <a:lnTo>
                                  <a:pt x="3290684" y="399707"/>
                                </a:lnTo>
                                <a:lnTo>
                                  <a:pt x="3286264" y="387845"/>
                                </a:lnTo>
                                <a:lnTo>
                                  <a:pt x="3267710" y="369658"/>
                                </a:lnTo>
                                <a:lnTo>
                                  <a:pt x="3267710" y="461632"/>
                                </a:lnTo>
                                <a:lnTo>
                                  <a:pt x="3265436" y="461632"/>
                                </a:lnTo>
                                <a:lnTo>
                                  <a:pt x="3265436" y="480263"/>
                                </a:lnTo>
                                <a:lnTo>
                                  <a:pt x="3264700" y="486117"/>
                                </a:lnTo>
                                <a:lnTo>
                                  <a:pt x="3253409" y="508812"/>
                                </a:lnTo>
                                <a:lnTo>
                                  <a:pt x="3245891" y="485063"/>
                                </a:lnTo>
                                <a:lnTo>
                                  <a:pt x="3244418" y="480263"/>
                                </a:lnTo>
                                <a:lnTo>
                                  <a:pt x="3265436" y="480263"/>
                                </a:lnTo>
                                <a:lnTo>
                                  <a:pt x="3265436" y="461632"/>
                                </a:lnTo>
                                <a:lnTo>
                                  <a:pt x="3240430" y="461632"/>
                                </a:lnTo>
                                <a:lnTo>
                                  <a:pt x="3240430" y="520661"/>
                                </a:lnTo>
                                <a:lnTo>
                                  <a:pt x="3232543" y="525106"/>
                                </a:lnTo>
                                <a:lnTo>
                                  <a:pt x="3223526" y="528637"/>
                                </a:lnTo>
                                <a:lnTo>
                                  <a:pt x="3212858" y="531317"/>
                                </a:lnTo>
                                <a:lnTo>
                                  <a:pt x="3200895" y="532866"/>
                                </a:lnTo>
                                <a:lnTo>
                                  <a:pt x="3157156" y="526135"/>
                                </a:lnTo>
                                <a:lnTo>
                                  <a:pt x="3126130" y="503491"/>
                                </a:lnTo>
                                <a:lnTo>
                                  <a:pt x="3125038" y="502666"/>
                                </a:lnTo>
                                <a:lnTo>
                                  <a:pt x="3104832" y="469176"/>
                                </a:lnTo>
                                <a:lnTo>
                                  <a:pt x="3096577" y="432028"/>
                                </a:lnTo>
                                <a:lnTo>
                                  <a:pt x="3100527" y="397802"/>
                                </a:lnTo>
                                <a:lnTo>
                                  <a:pt x="3113316" y="373557"/>
                                </a:lnTo>
                                <a:lnTo>
                                  <a:pt x="3130639" y="354063"/>
                                </a:lnTo>
                                <a:lnTo>
                                  <a:pt x="3130639" y="368452"/>
                                </a:lnTo>
                                <a:lnTo>
                                  <a:pt x="3169843" y="368452"/>
                                </a:lnTo>
                                <a:lnTo>
                                  <a:pt x="3151111" y="386702"/>
                                </a:lnTo>
                                <a:lnTo>
                                  <a:pt x="3138132" y="413448"/>
                                </a:lnTo>
                                <a:lnTo>
                                  <a:pt x="3138259" y="430911"/>
                                </a:lnTo>
                                <a:lnTo>
                                  <a:pt x="3138360" y="446163"/>
                                </a:lnTo>
                                <a:lnTo>
                                  <a:pt x="3146653" y="461632"/>
                                </a:lnTo>
                                <a:lnTo>
                                  <a:pt x="3130639" y="461632"/>
                                </a:lnTo>
                                <a:lnTo>
                                  <a:pt x="3130639" y="480263"/>
                                </a:lnTo>
                                <a:lnTo>
                                  <a:pt x="3160001" y="480263"/>
                                </a:lnTo>
                                <a:lnTo>
                                  <a:pt x="3177057" y="494106"/>
                                </a:lnTo>
                                <a:lnTo>
                                  <a:pt x="3198152" y="503491"/>
                                </a:lnTo>
                                <a:lnTo>
                                  <a:pt x="3208261" y="505015"/>
                                </a:lnTo>
                                <a:lnTo>
                                  <a:pt x="3207143" y="502666"/>
                                </a:lnTo>
                                <a:lnTo>
                                  <a:pt x="3201682" y="499224"/>
                                </a:lnTo>
                                <a:lnTo>
                                  <a:pt x="3193326" y="494106"/>
                                </a:lnTo>
                                <a:lnTo>
                                  <a:pt x="3184080" y="487133"/>
                                </a:lnTo>
                                <a:lnTo>
                                  <a:pt x="3179775" y="480263"/>
                                </a:lnTo>
                                <a:lnTo>
                                  <a:pt x="3229216" y="480263"/>
                                </a:lnTo>
                                <a:lnTo>
                                  <a:pt x="3233039" y="494106"/>
                                </a:lnTo>
                                <a:lnTo>
                                  <a:pt x="3240430" y="520661"/>
                                </a:lnTo>
                                <a:lnTo>
                                  <a:pt x="3240430" y="461632"/>
                                </a:lnTo>
                                <a:lnTo>
                                  <a:pt x="3238690" y="461632"/>
                                </a:lnTo>
                                <a:lnTo>
                                  <a:pt x="3237915" y="459066"/>
                                </a:lnTo>
                                <a:lnTo>
                                  <a:pt x="3229622" y="430682"/>
                                </a:lnTo>
                                <a:lnTo>
                                  <a:pt x="3224072" y="410438"/>
                                </a:lnTo>
                                <a:lnTo>
                                  <a:pt x="3224072" y="461632"/>
                                </a:lnTo>
                                <a:lnTo>
                                  <a:pt x="3171875" y="461632"/>
                                </a:lnTo>
                                <a:lnTo>
                                  <a:pt x="3168256" y="447332"/>
                                </a:lnTo>
                                <a:lnTo>
                                  <a:pt x="3189859" y="405155"/>
                                </a:lnTo>
                                <a:lnTo>
                                  <a:pt x="3207372" y="400431"/>
                                </a:lnTo>
                                <a:lnTo>
                                  <a:pt x="3215652" y="430911"/>
                                </a:lnTo>
                                <a:lnTo>
                                  <a:pt x="3224072" y="461632"/>
                                </a:lnTo>
                                <a:lnTo>
                                  <a:pt x="3224072" y="410438"/>
                                </a:lnTo>
                                <a:lnTo>
                                  <a:pt x="3221329" y="400431"/>
                                </a:lnTo>
                                <a:lnTo>
                                  <a:pt x="3221126" y="399707"/>
                                </a:lnTo>
                                <a:lnTo>
                                  <a:pt x="3235198" y="402361"/>
                                </a:lnTo>
                                <a:lnTo>
                                  <a:pt x="3265614" y="440410"/>
                                </a:lnTo>
                                <a:lnTo>
                                  <a:pt x="3267710" y="461632"/>
                                </a:lnTo>
                                <a:lnTo>
                                  <a:pt x="3267710" y="369658"/>
                                </a:lnTo>
                                <a:lnTo>
                                  <a:pt x="3266490" y="368452"/>
                                </a:lnTo>
                                <a:lnTo>
                                  <a:pt x="3999776" y="368452"/>
                                </a:lnTo>
                                <a:lnTo>
                                  <a:pt x="3999776" y="349821"/>
                                </a:lnTo>
                                <a:lnTo>
                                  <a:pt x="3939692" y="349821"/>
                                </a:lnTo>
                                <a:lnTo>
                                  <a:pt x="3208744" y="349821"/>
                                </a:lnTo>
                                <a:lnTo>
                                  <a:pt x="3204781" y="335940"/>
                                </a:lnTo>
                                <a:lnTo>
                                  <a:pt x="3201022" y="322275"/>
                                </a:lnTo>
                                <a:lnTo>
                                  <a:pt x="3197517" y="308940"/>
                                </a:lnTo>
                                <a:lnTo>
                                  <a:pt x="3197047" y="307086"/>
                                </a:lnTo>
                                <a:lnTo>
                                  <a:pt x="3194278" y="295910"/>
                                </a:lnTo>
                                <a:lnTo>
                                  <a:pt x="3203321" y="286423"/>
                                </a:lnTo>
                                <a:lnTo>
                                  <a:pt x="3211982" y="276377"/>
                                </a:lnTo>
                                <a:lnTo>
                                  <a:pt x="3220148" y="265709"/>
                                </a:lnTo>
                                <a:lnTo>
                                  <a:pt x="3226168" y="256628"/>
                                </a:lnTo>
                                <a:lnTo>
                                  <a:pt x="3999776" y="256628"/>
                                </a:lnTo>
                                <a:lnTo>
                                  <a:pt x="3999776" y="237998"/>
                                </a:lnTo>
                                <a:lnTo>
                                  <a:pt x="3939692" y="237998"/>
                                </a:lnTo>
                                <a:lnTo>
                                  <a:pt x="3237103" y="237998"/>
                                </a:lnTo>
                                <a:lnTo>
                                  <a:pt x="3239795" y="232981"/>
                                </a:lnTo>
                                <a:lnTo>
                                  <a:pt x="3243237" y="226148"/>
                                </a:lnTo>
                                <a:lnTo>
                                  <a:pt x="3243897" y="224904"/>
                                </a:lnTo>
                                <a:lnTo>
                                  <a:pt x="3261576" y="189141"/>
                                </a:lnTo>
                                <a:lnTo>
                                  <a:pt x="3277324" y="144576"/>
                                </a:lnTo>
                                <a:lnTo>
                                  <a:pt x="3999776" y="144576"/>
                                </a:lnTo>
                                <a:lnTo>
                                  <a:pt x="3999776" y="125945"/>
                                </a:lnTo>
                                <a:lnTo>
                                  <a:pt x="3939692" y="125945"/>
                                </a:lnTo>
                                <a:lnTo>
                                  <a:pt x="3281946" y="125945"/>
                                </a:lnTo>
                                <a:lnTo>
                                  <a:pt x="3287611" y="89306"/>
                                </a:lnTo>
                                <a:lnTo>
                                  <a:pt x="3287522" y="82524"/>
                                </a:lnTo>
                                <a:lnTo>
                                  <a:pt x="3286912" y="47815"/>
                                </a:lnTo>
                                <a:lnTo>
                                  <a:pt x="3283407" y="36995"/>
                                </a:lnTo>
                                <a:lnTo>
                                  <a:pt x="3276854" y="16725"/>
                                </a:lnTo>
                                <a:lnTo>
                                  <a:pt x="3255759" y="2895"/>
                                </a:lnTo>
                                <a:lnTo>
                                  <a:pt x="3250984" y="4381"/>
                                </a:lnTo>
                                <a:lnTo>
                                  <a:pt x="3250984" y="89306"/>
                                </a:lnTo>
                                <a:lnTo>
                                  <a:pt x="3244062" y="125945"/>
                                </a:lnTo>
                                <a:lnTo>
                                  <a:pt x="3237103" y="125945"/>
                                </a:lnTo>
                                <a:lnTo>
                                  <a:pt x="3237103" y="144576"/>
                                </a:lnTo>
                                <a:lnTo>
                                  <a:pt x="3227667" y="168402"/>
                                </a:lnTo>
                                <a:lnTo>
                                  <a:pt x="3201949" y="205447"/>
                                </a:lnTo>
                                <a:lnTo>
                                  <a:pt x="3197796" y="209715"/>
                                </a:lnTo>
                                <a:lnTo>
                                  <a:pt x="3193834" y="213474"/>
                                </a:lnTo>
                                <a:lnTo>
                                  <a:pt x="3193834" y="349821"/>
                                </a:lnTo>
                                <a:lnTo>
                                  <a:pt x="3134753" y="349821"/>
                                </a:lnTo>
                                <a:lnTo>
                                  <a:pt x="3156928" y="329844"/>
                                </a:lnTo>
                                <a:lnTo>
                                  <a:pt x="3182670" y="307086"/>
                                </a:lnTo>
                                <a:lnTo>
                                  <a:pt x="3185845" y="319354"/>
                                </a:lnTo>
                                <a:lnTo>
                                  <a:pt x="3192411" y="344385"/>
                                </a:lnTo>
                                <a:lnTo>
                                  <a:pt x="3193834" y="349821"/>
                                </a:lnTo>
                                <a:lnTo>
                                  <a:pt x="3193834" y="213474"/>
                                </a:lnTo>
                                <a:lnTo>
                                  <a:pt x="3192856" y="214401"/>
                                </a:lnTo>
                                <a:lnTo>
                                  <a:pt x="3187230" y="219468"/>
                                </a:lnTo>
                                <a:lnTo>
                                  <a:pt x="3181032" y="224904"/>
                                </a:lnTo>
                                <a:lnTo>
                                  <a:pt x="3178378" y="179222"/>
                                </a:lnTo>
                                <a:lnTo>
                                  <a:pt x="3181426" y="144576"/>
                                </a:lnTo>
                                <a:lnTo>
                                  <a:pt x="3237103" y="144576"/>
                                </a:lnTo>
                                <a:lnTo>
                                  <a:pt x="3237103" y="125945"/>
                                </a:lnTo>
                                <a:lnTo>
                                  <a:pt x="3185045" y="125945"/>
                                </a:lnTo>
                                <a:lnTo>
                                  <a:pt x="3192919" y="96761"/>
                                </a:lnTo>
                                <a:lnTo>
                                  <a:pt x="3211449" y="58280"/>
                                </a:lnTo>
                                <a:lnTo>
                                  <a:pt x="3229749" y="36995"/>
                                </a:lnTo>
                                <a:lnTo>
                                  <a:pt x="3243072" y="38582"/>
                                </a:lnTo>
                                <a:lnTo>
                                  <a:pt x="3250463" y="57772"/>
                                </a:lnTo>
                                <a:lnTo>
                                  <a:pt x="3250463" y="58280"/>
                                </a:lnTo>
                                <a:lnTo>
                                  <a:pt x="3250984" y="89306"/>
                                </a:lnTo>
                                <a:lnTo>
                                  <a:pt x="3250984" y="4381"/>
                                </a:lnTo>
                                <a:lnTo>
                                  <a:pt x="3221926" y="13335"/>
                                </a:lnTo>
                                <a:lnTo>
                                  <a:pt x="3189325" y="44145"/>
                                </a:lnTo>
                                <a:lnTo>
                                  <a:pt x="3167710" y="82524"/>
                                </a:lnTo>
                                <a:lnTo>
                                  <a:pt x="3154667" y="125945"/>
                                </a:lnTo>
                                <a:lnTo>
                                  <a:pt x="3130639" y="125945"/>
                                </a:lnTo>
                                <a:lnTo>
                                  <a:pt x="3130639" y="144576"/>
                                </a:lnTo>
                                <a:lnTo>
                                  <a:pt x="3153499" y="144576"/>
                                </a:lnTo>
                                <a:lnTo>
                                  <a:pt x="3152025" y="170764"/>
                                </a:lnTo>
                                <a:lnTo>
                                  <a:pt x="3153486" y="181825"/>
                                </a:lnTo>
                                <a:lnTo>
                                  <a:pt x="3156331" y="197104"/>
                                </a:lnTo>
                                <a:lnTo>
                                  <a:pt x="3160395" y="216103"/>
                                </a:lnTo>
                                <a:lnTo>
                                  <a:pt x="3165449" y="237998"/>
                                </a:lnTo>
                                <a:lnTo>
                                  <a:pt x="3130639" y="237998"/>
                                </a:lnTo>
                                <a:lnTo>
                                  <a:pt x="3130639" y="256628"/>
                                </a:lnTo>
                                <a:lnTo>
                                  <a:pt x="3144837" y="256628"/>
                                </a:lnTo>
                                <a:lnTo>
                                  <a:pt x="3126105" y="274662"/>
                                </a:lnTo>
                                <a:lnTo>
                                  <a:pt x="3108299" y="294665"/>
                                </a:lnTo>
                                <a:lnTo>
                                  <a:pt x="3094215" y="315290"/>
                                </a:lnTo>
                                <a:lnTo>
                                  <a:pt x="3077641" y="352882"/>
                                </a:lnTo>
                                <a:lnTo>
                                  <a:pt x="3067672" y="396481"/>
                                </a:lnTo>
                                <a:lnTo>
                                  <a:pt x="3067774" y="402805"/>
                                </a:lnTo>
                                <a:lnTo>
                                  <a:pt x="3067850" y="408089"/>
                                </a:lnTo>
                                <a:lnTo>
                                  <a:pt x="3067964" y="416102"/>
                                </a:lnTo>
                                <a:lnTo>
                                  <a:pt x="3068066" y="422402"/>
                                </a:lnTo>
                                <a:lnTo>
                                  <a:pt x="3068193" y="430911"/>
                                </a:lnTo>
                                <a:lnTo>
                                  <a:pt x="3068218" y="432981"/>
                                </a:lnTo>
                                <a:lnTo>
                                  <a:pt x="3068332" y="440410"/>
                                </a:lnTo>
                                <a:lnTo>
                                  <a:pt x="3068345" y="441667"/>
                                </a:lnTo>
                                <a:lnTo>
                                  <a:pt x="3083699" y="483997"/>
                                </a:lnTo>
                                <a:lnTo>
                                  <a:pt x="3110420" y="516572"/>
                                </a:lnTo>
                                <a:lnTo>
                                  <a:pt x="3169577" y="547027"/>
                                </a:lnTo>
                                <a:lnTo>
                                  <a:pt x="3195116" y="549160"/>
                                </a:lnTo>
                                <a:lnTo>
                                  <a:pt x="3204718" y="548144"/>
                                </a:lnTo>
                                <a:lnTo>
                                  <a:pt x="3216732" y="545807"/>
                                </a:lnTo>
                                <a:lnTo>
                                  <a:pt x="3230372" y="541959"/>
                                </a:lnTo>
                                <a:lnTo>
                                  <a:pt x="3244824" y="536384"/>
                                </a:lnTo>
                                <a:lnTo>
                                  <a:pt x="3251174" y="559003"/>
                                </a:lnTo>
                                <a:lnTo>
                                  <a:pt x="3255327" y="573684"/>
                                </a:lnTo>
                                <a:lnTo>
                                  <a:pt x="3130639" y="573684"/>
                                </a:lnTo>
                                <a:lnTo>
                                  <a:pt x="3130639" y="592315"/>
                                </a:lnTo>
                                <a:lnTo>
                                  <a:pt x="3141827" y="592315"/>
                                </a:lnTo>
                                <a:lnTo>
                                  <a:pt x="3135236" y="597801"/>
                                </a:lnTo>
                                <a:lnTo>
                                  <a:pt x="3128632" y="607288"/>
                                </a:lnTo>
                                <a:lnTo>
                                  <a:pt x="3127298" y="609485"/>
                                </a:lnTo>
                                <a:lnTo>
                                  <a:pt x="3126092" y="612292"/>
                                </a:lnTo>
                                <a:lnTo>
                                  <a:pt x="3125216" y="615886"/>
                                </a:lnTo>
                                <a:lnTo>
                                  <a:pt x="3123349" y="632244"/>
                                </a:lnTo>
                                <a:lnTo>
                                  <a:pt x="3125622" y="652881"/>
                                </a:lnTo>
                                <a:lnTo>
                                  <a:pt x="3134385" y="674204"/>
                                </a:lnTo>
                                <a:lnTo>
                                  <a:pt x="3152025" y="692632"/>
                                </a:lnTo>
                                <a:lnTo>
                                  <a:pt x="3177743" y="704227"/>
                                </a:lnTo>
                                <a:lnTo>
                                  <a:pt x="3207016" y="706285"/>
                                </a:lnTo>
                                <a:lnTo>
                                  <a:pt x="3236645" y="697052"/>
                                </a:lnTo>
                                <a:lnTo>
                                  <a:pt x="3239770" y="694448"/>
                                </a:lnTo>
                                <a:lnTo>
                                  <a:pt x="3263442" y="674751"/>
                                </a:lnTo>
                                <a:lnTo>
                                  <a:pt x="3278479" y="647153"/>
                                </a:lnTo>
                                <a:lnTo>
                                  <a:pt x="3281261" y="615632"/>
                                </a:lnTo>
                                <a:lnTo>
                                  <a:pt x="3276968" y="592315"/>
                                </a:lnTo>
                                <a:lnTo>
                                  <a:pt x="4015854" y="592315"/>
                                </a:lnTo>
                                <a:lnTo>
                                  <a:pt x="4015854" y="573684"/>
                                </a:lnTo>
                                <a:lnTo>
                                  <a:pt x="4014914" y="573684"/>
                                </a:lnTo>
                                <a:lnTo>
                                  <a:pt x="4014914" y="514477"/>
                                </a:lnTo>
                                <a:lnTo>
                                  <a:pt x="4014914" y="480263"/>
                                </a:lnTo>
                                <a:lnTo>
                                  <a:pt x="4015854" y="480263"/>
                                </a:lnTo>
                                <a:lnTo>
                                  <a:pt x="4015854" y="461632"/>
                                </a:lnTo>
                                <a:lnTo>
                                  <a:pt x="4014914" y="461632"/>
                                </a:lnTo>
                                <a:lnTo>
                                  <a:pt x="4014914" y="368452"/>
                                </a:lnTo>
                                <a:lnTo>
                                  <a:pt x="4015854" y="368452"/>
                                </a:lnTo>
                                <a:lnTo>
                                  <a:pt x="4015854" y="349821"/>
                                </a:lnTo>
                                <a:lnTo>
                                  <a:pt x="4014914" y="349821"/>
                                </a:lnTo>
                                <a:lnTo>
                                  <a:pt x="4014914" y="256628"/>
                                </a:lnTo>
                                <a:lnTo>
                                  <a:pt x="4015854" y="256628"/>
                                </a:lnTo>
                                <a:lnTo>
                                  <a:pt x="4015854" y="237998"/>
                                </a:lnTo>
                                <a:lnTo>
                                  <a:pt x="4014914" y="237998"/>
                                </a:lnTo>
                                <a:lnTo>
                                  <a:pt x="4014914" y="144576"/>
                                </a:lnTo>
                                <a:lnTo>
                                  <a:pt x="4015854" y="144576"/>
                                </a:lnTo>
                                <a:lnTo>
                                  <a:pt x="4015854" y="125945"/>
                                </a:lnTo>
                                <a:close/>
                              </a:path>
                              <a:path w="5564505" h="706755">
                                <a:moveTo>
                                  <a:pt x="5564098" y="132130"/>
                                </a:moveTo>
                                <a:lnTo>
                                  <a:pt x="5558282" y="132130"/>
                                </a:lnTo>
                                <a:lnTo>
                                  <a:pt x="5558282" y="123063"/>
                                </a:lnTo>
                                <a:lnTo>
                                  <a:pt x="5548973" y="123063"/>
                                </a:lnTo>
                                <a:lnTo>
                                  <a:pt x="5548973" y="570801"/>
                                </a:lnTo>
                                <a:lnTo>
                                  <a:pt x="5482120" y="570801"/>
                                </a:lnTo>
                                <a:lnTo>
                                  <a:pt x="4815586" y="570801"/>
                                </a:lnTo>
                                <a:lnTo>
                                  <a:pt x="4808029" y="545439"/>
                                </a:lnTo>
                                <a:lnTo>
                                  <a:pt x="4808029" y="627392"/>
                                </a:lnTo>
                                <a:lnTo>
                                  <a:pt x="4802048" y="659028"/>
                                </a:lnTo>
                                <a:lnTo>
                                  <a:pt x="4779061" y="683425"/>
                                </a:lnTo>
                                <a:lnTo>
                                  <a:pt x="4750981" y="691565"/>
                                </a:lnTo>
                                <a:lnTo>
                                  <a:pt x="4727511" y="689216"/>
                                </a:lnTo>
                                <a:lnTo>
                                  <a:pt x="4711839" y="679742"/>
                                </a:lnTo>
                                <a:lnTo>
                                  <a:pt x="4707153" y="666521"/>
                                </a:lnTo>
                                <a:lnTo>
                                  <a:pt x="4709338" y="666521"/>
                                </a:lnTo>
                                <a:lnTo>
                                  <a:pt x="4725784" y="663206"/>
                                </a:lnTo>
                                <a:lnTo>
                                  <a:pt x="4739373" y="654050"/>
                                </a:lnTo>
                                <a:lnTo>
                                  <a:pt x="4748530" y="640461"/>
                                </a:lnTo>
                                <a:lnTo>
                                  <a:pt x="4751895" y="623824"/>
                                </a:lnTo>
                                <a:lnTo>
                                  <a:pt x="4748530" y="607187"/>
                                </a:lnTo>
                                <a:lnTo>
                                  <a:pt x="4739373" y="593598"/>
                                </a:lnTo>
                                <a:lnTo>
                                  <a:pt x="4733163" y="589419"/>
                                </a:lnTo>
                                <a:lnTo>
                                  <a:pt x="4802962" y="589419"/>
                                </a:lnTo>
                                <a:lnTo>
                                  <a:pt x="4805438" y="599986"/>
                                </a:lnTo>
                                <a:lnTo>
                                  <a:pt x="4808029" y="627392"/>
                                </a:lnTo>
                                <a:lnTo>
                                  <a:pt x="4808029" y="545439"/>
                                </a:lnTo>
                                <a:lnTo>
                                  <a:pt x="4804473" y="533501"/>
                                </a:lnTo>
                                <a:lnTo>
                                  <a:pt x="4803419" y="529971"/>
                                </a:lnTo>
                                <a:lnTo>
                                  <a:pt x="4802162" y="525741"/>
                                </a:lnTo>
                                <a:lnTo>
                                  <a:pt x="4822215" y="510298"/>
                                </a:lnTo>
                                <a:lnTo>
                                  <a:pt x="4825466" y="505929"/>
                                </a:lnTo>
                                <a:lnTo>
                                  <a:pt x="4837798" y="489318"/>
                                </a:lnTo>
                                <a:lnTo>
                                  <a:pt x="4841494" y="477367"/>
                                </a:lnTo>
                                <a:lnTo>
                                  <a:pt x="5548973" y="477367"/>
                                </a:lnTo>
                                <a:lnTo>
                                  <a:pt x="5548973" y="458749"/>
                                </a:lnTo>
                                <a:lnTo>
                                  <a:pt x="5482120" y="458749"/>
                                </a:lnTo>
                                <a:lnTo>
                                  <a:pt x="4846066" y="458749"/>
                                </a:lnTo>
                                <a:lnTo>
                                  <a:pt x="4845964" y="456184"/>
                                </a:lnTo>
                                <a:lnTo>
                                  <a:pt x="4844758" y="428015"/>
                                </a:lnTo>
                                <a:lnTo>
                                  <a:pt x="4844669" y="427786"/>
                                </a:lnTo>
                                <a:lnTo>
                                  <a:pt x="4833112" y="396811"/>
                                </a:lnTo>
                                <a:lnTo>
                                  <a:pt x="4828679" y="384962"/>
                                </a:lnTo>
                                <a:lnTo>
                                  <a:pt x="4810137" y="366776"/>
                                </a:lnTo>
                                <a:lnTo>
                                  <a:pt x="4810137" y="458749"/>
                                </a:lnTo>
                                <a:lnTo>
                                  <a:pt x="4807864" y="458749"/>
                                </a:lnTo>
                                <a:lnTo>
                                  <a:pt x="4807864" y="477367"/>
                                </a:lnTo>
                                <a:lnTo>
                                  <a:pt x="4807128" y="483235"/>
                                </a:lnTo>
                                <a:lnTo>
                                  <a:pt x="4795837" y="505929"/>
                                </a:lnTo>
                                <a:lnTo>
                                  <a:pt x="4788319" y="482168"/>
                                </a:lnTo>
                                <a:lnTo>
                                  <a:pt x="4786833" y="477367"/>
                                </a:lnTo>
                                <a:lnTo>
                                  <a:pt x="4807864" y="477367"/>
                                </a:lnTo>
                                <a:lnTo>
                                  <a:pt x="4807864" y="458749"/>
                                </a:lnTo>
                                <a:lnTo>
                                  <a:pt x="4782858" y="458749"/>
                                </a:lnTo>
                                <a:lnTo>
                                  <a:pt x="4782858" y="517766"/>
                                </a:lnTo>
                                <a:lnTo>
                                  <a:pt x="4774958" y="522211"/>
                                </a:lnTo>
                                <a:lnTo>
                                  <a:pt x="4765954" y="525741"/>
                                </a:lnTo>
                                <a:lnTo>
                                  <a:pt x="4755286" y="528421"/>
                                </a:lnTo>
                                <a:lnTo>
                                  <a:pt x="4743323" y="529971"/>
                                </a:lnTo>
                                <a:lnTo>
                                  <a:pt x="4699584" y="523240"/>
                                </a:lnTo>
                                <a:lnTo>
                                  <a:pt x="4668558" y="500608"/>
                                </a:lnTo>
                                <a:lnTo>
                                  <a:pt x="4667466" y="499770"/>
                                </a:lnTo>
                                <a:lnTo>
                                  <a:pt x="4647247" y="466293"/>
                                </a:lnTo>
                                <a:lnTo>
                                  <a:pt x="4639005" y="429133"/>
                                </a:lnTo>
                                <a:lnTo>
                                  <a:pt x="4642942" y="394919"/>
                                </a:lnTo>
                                <a:lnTo>
                                  <a:pt x="4655744" y="370662"/>
                                </a:lnTo>
                                <a:lnTo>
                                  <a:pt x="4673066" y="351180"/>
                                </a:lnTo>
                                <a:lnTo>
                                  <a:pt x="4673066" y="365556"/>
                                </a:lnTo>
                                <a:lnTo>
                                  <a:pt x="4712284" y="365556"/>
                                </a:lnTo>
                                <a:lnTo>
                                  <a:pt x="4693526" y="383819"/>
                                </a:lnTo>
                                <a:lnTo>
                                  <a:pt x="4680559" y="410565"/>
                                </a:lnTo>
                                <a:lnTo>
                                  <a:pt x="4680674" y="428015"/>
                                </a:lnTo>
                                <a:lnTo>
                                  <a:pt x="4680788" y="443268"/>
                                </a:lnTo>
                                <a:lnTo>
                                  <a:pt x="4689094" y="458749"/>
                                </a:lnTo>
                                <a:lnTo>
                                  <a:pt x="4673066" y="458749"/>
                                </a:lnTo>
                                <a:lnTo>
                                  <a:pt x="4673066" y="477367"/>
                                </a:lnTo>
                                <a:lnTo>
                                  <a:pt x="4702429" y="477367"/>
                                </a:lnTo>
                                <a:lnTo>
                                  <a:pt x="4719472" y="491210"/>
                                </a:lnTo>
                                <a:lnTo>
                                  <a:pt x="4740567" y="500608"/>
                                </a:lnTo>
                                <a:lnTo>
                                  <a:pt x="4750676" y="502132"/>
                                </a:lnTo>
                                <a:lnTo>
                                  <a:pt x="4749558" y="499770"/>
                                </a:lnTo>
                                <a:lnTo>
                                  <a:pt x="4744110" y="496341"/>
                                </a:lnTo>
                                <a:lnTo>
                                  <a:pt x="4735741" y="491210"/>
                                </a:lnTo>
                                <a:lnTo>
                                  <a:pt x="4726508" y="484251"/>
                                </a:lnTo>
                                <a:lnTo>
                                  <a:pt x="4722203" y="477367"/>
                                </a:lnTo>
                                <a:lnTo>
                                  <a:pt x="4771631" y="477367"/>
                                </a:lnTo>
                                <a:lnTo>
                                  <a:pt x="4775466" y="491210"/>
                                </a:lnTo>
                                <a:lnTo>
                                  <a:pt x="4782858" y="517766"/>
                                </a:lnTo>
                                <a:lnTo>
                                  <a:pt x="4782858" y="458749"/>
                                </a:lnTo>
                                <a:lnTo>
                                  <a:pt x="4781131" y="458749"/>
                                </a:lnTo>
                                <a:lnTo>
                                  <a:pt x="4780343" y="456184"/>
                                </a:lnTo>
                                <a:lnTo>
                                  <a:pt x="4772037" y="427786"/>
                                </a:lnTo>
                                <a:lnTo>
                                  <a:pt x="4766488" y="407530"/>
                                </a:lnTo>
                                <a:lnTo>
                                  <a:pt x="4766488" y="458749"/>
                                </a:lnTo>
                                <a:lnTo>
                                  <a:pt x="4714291" y="458749"/>
                                </a:lnTo>
                                <a:lnTo>
                                  <a:pt x="4710671" y="444436"/>
                                </a:lnTo>
                                <a:lnTo>
                                  <a:pt x="4732286" y="402272"/>
                                </a:lnTo>
                                <a:lnTo>
                                  <a:pt x="4749800" y="397548"/>
                                </a:lnTo>
                                <a:lnTo>
                                  <a:pt x="4758080" y="428015"/>
                                </a:lnTo>
                                <a:lnTo>
                                  <a:pt x="4766488" y="458749"/>
                                </a:lnTo>
                                <a:lnTo>
                                  <a:pt x="4766488" y="407530"/>
                                </a:lnTo>
                                <a:lnTo>
                                  <a:pt x="4763757" y="397548"/>
                                </a:lnTo>
                                <a:lnTo>
                                  <a:pt x="4763554" y="396811"/>
                                </a:lnTo>
                                <a:lnTo>
                                  <a:pt x="4777613" y="399465"/>
                                </a:lnTo>
                                <a:lnTo>
                                  <a:pt x="4808029" y="437515"/>
                                </a:lnTo>
                                <a:lnTo>
                                  <a:pt x="4810137" y="458749"/>
                                </a:lnTo>
                                <a:lnTo>
                                  <a:pt x="4810137" y="366776"/>
                                </a:lnTo>
                                <a:lnTo>
                                  <a:pt x="4808906" y="365556"/>
                                </a:lnTo>
                                <a:lnTo>
                                  <a:pt x="5548973" y="365556"/>
                                </a:lnTo>
                                <a:lnTo>
                                  <a:pt x="5548973" y="346925"/>
                                </a:lnTo>
                                <a:lnTo>
                                  <a:pt x="5482120" y="346925"/>
                                </a:lnTo>
                                <a:lnTo>
                                  <a:pt x="4751171" y="346925"/>
                                </a:lnTo>
                                <a:lnTo>
                                  <a:pt x="4747196" y="333057"/>
                                </a:lnTo>
                                <a:lnTo>
                                  <a:pt x="4743437" y="319392"/>
                                </a:lnTo>
                                <a:lnTo>
                                  <a:pt x="4739932" y="306044"/>
                                </a:lnTo>
                                <a:lnTo>
                                  <a:pt x="4739475" y="304190"/>
                                </a:lnTo>
                                <a:lnTo>
                                  <a:pt x="4736693" y="293014"/>
                                </a:lnTo>
                                <a:lnTo>
                                  <a:pt x="4745736" y="283527"/>
                                </a:lnTo>
                                <a:lnTo>
                                  <a:pt x="4754410" y="273494"/>
                                </a:lnTo>
                                <a:lnTo>
                                  <a:pt x="4762576" y="262826"/>
                                </a:lnTo>
                                <a:lnTo>
                                  <a:pt x="4768596" y="253746"/>
                                </a:lnTo>
                                <a:lnTo>
                                  <a:pt x="5548973" y="253746"/>
                                </a:lnTo>
                                <a:lnTo>
                                  <a:pt x="5548973" y="235115"/>
                                </a:lnTo>
                                <a:lnTo>
                                  <a:pt x="5482120" y="235115"/>
                                </a:lnTo>
                                <a:lnTo>
                                  <a:pt x="4779518" y="235115"/>
                                </a:lnTo>
                                <a:lnTo>
                                  <a:pt x="4782210" y="230085"/>
                                </a:lnTo>
                                <a:lnTo>
                                  <a:pt x="4785652" y="223266"/>
                                </a:lnTo>
                                <a:lnTo>
                                  <a:pt x="4786325" y="222008"/>
                                </a:lnTo>
                                <a:lnTo>
                                  <a:pt x="4804003" y="186245"/>
                                </a:lnTo>
                                <a:lnTo>
                                  <a:pt x="4819739" y="141681"/>
                                </a:lnTo>
                                <a:lnTo>
                                  <a:pt x="5548973" y="141681"/>
                                </a:lnTo>
                                <a:lnTo>
                                  <a:pt x="5548973" y="123063"/>
                                </a:lnTo>
                                <a:lnTo>
                                  <a:pt x="5482120" y="123063"/>
                                </a:lnTo>
                                <a:lnTo>
                                  <a:pt x="4824361" y="123063"/>
                                </a:lnTo>
                                <a:lnTo>
                                  <a:pt x="4830038" y="86410"/>
                                </a:lnTo>
                                <a:lnTo>
                                  <a:pt x="4829949" y="79629"/>
                                </a:lnTo>
                                <a:lnTo>
                                  <a:pt x="4829327" y="44932"/>
                                </a:lnTo>
                                <a:lnTo>
                                  <a:pt x="4825835" y="34112"/>
                                </a:lnTo>
                                <a:lnTo>
                                  <a:pt x="4819269" y="13843"/>
                                </a:lnTo>
                                <a:lnTo>
                                  <a:pt x="4798187" y="0"/>
                                </a:lnTo>
                                <a:lnTo>
                                  <a:pt x="4793399" y="1485"/>
                                </a:lnTo>
                                <a:lnTo>
                                  <a:pt x="4793399" y="86410"/>
                                </a:lnTo>
                                <a:lnTo>
                                  <a:pt x="4786490" y="123063"/>
                                </a:lnTo>
                                <a:lnTo>
                                  <a:pt x="4779518" y="123063"/>
                                </a:lnTo>
                                <a:lnTo>
                                  <a:pt x="4779518" y="141681"/>
                                </a:lnTo>
                                <a:lnTo>
                                  <a:pt x="4770082" y="165506"/>
                                </a:lnTo>
                                <a:lnTo>
                                  <a:pt x="4744377" y="202552"/>
                                </a:lnTo>
                                <a:lnTo>
                                  <a:pt x="4740211" y="206832"/>
                                </a:lnTo>
                                <a:lnTo>
                                  <a:pt x="4736262" y="210578"/>
                                </a:lnTo>
                                <a:lnTo>
                                  <a:pt x="4736262" y="346925"/>
                                </a:lnTo>
                                <a:lnTo>
                                  <a:pt x="4677207" y="346925"/>
                                </a:lnTo>
                                <a:lnTo>
                                  <a:pt x="4699355" y="326948"/>
                                </a:lnTo>
                                <a:lnTo>
                                  <a:pt x="4725098" y="304190"/>
                                </a:lnTo>
                                <a:lnTo>
                                  <a:pt x="4728273" y="316458"/>
                                </a:lnTo>
                                <a:lnTo>
                                  <a:pt x="4734839" y="341503"/>
                                </a:lnTo>
                                <a:lnTo>
                                  <a:pt x="4736262" y="346925"/>
                                </a:lnTo>
                                <a:lnTo>
                                  <a:pt x="4736262" y="210578"/>
                                </a:lnTo>
                                <a:lnTo>
                                  <a:pt x="4735284" y="211505"/>
                                </a:lnTo>
                                <a:lnTo>
                                  <a:pt x="4729658" y="216585"/>
                                </a:lnTo>
                                <a:lnTo>
                                  <a:pt x="4723460" y="222008"/>
                                </a:lnTo>
                                <a:lnTo>
                                  <a:pt x="4720806" y="176326"/>
                                </a:lnTo>
                                <a:lnTo>
                                  <a:pt x="4723854" y="141681"/>
                                </a:lnTo>
                                <a:lnTo>
                                  <a:pt x="4779518" y="141681"/>
                                </a:lnTo>
                                <a:lnTo>
                                  <a:pt x="4779518" y="123063"/>
                                </a:lnTo>
                                <a:lnTo>
                                  <a:pt x="4727460" y="123063"/>
                                </a:lnTo>
                                <a:lnTo>
                                  <a:pt x="4735347" y="93865"/>
                                </a:lnTo>
                                <a:lnTo>
                                  <a:pt x="4753864" y="55384"/>
                                </a:lnTo>
                                <a:lnTo>
                                  <a:pt x="4772177" y="34112"/>
                                </a:lnTo>
                                <a:lnTo>
                                  <a:pt x="4785499" y="35699"/>
                                </a:lnTo>
                                <a:lnTo>
                                  <a:pt x="4792878" y="54876"/>
                                </a:lnTo>
                                <a:lnTo>
                                  <a:pt x="4792891" y="55384"/>
                                </a:lnTo>
                                <a:lnTo>
                                  <a:pt x="4793399" y="86410"/>
                                </a:lnTo>
                                <a:lnTo>
                                  <a:pt x="4793399" y="1485"/>
                                </a:lnTo>
                                <a:lnTo>
                                  <a:pt x="4731753" y="41262"/>
                                </a:lnTo>
                                <a:lnTo>
                                  <a:pt x="4710125" y="79629"/>
                                </a:lnTo>
                                <a:lnTo>
                                  <a:pt x="4697095" y="123063"/>
                                </a:lnTo>
                                <a:lnTo>
                                  <a:pt x="4673066" y="123063"/>
                                </a:lnTo>
                                <a:lnTo>
                                  <a:pt x="4673066" y="141681"/>
                                </a:lnTo>
                                <a:lnTo>
                                  <a:pt x="4695926" y="141681"/>
                                </a:lnTo>
                                <a:lnTo>
                                  <a:pt x="4694453" y="167881"/>
                                </a:lnTo>
                                <a:lnTo>
                                  <a:pt x="4695914" y="178930"/>
                                </a:lnTo>
                                <a:lnTo>
                                  <a:pt x="4698758" y="194221"/>
                                </a:lnTo>
                                <a:lnTo>
                                  <a:pt x="4702822" y="213220"/>
                                </a:lnTo>
                                <a:lnTo>
                                  <a:pt x="4707890" y="235115"/>
                                </a:lnTo>
                                <a:lnTo>
                                  <a:pt x="4673066" y="235115"/>
                                </a:lnTo>
                                <a:lnTo>
                                  <a:pt x="4673066" y="253746"/>
                                </a:lnTo>
                                <a:lnTo>
                                  <a:pt x="4687252" y="253746"/>
                                </a:lnTo>
                                <a:lnTo>
                                  <a:pt x="4668532" y="271767"/>
                                </a:lnTo>
                                <a:lnTo>
                                  <a:pt x="4650727" y="291782"/>
                                </a:lnTo>
                                <a:lnTo>
                                  <a:pt x="4636643" y="312407"/>
                                </a:lnTo>
                                <a:lnTo>
                                  <a:pt x="4620069" y="349986"/>
                                </a:lnTo>
                                <a:lnTo>
                                  <a:pt x="4610100" y="393598"/>
                                </a:lnTo>
                                <a:lnTo>
                                  <a:pt x="4610189" y="399923"/>
                                </a:lnTo>
                                <a:lnTo>
                                  <a:pt x="4610278" y="405193"/>
                                </a:lnTo>
                                <a:lnTo>
                                  <a:pt x="4610392" y="413219"/>
                                </a:lnTo>
                                <a:lnTo>
                                  <a:pt x="4610481" y="419506"/>
                                </a:lnTo>
                                <a:lnTo>
                                  <a:pt x="4610608" y="428015"/>
                                </a:lnTo>
                                <a:lnTo>
                                  <a:pt x="4610646" y="430098"/>
                                </a:lnTo>
                                <a:lnTo>
                                  <a:pt x="4610760" y="437515"/>
                                </a:lnTo>
                                <a:lnTo>
                                  <a:pt x="4626127" y="481101"/>
                                </a:lnTo>
                                <a:lnTo>
                                  <a:pt x="4652848" y="513676"/>
                                </a:lnTo>
                                <a:lnTo>
                                  <a:pt x="4712005" y="544144"/>
                                </a:lnTo>
                                <a:lnTo>
                                  <a:pt x="4737544" y="546277"/>
                                </a:lnTo>
                                <a:lnTo>
                                  <a:pt x="4747145" y="545249"/>
                                </a:lnTo>
                                <a:lnTo>
                                  <a:pt x="4759160" y="542912"/>
                                </a:lnTo>
                                <a:lnTo>
                                  <a:pt x="4772787" y="539064"/>
                                </a:lnTo>
                                <a:lnTo>
                                  <a:pt x="4787252" y="533501"/>
                                </a:lnTo>
                                <a:lnTo>
                                  <a:pt x="4793602" y="556120"/>
                                </a:lnTo>
                                <a:lnTo>
                                  <a:pt x="4797755" y="570801"/>
                                </a:lnTo>
                                <a:lnTo>
                                  <a:pt x="4673066" y="570801"/>
                                </a:lnTo>
                                <a:lnTo>
                                  <a:pt x="4673066" y="589419"/>
                                </a:lnTo>
                                <a:lnTo>
                                  <a:pt x="4684280" y="589419"/>
                                </a:lnTo>
                                <a:lnTo>
                                  <a:pt x="4677664" y="594918"/>
                                </a:lnTo>
                                <a:lnTo>
                                  <a:pt x="4671060" y="604393"/>
                                </a:lnTo>
                                <a:lnTo>
                                  <a:pt x="4669714" y="606590"/>
                                </a:lnTo>
                                <a:lnTo>
                                  <a:pt x="4668520" y="609396"/>
                                </a:lnTo>
                                <a:lnTo>
                                  <a:pt x="4667643" y="613003"/>
                                </a:lnTo>
                                <a:lnTo>
                                  <a:pt x="4665777" y="629348"/>
                                </a:lnTo>
                                <a:lnTo>
                                  <a:pt x="4668037" y="649986"/>
                                </a:lnTo>
                                <a:lnTo>
                                  <a:pt x="4676813" y="671322"/>
                                </a:lnTo>
                                <a:lnTo>
                                  <a:pt x="4694453" y="689737"/>
                                </a:lnTo>
                                <a:lnTo>
                                  <a:pt x="4720158" y="701332"/>
                                </a:lnTo>
                                <a:lnTo>
                                  <a:pt x="4749444" y="703402"/>
                                </a:lnTo>
                                <a:lnTo>
                                  <a:pt x="4779073" y="694169"/>
                                </a:lnTo>
                                <a:lnTo>
                                  <a:pt x="4782197" y="691565"/>
                                </a:lnTo>
                                <a:lnTo>
                                  <a:pt x="4805858" y="671855"/>
                                </a:lnTo>
                                <a:lnTo>
                                  <a:pt x="4820907" y="644271"/>
                                </a:lnTo>
                                <a:lnTo>
                                  <a:pt x="4823676" y="612736"/>
                                </a:lnTo>
                                <a:lnTo>
                                  <a:pt x="4819396" y="589419"/>
                                </a:lnTo>
                                <a:lnTo>
                                  <a:pt x="5558282" y="589419"/>
                                </a:lnTo>
                                <a:lnTo>
                                  <a:pt x="5558282" y="579335"/>
                                </a:lnTo>
                                <a:lnTo>
                                  <a:pt x="5564098" y="579335"/>
                                </a:lnTo>
                                <a:lnTo>
                                  <a:pt x="5564098" y="513943"/>
                                </a:lnTo>
                                <a:lnTo>
                                  <a:pt x="5564098" y="132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3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395" y="554375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3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9395" y="554375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3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5063" y="509102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3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85495" y="500247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Textbox 40"/>
                        <wps:cNvSpPr txBox="1"/>
                        <wps:spPr>
                          <a:xfrm>
                            <a:off x="402899" y="95341"/>
                            <a:ext cx="78295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91E861" w14:textId="77777777" w:rsidR="001F4C43" w:rsidRPr="001F4C43" w:rsidRDefault="001F4C43" w:rsidP="001F4C43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31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A#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or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5"/>
                                  <w:sz w:val="28"/>
                                </w:rPr>
                                <w:t>B</w:t>
                              </w:r>
                              <w:r w:rsidRPr="001F4C43">
                                <w:rPr>
                                  <w:rFonts w:ascii="Segoe UI Symbol" w:hAnsi="Segoe UI Symbol" w:cs="Segoe UI Symbol"/>
                                  <w:spacing w:val="-5"/>
                                  <w:sz w:val="31"/>
                                </w:rPr>
                                <w:t>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1"/>
                        <wps:cNvSpPr txBox="1"/>
                        <wps:spPr>
                          <a:xfrm>
                            <a:off x="2241679" y="95341"/>
                            <a:ext cx="13144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DB3BE5" w14:textId="77777777" w:rsidR="001F4C43" w:rsidRPr="001F4C43" w:rsidRDefault="001F4C43" w:rsidP="001F4C43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28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42"/>
                        <wps:cNvSpPr txBox="1"/>
                        <wps:spPr>
                          <a:xfrm>
                            <a:off x="3754823" y="95341"/>
                            <a:ext cx="14160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ACFAC6" w14:textId="77777777" w:rsidR="001F4C43" w:rsidRPr="001F4C43" w:rsidRDefault="001F4C43" w:rsidP="001F4C43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28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  <w:sz w:val="2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43"/>
                        <wps:cNvSpPr txBox="1"/>
                        <wps:spPr>
                          <a:xfrm>
                            <a:off x="493863" y="480630"/>
                            <a:ext cx="215900" cy="203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1ED95A" w14:textId="77777777" w:rsidR="001F4C43" w:rsidRPr="001F4C43" w:rsidRDefault="001F4C43" w:rsidP="001F4C43">
                              <w:pPr>
                                <w:spacing w:line="320" w:lineRule="exact"/>
                                <w:rPr>
                                  <w:rFonts w:ascii="Arima" w:hAnsi="Arima" w:cs="Arima"/>
                                  <w:sz w:val="36"/>
                                </w:rPr>
                              </w:pPr>
                              <w:r w:rsidRPr="001F4C43">
                                <w:rPr>
                                  <w:rFonts w:ascii="Segoe UI Symbol" w:hAnsi="Segoe UI Symbol" w:cs="Segoe UI Symbol"/>
                                  <w:spacing w:val="-10"/>
                                  <w:w w:val="140"/>
                                  <w:sz w:val="36"/>
                                </w:rPr>
                                <w:t>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44"/>
                        <wps:cNvSpPr txBox="1"/>
                        <wps:spPr>
                          <a:xfrm>
                            <a:off x="4963572" y="95341"/>
                            <a:ext cx="802640" cy="605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4B9F4C" w14:textId="77777777" w:rsidR="001F4C43" w:rsidRPr="001F4C43" w:rsidRDefault="001F4C43" w:rsidP="001F4C43">
                              <w:pPr>
                                <w:spacing w:line="390" w:lineRule="exact"/>
                                <w:rPr>
                                  <w:rFonts w:ascii="Arima" w:hAnsi="Arima" w:cs="Arima"/>
                                  <w:sz w:val="31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C#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or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5"/>
                                  <w:sz w:val="28"/>
                                </w:rPr>
                                <w:t>D</w:t>
                              </w:r>
                              <w:r w:rsidRPr="001F4C43">
                                <w:rPr>
                                  <w:rFonts w:ascii="Segoe UI Symbol" w:hAnsi="Segoe UI Symbol" w:cs="Segoe UI Symbol"/>
                                  <w:spacing w:val="-5"/>
                                  <w:sz w:val="31"/>
                                </w:rPr>
                                <w:t>♭</w:t>
                              </w:r>
                            </w:p>
                            <w:p w14:paraId="6E2AF43C" w14:textId="77777777" w:rsidR="001F4C43" w:rsidRPr="001F4C43" w:rsidRDefault="001F4C43" w:rsidP="001F4C43">
                              <w:pPr>
                                <w:spacing w:before="126" w:line="437" w:lineRule="exact"/>
                                <w:ind w:left="261"/>
                                <w:rPr>
                                  <w:rFonts w:ascii="Arima" w:hAnsi="Arima" w:cs="Arima"/>
                                  <w:sz w:val="38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  <w:sz w:val="38"/>
                                </w:rPr>
                                <w:t>#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45"/>
                        <wps:cNvSpPr txBox="1"/>
                        <wps:spPr>
                          <a:xfrm>
                            <a:off x="697333" y="919882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E46210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46"/>
                        <wps:cNvSpPr txBox="1"/>
                        <wps:spPr>
                          <a:xfrm>
                            <a:off x="2240549" y="919882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5B45DF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47"/>
                        <wps:cNvSpPr txBox="1"/>
                        <wps:spPr>
                          <a:xfrm>
                            <a:off x="3791102" y="919882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E8B4D5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48"/>
                        <wps:cNvSpPr txBox="1"/>
                        <wps:spPr>
                          <a:xfrm>
                            <a:off x="5261546" y="944651"/>
                            <a:ext cx="233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2212B0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</w:rPr>
                                <w:t>1-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DF88F7" id="Group 41" o:spid="_x0000_s1079" style="position:absolute;margin-left:342.25pt;margin-top:341.05pt;width:438.15pt;height:80.3pt;z-index:251678720;mso-wrap-distance-left:0;mso-wrap-distance-right:0;mso-position-horizontal-relative:page;mso-position-vertical-relative:page;mso-width-relative:margin;mso-height-relative:margin" coordorigin="2442,953" coordsize="55645,10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">
                <v:shape id="Graphic 35" o:spid="_x0000_s1080" style="position:absolute;left:2442;top:2658;width:55645;height:7067;visibility:visible;mso-wrap-style:square;v-text-anchor:top" coordsize="5564505,706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" path="m953998,132664r-5816,l948182,123063r-9310,l938872,570801r-66852,l205486,570801r-7557,-25362l197929,627392r-5982,31636l168960,683425r-28079,8140l117411,689216r-15672,-9474l97053,666521r2184,l115684,663206r13589,-9156l138430,640461r3365,-16637l138430,607187r-9157,-13589l123063,589419r69799,l195338,599986r2591,27406l197929,545439r-3556,-11938l193319,529971r-1257,-4230l212115,510298r3251,-4369l227698,489318r3696,-11951l938872,477367r,-18618l872020,458749r-636054,l235864,456184r-1207,-28169l234569,427786,223012,396811r-4433,-11849l200037,366776r,91973l197764,458749r,18618l197027,483235r-11290,22694l178219,482168r-1486,-4801l197764,477367r,-18618l172758,458749r,59017l164858,522211r-9004,3530l145186,528421r-11963,1550l89484,523240,58458,500608r-1093,-838l37147,466293,28905,429133r3937,-34214l45643,370662,62966,351180r,14376l102184,365556,83426,383819,70459,410565r114,17450l70688,443268r8306,15481l62966,458749r,18618l92329,477367r17043,13843l130467,500608r10109,1524l139458,499770r-5448,-3429l125641,491210r-9233,-6959l112102,477367r49429,l165366,491210r7392,26556l172758,458749r-1728,l170243,456184r-8306,-28398l156387,407530r,51219l104190,458749r-3619,-14313l122186,402272r17514,-4724l147980,428015r8407,30734l156387,407530r-2730,-9982l153454,396811r14059,2654l197929,437515r2108,21234l200037,366776r-1232,-1220l938872,365556r,-18631l872020,346925r-730949,l137096,333057r-3759,-13665l129832,306044r-458,-1854l126593,293014r9043,-9487l144310,273494r8166,-10668l158496,253746r780376,l938872,235115r-66852,l169418,235115r2692,-5030l175552,223266r673,-1258l193903,186245r15735,-44564l938872,141681r,-18618l872020,123063r-657759,l219938,86410r-89,-6781l219227,44932,215734,34112,209169,13843,188087,r-4788,1485l183299,86410r-6909,36653l169418,123063r,18618l159981,165506r-25704,37046l130111,206832r-3950,3746l126161,346925r-59055,l89255,326948r25743,-22758l118173,316458r6566,25045l126161,346925r,-136347l125183,211505r-5626,5080l113360,222008r-2655,-45682l113753,141681r55665,l169418,123063r-52058,l125247,93865,143764,55384,162077,34112r13322,1587l182791,54876r,508l183299,86410r,-84925l154254,10439,121653,41262,100025,79629,86995,123063r-24029,l62966,141681r22860,l84353,167881r1460,11049l88658,194221r4064,18999l97790,235115r-34824,l62966,253746r14186,l58432,271767,40627,291782,26543,312407,9969,349986,,393598r88,6325l177,405193r115,8026l381,419506r127,8509l546,430098r114,7417l16027,481101r26721,32575l101904,544144r25540,2133l137045,545249r12014,-2337l162687,539064r14465,-5563l183502,556120r4153,14681l62966,570801r,18618l74180,589419r-6616,5499l60960,604393r-1347,2197l58420,609396r-877,3607l55676,629348r2261,20638l66713,671322r17640,18415l110058,701332r29286,2070l168973,694169r3124,-2604l195757,671855r15050,-27584l213575,612736r-4279,-23317l948182,589419r,-9550l953998,579869r,-65392l953998,132664xem2484336,123063r-21463,l2462873,141681r,93434l2462873,570801r-54699,l1741639,570801r-7556,-25362l1734083,627392r-5982,31636l1705114,683425r-28079,8140l1653565,689216r-15672,-9474l1633207,666521r2184,l1651838,663206r13589,-9156l1674583,640461r3366,-16637l1674583,607187r-9156,-13589l1659216,589419r69800,l1731492,599986r2591,27406l1734083,545439r-3556,-11938l1729473,529971r-1257,-4230l1748269,510298r3251,-4369l1763864,489318r3683,-11951l2462873,477367r,-18618l2408174,458749r-636055,l1772018,456184r-1207,-28169l1770722,427786r-11557,-30975l1754746,384962r-18555,-18186l1736191,458749r-2273,l1733918,477367r-737,5868l1721891,505929r-7518,-23761l1712887,477367r21031,l1733918,458749r-25006,l1708912,517766r-7887,4445l1692008,525741r-10668,2680l1669376,529971r-43738,-6731l1594612,500608r-1093,-838l1573301,466293r-8242,-37160l1568996,394919r12801,-24257l1599120,351180r,14376l1638338,365556r-18758,18263l1606613,410565r114,17450l1606842,443268r8305,15481l1599120,458749r,18618l1628482,477367r17057,13843l1666633,500608r10109,1524l1675625,499770r-5461,-3429l1661795,491210r-9233,-6959l1648256,477367r49441,l1701520,491210r7392,26556l1708912,458749r-1728,l1706397,456184r-8306,-28398l1692554,407568r,51181l1640344,458749r-3619,-14313l1658340,402272r17513,-4724l1684134,428015r8420,30734l1692554,407568r-2743,-10020l1689608,396811r14058,2654l1734096,437515r114,1257l1736191,458749r,-91973l1734959,365556r727914,l2462873,346925r-54699,l1677225,346925r-11227,-40881l1662760,293014r9042,-9487l1680464,273494r8166,-10668l1694649,253746r768224,l2462873,235115r-54699,l1705571,235115r2693,-5030l1711706,223266r673,-1258l1730057,186245r15735,-44564l2462873,141681r,-18618l2408174,123063r-657759,l1756092,86410r-89,-6781l1755381,44932r-3493,-10820l1745335,13843,1724240,r-4787,1485l1719453,86410r-6909,36653l1705571,123063r,18618l1696135,165506r-25704,37046l1666278,206832r-3963,3759l1662315,346925r-59055,l1625409,326948r25743,-22758l1654327,316458r6566,25045l1662315,346925r,-136334l1661337,211505r-5626,5080l1649514,222008r-2655,-45682l1649907,141681r55664,l1705571,123063r-52044,l1661401,93865r18516,-38481l1698231,34112r13322,1587l1718945,54876r,508l1719453,86410r,-84925l1690408,10439r-32601,30823l1636191,79629r-13043,43434l1599120,123063r,18618l1621980,141681r-1473,26200l1621967,178930r2845,15291l1628876,213220r5067,21895l1599120,235115r,18631l1613306,253746r-18720,18021l1576781,291782r-14085,20625l1546123,349986r-9970,43612l1536255,399923r76,5270l1536446,413219r88,6287l1536661,428015r39,2083l1536814,437515r13,1257l1552181,481101r26721,32575l1608683,533984r29375,10160l1663598,546277r9601,-1028l1685213,542912r13640,-3848l1713306,533501r6350,22619l1723809,570801r-124689,l1599120,589419r11214,l1603717,594918r-6604,9475l1595767,606590r-1194,2806l1593697,613003r-1867,16345l1594091,649986r8776,21336l1620507,689737r25705,11595l1675498,703402r29629,-9233l1708251,691565r23660,-19710l1746961,644271r2768,-31535l1745449,589419r738887,l2484336,570801r-6338,l2477998,513943r,-36576l2484336,477367r,-18618l2477998,458749r,-93193l2484336,365556r,-18631l2477998,346925r,-93179l2484336,253746r,-18631l2477998,235115r,-93434l2484336,141681r,-18618xem4015854,125945r-16078,l3999776,144576r,93422l3999776,573684r-60084,l3273158,573684r-7557,-25362l3265601,630275r-5981,31649l3236633,686320r-28080,8128l3185083,692099r-15659,-9462l3164725,669404r2185,l3183356,666089r13589,-9157l3206102,643356r3365,-16650l3206102,610082r-9157,-13589l3190735,592315r69799,l3263023,602869r2578,27406l3265601,548322r-3556,-11938l3261004,532866r-1270,-4229l3279800,513181r3239,-4369l3295383,492213r3683,-11950l3999776,480263r,-18631l3939692,461632r-636054,l3303536,459066r-1206,-28155l3302241,430682r-11557,-30975l3286264,387845r-18554,-18187l3267710,461632r-2274,l3265436,480263r-736,5854l3253409,508812r-7518,-23749l3244418,480263r21018,l3265436,461632r-25006,l3240430,520661r-7887,4445l3223526,528637r-10668,2680l3200895,532866r-43739,-6731l3126130,503491r-1092,-825l3104832,469176r-8255,-37148l3100527,397802r12789,-24245l3130639,354063r,14389l3169843,368452r-18732,18250l3138132,413448r127,17463l3138360,446163r8293,15469l3130639,461632r,18631l3160001,480263r17056,13843l3198152,503491r10109,1524l3207143,502666r-5461,-3442l3193326,494106r-9246,-6973l3179775,480263r49441,l3233039,494106r7391,26555l3240430,461632r-1740,l3237915,459066r-8293,-28384l3224072,410438r,51194l3171875,461632r-3619,-14300l3189859,405155r17513,-4724l3215652,430911r8420,30721l3224072,410438r-2743,-10007l3221126,399707r14072,2654l3265614,440410r2096,21222l3267710,369658r-1220,-1206l3999776,368452r,-18631l3939692,349821r-730948,l3204781,335940r-3759,-13665l3197517,308940r-470,-1854l3194278,295910r9043,-9487l3211982,276377r8166,-10668l3226168,256628r773608,l3999776,237998r-60084,l3237103,237998r2692,-5017l3243237,226148r660,-1244l3261576,189141r15748,-44565l3999776,144576r,-18631l3939692,125945r-657746,l3287611,89306r-89,-6782l3286912,47815r-3505,-10820l3276854,16725,3255759,2895r-4775,1486l3250984,89306r-6922,36639l3237103,125945r,18631l3227667,168402r-25718,37045l3197796,209715r-3962,3759l3193834,349821r-59081,l3156928,329844r25742,-22758l3185845,319354r6566,25031l3193834,349821r,-136347l3192856,214401r-5626,5067l3181032,224904r-2654,-45682l3181426,144576r55677,l3237103,125945r-52058,l3192919,96761r18530,-38481l3229749,36995r13323,1587l3250463,57772r,508l3250984,89306r,-84925l3221926,13335r-32601,30810l3167710,82524r-13043,43421l3130639,125945r,18631l3153499,144576r-1474,26188l3153486,181825r2845,15279l3160395,216103r5054,21895l3130639,237998r,18630l3144837,256628r-18732,18034l3108299,294665r-14084,20625l3077641,352882r-9969,43599l3067774,402805r76,5284l3067964,416102r102,6300l3068193,430911r25,2070l3068332,440410r13,1257l3083699,483997r26721,32575l3169577,547027r25539,2133l3204718,548144r12014,-2337l3230372,541959r14452,-5575l3251174,559003r4153,14681l3130639,573684r,18631l3141827,592315r-6591,5486l3128632,607288r-1334,2197l3126092,612292r-876,3594l3123349,632244r2273,20637l3134385,674204r17640,18428l3177743,704227r29273,2058l3236645,697052r3125,-2604l3263442,674751r15037,-27598l3281261,615632r-4293,-23317l4015854,592315r,-18631l4014914,573684r,-59207l4014914,480263r940,l4015854,461632r-940,l4014914,368452r940,l4015854,349821r-940,l4014914,256628r940,l4015854,237998r-940,l4014914,144576r940,l4015854,125945xem5564098,132130r-5816,l5558282,123063r-9309,l5548973,570801r-66853,l4815586,570801r-7557,-25362l4808029,627392r-5981,31636l4779061,683425r-28080,8140l4727511,689216r-15672,-9474l4707153,666521r2185,l4725784,663206r13589,-9156l4748530,640461r3365,-16637l4748530,607187r-9157,-13589l4733163,589419r69799,l4805438,599986r2591,27406l4808029,545439r-3556,-11938l4803419,529971r-1257,-4230l4822215,510298r3251,-4369l4837798,489318r3696,-11951l5548973,477367r,-18618l5482120,458749r-636054,l4845964,456184r-1206,-28169l4844669,427786r-11557,-30975l4828679,384962r-18542,-18186l4810137,458749r-2273,l4807864,477367r-736,5868l4795837,505929r-7518,-23761l4786833,477367r21031,l4807864,458749r-25006,l4782858,517766r-7900,4445l4765954,525741r-10668,2680l4743323,529971r-43739,-6731l4668558,500608r-1092,-838l4647247,466293r-8242,-37160l4642942,394919r12802,-24257l4673066,351180r,14376l4712284,365556r-18758,18263l4680559,410565r115,17450l4680788,443268r8306,15481l4673066,458749r,18618l4702429,477367r17043,13843l4740567,500608r10109,1524l4749558,499770r-5448,-3429l4735741,491210r-9233,-6959l4722203,477367r49428,l4775466,491210r7392,26556l4782858,458749r-1727,l4780343,456184r-8306,-28398l4766488,407530r,51219l4714291,458749r-3620,-14313l4732286,402272r17514,-4724l4758080,428015r8408,30734l4766488,407530r-2731,-9982l4763554,396811r14059,2654l4808029,437515r2108,21234l4810137,366776r-1231,-1220l5548973,365556r,-18631l5482120,346925r-730949,l4747196,333057r-3759,-13665l4739932,306044r-457,-1854l4736693,293014r9043,-9487l4754410,273494r8166,-10668l4768596,253746r780377,l5548973,235115r-66853,l4779518,235115r2692,-5030l4785652,223266r673,-1258l4804003,186245r15736,-44564l5548973,141681r,-18618l5482120,123063r-657759,l4830038,86410r-89,-6781l4829327,44932r-3492,-10820l4819269,13843,4798187,r-4788,1485l4793399,86410r-6909,36653l4779518,123063r,18618l4770082,165506r-25705,37046l4740211,206832r-3949,3746l4736262,346925r-59055,l4699355,326948r25743,-22758l4728273,316458r6566,25045l4736262,346925r,-136347l4735284,211505r-5626,5080l4723460,222008r-2654,-45682l4723854,141681r55664,l4779518,123063r-52058,l4735347,93865r18517,-38481l4772177,34112r13322,1587l4792878,54876r13,508l4793399,86410r,-84925l4731753,41262r-21628,38367l4697095,123063r-24029,l4673066,141681r22860,l4694453,167881r1461,11049l4698758,194221r4064,18999l4707890,235115r-34824,l4673066,253746r14186,l4668532,271767r-17805,20015l4636643,312407r-16574,37579l4610100,393598r89,6325l4610278,405193r114,8026l4610481,419506r127,8509l4610646,430098r114,7417l4626127,481101r26721,32575l4712005,544144r25539,2133l4747145,545249r12015,-2337l4772787,539064r14465,-5563l4793602,556120r4153,14681l4673066,570801r,18618l4684280,589419r-6616,5499l4671060,604393r-1346,2197l4668520,609396r-877,3607l4665777,629348r2260,20638l4676813,671322r17640,18415l4720158,701332r29286,2070l4779073,694169r3124,-2604l4805858,671855r15049,-27584l4823676,612736r-4280,-23317l5558282,589419r,-10084l5564098,579335r,-65392l5564098,132130xe" fillcolor="black" stroked="f">
                  <v:path arrowok="t"/>
                </v:shape>
                <v:shape id="Image 36" o:spid="_x0000_s1081" type="#_x0000_t75" style="position:absolute;left:6753;top:5543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">
                  <v:imagedata r:id="rId10" o:title=""/>
                </v:shape>
                <v:shape id="Image 37" o:spid="_x0000_s1082" type="#_x0000_t75" style="position:absolute;left:21993;top:5543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">
                  <v:imagedata r:id="rId10" o:title=""/>
                </v:shape>
                <v:shape id="Image 38" o:spid="_x0000_s1083" type="#_x0000_t75" style="position:absolute;left:37350;top:5091;width:1805;height:1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">
                  <v:imagedata r:id="rId10" o:title=""/>
                </v:shape>
                <v:shape id="Image 39" o:spid="_x0000_s1084" type="#_x0000_t75" style="position:absolute;left:52854;top:5002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">
                  <v:imagedata r:id="rId10" o:title=""/>
                </v:shape>
                <v:shape id="Textbox 40" o:spid="_x0000_s1085" type="#_x0000_t202" style="position:absolute;left:4028;top:953;width:7830;height:1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7B91E861" w14:textId="77777777" w:rsidR="001F4C43" w:rsidRPr="001F4C43" w:rsidRDefault="001F4C43" w:rsidP="001F4C43">
                        <w:pPr>
                          <w:spacing w:line="313" w:lineRule="exact"/>
                          <w:rPr>
                            <w:rFonts w:ascii="Arima" w:hAnsi="Arima" w:cs="Arima"/>
                            <w:sz w:val="31"/>
                          </w:rPr>
                        </w:pP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A#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or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pacing w:val="-5"/>
                            <w:sz w:val="28"/>
                          </w:rPr>
                          <w:t>B</w:t>
                        </w:r>
                        <w:r w:rsidRPr="001F4C43">
                          <w:rPr>
                            <w:rFonts w:ascii="Segoe UI Symbol" w:hAnsi="Segoe UI Symbol" w:cs="Segoe UI Symbol"/>
                            <w:spacing w:val="-5"/>
                            <w:sz w:val="31"/>
                          </w:rPr>
                          <w:t>♭</w:t>
                        </w:r>
                      </w:p>
                    </w:txbxContent>
                  </v:textbox>
                </v:shape>
                <v:shape id="Textbox 41" o:spid="_x0000_s1086" type="#_x0000_t202" style="position:absolute;left:22416;top:953;width:1315;height:1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61DB3BE5" w14:textId="77777777" w:rsidR="001F4C43" w:rsidRPr="001F4C43" w:rsidRDefault="001F4C43" w:rsidP="001F4C43">
                        <w:pPr>
                          <w:spacing w:line="313" w:lineRule="exact"/>
                          <w:rPr>
                            <w:rFonts w:ascii="Arima" w:hAnsi="Arima" w:cs="Arima"/>
                            <w:sz w:val="28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  <w:sz w:val="28"/>
                          </w:rPr>
                          <w:t>B</w:t>
                        </w:r>
                      </w:p>
                    </w:txbxContent>
                  </v:textbox>
                </v:shape>
                <v:shape id="Textbox 42" o:spid="_x0000_s1087" type="#_x0000_t202" style="position:absolute;left:37548;top:953;width:1416;height:1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32ACFAC6" w14:textId="77777777" w:rsidR="001F4C43" w:rsidRPr="001F4C43" w:rsidRDefault="001F4C43" w:rsidP="001F4C43">
                        <w:pPr>
                          <w:spacing w:line="313" w:lineRule="exact"/>
                          <w:rPr>
                            <w:rFonts w:ascii="Arima" w:hAnsi="Arima" w:cs="Arima"/>
                            <w:sz w:val="28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  <w:sz w:val="28"/>
                          </w:rPr>
                          <w:t>C</w:t>
                        </w:r>
                      </w:p>
                    </w:txbxContent>
                  </v:textbox>
                </v:shape>
                <v:shape id="Textbox 43" o:spid="_x0000_s1088" type="#_x0000_t202" style="position:absolute;left:4938;top:4806;width:2159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4D1ED95A" w14:textId="77777777" w:rsidR="001F4C43" w:rsidRPr="001F4C43" w:rsidRDefault="001F4C43" w:rsidP="001F4C43">
                        <w:pPr>
                          <w:spacing w:line="320" w:lineRule="exact"/>
                          <w:rPr>
                            <w:rFonts w:ascii="Arima" w:hAnsi="Arima" w:cs="Arima"/>
                            <w:sz w:val="36"/>
                          </w:rPr>
                        </w:pPr>
                        <w:r w:rsidRPr="001F4C43">
                          <w:rPr>
                            <w:rFonts w:ascii="Segoe UI Symbol" w:hAnsi="Segoe UI Symbol" w:cs="Segoe UI Symbol"/>
                            <w:spacing w:val="-10"/>
                            <w:w w:val="140"/>
                            <w:sz w:val="36"/>
                          </w:rPr>
                          <w:t>♭</w:t>
                        </w:r>
                      </w:p>
                    </w:txbxContent>
                  </v:textbox>
                </v:shape>
                <v:shape id="Textbox 44" o:spid="_x0000_s1089" type="#_x0000_t202" style="position:absolute;left:49635;top:953;width:8027;height:6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164B9F4C" w14:textId="77777777" w:rsidR="001F4C43" w:rsidRPr="001F4C43" w:rsidRDefault="001F4C43" w:rsidP="001F4C43">
                        <w:pPr>
                          <w:spacing w:line="390" w:lineRule="exact"/>
                          <w:rPr>
                            <w:rFonts w:ascii="Arima" w:hAnsi="Arima" w:cs="Arima"/>
                            <w:sz w:val="31"/>
                          </w:rPr>
                        </w:pP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C#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or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pacing w:val="-5"/>
                            <w:sz w:val="28"/>
                          </w:rPr>
                          <w:t>D</w:t>
                        </w:r>
                        <w:r w:rsidRPr="001F4C43">
                          <w:rPr>
                            <w:rFonts w:ascii="Segoe UI Symbol" w:hAnsi="Segoe UI Symbol" w:cs="Segoe UI Symbol"/>
                            <w:spacing w:val="-5"/>
                            <w:sz w:val="31"/>
                          </w:rPr>
                          <w:t>♭</w:t>
                        </w:r>
                      </w:p>
                      <w:p w14:paraId="6E2AF43C" w14:textId="77777777" w:rsidR="001F4C43" w:rsidRPr="001F4C43" w:rsidRDefault="001F4C43" w:rsidP="001F4C43">
                        <w:pPr>
                          <w:spacing w:before="126" w:line="437" w:lineRule="exact"/>
                          <w:ind w:left="261"/>
                          <w:rPr>
                            <w:rFonts w:ascii="Arima" w:hAnsi="Arima" w:cs="Arima"/>
                            <w:sz w:val="38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  <w:sz w:val="38"/>
                          </w:rPr>
                          <w:t>#</w:t>
                        </w:r>
                      </w:p>
                    </w:txbxContent>
                  </v:textbox>
                </v:shape>
                <v:shape id="Textbox 45" o:spid="_x0000_s1090" type="#_x0000_t202" style="position:absolute;left:6973;top:9198;width:978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72E46210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1</w:t>
                        </w:r>
                      </w:p>
                    </w:txbxContent>
                  </v:textbox>
                </v:shape>
                <v:shape id="Textbox 46" o:spid="_x0000_s1091" type="#_x0000_t202" style="position:absolute;left:22405;top:9198;width:978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245B45DF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2</w:t>
                        </w:r>
                      </w:p>
                    </w:txbxContent>
                  </v:textbox>
                </v:shape>
                <v:shape id="Textbox 47" o:spid="_x0000_s1092" type="#_x0000_t202" style="position:absolute;left:37911;top:9198;width:977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3CE8B4D5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0</w:t>
                        </w:r>
                      </w:p>
                    </w:txbxContent>
                  </v:textbox>
                </v:shape>
                <v:shape id="Textbox 48" o:spid="_x0000_s1093" type="#_x0000_t202" style="position:absolute;left:52615;top:9446;width:23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092212B0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</w:rPr>
                          <w:t>1-</w:t>
                        </w: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1F4C43" w:rsidRPr="001F4C43">
        <w:rPr>
          <w:rFonts w:ascii="Arial MT" w:eastAsia="Arial MT" w:hAnsi="Arial MT" w:cs="Arial MT"/>
          <w:noProof/>
          <w:kern w:val="0"/>
          <w:sz w:val="22"/>
          <w:szCs w:val="22"/>
          <w:lang w:val="en-US"/>
          <w14:ligatures w14:val="none"/>
        </w:rPr>
        <mc:AlternateContent>
          <mc:Choice Requires="wpg">
            <w:drawing>
              <wp:anchor distT="0" distB="0" distL="0" distR="0" simplePos="0" relativeHeight="251682816" behindDoc="1" locked="0" layoutInCell="1" allowOverlap="1" wp14:anchorId="2DEDCB37" wp14:editId="1EDDD421">
                <wp:simplePos x="0" y="0"/>
                <wp:positionH relativeFrom="page">
                  <wp:posOffset>4331860</wp:posOffset>
                </wp:positionH>
                <wp:positionV relativeFrom="page">
                  <wp:posOffset>5465514</wp:posOffset>
                </wp:positionV>
                <wp:extent cx="5564505" cy="1196975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4505" cy="1196975"/>
                          <a:chOff x="244320" y="42939"/>
                          <a:chExt cx="5564505" cy="1197530"/>
                        </a:xfrm>
                      </wpg:grpSpPr>
                      <wps:wsp>
                        <wps:cNvPr id="58" name="Graphic 51"/>
                        <wps:cNvSpPr/>
                        <wps:spPr>
                          <a:xfrm>
                            <a:off x="244320" y="365826"/>
                            <a:ext cx="5564505" cy="7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4505" h="706755">
                                <a:moveTo>
                                  <a:pt x="953998" y="132664"/>
                                </a:moveTo>
                                <a:lnTo>
                                  <a:pt x="948182" y="132664"/>
                                </a:lnTo>
                                <a:lnTo>
                                  <a:pt x="948182" y="123063"/>
                                </a:lnTo>
                                <a:lnTo>
                                  <a:pt x="938872" y="123063"/>
                                </a:lnTo>
                                <a:lnTo>
                                  <a:pt x="938872" y="570801"/>
                                </a:lnTo>
                                <a:lnTo>
                                  <a:pt x="872020" y="570801"/>
                                </a:lnTo>
                                <a:lnTo>
                                  <a:pt x="205486" y="570801"/>
                                </a:lnTo>
                                <a:lnTo>
                                  <a:pt x="197929" y="545439"/>
                                </a:lnTo>
                                <a:lnTo>
                                  <a:pt x="197929" y="627392"/>
                                </a:lnTo>
                                <a:lnTo>
                                  <a:pt x="191947" y="659028"/>
                                </a:lnTo>
                                <a:lnTo>
                                  <a:pt x="168960" y="683425"/>
                                </a:lnTo>
                                <a:lnTo>
                                  <a:pt x="140881" y="691565"/>
                                </a:lnTo>
                                <a:lnTo>
                                  <a:pt x="117411" y="689216"/>
                                </a:lnTo>
                                <a:lnTo>
                                  <a:pt x="101739" y="679742"/>
                                </a:lnTo>
                                <a:lnTo>
                                  <a:pt x="97053" y="666521"/>
                                </a:lnTo>
                                <a:lnTo>
                                  <a:pt x="99237" y="666521"/>
                                </a:lnTo>
                                <a:lnTo>
                                  <a:pt x="115684" y="663206"/>
                                </a:lnTo>
                                <a:lnTo>
                                  <a:pt x="129273" y="654050"/>
                                </a:lnTo>
                                <a:lnTo>
                                  <a:pt x="138430" y="640461"/>
                                </a:lnTo>
                                <a:lnTo>
                                  <a:pt x="141795" y="623824"/>
                                </a:lnTo>
                                <a:lnTo>
                                  <a:pt x="138430" y="607187"/>
                                </a:lnTo>
                                <a:lnTo>
                                  <a:pt x="129273" y="593598"/>
                                </a:lnTo>
                                <a:lnTo>
                                  <a:pt x="123063" y="589419"/>
                                </a:lnTo>
                                <a:lnTo>
                                  <a:pt x="192862" y="589419"/>
                                </a:lnTo>
                                <a:lnTo>
                                  <a:pt x="195338" y="599986"/>
                                </a:lnTo>
                                <a:lnTo>
                                  <a:pt x="197929" y="627392"/>
                                </a:lnTo>
                                <a:lnTo>
                                  <a:pt x="197929" y="545439"/>
                                </a:lnTo>
                                <a:lnTo>
                                  <a:pt x="194373" y="533501"/>
                                </a:lnTo>
                                <a:lnTo>
                                  <a:pt x="193319" y="529971"/>
                                </a:lnTo>
                                <a:lnTo>
                                  <a:pt x="192062" y="525741"/>
                                </a:lnTo>
                                <a:lnTo>
                                  <a:pt x="212115" y="510298"/>
                                </a:lnTo>
                                <a:lnTo>
                                  <a:pt x="215366" y="505929"/>
                                </a:lnTo>
                                <a:lnTo>
                                  <a:pt x="227698" y="489318"/>
                                </a:lnTo>
                                <a:lnTo>
                                  <a:pt x="231394" y="477367"/>
                                </a:lnTo>
                                <a:lnTo>
                                  <a:pt x="938872" y="477367"/>
                                </a:lnTo>
                                <a:lnTo>
                                  <a:pt x="938872" y="458749"/>
                                </a:lnTo>
                                <a:lnTo>
                                  <a:pt x="872020" y="458749"/>
                                </a:lnTo>
                                <a:lnTo>
                                  <a:pt x="235966" y="458749"/>
                                </a:lnTo>
                                <a:lnTo>
                                  <a:pt x="235864" y="456184"/>
                                </a:lnTo>
                                <a:lnTo>
                                  <a:pt x="234657" y="428015"/>
                                </a:lnTo>
                                <a:lnTo>
                                  <a:pt x="234569" y="427786"/>
                                </a:lnTo>
                                <a:lnTo>
                                  <a:pt x="223012" y="396811"/>
                                </a:lnTo>
                                <a:lnTo>
                                  <a:pt x="218579" y="384962"/>
                                </a:lnTo>
                                <a:lnTo>
                                  <a:pt x="200037" y="366776"/>
                                </a:lnTo>
                                <a:lnTo>
                                  <a:pt x="200037" y="458749"/>
                                </a:lnTo>
                                <a:lnTo>
                                  <a:pt x="197764" y="458749"/>
                                </a:lnTo>
                                <a:lnTo>
                                  <a:pt x="197764" y="477367"/>
                                </a:lnTo>
                                <a:lnTo>
                                  <a:pt x="197027" y="483235"/>
                                </a:lnTo>
                                <a:lnTo>
                                  <a:pt x="185737" y="505929"/>
                                </a:lnTo>
                                <a:lnTo>
                                  <a:pt x="178219" y="482168"/>
                                </a:lnTo>
                                <a:lnTo>
                                  <a:pt x="176733" y="477367"/>
                                </a:lnTo>
                                <a:lnTo>
                                  <a:pt x="197764" y="477367"/>
                                </a:lnTo>
                                <a:lnTo>
                                  <a:pt x="197764" y="458749"/>
                                </a:lnTo>
                                <a:lnTo>
                                  <a:pt x="172758" y="458749"/>
                                </a:lnTo>
                                <a:lnTo>
                                  <a:pt x="172758" y="517766"/>
                                </a:lnTo>
                                <a:lnTo>
                                  <a:pt x="164858" y="522211"/>
                                </a:lnTo>
                                <a:lnTo>
                                  <a:pt x="155854" y="525741"/>
                                </a:lnTo>
                                <a:lnTo>
                                  <a:pt x="145186" y="528421"/>
                                </a:lnTo>
                                <a:lnTo>
                                  <a:pt x="133223" y="529971"/>
                                </a:lnTo>
                                <a:lnTo>
                                  <a:pt x="89484" y="523240"/>
                                </a:lnTo>
                                <a:lnTo>
                                  <a:pt x="58458" y="500608"/>
                                </a:lnTo>
                                <a:lnTo>
                                  <a:pt x="57365" y="499770"/>
                                </a:lnTo>
                                <a:lnTo>
                                  <a:pt x="37147" y="466293"/>
                                </a:lnTo>
                                <a:lnTo>
                                  <a:pt x="28905" y="429133"/>
                                </a:lnTo>
                                <a:lnTo>
                                  <a:pt x="32842" y="394919"/>
                                </a:lnTo>
                                <a:lnTo>
                                  <a:pt x="45643" y="370662"/>
                                </a:lnTo>
                                <a:lnTo>
                                  <a:pt x="62966" y="351180"/>
                                </a:lnTo>
                                <a:lnTo>
                                  <a:pt x="62966" y="365556"/>
                                </a:lnTo>
                                <a:lnTo>
                                  <a:pt x="102184" y="365556"/>
                                </a:lnTo>
                                <a:lnTo>
                                  <a:pt x="83426" y="383819"/>
                                </a:lnTo>
                                <a:lnTo>
                                  <a:pt x="70459" y="410565"/>
                                </a:lnTo>
                                <a:lnTo>
                                  <a:pt x="70573" y="428015"/>
                                </a:lnTo>
                                <a:lnTo>
                                  <a:pt x="70688" y="443268"/>
                                </a:lnTo>
                                <a:lnTo>
                                  <a:pt x="78994" y="458749"/>
                                </a:lnTo>
                                <a:lnTo>
                                  <a:pt x="62966" y="458749"/>
                                </a:lnTo>
                                <a:lnTo>
                                  <a:pt x="62966" y="477367"/>
                                </a:lnTo>
                                <a:lnTo>
                                  <a:pt x="92329" y="477367"/>
                                </a:lnTo>
                                <a:lnTo>
                                  <a:pt x="109372" y="491210"/>
                                </a:lnTo>
                                <a:lnTo>
                                  <a:pt x="130467" y="500608"/>
                                </a:lnTo>
                                <a:lnTo>
                                  <a:pt x="140576" y="502132"/>
                                </a:lnTo>
                                <a:lnTo>
                                  <a:pt x="139458" y="499770"/>
                                </a:lnTo>
                                <a:lnTo>
                                  <a:pt x="134010" y="496341"/>
                                </a:lnTo>
                                <a:lnTo>
                                  <a:pt x="125641" y="491210"/>
                                </a:lnTo>
                                <a:lnTo>
                                  <a:pt x="116408" y="484251"/>
                                </a:lnTo>
                                <a:lnTo>
                                  <a:pt x="112102" y="477367"/>
                                </a:lnTo>
                                <a:lnTo>
                                  <a:pt x="161531" y="477367"/>
                                </a:lnTo>
                                <a:lnTo>
                                  <a:pt x="165366" y="491210"/>
                                </a:lnTo>
                                <a:lnTo>
                                  <a:pt x="172758" y="517766"/>
                                </a:lnTo>
                                <a:lnTo>
                                  <a:pt x="172758" y="458749"/>
                                </a:lnTo>
                                <a:lnTo>
                                  <a:pt x="171030" y="458749"/>
                                </a:lnTo>
                                <a:lnTo>
                                  <a:pt x="170243" y="456184"/>
                                </a:lnTo>
                                <a:lnTo>
                                  <a:pt x="161937" y="427786"/>
                                </a:lnTo>
                                <a:lnTo>
                                  <a:pt x="156387" y="407530"/>
                                </a:lnTo>
                                <a:lnTo>
                                  <a:pt x="156387" y="458749"/>
                                </a:lnTo>
                                <a:lnTo>
                                  <a:pt x="104190" y="458749"/>
                                </a:lnTo>
                                <a:lnTo>
                                  <a:pt x="100571" y="444436"/>
                                </a:lnTo>
                                <a:lnTo>
                                  <a:pt x="122186" y="402272"/>
                                </a:lnTo>
                                <a:lnTo>
                                  <a:pt x="139700" y="397548"/>
                                </a:lnTo>
                                <a:lnTo>
                                  <a:pt x="147980" y="428015"/>
                                </a:lnTo>
                                <a:lnTo>
                                  <a:pt x="156387" y="458749"/>
                                </a:lnTo>
                                <a:lnTo>
                                  <a:pt x="156387" y="407530"/>
                                </a:lnTo>
                                <a:lnTo>
                                  <a:pt x="153657" y="397548"/>
                                </a:lnTo>
                                <a:lnTo>
                                  <a:pt x="153454" y="396811"/>
                                </a:lnTo>
                                <a:lnTo>
                                  <a:pt x="167513" y="399465"/>
                                </a:lnTo>
                                <a:lnTo>
                                  <a:pt x="197929" y="437515"/>
                                </a:lnTo>
                                <a:lnTo>
                                  <a:pt x="200037" y="458749"/>
                                </a:lnTo>
                                <a:lnTo>
                                  <a:pt x="200037" y="366776"/>
                                </a:lnTo>
                                <a:lnTo>
                                  <a:pt x="198805" y="365556"/>
                                </a:lnTo>
                                <a:lnTo>
                                  <a:pt x="938872" y="365556"/>
                                </a:lnTo>
                                <a:lnTo>
                                  <a:pt x="938872" y="346925"/>
                                </a:lnTo>
                                <a:lnTo>
                                  <a:pt x="872020" y="346925"/>
                                </a:lnTo>
                                <a:lnTo>
                                  <a:pt x="141071" y="346925"/>
                                </a:lnTo>
                                <a:lnTo>
                                  <a:pt x="137096" y="333057"/>
                                </a:lnTo>
                                <a:lnTo>
                                  <a:pt x="133337" y="319392"/>
                                </a:lnTo>
                                <a:lnTo>
                                  <a:pt x="129832" y="306044"/>
                                </a:lnTo>
                                <a:lnTo>
                                  <a:pt x="129374" y="304190"/>
                                </a:lnTo>
                                <a:lnTo>
                                  <a:pt x="126593" y="293014"/>
                                </a:lnTo>
                                <a:lnTo>
                                  <a:pt x="135636" y="283527"/>
                                </a:lnTo>
                                <a:lnTo>
                                  <a:pt x="144310" y="273494"/>
                                </a:lnTo>
                                <a:lnTo>
                                  <a:pt x="152476" y="262826"/>
                                </a:lnTo>
                                <a:lnTo>
                                  <a:pt x="158496" y="253746"/>
                                </a:lnTo>
                                <a:lnTo>
                                  <a:pt x="938872" y="253746"/>
                                </a:lnTo>
                                <a:lnTo>
                                  <a:pt x="938872" y="235115"/>
                                </a:lnTo>
                                <a:lnTo>
                                  <a:pt x="872020" y="235115"/>
                                </a:lnTo>
                                <a:lnTo>
                                  <a:pt x="169418" y="235115"/>
                                </a:lnTo>
                                <a:lnTo>
                                  <a:pt x="172110" y="230085"/>
                                </a:lnTo>
                                <a:lnTo>
                                  <a:pt x="175552" y="223266"/>
                                </a:lnTo>
                                <a:lnTo>
                                  <a:pt x="176225" y="222008"/>
                                </a:lnTo>
                                <a:lnTo>
                                  <a:pt x="193903" y="186245"/>
                                </a:lnTo>
                                <a:lnTo>
                                  <a:pt x="209638" y="141681"/>
                                </a:lnTo>
                                <a:lnTo>
                                  <a:pt x="938872" y="141681"/>
                                </a:lnTo>
                                <a:lnTo>
                                  <a:pt x="938872" y="123063"/>
                                </a:lnTo>
                                <a:lnTo>
                                  <a:pt x="872020" y="123063"/>
                                </a:lnTo>
                                <a:lnTo>
                                  <a:pt x="214261" y="123063"/>
                                </a:lnTo>
                                <a:lnTo>
                                  <a:pt x="219938" y="86410"/>
                                </a:lnTo>
                                <a:lnTo>
                                  <a:pt x="219849" y="79629"/>
                                </a:lnTo>
                                <a:lnTo>
                                  <a:pt x="219227" y="44932"/>
                                </a:lnTo>
                                <a:lnTo>
                                  <a:pt x="215734" y="34112"/>
                                </a:lnTo>
                                <a:lnTo>
                                  <a:pt x="209169" y="13843"/>
                                </a:lnTo>
                                <a:lnTo>
                                  <a:pt x="188087" y="0"/>
                                </a:lnTo>
                                <a:lnTo>
                                  <a:pt x="183299" y="1485"/>
                                </a:lnTo>
                                <a:lnTo>
                                  <a:pt x="183299" y="86410"/>
                                </a:lnTo>
                                <a:lnTo>
                                  <a:pt x="176390" y="123063"/>
                                </a:lnTo>
                                <a:lnTo>
                                  <a:pt x="169418" y="123063"/>
                                </a:lnTo>
                                <a:lnTo>
                                  <a:pt x="169418" y="141681"/>
                                </a:lnTo>
                                <a:lnTo>
                                  <a:pt x="159981" y="165506"/>
                                </a:lnTo>
                                <a:lnTo>
                                  <a:pt x="134277" y="202552"/>
                                </a:lnTo>
                                <a:lnTo>
                                  <a:pt x="130111" y="206832"/>
                                </a:lnTo>
                                <a:lnTo>
                                  <a:pt x="126161" y="210578"/>
                                </a:lnTo>
                                <a:lnTo>
                                  <a:pt x="126161" y="346925"/>
                                </a:lnTo>
                                <a:lnTo>
                                  <a:pt x="67106" y="346925"/>
                                </a:lnTo>
                                <a:lnTo>
                                  <a:pt x="89255" y="326948"/>
                                </a:lnTo>
                                <a:lnTo>
                                  <a:pt x="114998" y="304190"/>
                                </a:lnTo>
                                <a:lnTo>
                                  <a:pt x="118173" y="316458"/>
                                </a:lnTo>
                                <a:lnTo>
                                  <a:pt x="124739" y="341503"/>
                                </a:lnTo>
                                <a:lnTo>
                                  <a:pt x="126161" y="346925"/>
                                </a:lnTo>
                                <a:lnTo>
                                  <a:pt x="126161" y="210578"/>
                                </a:lnTo>
                                <a:lnTo>
                                  <a:pt x="125183" y="211505"/>
                                </a:lnTo>
                                <a:lnTo>
                                  <a:pt x="119557" y="216585"/>
                                </a:lnTo>
                                <a:lnTo>
                                  <a:pt x="113360" y="222008"/>
                                </a:lnTo>
                                <a:lnTo>
                                  <a:pt x="110705" y="176326"/>
                                </a:lnTo>
                                <a:lnTo>
                                  <a:pt x="113753" y="141681"/>
                                </a:lnTo>
                                <a:lnTo>
                                  <a:pt x="169418" y="141681"/>
                                </a:lnTo>
                                <a:lnTo>
                                  <a:pt x="169418" y="123063"/>
                                </a:lnTo>
                                <a:lnTo>
                                  <a:pt x="117360" y="123063"/>
                                </a:lnTo>
                                <a:lnTo>
                                  <a:pt x="125247" y="93865"/>
                                </a:lnTo>
                                <a:lnTo>
                                  <a:pt x="143764" y="55384"/>
                                </a:lnTo>
                                <a:lnTo>
                                  <a:pt x="162077" y="34112"/>
                                </a:lnTo>
                                <a:lnTo>
                                  <a:pt x="175399" y="35699"/>
                                </a:lnTo>
                                <a:lnTo>
                                  <a:pt x="182791" y="54876"/>
                                </a:lnTo>
                                <a:lnTo>
                                  <a:pt x="182791" y="55384"/>
                                </a:lnTo>
                                <a:lnTo>
                                  <a:pt x="183299" y="86410"/>
                                </a:lnTo>
                                <a:lnTo>
                                  <a:pt x="183299" y="1485"/>
                                </a:lnTo>
                                <a:lnTo>
                                  <a:pt x="154254" y="10439"/>
                                </a:lnTo>
                                <a:lnTo>
                                  <a:pt x="121653" y="41262"/>
                                </a:lnTo>
                                <a:lnTo>
                                  <a:pt x="100025" y="79629"/>
                                </a:lnTo>
                                <a:lnTo>
                                  <a:pt x="86995" y="123063"/>
                                </a:lnTo>
                                <a:lnTo>
                                  <a:pt x="62966" y="123063"/>
                                </a:lnTo>
                                <a:lnTo>
                                  <a:pt x="62966" y="141681"/>
                                </a:lnTo>
                                <a:lnTo>
                                  <a:pt x="85826" y="141681"/>
                                </a:lnTo>
                                <a:lnTo>
                                  <a:pt x="84353" y="167881"/>
                                </a:lnTo>
                                <a:lnTo>
                                  <a:pt x="85813" y="178930"/>
                                </a:lnTo>
                                <a:lnTo>
                                  <a:pt x="88658" y="194221"/>
                                </a:lnTo>
                                <a:lnTo>
                                  <a:pt x="92722" y="213220"/>
                                </a:lnTo>
                                <a:lnTo>
                                  <a:pt x="97790" y="235115"/>
                                </a:lnTo>
                                <a:lnTo>
                                  <a:pt x="62966" y="235115"/>
                                </a:lnTo>
                                <a:lnTo>
                                  <a:pt x="62966" y="253746"/>
                                </a:lnTo>
                                <a:lnTo>
                                  <a:pt x="77152" y="253746"/>
                                </a:lnTo>
                                <a:lnTo>
                                  <a:pt x="58432" y="271767"/>
                                </a:lnTo>
                                <a:lnTo>
                                  <a:pt x="40627" y="291782"/>
                                </a:lnTo>
                                <a:lnTo>
                                  <a:pt x="26543" y="312407"/>
                                </a:lnTo>
                                <a:lnTo>
                                  <a:pt x="9969" y="349986"/>
                                </a:lnTo>
                                <a:lnTo>
                                  <a:pt x="0" y="393598"/>
                                </a:lnTo>
                                <a:lnTo>
                                  <a:pt x="88" y="399923"/>
                                </a:lnTo>
                                <a:lnTo>
                                  <a:pt x="177" y="405193"/>
                                </a:lnTo>
                                <a:lnTo>
                                  <a:pt x="292" y="413219"/>
                                </a:lnTo>
                                <a:lnTo>
                                  <a:pt x="381" y="419506"/>
                                </a:lnTo>
                                <a:lnTo>
                                  <a:pt x="508" y="428015"/>
                                </a:lnTo>
                                <a:lnTo>
                                  <a:pt x="546" y="430098"/>
                                </a:lnTo>
                                <a:lnTo>
                                  <a:pt x="660" y="437515"/>
                                </a:lnTo>
                                <a:lnTo>
                                  <a:pt x="16027" y="481101"/>
                                </a:lnTo>
                                <a:lnTo>
                                  <a:pt x="42748" y="513676"/>
                                </a:lnTo>
                                <a:lnTo>
                                  <a:pt x="101904" y="544144"/>
                                </a:lnTo>
                                <a:lnTo>
                                  <a:pt x="127444" y="546277"/>
                                </a:lnTo>
                                <a:lnTo>
                                  <a:pt x="137045" y="545249"/>
                                </a:lnTo>
                                <a:lnTo>
                                  <a:pt x="149059" y="542912"/>
                                </a:lnTo>
                                <a:lnTo>
                                  <a:pt x="162687" y="539064"/>
                                </a:lnTo>
                                <a:lnTo>
                                  <a:pt x="177152" y="533501"/>
                                </a:lnTo>
                                <a:lnTo>
                                  <a:pt x="183502" y="556120"/>
                                </a:lnTo>
                                <a:lnTo>
                                  <a:pt x="187655" y="570801"/>
                                </a:lnTo>
                                <a:lnTo>
                                  <a:pt x="62966" y="570801"/>
                                </a:lnTo>
                                <a:lnTo>
                                  <a:pt x="62966" y="589419"/>
                                </a:lnTo>
                                <a:lnTo>
                                  <a:pt x="74180" y="589419"/>
                                </a:lnTo>
                                <a:lnTo>
                                  <a:pt x="67564" y="594918"/>
                                </a:lnTo>
                                <a:lnTo>
                                  <a:pt x="60960" y="604393"/>
                                </a:lnTo>
                                <a:lnTo>
                                  <a:pt x="59613" y="606590"/>
                                </a:lnTo>
                                <a:lnTo>
                                  <a:pt x="58420" y="609396"/>
                                </a:lnTo>
                                <a:lnTo>
                                  <a:pt x="57543" y="613003"/>
                                </a:lnTo>
                                <a:lnTo>
                                  <a:pt x="55676" y="629348"/>
                                </a:lnTo>
                                <a:lnTo>
                                  <a:pt x="57937" y="649986"/>
                                </a:lnTo>
                                <a:lnTo>
                                  <a:pt x="66713" y="671322"/>
                                </a:lnTo>
                                <a:lnTo>
                                  <a:pt x="84353" y="689737"/>
                                </a:lnTo>
                                <a:lnTo>
                                  <a:pt x="110058" y="701332"/>
                                </a:lnTo>
                                <a:lnTo>
                                  <a:pt x="139344" y="703402"/>
                                </a:lnTo>
                                <a:lnTo>
                                  <a:pt x="168973" y="694169"/>
                                </a:lnTo>
                                <a:lnTo>
                                  <a:pt x="172097" y="691565"/>
                                </a:lnTo>
                                <a:lnTo>
                                  <a:pt x="195757" y="671855"/>
                                </a:lnTo>
                                <a:lnTo>
                                  <a:pt x="210807" y="644271"/>
                                </a:lnTo>
                                <a:lnTo>
                                  <a:pt x="213575" y="612736"/>
                                </a:lnTo>
                                <a:lnTo>
                                  <a:pt x="209296" y="589419"/>
                                </a:lnTo>
                                <a:lnTo>
                                  <a:pt x="948182" y="589419"/>
                                </a:lnTo>
                                <a:lnTo>
                                  <a:pt x="948182" y="579869"/>
                                </a:lnTo>
                                <a:lnTo>
                                  <a:pt x="953998" y="579869"/>
                                </a:lnTo>
                                <a:lnTo>
                                  <a:pt x="953998" y="514477"/>
                                </a:lnTo>
                                <a:lnTo>
                                  <a:pt x="953998" y="132664"/>
                                </a:lnTo>
                                <a:close/>
                              </a:path>
                              <a:path w="5564505" h="706755">
                                <a:moveTo>
                                  <a:pt x="2484336" y="123063"/>
                                </a:moveTo>
                                <a:lnTo>
                                  <a:pt x="2462873" y="123063"/>
                                </a:lnTo>
                                <a:lnTo>
                                  <a:pt x="2462873" y="141681"/>
                                </a:lnTo>
                                <a:lnTo>
                                  <a:pt x="2462873" y="235115"/>
                                </a:lnTo>
                                <a:lnTo>
                                  <a:pt x="2462873" y="570801"/>
                                </a:lnTo>
                                <a:lnTo>
                                  <a:pt x="2408174" y="570801"/>
                                </a:lnTo>
                                <a:lnTo>
                                  <a:pt x="1741639" y="570801"/>
                                </a:lnTo>
                                <a:lnTo>
                                  <a:pt x="1734083" y="545439"/>
                                </a:lnTo>
                                <a:lnTo>
                                  <a:pt x="1734083" y="627392"/>
                                </a:lnTo>
                                <a:lnTo>
                                  <a:pt x="1728101" y="659028"/>
                                </a:lnTo>
                                <a:lnTo>
                                  <a:pt x="1705114" y="683425"/>
                                </a:lnTo>
                                <a:lnTo>
                                  <a:pt x="1677035" y="691565"/>
                                </a:lnTo>
                                <a:lnTo>
                                  <a:pt x="1653565" y="689216"/>
                                </a:lnTo>
                                <a:lnTo>
                                  <a:pt x="1637893" y="679742"/>
                                </a:lnTo>
                                <a:lnTo>
                                  <a:pt x="1633207" y="666521"/>
                                </a:lnTo>
                                <a:lnTo>
                                  <a:pt x="1635391" y="666521"/>
                                </a:lnTo>
                                <a:lnTo>
                                  <a:pt x="1651838" y="663206"/>
                                </a:lnTo>
                                <a:lnTo>
                                  <a:pt x="1665427" y="654050"/>
                                </a:lnTo>
                                <a:lnTo>
                                  <a:pt x="1674583" y="640461"/>
                                </a:lnTo>
                                <a:lnTo>
                                  <a:pt x="1677949" y="623824"/>
                                </a:lnTo>
                                <a:lnTo>
                                  <a:pt x="1674583" y="607187"/>
                                </a:lnTo>
                                <a:lnTo>
                                  <a:pt x="1665427" y="593598"/>
                                </a:lnTo>
                                <a:lnTo>
                                  <a:pt x="1659216" y="589419"/>
                                </a:lnTo>
                                <a:lnTo>
                                  <a:pt x="1729016" y="589419"/>
                                </a:lnTo>
                                <a:lnTo>
                                  <a:pt x="1731492" y="599986"/>
                                </a:lnTo>
                                <a:lnTo>
                                  <a:pt x="1734083" y="627392"/>
                                </a:lnTo>
                                <a:lnTo>
                                  <a:pt x="1734083" y="545439"/>
                                </a:lnTo>
                                <a:lnTo>
                                  <a:pt x="1730527" y="533501"/>
                                </a:lnTo>
                                <a:lnTo>
                                  <a:pt x="1729473" y="529971"/>
                                </a:lnTo>
                                <a:lnTo>
                                  <a:pt x="1728216" y="525741"/>
                                </a:lnTo>
                                <a:lnTo>
                                  <a:pt x="1748269" y="510298"/>
                                </a:lnTo>
                                <a:lnTo>
                                  <a:pt x="1751520" y="505929"/>
                                </a:lnTo>
                                <a:lnTo>
                                  <a:pt x="1763864" y="489318"/>
                                </a:lnTo>
                                <a:lnTo>
                                  <a:pt x="1767547" y="477367"/>
                                </a:lnTo>
                                <a:lnTo>
                                  <a:pt x="2462873" y="477367"/>
                                </a:lnTo>
                                <a:lnTo>
                                  <a:pt x="2462873" y="458749"/>
                                </a:lnTo>
                                <a:lnTo>
                                  <a:pt x="2408174" y="458749"/>
                                </a:lnTo>
                                <a:lnTo>
                                  <a:pt x="1772119" y="458749"/>
                                </a:lnTo>
                                <a:lnTo>
                                  <a:pt x="1772018" y="456184"/>
                                </a:lnTo>
                                <a:lnTo>
                                  <a:pt x="1770811" y="428015"/>
                                </a:lnTo>
                                <a:lnTo>
                                  <a:pt x="1770722" y="427786"/>
                                </a:lnTo>
                                <a:lnTo>
                                  <a:pt x="1759165" y="396811"/>
                                </a:lnTo>
                                <a:lnTo>
                                  <a:pt x="1754746" y="384962"/>
                                </a:lnTo>
                                <a:lnTo>
                                  <a:pt x="1736191" y="366776"/>
                                </a:lnTo>
                                <a:lnTo>
                                  <a:pt x="1736191" y="458749"/>
                                </a:lnTo>
                                <a:lnTo>
                                  <a:pt x="1733918" y="458749"/>
                                </a:lnTo>
                                <a:lnTo>
                                  <a:pt x="1733918" y="477367"/>
                                </a:lnTo>
                                <a:lnTo>
                                  <a:pt x="1733181" y="483235"/>
                                </a:lnTo>
                                <a:lnTo>
                                  <a:pt x="1721891" y="505929"/>
                                </a:lnTo>
                                <a:lnTo>
                                  <a:pt x="1714373" y="482168"/>
                                </a:lnTo>
                                <a:lnTo>
                                  <a:pt x="1712887" y="477367"/>
                                </a:lnTo>
                                <a:lnTo>
                                  <a:pt x="1733918" y="477367"/>
                                </a:lnTo>
                                <a:lnTo>
                                  <a:pt x="1733918" y="458749"/>
                                </a:lnTo>
                                <a:lnTo>
                                  <a:pt x="1708912" y="458749"/>
                                </a:lnTo>
                                <a:lnTo>
                                  <a:pt x="1708912" y="517766"/>
                                </a:lnTo>
                                <a:lnTo>
                                  <a:pt x="1701025" y="522211"/>
                                </a:lnTo>
                                <a:lnTo>
                                  <a:pt x="1692008" y="525741"/>
                                </a:lnTo>
                                <a:lnTo>
                                  <a:pt x="1681340" y="528421"/>
                                </a:lnTo>
                                <a:lnTo>
                                  <a:pt x="1669376" y="529971"/>
                                </a:lnTo>
                                <a:lnTo>
                                  <a:pt x="1625638" y="523240"/>
                                </a:lnTo>
                                <a:lnTo>
                                  <a:pt x="1594612" y="500608"/>
                                </a:lnTo>
                                <a:lnTo>
                                  <a:pt x="1593519" y="499770"/>
                                </a:lnTo>
                                <a:lnTo>
                                  <a:pt x="1573301" y="466293"/>
                                </a:lnTo>
                                <a:lnTo>
                                  <a:pt x="1565059" y="429133"/>
                                </a:lnTo>
                                <a:lnTo>
                                  <a:pt x="1568996" y="394919"/>
                                </a:lnTo>
                                <a:lnTo>
                                  <a:pt x="1581797" y="370662"/>
                                </a:lnTo>
                                <a:lnTo>
                                  <a:pt x="1599120" y="351180"/>
                                </a:lnTo>
                                <a:lnTo>
                                  <a:pt x="1599120" y="365556"/>
                                </a:lnTo>
                                <a:lnTo>
                                  <a:pt x="1638338" y="365556"/>
                                </a:lnTo>
                                <a:lnTo>
                                  <a:pt x="1619580" y="383819"/>
                                </a:lnTo>
                                <a:lnTo>
                                  <a:pt x="1606613" y="410565"/>
                                </a:lnTo>
                                <a:lnTo>
                                  <a:pt x="1606727" y="428015"/>
                                </a:lnTo>
                                <a:lnTo>
                                  <a:pt x="1606842" y="443268"/>
                                </a:lnTo>
                                <a:lnTo>
                                  <a:pt x="1615147" y="458749"/>
                                </a:lnTo>
                                <a:lnTo>
                                  <a:pt x="1599120" y="458749"/>
                                </a:lnTo>
                                <a:lnTo>
                                  <a:pt x="1599120" y="477367"/>
                                </a:lnTo>
                                <a:lnTo>
                                  <a:pt x="1628482" y="477367"/>
                                </a:lnTo>
                                <a:lnTo>
                                  <a:pt x="1645539" y="491210"/>
                                </a:lnTo>
                                <a:lnTo>
                                  <a:pt x="1666633" y="500608"/>
                                </a:lnTo>
                                <a:lnTo>
                                  <a:pt x="1676742" y="502132"/>
                                </a:lnTo>
                                <a:lnTo>
                                  <a:pt x="1675625" y="499770"/>
                                </a:lnTo>
                                <a:lnTo>
                                  <a:pt x="1670164" y="496341"/>
                                </a:lnTo>
                                <a:lnTo>
                                  <a:pt x="1661795" y="491210"/>
                                </a:lnTo>
                                <a:lnTo>
                                  <a:pt x="1652562" y="484251"/>
                                </a:lnTo>
                                <a:lnTo>
                                  <a:pt x="1648256" y="477367"/>
                                </a:lnTo>
                                <a:lnTo>
                                  <a:pt x="1697697" y="477367"/>
                                </a:lnTo>
                                <a:lnTo>
                                  <a:pt x="1701520" y="491210"/>
                                </a:lnTo>
                                <a:lnTo>
                                  <a:pt x="1708912" y="517766"/>
                                </a:lnTo>
                                <a:lnTo>
                                  <a:pt x="1708912" y="458749"/>
                                </a:lnTo>
                                <a:lnTo>
                                  <a:pt x="1707184" y="458749"/>
                                </a:lnTo>
                                <a:lnTo>
                                  <a:pt x="1706397" y="456184"/>
                                </a:lnTo>
                                <a:lnTo>
                                  <a:pt x="1698091" y="427786"/>
                                </a:lnTo>
                                <a:lnTo>
                                  <a:pt x="1692554" y="407568"/>
                                </a:lnTo>
                                <a:lnTo>
                                  <a:pt x="1692554" y="458749"/>
                                </a:lnTo>
                                <a:lnTo>
                                  <a:pt x="1640344" y="458749"/>
                                </a:lnTo>
                                <a:lnTo>
                                  <a:pt x="1636725" y="444436"/>
                                </a:lnTo>
                                <a:lnTo>
                                  <a:pt x="1658340" y="402272"/>
                                </a:lnTo>
                                <a:lnTo>
                                  <a:pt x="1675853" y="397548"/>
                                </a:lnTo>
                                <a:lnTo>
                                  <a:pt x="1684134" y="428015"/>
                                </a:lnTo>
                                <a:lnTo>
                                  <a:pt x="1692554" y="458749"/>
                                </a:lnTo>
                                <a:lnTo>
                                  <a:pt x="1692554" y="407568"/>
                                </a:lnTo>
                                <a:lnTo>
                                  <a:pt x="1689811" y="397548"/>
                                </a:lnTo>
                                <a:lnTo>
                                  <a:pt x="1689608" y="396811"/>
                                </a:lnTo>
                                <a:lnTo>
                                  <a:pt x="1703666" y="399465"/>
                                </a:lnTo>
                                <a:lnTo>
                                  <a:pt x="1734096" y="437515"/>
                                </a:lnTo>
                                <a:lnTo>
                                  <a:pt x="1734210" y="438772"/>
                                </a:lnTo>
                                <a:lnTo>
                                  <a:pt x="1736191" y="458749"/>
                                </a:lnTo>
                                <a:lnTo>
                                  <a:pt x="1736191" y="366776"/>
                                </a:lnTo>
                                <a:lnTo>
                                  <a:pt x="1734959" y="365556"/>
                                </a:lnTo>
                                <a:lnTo>
                                  <a:pt x="2462873" y="365556"/>
                                </a:lnTo>
                                <a:lnTo>
                                  <a:pt x="2462873" y="346925"/>
                                </a:lnTo>
                                <a:lnTo>
                                  <a:pt x="2408174" y="346925"/>
                                </a:lnTo>
                                <a:lnTo>
                                  <a:pt x="1677225" y="346925"/>
                                </a:lnTo>
                                <a:lnTo>
                                  <a:pt x="1665998" y="306044"/>
                                </a:lnTo>
                                <a:lnTo>
                                  <a:pt x="1662760" y="293014"/>
                                </a:lnTo>
                                <a:lnTo>
                                  <a:pt x="1671802" y="283527"/>
                                </a:lnTo>
                                <a:lnTo>
                                  <a:pt x="1680464" y="273494"/>
                                </a:lnTo>
                                <a:lnTo>
                                  <a:pt x="1688630" y="262826"/>
                                </a:lnTo>
                                <a:lnTo>
                                  <a:pt x="1694649" y="253746"/>
                                </a:lnTo>
                                <a:lnTo>
                                  <a:pt x="2462873" y="253746"/>
                                </a:lnTo>
                                <a:lnTo>
                                  <a:pt x="2462873" y="235115"/>
                                </a:lnTo>
                                <a:lnTo>
                                  <a:pt x="2408174" y="235115"/>
                                </a:lnTo>
                                <a:lnTo>
                                  <a:pt x="1705571" y="235115"/>
                                </a:lnTo>
                                <a:lnTo>
                                  <a:pt x="1708264" y="230085"/>
                                </a:lnTo>
                                <a:lnTo>
                                  <a:pt x="1711706" y="223266"/>
                                </a:lnTo>
                                <a:lnTo>
                                  <a:pt x="1712379" y="222008"/>
                                </a:lnTo>
                                <a:lnTo>
                                  <a:pt x="1730057" y="186245"/>
                                </a:lnTo>
                                <a:lnTo>
                                  <a:pt x="1745792" y="141681"/>
                                </a:lnTo>
                                <a:lnTo>
                                  <a:pt x="2462873" y="141681"/>
                                </a:lnTo>
                                <a:lnTo>
                                  <a:pt x="2462873" y="123063"/>
                                </a:lnTo>
                                <a:lnTo>
                                  <a:pt x="2408174" y="123063"/>
                                </a:lnTo>
                                <a:lnTo>
                                  <a:pt x="1750415" y="123063"/>
                                </a:lnTo>
                                <a:lnTo>
                                  <a:pt x="1756092" y="86410"/>
                                </a:lnTo>
                                <a:lnTo>
                                  <a:pt x="1756003" y="79629"/>
                                </a:lnTo>
                                <a:lnTo>
                                  <a:pt x="1755381" y="44932"/>
                                </a:lnTo>
                                <a:lnTo>
                                  <a:pt x="1751888" y="34112"/>
                                </a:lnTo>
                                <a:lnTo>
                                  <a:pt x="1745335" y="13843"/>
                                </a:lnTo>
                                <a:lnTo>
                                  <a:pt x="1724240" y="0"/>
                                </a:lnTo>
                                <a:lnTo>
                                  <a:pt x="1719453" y="1485"/>
                                </a:lnTo>
                                <a:lnTo>
                                  <a:pt x="1719453" y="86410"/>
                                </a:lnTo>
                                <a:lnTo>
                                  <a:pt x="1712544" y="123063"/>
                                </a:lnTo>
                                <a:lnTo>
                                  <a:pt x="1705571" y="123063"/>
                                </a:lnTo>
                                <a:lnTo>
                                  <a:pt x="1705571" y="141681"/>
                                </a:lnTo>
                                <a:lnTo>
                                  <a:pt x="1696135" y="165506"/>
                                </a:lnTo>
                                <a:lnTo>
                                  <a:pt x="1670431" y="202552"/>
                                </a:lnTo>
                                <a:lnTo>
                                  <a:pt x="1666278" y="206832"/>
                                </a:lnTo>
                                <a:lnTo>
                                  <a:pt x="1662315" y="210591"/>
                                </a:lnTo>
                                <a:lnTo>
                                  <a:pt x="1662315" y="346925"/>
                                </a:lnTo>
                                <a:lnTo>
                                  <a:pt x="1603260" y="346925"/>
                                </a:lnTo>
                                <a:lnTo>
                                  <a:pt x="1625409" y="326948"/>
                                </a:lnTo>
                                <a:lnTo>
                                  <a:pt x="1651152" y="304190"/>
                                </a:lnTo>
                                <a:lnTo>
                                  <a:pt x="1654327" y="316458"/>
                                </a:lnTo>
                                <a:lnTo>
                                  <a:pt x="1660893" y="341503"/>
                                </a:lnTo>
                                <a:lnTo>
                                  <a:pt x="1662315" y="346925"/>
                                </a:lnTo>
                                <a:lnTo>
                                  <a:pt x="1662315" y="210591"/>
                                </a:lnTo>
                                <a:lnTo>
                                  <a:pt x="1661337" y="211505"/>
                                </a:lnTo>
                                <a:lnTo>
                                  <a:pt x="1655711" y="216585"/>
                                </a:lnTo>
                                <a:lnTo>
                                  <a:pt x="1649514" y="222008"/>
                                </a:lnTo>
                                <a:lnTo>
                                  <a:pt x="1646859" y="176326"/>
                                </a:lnTo>
                                <a:lnTo>
                                  <a:pt x="1649907" y="141681"/>
                                </a:lnTo>
                                <a:lnTo>
                                  <a:pt x="1705571" y="141681"/>
                                </a:lnTo>
                                <a:lnTo>
                                  <a:pt x="1705571" y="123063"/>
                                </a:lnTo>
                                <a:lnTo>
                                  <a:pt x="1653527" y="123063"/>
                                </a:lnTo>
                                <a:lnTo>
                                  <a:pt x="1661401" y="93865"/>
                                </a:lnTo>
                                <a:lnTo>
                                  <a:pt x="1679917" y="55384"/>
                                </a:lnTo>
                                <a:lnTo>
                                  <a:pt x="1698231" y="34112"/>
                                </a:lnTo>
                                <a:lnTo>
                                  <a:pt x="1711553" y="35699"/>
                                </a:lnTo>
                                <a:lnTo>
                                  <a:pt x="1718945" y="54876"/>
                                </a:lnTo>
                                <a:lnTo>
                                  <a:pt x="1718945" y="55384"/>
                                </a:lnTo>
                                <a:lnTo>
                                  <a:pt x="1719453" y="86410"/>
                                </a:lnTo>
                                <a:lnTo>
                                  <a:pt x="1719453" y="1485"/>
                                </a:lnTo>
                                <a:lnTo>
                                  <a:pt x="1690408" y="10439"/>
                                </a:lnTo>
                                <a:lnTo>
                                  <a:pt x="1657807" y="41262"/>
                                </a:lnTo>
                                <a:lnTo>
                                  <a:pt x="1636191" y="79629"/>
                                </a:lnTo>
                                <a:lnTo>
                                  <a:pt x="1623148" y="123063"/>
                                </a:lnTo>
                                <a:lnTo>
                                  <a:pt x="1599120" y="123063"/>
                                </a:lnTo>
                                <a:lnTo>
                                  <a:pt x="1599120" y="141681"/>
                                </a:lnTo>
                                <a:lnTo>
                                  <a:pt x="1621980" y="141681"/>
                                </a:lnTo>
                                <a:lnTo>
                                  <a:pt x="1620507" y="167881"/>
                                </a:lnTo>
                                <a:lnTo>
                                  <a:pt x="1621967" y="178930"/>
                                </a:lnTo>
                                <a:lnTo>
                                  <a:pt x="1624812" y="194221"/>
                                </a:lnTo>
                                <a:lnTo>
                                  <a:pt x="1628876" y="213220"/>
                                </a:lnTo>
                                <a:lnTo>
                                  <a:pt x="1633943" y="235115"/>
                                </a:lnTo>
                                <a:lnTo>
                                  <a:pt x="1599120" y="235115"/>
                                </a:lnTo>
                                <a:lnTo>
                                  <a:pt x="1599120" y="253746"/>
                                </a:lnTo>
                                <a:lnTo>
                                  <a:pt x="1613306" y="253746"/>
                                </a:lnTo>
                                <a:lnTo>
                                  <a:pt x="1594586" y="271767"/>
                                </a:lnTo>
                                <a:lnTo>
                                  <a:pt x="1576781" y="291782"/>
                                </a:lnTo>
                                <a:lnTo>
                                  <a:pt x="1562696" y="312407"/>
                                </a:lnTo>
                                <a:lnTo>
                                  <a:pt x="1546123" y="349986"/>
                                </a:lnTo>
                                <a:lnTo>
                                  <a:pt x="1536153" y="393598"/>
                                </a:lnTo>
                                <a:lnTo>
                                  <a:pt x="1536255" y="399923"/>
                                </a:lnTo>
                                <a:lnTo>
                                  <a:pt x="1536331" y="405193"/>
                                </a:lnTo>
                                <a:lnTo>
                                  <a:pt x="1536446" y="413219"/>
                                </a:lnTo>
                                <a:lnTo>
                                  <a:pt x="1536534" y="419506"/>
                                </a:lnTo>
                                <a:lnTo>
                                  <a:pt x="1536661" y="428015"/>
                                </a:lnTo>
                                <a:lnTo>
                                  <a:pt x="1536700" y="430098"/>
                                </a:lnTo>
                                <a:lnTo>
                                  <a:pt x="1536814" y="437515"/>
                                </a:lnTo>
                                <a:lnTo>
                                  <a:pt x="1536827" y="438772"/>
                                </a:lnTo>
                                <a:lnTo>
                                  <a:pt x="1552181" y="481101"/>
                                </a:lnTo>
                                <a:lnTo>
                                  <a:pt x="1578902" y="513676"/>
                                </a:lnTo>
                                <a:lnTo>
                                  <a:pt x="1608683" y="533984"/>
                                </a:lnTo>
                                <a:lnTo>
                                  <a:pt x="1638058" y="544144"/>
                                </a:lnTo>
                                <a:lnTo>
                                  <a:pt x="1663598" y="546277"/>
                                </a:lnTo>
                                <a:lnTo>
                                  <a:pt x="1673199" y="545249"/>
                                </a:lnTo>
                                <a:lnTo>
                                  <a:pt x="1685213" y="542912"/>
                                </a:lnTo>
                                <a:lnTo>
                                  <a:pt x="1698853" y="539064"/>
                                </a:lnTo>
                                <a:lnTo>
                                  <a:pt x="1713306" y="533501"/>
                                </a:lnTo>
                                <a:lnTo>
                                  <a:pt x="1719656" y="556120"/>
                                </a:lnTo>
                                <a:lnTo>
                                  <a:pt x="1723809" y="570801"/>
                                </a:lnTo>
                                <a:lnTo>
                                  <a:pt x="1599120" y="570801"/>
                                </a:lnTo>
                                <a:lnTo>
                                  <a:pt x="1599120" y="589419"/>
                                </a:lnTo>
                                <a:lnTo>
                                  <a:pt x="1610334" y="589419"/>
                                </a:lnTo>
                                <a:lnTo>
                                  <a:pt x="1603717" y="594918"/>
                                </a:lnTo>
                                <a:lnTo>
                                  <a:pt x="1597113" y="604393"/>
                                </a:lnTo>
                                <a:lnTo>
                                  <a:pt x="1595767" y="606590"/>
                                </a:lnTo>
                                <a:lnTo>
                                  <a:pt x="1594573" y="609396"/>
                                </a:lnTo>
                                <a:lnTo>
                                  <a:pt x="1593697" y="613003"/>
                                </a:lnTo>
                                <a:lnTo>
                                  <a:pt x="1591830" y="629348"/>
                                </a:lnTo>
                                <a:lnTo>
                                  <a:pt x="1594091" y="649986"/>
                                </a:lnTo>
                                <a:lnTo>
                                  <a:pt x="1602867" y="671322"/>
                                </a:lnTo>
                                <a:lnTo>
                                  <a:pt x="1620507" y="689737"/>
                                </a:lnTo>
                                <a:lnTo>
                                  <a:pt x="1646212" y="701332"/>
                                </a:lnTo>
                                <a:lnTo>
                                  <a:pt x="1675498" y="703402"/>
                                </a:lnTo>
                                <a:lnTo>
                                  <a:pt x="1705127" y="694169"/>
                                </a:lnTo>
                                <a:lnTo>
                                  <a:pt x="1708251" y="691565"/>
                                </a:lnTo>
                                <a:lnTo>
                                  <a:pt x="1731911" y="671855"/>
                                </a:lnTo>
                                <a:lnTo>
                                  <a:pt x="1746961" y="644271"/>
                                </a:lnTo>
                                <a:lnTo>
                                  <a:pt x="1749729" y="612736"/>
                                </a:lnTo>
                                <a:lnTo>
                                  <a:pt x="1745449" y="589419"/>
                                </a:lnTo>
                                <a:lnTo>
                                  <a:pt x="2484336" y="589419"/>
                                </a:lnTo>
                                <a:lnTo>
                                  <a:pt x="2484336" y="570801"/>
                                </a:lnTo>
                                <a:lnTo>
                                  <a:pt x="2477998" y="570801"/>
                                </a:lnTo>
                                <a:lnTo>
                                  <a:pt x="2477998" y="513943"/>
                                </a:lnTo>
                                <a:lnTo>
                                  <a:pt x="2477998" y="477367"/>
                                </a:lnTo>
                                <a:lnTo>
                                  <a:pt x="2484336" y="477367"/>
                                </a:lnTo>
                                <a:lnTo>
                                  <a:pt x="2484336" y="458749"/>
                                </a:lnTo>
                                <a:lnTo>
                                  <a:pt x="2477998" y="458749"/>
                                </a:lnTo>
                                <a:lnTo>
                                  <a:pt x="2477998" y="365556"/>
                                </a:lnTo>
                                <a:lnTo>
                                  <a:pt x="2484336" y="365556"/>
                                </a:lnTo>
                                <a:lnTo>
                                  <a:pt x="2484336" y="346925"/>
                                </a:lnTo>
                                <a:lnTo>
                                  <a:pt x="2477998" y="346925"/>
                                </a:lnTo>
                                <a:lnTo>
                                  <a:pt x="2477998" y="253746"/>
                                </a:lnTo>
                                <a:lnTo>
                                  <a:pt x="2484336" y="253746"/>
                                </a:lnTo>
                                <a:lnTo>
                                  <a:pt x="2484336" y="235115"/>
                                </a:lnTo>
                                <a:lnTo>
                                  <a:pt x="2477998" y="235115"/>
                                </a:lnTo>
                                <a:lnTo>
                                  <a:pt x="2477998" y="141681"/>
                                </a:lnTo>
                                <a:lnTo>
                                  <a:pt x="2484336" y="141681"/>
                                </a:lnTo>
                                <a:lnTo>
                                  <a:pt x="2484336" y="123063"/>
                                </a:lnTo>
                                <a:close/>
                              </a:path>
                              <a:path w="5564505" h="706755">
                                <a:moveTo>
                                  <a:pt x="4015854" y="125945"/>
                                </a:moveTo>
                                <a:lnTo>
                                  <a:pt x="3999776" y="125945"/>
                                </a:lnTo>
                                <a:lnTo>
                                  <a:pt x="3999776" y="144576"/>
                                </a:lnTo>
                                <a:lnTo>
                                  <a:pt x="3999776" y="237998"/>
                                </a:lnTo>
                                <a:lnTo>
                                  <a:pt x="3999776" y="573684"/>
                                </a:lnTo>
                                <a:lnTo>
                                  <a:pt x="3939692" y="573684"/>
                                </a:lnTo>
                                <a:lnTo>
                                  <a:pt x="3273158" y="573684"/>
                                </a:lnTo>
                                <a:lnTo>
                                  <a:pt x="3265601" y="548322"/>
                                </a:lnTo>
                                <a:lnTo>
                                  <a:pt x="3265601" y="630275"/>
                                </a:lnTo>
                                <a:lnTo>
                                  <a:pt x="3259620" y="661924"/>
                                </a:lnTo>
                                <a:lnTo>
                                  <a:pt x="3236633" y="686320"/>
                                </a:lnTo>
                                <a:lnTo>
                                  <a:pt x="3208553" y="694448"/>
                                </a:lnTo>
                                <a:lnTo>
                                  <a:pt x="3185083" y="692099"/>
                                </a:lnTo>
                                <a:lnTo>
                                  <a:pt x="3169424" y="682637"/>
                                </a:lnTo>
                                <a:lnTo>
                                  <a:pt x="3164725" y="669404"/>
                                </a:lnTo>
                                <a:lnTo>
                                  <a:pt x="3166910" y="669404"/>
                                </a:lnTo>
                                <a:lnTo>
                                  <a:pt x="3183356" y="666089"/>
                                </a:lnTo>
                                <a:lnTo>
                                  <a:pt x="3196945" y="656932"/>
                                </a:lnTo>
                                <a:lnTo>
                                  <a:pt x="3206102" y="643356"/>
                                </a:lnTo>
                                <a:lnTo>
                                  <a:pt x="3209467" y="626706"/>
                                </a:lnTo>
                                <a:lnTo>
                                  <a:pt x="3206102" y="610082"/>
                                </a:lnTo>
                                <a:lnTo>
                                  <a:pt x="3196945" y="596493"/>
                                </a:lnTo>
                                <a:lnTo>
                                  <a:pt x="3190735" y="592315"/>
                                </a:lnTo>
                                <a:lnTo>
                                  <a:pt x="3260534" y="592315"/>
                                </a:lnTo>
                                <a:lnTo>
                                  <a:pt x="3263023" y="602869"/>
                                </a:lnTo>
                                <a:lnTo>
                                  <a:pt x="3265601" y="630275"/>
                                </a:lnTo>
                                <a:lnTo>
                                  <a:pt x="3265601" y="548322"/>
                                </a:lnTo>
                                <a:lnTo>
                                  <a:pt x="3262045" y="536384"/>
                                </a:lnTo>
                                <a:lnTo>
                                  <a:pt x="3261004" y="532866"/>
                                </a:lnTo>
                                <a:lnTo>
                                  <a:pt x="3259734" y="528637"/>
                                </a:lnTo>
                                <a:lnTo>
                                  <a:pt x="3279800" y="513181"/>
                                </a:lnTo>
                                <a:lnTo>
                                  <a:pt x="3283039" y="508812"/>
                                </a:lnTo>
                                <a:lnTo>
                                  <a:pt x="3295383" y="492213"/>
                                </a:lnTo>
                                <a:lnTo>
                                  <a:pt x="3299066" y="480263"/>
                                </a:lnTo>
                                <a:lnTo>
                                  <a:pt x="3999776" y="480263"/>
                                </a:lnTo>
                                <a:lnTo>
                                  <a:pt x="3999776" y="461632"/>
                                </a:lnTo>
                                <a:lnTo>
                                  <a:pt x="3939692" y="461632"/>
                                </a:lnTo>
                                <a:lnTo>
                                  <a:pt x="3303638" y="461632"/>
                                </a:lnTo>
                                <a:lnTo>
                                  <a:pt x="3303536" y="459066"/>
                                </a:lnTo>
                                <a:lnTo>
                                  <a:pt x="3302330" y="430911"/>
                                </a:lnTo>
                                <a:lnTo>
                                  <a:pt x="3302241" y="430682"/>
                                </a:lnTo>
                                <a:lnTo>
                                  <a:pt x="3290684" y="399707"/>
                                </a:lnTo>
                                <a:lnTo>
                                  <a:pt x="3286264" y="387845"/>
                                </a:lnTo>
                                <a:lnTo>
                                  <a:pt x="3267710" y="369658"/>
                                </a:lnTo>
                                <a:lnTo>
                                  <a:pt x="3267710" y="461632"/>
                                </a:lnTo>
                                <a:lnTo>
                                  <a:pt x="3265436" y="461632"/>
                                </a:lnTo>
                                <a:lnTo>
                                  <a:pt x="3265436" y="480263"/>
                                </a:lnTo>
                                <a:lnTo>
                                  <a:pt x="3264700" y="486117"/>
                                </a:lnTo>
                                <a:lnTo>
                                  <a:pt x="3253409" y="508812"/>
                                </a:lnTo>
                                <a:lnTo>
                                  <a:pt x="3245891" y="485063"/>
                                </a:lnTo>
                                <a:lnTo>
                                  <a:pt x="3244418" y="480263"/>
                                </a:lnTo>
                                <a:lnTo>
                                  <a:pt x="3265436" y="480263"/>
                                </a:lnTo>
                                <a:lnTo>
                                  <a:pt x="3265436" y="461632"/>
                                </a:lnTo>
                                <a:lnTo>
                                  <a:pt x="3240430" y="461632"/>
                                </a:lnTo>
                                <a:lnTo>
                                  <a:pt x="3240430" y="520661"/>
                                </a:lnTo>
                                <a:lnTo>
                                  <a:pt x="3232543" y="525106"/>
                                </a:lnTo>
                                <a:lnTo>
                                  <a:pt x="3223526" y="528637"/>
                                </a:lnTo>
                                <a:lnTo>
                                  <a:pt x="3212858" y="531317"/>
                                </a:lnTo>
                                <a:lnTo>
                                  <a:pt x="3200895" y="532866"/>
                                </a:lnTo>
                                <a:lnTo>
                                  <a:pt x="3157156" y="526135"/>
                                </a:lnTo>
                                <a:lnTo>
                                  <a:pt x="3126130" y="503491"/>
                                </a:lnTo>
                                <a:lnTo>
                                  <a:pt x="3125038" y="502666"/>
                                </a:lnTo>
                                <a:lnTo>
                                  <a:pt x="3104832" y="469176"/>
                                </a:lnTo>
                                <a:lnTo>
                                  <a:pt x="3096577" y="432028"/>
                                </a:lnTo>
                                <a:lnTo>
                                  <a:pt x="3100527" y="397802"/>
                                </a:lnTo>
                                <a:lnTo>
                                  <a:pt x="3113316" y="373557"/>
                                </a:lnTo>
                                <a:lnTo>
                                  <a:pt x="3130639" y="354063"/>
                                </a:lnTo>
                                <a:lnTo>
                                  <a:pt x="3130639" y="368452"/>
                                </a:lnTo>
                                <a:lnTo>
                                  <a:pt x="3169843" y="368452"/>
                                </a:lnTo>
                                <a:lnTo>
                                  <a:pt x="3151111" y="386702"/>
                                </a:lnTo>
                                <a:lnTo>
                                  <a:pt x="3138132" y="413448"/>
                                </a:lnTo>
                                <a:lnTo>
                                  <a:pt x="3138259" y="430911"/>
                                </a:lnTo>
                                <a:lnTo>
                                  <a:pt x="3138360" y="446163"/>
                                </a:lnTo>
                                <a:lnTo>
                                  <a:pt x="3146653" y="461632"/>
                                </a:lnTo>
                                <a:lnTo>
                                  <a:pt x="3130639" y="461632"/>
                                </a:lnTo>
                                <a:lnTo>
                                  <a:pt x="3130639" y="480263"/>
                                </a:lnTo>
                                <a:lnTo>
                                  <a:pt x="3160001" y="480263"/>
                                </a:lnTo>
                                <a:lnTo>
                                  <a:pt x="3177057" y="494106"/>
                                </a:lnTo>
                                <a:lnTo>
                                  <a:pt x="3198152" y="503491"/>
                                </a:lnTo>
                                <a:lnTo>
                                  <a:pt x="3208261" y="505015"/>
                                </a:lnTo>
                                <a:lnTo>
                                  <a:pt x="3207143" y="502666"/>
                                </a:lnTo>
                                <a:lnTo>
                                  <a:pt x="3201682" y="499224"/>
                                </a:lnTo>
                                <a:lnTo>
                                  <a:pt x="3193326" y="494106"/>
                                </a:lnTo>
                                <a:lnTo>
                                  <a:pt x="3184080" y="487133"/>
                                </a:lnTo>
                                <a:lnTo>
                                  <a:pt x="3179775" y="480263"/>
                                </a:lnTo>
                                <a:lnTo>
                                  <a:pt x="3229216" y="480263"/>
                                </a:lnTo>
                                <a:lnTo>
                                  <a:pt x="3233039" y="494106"/>
                                </a:lnTo>
                                <a:lnTo>
                                  <a:pt x="3240430" y="520661"/>
                                </a:lnTo>
                                <a:lnTo>
                                  <a:pt x="3240430" y="461632"/>
                                </a:lnTo>
                                <a:lnTo>
                                  <a:pt x="3238690" y="461632"/>
                                </a:lnTo>
                                <a:lnTo>
                                  <a:pt x="3237915" y="459066"/>
                                </a:lnTo>
                                <a:lnTo>
                                  <a:pt x="3229622" y="430682"/>
                                </a:lnTo>
                                <a:lnTo>
                                  <a:pt x="3224072" y="410438"/>
                                </a:lnTo>
                                <a:lnTo>
                                  <a:pt x="3224072" y="461632"/>
                                </a:lnTo>
                                <a:lnTo>
                                  <a:pt x="3171875" y="461632"/>
                                </a:lnTo>
                                <a:lnTo>
                                  <a:pt x="3168256" y="447332"/>
                                </a:lnTo>
                                <a:lnTo>
                                  <a:pt x="3189859" y="405155"/>
                                </a:lnTo>
                                <a:lnTo>
                                  <a:pt x="3207372" y="400431"/>
                                </a:lnTo>
                                <a:lnTo>
                                  <a:pt x="3215652" y="430911"/>
                                </a:lnTo>
                                <a:lnTo>
                                  <a:pt x="3224072" y="461632"/>
                                </a:lnTo>
                                <a:lnTo>
                                  <a:pt x="3224072" y="410438"/>
                                </a:lnTo>
                                <a:lnTo>
                                  <a:pt x="3221329" y="400431"/>
                                </a:lnTo>
                                <a:lnTo>
                                  <a:pt x="3221126" y="399707"/>
                                </a:lnTo>
                                <a:lnTo>
                                  <a:pt x="3235198" y="402361"/>
                                </a:lnTo>
                                <a:lnTo>
                                  <a:pt x="3265614" y="440410"/>
                                </a:lnTo>
                                <a:lnTo>
                                  <a:pt x="3267710" y="461632"/>
                                </a:lnTo>
                                <a:lnTo>
                                  <a:pt x="3267710" y="369658"/>
                                </a:lnTo>
                                <a:lnTo>
                                  <a:pt x="3266490" y="368452"/>
                                </a:lnTo>
                                <a:lnTo>
                                  <a:pt x="3999776" y="368452"/>
                                </a:lnTo>
                                <a:lnTo>
                                  <a:pt x="3999776" y="349821"/>
                                </a:lnTo>
                                <a:lnTo>
                                  <a:pt x="3939692" y="349821"/>
                                </a:lnTo>
                                <a:lnTo>
                                  <a:pt x="3208744" y="349821"/>
                                </a:lnTo>
                                <a:lnTo>
                                  <a:pt x="3204781" y="335940"/>
                                </a:lnTo>
                                <a:lnTo>
                                  <a:pt x="3201022" y="322275"/>
                                </a:lnTo>
                                <a:lnTo>
                                  <a:pt x="3197517" y="308940"/>
                                </a:lnTo>
                                <a:lnTo>
                                  <a:pt x="3197047" y="307086"/>
                                </a:lnTo>
                                <a:lnTo>
                                  <a:pt x="3194278" y="295910"/>
                                </a:lnTo>
                                <a:lnTo>
                                  <a:pt x="3203321" y="286423"/>
                                </a:lnTo>
                                <a:lnTo>
                                  <a:pt x="3211982" y="276377"/>
                                </a:lnTo>
                                <a:lnTo>
                                  <a:pt x="3220148" y="265709"/>
                                </a:lnTo>
                                <a:lnTo>
                                  <a:pt x="3226168" y="256628"/>
                                </a:lnTo>
                                <a:lnTo>
                                  <a:pt x="3999776" y="256628"/>
                                </a:lnTo>
                                <a:lnTo>
                                  <a:pt x="3999776" y="237998"/>
                                </a:lnTo>
                                <a:lnTo>
                                  <a:pt x="3939692" y="237998"/>
                                </a:lnTo>
                                <a:lnTo>
                                  <a:pt x="3237103" y="237998"/>
                                </a:lnTo>
                                <a:lnTo>
                                  <a:pt x="3239795" y="232981"/>
                                </a:lnTo>
                                <a:lnTo>
                                  <a:pt x="3243237" y="226148"/>
                                </a:lnTo>
                                <a:lnTo>
                                  <a:pt x="3243897" y="224904"/>
                                </a:lnTo>
                                <a:lnTo>
                                  <a:pt x="3261576" y="189141"/>
                                </a:lnTo>
                                <a:lnTo>
                                  <a:pt x="3277324" y="144576"/>
                                </a:lnTo>
                                <a:lnTo>
                                  <a:pt x="3999776" y="144576"/>
                                </a:lnTo>
                                <a:lnTo>
                                  <a:pt x="3999776" y="125945"/>
                                </a:lnTo>
                                <a:lnTo>
                                  <a:pt x="3939692" y="125945"/>
                                </a:lnTo>
                                <a:lnTo>
                                  <a:pt x="3281946" y="125945"/>
                                </a:lnTo>
                                <a:lnTo>
                                  <a:pt x="3287611" y="89306"/>
                                </a:lnTo>
                                <a:lnTo>
                                  <a:pt x="3287522" y="82524"/>
                                </a:lnTo>
                                <a:lnTo>
                                  <a:pt x="3286912" y="47815"/>
                                </a:lnTo>
                                <a:lnTo>
                                  <a:pt x="3283407" y="36995"/>
                                </a:lnTo>
                                <a:lnTo>
                                  <a:pt x="3276854" y="16725"/>
                                </a:lnTo>
                                <a:lnTo>
                                  <a:pt x="3255759" y="2895"/>
                                </a:lnTo>
                                <a:lnTo>
                                  <a:pt x="3250984" y="4381"/>
                                </a:lnTo>
                                <a:lnTo>
                                  <a:pt x="3250984" y="89306"/>
                                </a:lnTo>
                                <a:lnTo>
                                  <a:pt x="3244062" y="125945"/>
                                </a:lnTo>
                                <a:lnTo>
                                  <a:pt x="3237103" y="125945"/>
                                </a:lnTo>
                                <a:lnTo>
                                  <a:pt x="3237103" y="144576"/>
                                </a:lnTo>
                                <a:lnTo>
                                  <a:pt x="3227667" y="168402"/>
                                </a:lnTo>
                                <a:lnTo>
                                  <a:pt x="3201949" y="205447"/>
                                </a:lnTo>
                                <a:lnTo>
                                  <a:pt x="3197796" y="209715"/>
                                </a:lnTo>
                                <a:lnTo>
                                  <a:pt x="3193834" y="213474"/>
                                </a:lnTo>
                                <a:lnTo>
                                  <a:pt x="3193834" y="349821"/>
                                </a:lnTo>
                                <a:lnTo>
                                  <a:pt x="3134753" y="349821"/>
                                </a:lnTo>
                                <a:lnTo>
                                  <a:pt x="3156928" y="329844"/>
                                </a:lnTo>
                                <a:lnTo>
                                  <a:pt x="3182670" y="307086"/>
                                </a:lnTo>
                                <a:lnTo>
                                  <a:pt x="3185845" y="319354"/>
                                </a:lnTo>
                                <a:lnTo>
                                  <a:pt x="3192411" y="344385"/>
                                </a:lnTo>
                                <a:lnTo>
                                  <a:pt x="3193834" y="349821"/>
                                </a:lnTo>
                                <a:lnTo>
                                  <a:pt x="3193834" y="213474"/>
                                </a:lnTo>
                                <a:lnTo>
                                  <a:pt x="3192856" y="214401"/>
                                </a:lnTo>
                                <a:lnTo>
                                  <a:pt x="3187230" y="219468"/>
                                </a:lnTo>
                                <a:lnTo>
                                  <a:pt x="3181032" y="224904"/>
                                </a:lnTo>
                                <a:lnTo>
                                  <a:pt x="3178378" y="179222"/>
                                </a:lnTo>
                                <a:lnTo>
                                  <a:pt x="3181426" y="144576"/>
                                </a:lnTo>
                                <a:lnTo>
                                  <a:pt x="3237103" y="144576"/>
                                </a:lnTo>
                                <a:lnTo>
                                  <a:pt x="3237103" y="125945"/>
                                </a:lnTo>
                                <a:lnTo>
                                  <a:pt x="3185045" y="125945"/>
                                </a:lnTo>
                                <a:lnTo>
                                  <a:pt x="3192919" y="96761"/>
                                </a:lnTo>
                                <a:lnTo>
                                  <a:pt x="3211449" y="58280"/>
                                </a:lnTo>
                                <a:lnTo>
                                  <a:pt x="3229749" y="36995"/>
                                </a:lnTo>
                                <a:lnTo>
                                  <a:pt x="3243072" y="38582"/>
                                </a:lnTo>
                                <a:lnTo>
                                  <a:pt x="3250463" y="57772"/>
                                </a:lnTo>
                                <a:lnTo>
                                  <a:pt x="3250463" y="58280"/>
                                </a:lnTo>
                                <a:lnTo>
                                  <a:pt x="3250984" y="89306"/>
                                </a:lnTo>
                                <a:lnTo>
                                  <a:pt x="3250984" y="4381"/>
                                </a:lnTo>
                                <a:lnTo>
                                  <a:pt x="3221926" y="13335"/>
                                </a:lnTo>
                                <a:lnTo>
                                  <a:pt x="3189325" y="44145"/>
                                </a:lnTo>
                                <a:lnTo>
                                  <a:pt x="3167710" y="82524"/>
                                </a:lnTo>
                                <a:lnTo>
                                  <a:pt x="3154667" y="125945"/>
                                </a:lnTo>
                                <a:lnTo>
                                  <a:pt x="3130639" y="125945"/>
                                </a:lnTo>
                                <a:lnTo>
                                  <a:pt x="3130639" y="144576"/>
                                </a:lnTo>
                                <a:lnTo>
                                  <a:pt x="3153499" y="144576"/>
                                </a:lnTo>
                                <a:lnTo>
                                  <a:pt x="3152025" y="170764"/>
                                </a:lnTo>
                                <a:lnTo>
                                  <a:pt x="3153486" y="181825"/>
                                </a:lnTo>
                                <a:lnTo>
                                  <a:pt x="3156331" y="197104"/>
                                </a:lnTo>
                                <a:lnTo>
                                  <a:pt x="3160395" y="216103"/>
                                </a:lnTo>
                                <a:lnTo>
                                  <a:pt x="3165449" y="237998"/>
                                </a:lnTo>
                                <a:lnTo>
                                  <a:pt x="3130639" y="237998"/>
                                </a:lnTo>
                                <a:lnTo>
                                  <a:pt x="3130639" y="256628"/>
                                </a:lnTo>
                                <a:lnTo>
                                  <a:pt x="3144837" y="256628"/>
                                </a:lnTo>
                                <a:lnTo>
                                  <a:pt x="3126105" y="274662"/>
                                </a:lnTo>
                                <a:lnTo>
                                  <a:pt x="3108299" y="294665"/>
                                </a:lnTo>
                                <a:lnTo>
                                  <a:pt x="3094215" y="315290"/>
                                </a:lnTo>
                                <a:lnTo>
                                  <a:pt x="3077641" y="352882"/>
                                </a:lnTo>
                                <a:lnTo>
                                  <a:pt x="3067672" y="396481"/>
                                </a:lnTo>
                                <a:lnTo>
                                  <a:pt x="3067774" y="402805"/>
                                </a:lnTo>
                                <a:lnTo>
                                  <a:pt x="3067850" y="408089"/>
                                </a:lnTo>
                                <a:lnTo>
                                  <a:pt x="3067964" y="416102"/>
                                </a:lnTo>
                                <a:lnTo>
                                  <a:pt x="3068066" y="422402"/>
                                </a:lnTo>
                                <a:lnTo>
                                  <a:pt x="3068193" y="430911"/>
                                </a:lnTo>
                                <a:lnTo>
                                  <a:pt x="3068218" y="432981"/>
                                </a:lnTo>
                                <a:lnTo>
                                  <a:pt x="3068332" y="440410"/>
                                </a:lnTo>
                                <a:lnTo>
                                  <a:pt x="3068345" y="441667"/>
                                </a:lnTo>
                                <a:lnTo>
                                  <a:pt x="3083699" y="483997"/>
                                </a:lnTo>
                                <a:lnTo>
                                  <a:pt x="3110420" y="516572"/>
                                </a:lnTo>
                                <a:lnTo>
                                  <a:pt x="3169577" y="547027"/>
                                </a:lnTo>
                                <a:lnTo>
                                  <a:pt x="3195116" y="549160"/>
                                </a:lnTo>
                                <a:lnTo>
                                  <a:pt x="3204718" y="548144"/>
                                </a:lnTo>
                                <a:lnTo>
                                  <a:pt x="3216732" y="545807"/>
                                </a:lnTo>
                                <a:lnTo>
                                  <a:pt x="3230372" y="541959"/>
                                </a:lnTo>
                                <a:lnTo>
                                  <a:pt x="3244824" y="536384"/>
                                </a:lnTo>
                                <a:lnTo>
                                  <a:pt x="3251174" y="559003"/>
                                </a:lnTo>
                                <a:lnTo>
                                  <a:pt x="3255327" y="573684"/>
                                </a:lnTo>
                                <a:lnTo>
                                  <a:pt x="3130639" y="573684"/>
                                </a:lnTo>
                                <a:lnTo>
                                  <a:pt x="3130639" y="592315"/>
                                </a:lnTo>
                                <a:lnTo>
                                  <a:pt x="3141827" y="592315"/>
                                </a:lnTo>
                                <a:lnTo>
                                  <a:pt x="3135236" y="597801"/>
                                </a:lnTo>
                                <a:lnTo>
                                  <a:pt x="3128632" y="607288"/>
                                </a:lnTo>
                                <a:lnTo>
                                  <a:pt x="3127298" y="609485"/>
                                </a:lnTo>
                                <a:lnTo>
                                  <a:pt x="3126092" y="612292"/>
                                </a:lnTo>
                                <a:lnTo>
                                  <a:pt x="3125216" y="615886"/>
                                </a:lnTo>
                                <a:lnTo>
                                  <a:pt x="3123349" y="632244"/>
                                </a:lnTo>
                                <a:lnTo>
                                  <a:pt x="3125622" y="652881"/>
                                </a:lnTo>
                                <a:lnTo>
                                  <a:pt x="3134385" y="674204"/>
                                </a:lnTo>
                                <a:lnTo>
                                  <a:pt x="3152025" y="692632"/>
                                </a:lnTo>
                                <a:lnTo>
                                  <a:pt x="3177743" y="704227"/>
                                </a:lnTo>
                                <a:lnTo>
                                  <a:pt x="3207016" y="706285"/>
                                </a:lnTo>
                                <a:lnTo>
                                  <a:pt x="3236645" y="697052"/>
                                </a:lnTo>
                                <a:lnTo>
                                  <a:pt x="3239770" y="694448"/>
                                </a:lnTo>
                                <a:lnTo>
                                  <a:pt x="3263442" y="674751"/>
                                </a:lnTo>
                                <a:lnTo>
                                  <a:pt x="3278479" y="647153"/>
                                </a:lnTo>
                                <a:lnTo>
                                  <a:pt x="3281261" y="615632"/>
                                </a:lnTo>
                                <a:lnTo>
                                  <a:pt x="3276968" y="592315"/>
                                </a:lnTo>
                                <a:lnTo>
                                  <a:pt x="4015854" y="592315"/>
                                </a:lnTo>
                                <a:lnTo>
                                  <a:pt x="4015854" y="573684"/>
                                </a:lnTo>
                                <a:lnTo>
                                  <a:pt x="4014914" y="573684"/>
                                </a:lnTo>
                                <a:lnTo>
                                  <a:pt x="4014914" y="514477"/>
                                </a:lnTo>
                                <a:lnTo>
                                  <a:pt x="4014914" y="480263"/>
                                </a:lnTo>
                                <a:lnTo>
                                  <a:pt x="4015854" y="480263"/>
                                </a:lnTo>
                                <a:lnTo>
                                  <a:pt x="4015854" y="461632"/>
                                </a:lnTo>
                                <a:lnTo>
                                  <a:pt x="4014914" y="461632"/>
                                </a:lnTo>
                                <a:lnTo>
                                  <a:pt x="4014914" y="368452"/>
                                </a:lnTo>
                                <a:lnTo>
                                  <a:pt x="4015854" y="368452"/>
                                </a:lnTo>
                                <a:lnTo>
                                  <a:pt x="4015854" y="349821"/>
                                </a:lnTo>
                                <a:lnTo>
                                  <a:pt x="4014914" y="349821"/>
                                </a:lnTo>
                                <a:lnTo>
                                  <a:pt x="4014914" y="256628"/>
                                </a:lnTo>
                                <a:lnTo>
                                  <a:pt x="4015854" y="256628"/>
                                </a:lnTo>
                                <a:lnTo>
                                  <a:pt x="4015854" y="237998"/>
                                </a:lnTo>
                                <a:lnTo>
                                  <a:pt x="4014914" y="237998"/>
                                </a:lnTo>
                                <a:lnTo>
                                  <a:pt x="4014914" y="144576"/>
                                </a:lnTo>
                                <a:lnTo>
                                  <a:pt x="4015854" y="144576"/>
                                </a:lnTo>
                                <a:lnTo>
                                  <a:pt x="4015854" y="125945"/>
                                </a:lnTo>
                                <a:close/>
                              </a:path>
                              <a:path w="5564505" h="706755">
                                <a:moveTo>
                                  <a:pt x="5564098" y="132130"/>
                                </a:moveTo>
                                <a:lnTo>
                                  <a:pt x="5558282" y="132130"/>
                                </a:lnTo>
                                <a:lnTo>
                                  <a:pt x="5558282" y="123063"/>
                                </a:lnTo>
                                <a:lnTo>
                                  <a:pt x="5548973" y="123063"/>
                                </a:lnTo>
                                <a:lnTo>
                                  <a:pt x="5548973" y="570801"/>
                                </a:lnTo>
                                <a:lnTo>
                                  <a:pt x="5482120" y="570801"/>
                                </a:lnTo>
                                <a:lnTo>
                                  <a:pt x="4815586" y="570801"/>
                                </a:lnTo>
                                <a:lnTo>
                                  <a:pt x="4808029" y="545439"/>
                                </a:lnTo>
                                <a:lnTo>
                                  <a:pt x="4808029" y="627392"/>
                                </a:lnTo>
                                <a:lnTo>
                                  <a:pt x="4802048" y="659028"/>
                                </a:lnTo>
                                <a:lnTo>
                                  <a:pt x="4779061" y="683425"/>
                                </a:lnTo>
                                <a:lnTo>
                                  <a:pt x="4750981" y="691565"/>
                                </a:lnTo>
                                <a:lnTo>
                                  <a:pt x="4727511" y="689216"/>
                                </a:lnTo>
                                <a:lnTo>
                                  <a:pt x="4711839" y="679742"/>
                                </a:lnTo>
                                <a:lnTo>
                                  <a:pt x="4707153" y="666521"/>
                                </a:lnTo>
                                <a:lnTo>
                                  <a:pt x="4709338" y="666521"/>
                                </a:lnTo>
                                <a:lnTo>
                                  <a:pt x="4725784" y="663206"/>
                                </a:lnTo>
                                <a:lnTo>
                                  <a:pt x="4739373" y="654050"/>
                                </a:lnTo>
                                <a:lnTo>
                                  <a:pt x="4748530" y="640461"/>
                                </a:lnTo>
                                <a:lnTo>
                                  <a:pt x="4751895" y="623824"/>
                                </a:lnTo>
                                <a:lnTo>
                                  <a:pt x="4748530" y="607187"/>
                                </a:lnTo>
                                <a:lnTo>
                                  <a:pt x="4739373" y="593598"/>
                                </a:lnTo>
                                <a:lnTo>
                                  <a:pt x="4733163" y="589419"/>
                                </a:lnTo>
                                <a:lnTo>
                                  <a:pt x="4802962" y="589419"/>
                                </a:lnTo>
                                <a:lnTo>
                                  <a:pt x="4805438" y="599986"/>
                                </a:lnTo>
                                <a:lnTo>
                                  <a:pt x="4808029" y="627392"/>
                                </a:lnTo>
                                <a:lnTo>
                                  <a:pt x="4808029" y="545439"/>
                                </a:lnTo>
                                <a:lnTo>
                                  <a:pt x="4804473" y="533501"/>
                                </a:lnTo>
                                <a:lnTo>
                                  <a:pt x="4803419" y="529971"/>
                                </a:lnTo>
                                <a:lnTo>
                                  <a:pt x="4802162" y="525741"/>
                                </a:lnTo>
                                <a:lnTo>
                                  <a:pt x="4822215" y="510298"/>
                                </a:lnTo>
                                <a:lnTo>
                                  <a:pt x="4825466" y="505929"/>
                                </a:lnTo>
                                <a:lnTo>
                                  <a:pt x="4837798" y="489318"/>
                                </a:lnTo>
                                <a:lnTo>
                                  <a:pt x="4841494" y="477367"/>
                                </a:lnTo>
                                <a:lnTo>
                                  <a:pt x="5548973" y="477367"/>
                                </a:lnTo>
                                <a:lnTo>
                                  <a:pt x="5548973" y="458749"/>
                                </a:lnTo>
                                <a:lnTo>
                                  <a:pt x="5482120" y="458749"/>
                                </a:lnTo>
                                <a:lnTo>
                                  <a:pt x="4846066" y="458749"/>
                                </a:lnTo>
                                <a:lnTo>
                                  <a:pt x="4845964" y="456184"/>
                                </a:lnTo>
                                <a:lnTo>
                                  <a:pt x="4844758" y="428015"/>
                                </a:lnTo>
                                <a:lnTo>
                                  <a:pt x="4844669" y="427786"/>
                                </a:lnTo>
                                <a:lnTo>
                                  <a:pt x="4833112" y="396811"/>
                                </a:lnTo>
                                <a:lnTo>
                                  <a:pt x="4828679" y="384962"/>
                                </a:lnTo>
                                <a:lnTo>
                                  <a:pt x="4810137" y="366776"/>
                                </a:lnTo>
                                <a:lnTo>
                                  <a:pt x="4810137" y="458749"/>
                                </a:lnTo>
                                <a:lnTo>
                                  <a:pt x="4807864" y="458749"/>
                                </a:lnTo>
                                <a:lnTo>
                                  <a:pt x="4807864" y="477367"/>
                                </a:lnTo>
                                <a:lnTo>
                                  <a:pt x="4807128" y="483235"/>
                                </a:lnTo>
                                <a:lnTo>
                                  <a:pt x="4795837" y="505929"/>
                                </a:lnTo>
                                <a:lnTo>
                                  <a:pt x="4788319" y="482168"/>
                                </a:lnTo>
                                <a:lnTo>
                                  <a:pt x="4786833" y="477367"/>
                                </a:lnTo>
                                <a:lnTo>
                                  <a:pt x="4807864" y="477367"/>
                                </a:lnTo>
                                <a:lnTo>
                                  <a:pt x="4807864" y="458749"/>
                                </a:lnTo>
                                <a:lnTo>
                                  <a:pt x="4782858" y="458749"/>
                                </a:lnTo>
                                <a:lnTo>
                                  <a:pt x="4782858" y="517766"/>
                                </a:lnTo>
                                <a:lnTo>
                                  <a:pt x="4774958" y="522211"/>
                                </a:lnTo>
                                <a:lnTo>
                                  <a:pt x="4765954" y="525741"/>
                                </a:lnTo>
                                <a:lnTo>
                                  <a:pt x="4755286" y="528421"/>
                                </a:lnTo>
                                <a:lnTo>
                                  <a:pt x="4743323" y="529971"/>
                                </a:lnTo>
                                <a:lnTo>
                                  <a:pt x="4699584" y="523240"/>
                                </a:lnTo>
                                <a:lnTo>
                                  <a:pt x="4668558" y="500608"/>
                                </a:lnTo>
                                <a:lnTo>
                                  <a:pt x="4667466" y="499770"/>
                                </a:lnTo>
                                <a:lnTo>
                                  <a:pt x="4647247" y="466293"/>
                                </a:lnTo>
                                <a:lnTo>
                                  <a:pt x="4639005" y="429133"/>
                                </a:lnTo>
                                <a:lnTo>
                                  <a:pt x="4642942" y="394919"/>
                                </a:lnTo>
                                <a:lnTo>
                                  <a:pt x="4655744" y="370662"/>
                                </a:lnTo>
                                <a:lnTo>
                                  <a:pt x="4673066" y="351180"/>
                                </a:lnTo>
                                <a:lnTo>
                                  <a:pt x="4673066" y="365556"/>
                                </a:lnTo>
                                <a:lnTo>
                                  <a:pt x="4712284" y="365556"/>
                                </a:lnTo>
                                <a:lnTo>
                                  <a:pt x="4693526" y="383819"/>
                                </a:lnTo>
                                <a:lnTo>
                                  <a:pt x="4680559" y="410565"/>
                                </a:lnTo>
                                <a:lnTo>
                                  <a:pt x="4680674" y="428015"/>
                                </a:lnTo>
                                <a:lnTo>
                                  <a:pt x="4680788" y="443268"/>
                                </a:lnTo>
                                <a:lnTo>
                                  <a:pt x="4689094" y="458749"/>
                                </a:lnTo>
                                <a:lnTo>
                                  <a:pt x="4673066" y="458749"/>
                                </a:lnTo>
                                <a:lnTo>
                                  <a:pt x="4673066" y="477367"/>
                                </a:lnTo>
                                <a:lnTo>
                                  <a:pt x="4702429" y="477367"/>
                                </a:lnTo>
                                <a:lnTo>
                                  <a:pt x="4719472" y="491210"/>
                                </a:lnTo>
                                <a:lnTo>
                                  <a:pt x="4740567" y="500608"/>
                                </a:lnTo>
                                <a:lnTo>
                                  <a:pt x="4750676" y="502132"/>
                                </a:lnTo>
                                <a:lnTo>
                                  <a:pt x="4749558" y="499770"/>
                                </a:lnTo>
                                <a:lnTo>
                                  <a:pt x="4744110" y="496341"/>
                                </a:lnTo>
                                <a:lnTo>
                                  <a:pt x="4735741" y="491210"/>
                                </a:lnTo>
                                <a:lnTo>
                                  <a:pt x="4726508" y="484251"/>
                                </a:lnTo>
                                <a:lnTo>
                                  <a:pt x="4722203" y="477367"/>
                                </a:lnTo>
                                <a:lnTo>
                                  <a:pt x="4771631" y="477367"/>
                                </a:lnTo>
                                <a:lnTo>
                                  <a:pt x="4775466" y="491210"/>
                                </a:lnTo>
                                <a:lnTo>
                                  <a:pt x="4782858" y="517766"/>
                                </a:lnTo>
                                <a:lnTo>
                                  <a:pt x="4782858" y="458749"/>
                                </a:lnTo>
                                <a:lnTo>
                                  <a:pt x="4781131" y="458749"/>
                                </a:lnTo>
                                <a:lnTo>
                                  <a:pt x="4780343" y="456184"/>
                                </a:lnTo>
                                <a:lnTo>
                                  <a:pt x="4772037" y="427786"/>
                                </a:lnTo>
                                <a:lnTo>
                                  <a:pt x="4766488" y="407530"/>
                                </a:lnTo>
                                <a:lnTo>
                                  <a:pt x="4766488" y="458749"/>
                                </a:lnTo>
                                <a:lnTo>
                                  <a:pt x="4714291" y="458749"/>
                                </a:lnTo>
                                <a:lnTo>
                                  <a:pt x="4710671" y="444436"/>
                                </a:lnTo>
                                <a:lnTo>
                                  <a:pt x="4732286" y="402272"/>
                                </a:lnTo>
                                <a:lnTo>
                                  <a:pt x="4749800" y="397548"/>
                                </a:lnTo>
                                <a:lnTo>
                                  <a:pt x="4758080" y="428015"/>
                                </a:lnTo>
                                <a:lnTo>
                                  <a:pt x="4766488" y="458749"/>
                                </a:lnTo>
                                <a:lnTo>
                                  <a:pt x="4766488" y="407530"/>
                                </a:lnTo>
                                <a:lnTo>
                                  <a:pt x="4763757" y="397548"/>
                                </a:lnTo>
                                <a:lnTo>
                                  <a:pt x="4763554" y="396811"/>
                                </a:lnTo>
                                <a:lnTo>
                                  <a:pt x="4777613" y="399465"/>
                                </a:lnTo>
                                <a:lnTo>
                                  <a:pt x="4808029" y="437515"/>
                                </a:lnTo>
                                <a:lnTo>
                                  <a:pt x="4810137" y="458749"/>
                                </a:lnTo>
                                <a:lnTo>
                                  <a:pt x="4810137" y="366776"/>
                                </a:lnTo>
                                <a:lnTo>
                                  <a:pt x="4808906" y="365556"/>
                                </a:lnTo>
                                <a:lnTo>
                                  <a:pt x="5548973" y="365556"/>
                                </a:lnTo>
                                <a:lnTo>
                                  <a:pt x="5548973" y="346925"/>
                                </a:lnTo>
                                <a:lnTo>
                                  <a:pt x="5482120" y="346925"/>
                                </a:lnTo>
                                <a:lnTo>
                                  <a:pt x="4751171" y="346925"/>
                                </a:lnTo>
                                <a:lnTo>
                                  <a:pt x="4747196" y="333057"/>
                                </a:lnTo>
                                <a:lnTo>
                                  <a:pt x="4743437" y="319392"/>
                                </a:lnTo>
                                <a:lnTo>
                                  <a:pt x="4739932" y="306044"/>
                                </a:lnTo>
                                <a:lnTo>
                                  <a:pt x="4739475" y="304190"/>
                                </a:lnTo>
                                <a:lnTo>
                                  <a:pt x="4736693" y="293014"/>
                                </a:lnTo>
                                <a:lnTo>
                                  <a:pt x="4745736" y="283527"/>
                                </a:lnTo>
                                <a:lnTo>
                                  <a:pt x="4754410" y="273494"/>
                                </a:lnTo>
                                <a:lnTo>
                                  <a:pt x="4762576" y="262826"/>
                                </a:lnTo>
                                <a:lnTo>
                                  <a:pt x="4768596" y="253746"/>
                                </a:lnTo>
                                <a:lnTo>
                                  <a:pt x="5548973" y="253746"/>
                                </a:lnTo>
                                <a:lnTo>
                                  <a:pt x="5548973" y="235115"/>
                                </a:lnTo>
                                <a:lnTo>
                                  <a:pt x="5482120" y="235115"/>
                                </a:lnTo>
                                <a:lnTo>
                                  <a:pt x="4779518" y="235115"/>
                                </a:lnTo>
                                <a:lnTo>
                                  <a:pt x="4782210" y="230085"/>
                                </a:lnTo>
                                <a:lnTo>
                                  <a:pt x="4785652" y="223266"/>
                                </a:lnTo>
                                <a:lnTo>
                                  <a:pt x="4786325" y="222008"/>
                                </a:lnTo>
                                <a:lnTo>
                                  <a:pt x="4804003" y="186245"/>
                                </a:lnTo>
                                <a:lnTo>
                                  <a:pt x="4819739" y="141681"/>
                                </a:lnTo>
                                <a:lnTo>
                                  <a:pt x="5548973" y="141681"/>
                                </a:lnTo>
                                <a:lnTo>
                                  <a:pt x="5548973" y="123063"/>
                                </a:lnTo>
                                <a:lnTo>
                                  <a:pt x="5482120" y="123063"/>
                                </a:lnTo>
                                <a:lnTo>
                                  <a:pt x="4824361" y="123063"/>
                                </a:lnTo>
                                <a:lnTo>
                                  <a:pt x="4830038" y="86410"/>
                                </a:lnTo>
                                <a:lnTo>
                                  <a:pt x="4829949" y="79629"/>
                                </a:lnTo>
                                <a:lnTo>
                                  <a:pt x="4829327" y="44932"/>
                                </a:lnTo>
                                <a:lnTo>
                                  <a:pt x="4825835" y="34112"/>
                                </a:lnTo>
                                <a:lnTo>
                                  <a:pt x="4819269" y="13843"/>
                                </a:lnTo>
                                <a:lnTo>
                                  <a:pt x="4798187" y="0"/>
                                </a:lnTo>
                                <a:lnTo>
                                  <a:pt x="4793399" y="1485"/>
                                </a:lnTo>
                                <a:lnTo>
                                  <a:pt x="4793399" y="86410"/>
                                </a:lnTo>
                                <a:lnTo>
                                  <a:pt x="4786490" y="123063"/>
                                </a:lnTo>
                                <a:lnTo>
                                  <a:pt x="4779518" y="123063"/>
                                </a:lnTo>
                                <a:lnTo>
                                  <a:pt x="4779518" y="141681"/>
                                </a:lnTo>
                                <a:lnTo>
                                  <a:pt x="4770082" y="165506"/>
                                </a:lnTo>
                                <a:lnTo>
                                  <a:pt x="4744377" y="202552"/>
                                </a:lnTo>
                                <a:lnTo>
                                  <a:pt x="4740211" y="206832"/>
                                </a:lnTo>
                                <a:lnTo>
                                  <a:pt x="4736262" y="210578"/>
                                </a:lnTo>
                                <a:lnTo>
                                  <a:pt x="4736262" y="346925"/>
                                </a:lnTo>
                                <a:lnTo>
                                  <a:pt x="4677207" y="346925"/>
                                </a:lnTo>
                                <a:lnTo>
                                  <a:pt x="4699355" y="326948"/>
                                </a:lnTo>
                                <a:lnTo>
                                  <a:pt x="4725098" y="304190"/>
                                </a:lnTo>
                                <a:lnTo>
                                  <a:pt x="4728273" y="316458"/>
                                </a:lnTo>
                                <a:lnTo>
                                  <a:pt x="4734839" y="341503"/>
                                </a:lnTo>
                                <a:lnTo>
                                  <a:pt x="4736262" y="346925"/>
                                </a:lnTo>
                                <a:lnTo>
                                  <a:pt x="4736262" y="210578"/>
                                </a:lnTo>
                                <a:lnTo>
                                  <a:pt x="4735284" y="211505"/>
                                </a:lnTo>
                                <a:lnTo>
                                  <a:pt x="4729658" y="216585"/>
                                </a:lnTo>
                                <a:lnTo>
                                  <a:pt x="4723460" y="222008"/>
                                </a:lnTo>
                                <a:lnTo>
                                  <a:pt x="4720806" y="176326"/>
                                </a:lnTo>
                                <a:lnTo>
                                  <a:pt x="4723854" y="141681"/>
                                </a:lnTo>
                                <a:lnTo>
                                  <a:pt x="4779518" y="141681"/>
                                </a:lnTo>
                                <a:lnTo>
                                  <a:pt x="4779518" y="123063"/>
                                </a:lnTo>
                                <a:lnTo>
                                  <a:pt x="4727460" y="123063"/>
                                </a:lnTo>
                                <a:lnTo>
                                  <a:pt x="4735347" y="93865"/>
                                </a:lnTo>
                                <a:lnTo>
                                  <a:pt x="4753864" y="55384"/>
                                </a:lnTo>
                                <a:lnTo>
                                  <a:pt x="4772177" y="34112"/>
                                </a:lnTo>
                                <a:lnTo>
                                  <a:pt x="4785499" y="35699"/>
                                </a:lnTo>
                                <a:lnTo>
                                  <a:pt x="4792878" y="54876"/>
                                </a:lnTo>
                                <a:lnTo>
                                  <a:pt x="4792891" y="55384"/>
                                </a:lnTo>
                                <a:lnTo>
                                  <a:pt x="4793399" y="86410"/>
                                </a:lnTo>
                                <a:lnTo>
                                  <a:pt x="4793399" y="1485"/>
                                </a:lnTo>
                                <a:lnTo>
                                  <a:pt x="4731753" y="41262"/>
                                </a:lnTo>
                                <a:lnTo>
                                  <a:pt x="4710125" y="79629"/>
                                </a:lnTo>
                                <a:lnTo>
                                  <a:pt x="4697095" y="123063"/>
                                </a:lnTo>
                                <a:lnTo>
                                  <a:pt x="4673066" y="123063"/>
                                </a:lnTo>
                                <a:lnTo>
                                  <a:pt x="4673066" y="141681"/>
                                </a:lnTo>
                                <a:lnTo>
                                  <a:pt x="4695926" y="141681"/>
                                </a:lnTo>
                                <a:lnTo>
                                  <a:pt x="4694453" y="167881"/>
                                </a:lnTo>
                                <a:lnTo>
                                  <a:pt x="4695914" y="178930"/>
                                </a:lnTo>
                                <a:lnTo>
                                  <a:pt x="4698758" y="194221"/>
                                </a:lnTo>
                                <a:lnTo>
                                  <a:pt x="4702822" y="213220"/>
                                </a:lnTo>
                                <a:lnTo>
                                  <a:pt x="4707890" y="235115"/>
                                </a:lnTo>
                                <a:lnTo>
                                  <a:pt x="4673066" y="235115"/>
                                </a:lnTo>
                                <a:lnTo>
                                  <a:pt x="4673066" y="253746"/>
                                </a:lnTo>
                                <a:lnTo>
                                  <a:pt x="4687252" y="253746"/>
                                </a:lnTo>
                                <a:lnTo>
                                  <a:pt x="4668532" y="271767"/>
                                </a:lnTo>
                                <a:lnTo>
                                  <a:pt x="4650727" y="291782"/>
                                </a:lnTo>
                                <a:lnTo>
                                  <a:pt x="4636643" y="312407"/>
                                </a:lnTo>
                                <a:lnTo>
                                  <a:pt x="4620069" y="349986"/>
                                </a:lnTo>
                                <a:lnTo>
                                  <a:pt x="4610100" y="393598"/>
                                </a:lnTo>
                                <a:lnTo>
                                  <a:pt x="4610189" y="399923"/>
                                </a:lnTo>
                                <a:lnTo>
                                  <a:pt x="4610278" y="405193"/>
                                </a:lnTo>
                                <a:lnTo>
                                  <a:pt x="4610392" y="413219"/>
                                </a:lnTo>
                                <a:lnTo>
                                  <a:pt x="4610481" y="419506"/>
                                </a:lnTo>
                                <a:lnTo>
                                  <a:pt x="4610608" y="428015"/>
                                </a:lnTo>
                                <a:lnTo>
                                  <a:pt x="4610646" y="430098"/>
                                </a:lnTo>
                                <a:lnTo>
                                  <a:pt x="4610760" y="437515"/>
                                </a:lnTo>
                                <a:lnTo>
                                  <a:pt x="4626127" y="481101"/>
                                </a:lnTo>
                                <a:lnTo>
                                  <a:pt x="4652848" y="513676"/>
                                </a:lnTo>
                                <a:lnTo>
                                  <a:pt x="4712005" y="544144"/>
                                </a:lnTo>
                                <a:lnTo>
                                  <a:pt x="4737544" y="546277"/>
                                </a:lnTo>
                                <a:lnTo>
                                  <a:pt x="4747145" y="545249"/>
                                </a:lnTo>
                                <a:lnTo>
                                  <a:pt x="4759160" y="542912"/>
                                </a:lnTo>
                                <a:lnTo>
                                  <a:pt x="4772787" y="539064"/>
                                </a:lnTo>
                                <a:lnTo>
                                  <a:pt x="4787252" y="533501"/>
                                </a:lnTo>
                                <a:lnTo>
                                  <a:pt x="4793602" y="556120"/>
                                </a:lnTo>
                                <a:lnTo>
                                  <a:pt x="4797755" y="570801"/>
                                </a:lnTo>
                                <a:lnTo>
                                  <a:pt x="4673066" y="570801"/>
                                </a:lnTo>
                                <a:lnTo>
                                  <a:pt x="4673066" y="589419"/>
                                </a:lnTo>
                                <a:lnTo>
                                  <a:pt x="4684280" y="589419"/>
                                </a:lnTo>
                                <a:lnTo>
                                  <a:pt x="4677664" y="594918"/>
                                </a:lnTo>
                                <a:lnTo>
                                  <a:pt x="4671060" y="604393"/>
                                </a:lnTo>
                                <a:lnTo>
                                  <a:pt x="4669714" y="606590"/>
                                </a:lnTo>
                                <a:lnTo>
                                  <a:pt x="4668520" y="609396"/>
                                </a:lnTo>
                                <a:lnTo>
                                  <a:pt x="4667643" y="613003"/>
                                </a:lnTo>
                                <a:lnTo>
                                  <a:pt x="4665777" y="629348"/>
                                </a:lnTo>
                                <a:lnTo>
                                  <a:pt x="4668037" y="649986"/>
                                </a:lnTo>
                                <a:lnTo>
                                  <a:pt x="4676813" y="671322"/>
                                </a:lnTo>
                                <a:lnTo>
                                  <a:pt x="4694453" y="689737"/>
                                </a:lnTo>
                                <a:lnTo>
                                  <a:pt x="4720158" y="701332"/>
                                </a:lnTo>
                                <a:lnTo>
                                  <a:pt x="4749444" y="703402"/>
                                </a:lnTo>
                                <a:lnTo>
                                  <a:pt x="4779073" y="694169"/>
                                </a:lnTo>
                                <a:lnTo>
                                  <a:pt x="4782197" y="691565"/>
                                </a:lnTo>
                                <a:lnTo>
                                  <a:pt x="4805858" y="671855"/>
                                </a:lnTo>
                                <a:lnTo>
                                  <a:pt x="4820907" y="644271"/>
                                </a:lnTo>
                                <a:lnTo>
                                  <a:pt x="4823676" y="612736"/>
                                </a:lnTo>
                                <a:lnTo>
                                  <a:pt x="4819396" y="589419"/>
                                </a:lnTo>
                                <a:lnTo>
                                  <a:pt x="5558282" y="589419"/>
                                </a:lnTo>
                                <a:lnTo>
                                  <a:pt x="5558282" y="579335"/>
                                </a:lnTo>
                                <a:lnTo>
                                  <a:pt x="5564098" y="579335"/>
                                </a:lnTo>
                                <a:lnTo>
                                  <a:pt x="5564098" y="513943"/>
                                </a:lnTo>
                                <a:lnTo>
                                  <a:pt x="5564098" y="132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475" y="435299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5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9475" y="378149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5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5142" y="361451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55"/>
                        <wps:cNvSpPr/>
                        <wps:spPr>
                          <a:xfrm>
                            <a:off x="3682794" y="412032"/>
                            <a:ext cx="30480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17780">
                                <a:moveTo>
                                  <a:pt x="304684" y="17462"/>
                                </a:moveTo>
                                <a:lnTo>
                                  <a:pt x="0" y="17462"/>
                                </a:lnTo>
                                <a:lnTo>
                                  <a:pt x="0" y="0"/>
                                </a:lnTo>
                                <a:lnTo>
                                  <a:pt x="230075" y="0"/>
                                </a:lnTo>
                                <a:lnTo>
                                  <a:pt x="304684" y="0"/>
                                </a:lnTo>
                                <a:lnTo>
                                  <a:pt x="304684" y="17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5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81311" y="361451"/>
                            <a:ext cx="180492" cy="123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57"/>
                        <wps:cNvSpPr/>
                        <wps:spPr>
                          <a:xfrm>
                            <a:off x="5228962" y="412032"/>
                            <a:ext cx="30480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17780">
                                <a:moveTo>
                                  <a:pt x="304684" y="17462"/>
                                </a:moveTo>
                                <a:lnTo>
                                  <a:pt x="0" y="17462"/>
                                </a:lnTo>
                                <a:lnTo>
                                  <a:pt x="0" y="0"/>
                                </a:lnTo>
                                <a:lnTo>
                                  <a:pt x="230075" y="0"/>
                                </a:lnTo>
                                <a:lnTo>
                                  <a:pt x="304684" y="0"/>
                                </a:lnTo>
                                <a:lnTo>
                                  <a:pt x="304684" y="17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box 58"/>
                        <wps:cNvSpPr txBox="1"/>
                        <wps:spPr>
                          <a:xfrm>
                            <a:off x="398036" y="42939"/>
                            <a:ext cx="792480" cy="582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670FAD" w14:textId="77777777" w:rsidR="001F4C43" w:rsidRPr="001F4C43" w:rsidRDefault="001F4C43" w:rsidP="001F4C43">
                              <w:pPr>
                                <w:spacing w:line="390" w:lineRule="exact"/>
                                <w:rPr>
                                  <w:rFonts w:ascii="Arima" w:hAnsi="Arima" w:cs="Arima"/>
                                  <w:sz w:val="31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F#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or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5"/>
                                  <w:sz w:val="28"/>
                                </w:rPr>
                                <w:t>G</w:t>
                              </w:r>
                              <w:r w:rsidRPr="001F4C43">
                                <w:rPr>
                                  <w:rFonts w:ascii="Segoe UI Symbol" w:hAnsi="Segoe UI Symbol" w:cs="Segoe UI Symbol"/>
                                  <w:spacing w:val="-5"/>
                                  <w:sz w:val="31"/>
                                </w:rPr>
                                <w:t>♭</w:t>
                              </w:r>
                            </w:p>
                            <w:p w14:paraId="42D13C02" w14:textId="77777777" w:rsidR="001F4C43" w:rsidRPr="001F4C43" w:rsidRDefault="001F4C43" w:rsidP="001F4C43">
                              <w:pPr>
                                <w:spacing w:before="90" w:line="437" w:lineRule="exact"/>
                                <w:ind w:left="175"/>
                                <w:rPr>
                                  <w:rFonts w:ascii="Arima" w:hAnsi="Arima" w:cs="Arima"/>
                                  <w:sz w:val="38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  <w:sz w:val="38"/>
                                </w:rPr>
                                <w:t>#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59"/>
                        <wps:cNvSpPr txBox="1"/>
                        <wps:spPr>
                          <a:xfrm>
                            <a:off x="2231873" y="42939"/>
                            <a:ext cx="151130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F80299" w14:textId="77777777" w:rsidR="001F4C43" w:rsidRPr="001F4C43" w:rsidRDefault="001F4C43" w:rsidP="001F4C43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28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  <w:sz w:val="28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60"/>
                        <wps:cNvSpPr txBox="1"/>
                        <wps:spPr>
                          <a:xfrm>
                            <a:off x="3424412" y="42939"/>
                            <a:ext cx="802640" cy="426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889AAD" w14:textId="77777777" w:rsidR="001F4C43" w:rsidRPr="001F4C43" w:rsidRDefault="001F4C43" w:rsidP="001F4C43">
                              <w:pPr>
                                <w:spacing w:line="314" w:lineRule="exact"/>
                                <w:rPr>
                                  <w:rFonts w:ascii="Arima" w:hAnsi="Arima" w:cs="Arima"/>
                                  <w:sz w:val="31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G#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z w:val="28"/>
                                </w:rPr>
                                <w:t>or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5"/>
                                  <w:sz w:val="28"/>
                                </w:rPr>
                                <w:t>A</w:t>
                              </w:r>
                              <w:r w:rsidRPr="001F4C43">
                                <w:rPr>
                                  <w:rFonts w:ascii="Segoe UI Symbol" w:hAnsi="Segoe UI Symbol" w:cs="Segoe UI Symbol"/>
                                  <w:spacing w:val="-5"/>
                                  <w:sz w:val="31"/>
                                </w:rPr>
                                <w:t>♭</w:t>
                              </w:r>
                            </w:p>
                            <w:p w14:paraId="4BA29253" w14:textId="77777777" w:rsidR="001F4C43" w:rsidRPr="001F4C43" w:rsidRDefault="001F4C43" w:rsidP="001F4C43">
                              <w:pPr>
                                <w:spacing w:line="357" w:lineRule="exact"/>
                                <w:ind w:left="168"/>
                                <w:rPr>
                                  <w:rFonts w:ascii="Arima" w:hAnsi="Arima" w:cs="Arima"/>
                                  <w:sz w:val="36"/>
                                </w:rPr>
                              </w:pPr>
                              <w:r w:rsidRPr="001F4C43">
                                <w:rPr>
                                  <w:rFonts w:ascii="Segoe UI Symbol" w:hAnsi="Segoe UI Symbol" w:cs="Segoe UI Symbol"/>
                                  <w:spacing w:val="-10"/>
                                  <w:w w:val="140"/>
                                  <w:sz w:val="36"/>
                                </w:rPr>
                                <w:t>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61"/>
                        <wps:cNvSpPr txBox="1"/>
                        <wps:spPr>
                          <a:xfrm>
                            <a:off x="5299085" y="42939"/>
                            <a:ext cx="13144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D44BD3" w14:textId="77777777" w:rsidR="001F4C43" w:rsidRPr="001F4C43" w:rsidRDefault="001F4C43" w:rsidP="001F4C43">
                              <w:pPr>
                                <w:spacing w:line="313" w:lineRule="exact"/>
                                <w:rPr>
                                  <w:rFonts w:ascii="Arima" w:hAnsi="Arima" w:cs="Arima"/>
                                  <w:sz w:val="28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62"/>
                        <wps:cNvSpPr txBox="1"/>
                        <wps:spPr>
                          <a:xfrm>
                            <a:off x="745225" y="1069654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6DB70C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63"/>
                        <wps:cNvSpPr txBox="1"/>
                        <wps:spPr>
                          <a:xfrm>
                            <a:off x="2295778" y="1069654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13EF38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64"/>
                        <wps:cNvSpPr txBox="1"/>
                        <wps:spPr>
                          <a:xfrm>
                            <a:off x="3754027" y="1069654"/>
                            <a:ext cx="233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CD2977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</w:rPr>
                                <w:t>2-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65"/>
                        <wps:cNvSpPr txBox="1"/>
                        <wps:spPr>
                          <a:xfrm>
                            <a:off x="5261625" y="1069654"/>
                            <a:ext cx="233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BC5FD8" w14:textId="77777777" w:rsidR="001F4C43" w:rsidRPr="001F4C43" w:rsidRDefault="001F4C43" w:rsidP="001F4C43">
                              <w:pPr>
                                <w:spacing w:line="268" w:lineRule="exact"/>
                                <w:rPr>
                                  <w:rFonts w:ascii="Arima" w:hAnsi="Arima" w:cs="Arima"/>
                                </w:rPr>
                              </w:pPr>
                              <w:r w:rsidRPr="001F4C43">
                                <w:rPr>
                                  <w:rFonts w:ascii="Arima" w:hAnsi="Arima" w:cs="Arima"/>
                                </w:rPr>
                                <w:t>1-</w:t>
                              </w:r>
                              <w:r w:rsidRPr="001F4C43">
                                <w:rPr>
                                  <w:rFonts w:ascii="Arima" w:hAnsi="Arima" w:cs="Arima"/>
                                  <w:spacing w:val="-1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EDCB37" id="Group 57" o:spid="_x0000_s1094" style="position:absolute;margin-left:341.1pt;margin-top:430.35pt;width:438.15pt;height:94.25pt;z-index:-251633664;mso-wrap-distance-left:0;mso-wrap-distance-right:0;mso-position-horizontal-relative:page;mso-position-vertical-relative:page;mso-width-relative:margin;mso-height-relative:margin" coordorigin="2443,429" coordsize="55645,11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">
                <v:shape id="Graphic 51" o:spid="_x0000_s1095" style="position:absolute;left:2443;top:3658;width:55645;height:7067;visibility:visible;mso-wrap-style:square;v-text-anchor:top" coordsize="5564505,706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" path="m953998,132664r-5816,l948182,123063r-9310,l938872,570801r-66852,l205486,570801r-7557,-25362l197929,627392r-5982,31636l168960,683425r-28079,8140l117411,689216r-15672,-9474l97053,666521r2184,l115684,663206r13589,-9156l138430,640461r3365,-16637l138430,607187r-9157,-13589l123063,589419r69799,l195338,599986r2591,27406l197929,545439r-3556,-11938l193319,529971r-1257,-4230l212115,510298r3251,-4369l227698,489318r3696,-11951l938872,477367r,-18618l872020,458749r-636054,l235864,456184r-1207,-28169l234569,427786,223012,396811r-4433,-11849l200037,366776r,91973l197764,458749r,18618l197027,483235r-11290,22694l178219,482168r-1486,-4801l197764,477367r,-18618l172758,458749r,59017l164858,522211r-9004,3530l145186,528421r-11963,1550l89484,523240,58458,500608r-1093,-838l37147,466293,28905,429133r3937,-34214l45643,370662,62966,351180r,14376l102184,365556,83426,383819,70459,410565r114,17450l70688,443268r8306,15481l62966,458749r,18618l92329,477367r17043,13843l130467,500608r10109,1524l139458,499770r-5448,-3429l125641,491210r-9233,-6959l112102,477367r49429,l165366,491210r7392,26556l172758,458749r-1728,l170243,456184r-8306,-28398l156387,407530r,51219l104190,458749r-3619,-14313l122186,402272r17514,-4724l147980,428015r8407,30734l156387,407530r-2730,-9982l153454,396811r14059,2654l197929,437515r2108,21234l200037,366776r-1232,-1220l938872,365556r,-18631l872020,346925r-730949,l137096,333057r-3759,-13665l129832,306044r-458,-1854l126593,293014r9043,-9487l144310,273494r8166,-10668l158496,253746r780376,l938872,235115r-66852,l169418,235115r2692,-5030l175552,223266r673,-1258l193903,186245r15735,-44564l938872,141681r,-18618l872020,123063r-657759,l219938,86410r-89,-6781l219227,44932,215734,34112,209169,13843,188087,r-4788,1485l183299,86410r-6909,36653l169418,123063r,18618l159981,165506r-25704,37046l130111,206832r-3950,3746l126161,346925r-59055,l89255,326948r25743,-22758l118173,316458r6566,25045l126161,346925r,-136347l125183,211505r-5626,5080l113360,222008r-2655,-45682l113753,141681r55665,l169418,123063r-52058,l125247,93865,143764,55384,162077,34112r13322,1587l182791,54876r,508l183299,86410r,-84925l154254,10439,121653,41262,100025,79629,86995,123063r-24029,l62966,141681r22860,l84353,167881r1460,11049l88658,194221r4064,18999l97790,235115r-34824,l62966,253746r14186,l58432,271767,40627,291782,26543,312407,9969,349986,,393598r88,6325l177,405193r115,8026l381,419506r127,8509l546,430098r114,7417l16027,481101r26721,32575l101904,544144r25540,2133l137045,545249r12014,-2337l162687,539064r14465,-5563l183502,556120r4153,14681l62966,570801r,18618l74180,589419r-6616,5499l60960,604393r-1347,2197l58420,609396r-877,3607l55676,629348r2261,20638l66713,671322r17640,18415l110058,701332r29286,2070l168973,694169r3124,-2604l195757,671855r15050,-27584l213575,612736r-4279,-23317l948182,589419r,-9550l953998,579869r,-65392l953998,132664xem2484336,123063r-21463,l2462873,141681r,93434l2462873,570801r-54699,l1741639,570801r-7556,-25362l1734083,627392r-5982,31636l1705114,683425r-28079,8140l1653565,689216r-15672,-9474l1633207,666521r2184,l1651838,663206r13589,-9156l1674583,640461r3366,-16637l1674583,607187r-9156,-13589l1659216,589419r69800,l1731492,599986r2591,27406l1734083,545439r-3556,-11938l1729473,529971r-1257,-4230l1748269,510298r3251,-4369l1763864,489318r3683,-11951l2462873,477367r,-18618l2408174,458749r-636055,l1772018,456184r-1207,-28169l1770722,427786r-11557,-30975l1754746,384962r-18555,-18186l1736191,458749r-2273,l1733918,477367r-737,5868l1721891,505929r-7518,-23761l1712887,477367r21031,l1733918,458749r-25006,l1708912,517766r-7887,4445l1692008,525741r-10668,2680l1669376,529971r-43738,-6731l1594612,500608r-1093,-838l1573301,466293r-8242,-37160l1568996,394919r12801,-24257l1599120,351180r,14376l1638338,365556r-18758,18263l1606613,410565r114,17450l1606842,443268r8305,15481l1599120,458749r,18618l1628482,477367r17057,13843l1666633,500608r10109,1524l1675625,499770r-5461,-3429l1661795,491210r-9233,-6959l1648256,477367r49441,l1701520,491210r7392,26556l1708912,458749r-1728,l1706397,456184r-8306,-28398l1692554,407568r,51181l1640344,458749r-3619,-14313l1658340,402272r17513,-4724l1684134,428015r8420,30734l1692554,407568r-2743,-10020l1689608,396811r14058,2654l1734096,437515r114,1257l1736191,458749r,-91973l1734959,365556r727914,l2462873,346925r-54699,l1677225,346925r-11227,-40881l1662760,293014r9042,-9487l1680464,273494r8166,-10668l1694649,253746r768224,l2462873,235115r-54699,l1705571,235115r2693,-5030l1711706,223266r673,-1258l1730057,186245r15735,-44564l2462873,141681r,-18618l2408174,123063r-657759,l1756092,86410r-89,-6781l1755381,44932r-3493,-10820l1745335,13843,1724240,r-4787,1485l1719453,86410r-6909,36653l1705571,123063r,18618l1696135,165506r-25704,37046l1666278,206832r-3963,3759l1662315,346925r-59055,l1625409,326948r25743,-22758l1654327,316458r6566,25045l1662315,346925r,-136334l1661337,211505r-5626,5080l1649514,222008r-2655,-45682l1649907,141681r55664,l1705571,123063r-52044,l1661401,93865r18516,-38481l1698231,34112r13322,1587l1718945,54876r,508l1719453,86410r,-84925l1690408,10439r-32601,30823l1636191,79629r-13043,43434l1599120,123063r,18618l1621980,141681r-1473,26200l1621967,178930r2845,15291l1628876,213220r5067,21895l1599120,235115r,18631l1613306,253746r-18720,18021l1576781,291782r-14085,20625l1546123,349986r-9970,43612l1536255,399923r76,5270l1536446,413219r88,6287l1536661,428015r39,2083l1536814,437515r13,1257l1552181,481101r26721,32575l1608683,533984r29375,10160l1663598,546277r9601,-1028l1685213,542912r13640,-3848l1713306,533501r6350,22619l1723809,570801r-124689,l1599120,589419r11214,l1603717,594918r-6604,9475l1595767,606590r-1194,2806l1593697,613003r-1867,16345l1594091,649986r8776,21336l1620507,689737r25705,11595l1675498,703402r29629,-9233l1708251,691565r23660,-19710l1746961,644271r2768,-31535l1745449,589419r738887,l2484336,570801r-6338,l2477998,513943r,-36576l2484336,477367r,-18618l2477998,458749r,-93193l2484336,365556r,-18631l2477998,346925r,-93179l2484336,253746r,-18631l2477998,235115r,-93434l2484336,141681r,-18618xem4015854,125945r-16078,l3999776,144576r,93422l3999776,573684r-60084,l3273158,573684r-7557,-25362l3265601,630275r-5981,31649l3236633,686320r-28080,8128l3185083,692099r-15659,-9462l3164725,669404r2185,l3183356,666089r13589,-9157l3206102,643356r3365,-16650l3206102,610082r-9157,-13589l3190735,592315r69799,l3263023,602869r2578,27406l3265601,548322r-3556,-11938l3261004,532866r-1270,-4229l3279800,513181r3239,-4369l3295383,492213r3683,-11950l3999776,480263r,-18631l3939692,461632r-636054,l3303536,459066r-1206,-28155l3302241,430682r-11557,-30975l3286264,387845r-18554,-18187l3267710,461632r-2274,l3265436,480263r-736,5854l3253409,508812r-7518,-23749l3244418,480263r21018,l3265436,461632r-25006,l3240430,520661r-7887,4445l3223526,528637r-10668,2680l3200895,532866r-43739,-6731l3126130,503491r-1092,-825l3104832,469176r-8255,-37148l3100527,397802r12789,-24245l3130639,354063r,14389l3169843,368452r-18732,18250l3138132,413448r127,17463l3138360,446163r8293,15469l3130639,461632r,18631l3160001,480263r17056,13843l3198152,503491r10109,1524l3207143,502666r-5461,-3442l3193326,494106r-9246,-6973l3179775,480263r49441,l3233039,494106r7391,26555l3240430,461632r-1740,l3237915,459066r-8293,-28384l3224072,410438r,51194l3171875,461632r-3619,-14300l3189859,405155r17513,-4724l3215652,430911r8420,30721l3224072,410438r-2743,-10007l3221126,399707r14072,2654l3265614,440410r2096,21222l3267710,369658r-1220,-1206l3999776,368452r,-18631l3939692,349821r-730948,l3204781,335940r-3759,-13665l3197517,308940r-470,-1854l3194278,295910r9043,-9487l3211982,276377r8166,-10668l3226168,256628r773608,l3999776,237998r-60084,l3237103,237998r2692,-5017l3243237,226148r660,-1244l3261576,189141r15748,-44565l3999776,144576r,-18631l3939692,125945r-657746,l3287611,89306r-89,-6782l3286912,47815r-3505,-10820l3276854,16725,3255759,2895r-4775,1486l3250984,89306r-6922,36639l3237103,125945r,18631l3227667,168402r-25718,37045l3197796,209715r-3962,3759l3193834,349821r-59081,l3156928,329844r25742,-22758l3185845,319354r6566,25031l3193834,349821r,-136347l3192856,214401r-5626,5067l3181032,224904r-2654,-45682l3181426,144576r55677,l3237103,125945r-52058,l3192919,96761r18530,-38481l3229749,36995r13323,1587l3250463,57772r,508l3250984,89306r,-84925l3221926,13335r-32601,30810l3167710,82524r-13043,43421l3130639,125945r,18631l3153499,144576r-1474,26188l3153486,181825r2845,15279l3160395,216103r5054,21895l3130639,237998r,18630l3144837,256628r-18732,18034l3108299,294665r-14084,20625l3077641,352882r-9969,43599l3067774,402805r76,5284l3067964,416102r102,6300l3068193,430911r25,2070l3068332,440410r13,1257l3083699,483997r26721,32575l3169577,547027r25539,2133l3204718,548144r12014,-2337l3230372,541959r14452,-5575l3251174,559003r4153,14681l3130639,573684r,18631l3141827,592315r-6591,5486l3128632,607288r-1334,2197l3126092,612292r-876,3594l3123349,632244r2273,20637l3134385,674204r17640,18428l3177743,704227r29273,2058l3236645,697052r3125,-2604l3263442,674751r15037,-27598l3281261,615632r-4293,-23317l4015854,592315r,-18631l4014914,573684r,-59207l4014914,480263r940,l4015854,461632r-940,l4014914,368452r940,l4015854,349821r-940,l4014914,256628r940,l4015854,237998r-940,l4014914,144576r940,l4015854,125945xem5564098,132130r-5816,l5558282,123063r-9309,l5548973,570801r-66853,l4815586,570801r-7557,-25362l4808029,627392r-5981,31636l4779061,683425r-28080,8140l4727511,689216r-15672,-9474l4707153,666521r2185,l4725784,663206r13589,-9156l4748530,640461r3365,-16637l4748530,607187r-9157,-13589l4733163,589419r69799,l4805438,599986r2591,27406l4808029,545439r-3556,-11938l4803419,529971r-1257,-4230l4822215,510298r3251,-4369l4837798,489318r3696,-11951l5548973,477367r,-18618l5482120,458749r-636054,l4845964,456184r-1206,-28169l4844669,427786r-11557,-30975l4828679,384962r-18542,-18186l4810137,458749r-2273,l4807864,477367r-736,5868l4795837,505929r-7518,-23761l4786833,477367r21031,l4807864,458749r-25006,l4782858,517766r-7900,4445l4765954,525741r-10668,2680l4743323,529971r-43739,-6731l4668558,500608r-1092,-838l4647247,466293r-8242,-37160l4642942,394919r12802,-24257l4673066,351180r,14376l4712284,365556r-18758,18263l4680559,410565r115,17450l4680788,443268r8306,15481l4673066,458749r,18618l4702429,477367r17043,13843l4740567,500608r10109,1524l4749558,499770r-5448,-3429l4735741,491210r-9233,-6959l4722203,477367r49428,l4775466,491210r7392,26556l4782858,458749r-1727,l4780343,456184r-8306,-28398l4766488,407530r,51219l4714291,458749r-3620,-14313l4732286,402272r17514,-4724l4758080,428015r8408,30734l4766488,407530r-2731,-9982l4763554,396811r14059,2654l4808029,437515r2108,21234l4810137,366776r-1231,-1220l5548973,365556r,-18631l5482120,346925r-730949,l4747196,333057r-3759,-13665l4739932,306044r-457,-1854l4736693,293014r9043,-9487l4754410,273494r8166,-10668l4768596,253746r780377,l5548973,235115r-66853,l4779518,235115r2692,-5030l4785652,223266r673,-1258l4804003,186245r15736,-44564l5548973,141681r,-18618l5482120,123063r-657759,l4830038,86410r-89,-6781l4829327,44932r-3492,-10820l4819269,13843,4798187,r-4788,1485l4793399,86410r-6909,36653l4779518,123063r,18618l4770082,165506r-25705,37046l4740211,206832r-3949,3746l4736262,346925r-59055,l4699355,326948r25743,-22758l4728273,316458r6566,25045l4736262,346925r,-136347l4735284,211505r-5626,5080l4723460,222008r-2654,-45682l4723854,141681r55664,l4779518,123063r-52058,l4735347,93865r18517,-38481l4772177,34112r13322,1587l4792878,54876r13,508l4793399,86410r,-84925l4731753,41262r-21628,38367l4697095,123063r-24029,l4673066,141681r22860,l4694453,167881r1461,11049l4698758,194221r4064,18999l4707890,235115r-34824,l4673066,253746r14186,l4668532,271767r-17805,20015l4636643,312407r-16574,37579l4610100,393598r89,6325l4610278,405193r114,8026l4610481,419506r127,8509l4610646,430098r114,7417l4626127,481101r26721,32575l4712005,544144r25539,2133l4747145,545249r12015,-2337l4772787,539064r14465,-5563l4793602,556120r4153,14681l4673066,570801r,18618l4684280,589419r-6616,5499l4671060,604393r-1346,2197l4668520,609396r-877,3607l4665777,629348r2260,20638l4676813,671322r17640,18415l4720158,701332r29286,2070l4779073,694169r3124,-2604l4805858,671855r15049,-27584l4823676,612736r-4280,-23317l5558282,589419r,-10084l5564098,579335r,-65392l5564098,132130xe" fillcolor="black" stroked="f">
                  <v:path arrowok="t"/>
                </v:shape>
                <v:shape id="Image 52" o:spid="_x0000_s1096" type="#_x0000_t75" style="position:absolute;left:6754;top:4352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">
                  <v:imagedata r:id="rId10" o:title=""/>
                </v:shape>
                <v:shape id="Image 53" o:spid="_x0000_s1097" type="#_x0000_t75" style="position:absolute;left:21994;top:3781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">
                  <v:imagedata r:id="rId10" o:title=""/>
                </v:shape>
                <v:shape id="Image 54" o:spid="_x0000_s1098" type="#_x0000_t75" style="position:absolute;left:37351;top:3614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">
                  <v:imagedata r:id="rId10" o:title=""/>
                </v:shape>
                <v:shape id="Graphic 55" o:spid="_x0000_s1099" style="position:absolute;left:36827;top:4120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" path="m304684,17462l,17462,,,230075,r74609,l304684,17462xe" fillcolor="black" stroked="f">
                  <v:path arrowok="t"/>
                </v:shape>
                <v:shape id="Image 56" o:spid="_x0000_s1100" type="#_x0000_t75" style="position:absolute;left:52813;top:3614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">
                  <v:imagedata r:id="rId10" o:title=""/>
                </v:shape>
                <v:shape id="Graphic 57" o:spid="_x0000_s1101" style="position:absolute;left:52289;top:4120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" path="m304684,17462l,17462,,,230075,r74609,l304684,17462xe" fillcolor="black" stroked="f">
                  <v:path arrowok="t"/>
                </v:shape>
                <v:shape id="Textbox 58" o:spid="_x0000_s1102" type="#_x0000_t202" style="position:absolute;left:3980;top:429;width:7925;height:5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2E670FAD" w14:textId="77777777" w:rsidR="001F4C43" w:rsidRPr="001F4C43" w:rsidRDefault="001F4C43" w:rsidP="001F4C43">
                        <w:pPr>
                          <w:spacing w:line="390" w:lineRule="exact"/>
                          <w:rPr>
                            <w:rFonts w:ascii="Arima" w:hAnsi="Arima" w:cs="Arima"/>
                            <w:sz w:val="31"/>
                          </w:rPr>
                        </w:pP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F#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or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pacing w:val="-5"/>
                            <w:sz w:val="28"/>
                          </w:rPr>
                          <w:t>G</w:t>
                        </w:r>
                        <w:r w:rsidRPr="001F4C43">
                          <w:rPr>
                            <w:rFonts w:ascii="Segoe UI Symbol" w:hAnsi="Segoe UI Symbol" w:cs="Segoe UI Symbol"/>
                            <w:spacing w:val="-5"/>
                            <w:sz w:val="31"/>
                          </w:rPr>
                          <w:t>♭</w:t>
                        </w:r>
                      </w:p>
                      <w:p w14:paraId="42D13C02" w14:textId="77777777" w:rsidR="001F4C43" w:rsidRPr="001F4C43" w:rsidRDefault="001F4C43" w:rsidP="001F4C43">
                        <w:pPr>
                          <w:spacing w:before="90" w:line="437" w:lineRule="exact"/>
                          <w:ind w:left="175"/>
                          <w:rPr>
                            <w:rFonts w:ascii="Arima" w:hAnsi="Arima" w:cs="Arima"/>
                            <w:sz w:val="38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  <w:sz w:val="38"/>
                          </w:rPr>
                          <w:t>#</w:t>
                        </w:r>
                      </w:p>
                    </w:txbxContent>
                  </v:textbox>
                </v:shape>
                <v:shape id="Textbox 59" o:spid="_x0000_s1103" type="#_x0000_t202" style="position:absolute;left:22318;top:429;width:1512;height:1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6FF80299" w14:textId="77777777" w:rsidR="001F4C43" w:rsidRPr="001F4C43" w:rsidRDefault="001F4C43" w:rsidP="001F4C43">
                        <w:pPr>
                          <w:spacing w:line="313" w:lineRule="exact"/>
                          <w:rPr>
                            <w:rFonts w:ascii="Arima" w:hAnsi="Arima" w:cs="Arima"/>
                            <w:sz w:val="28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  <w:sz w:val="28"/>
                          </w:rPr>
                          <w:t>G</w:t>
                        </w:r>
                      </w:p>
                    </w:txbxContent>
                  </v:textbox>
                </v:shape>
                <v:shape id="Textbox 60" o:spid="_x0000_s1104" type="#_x0000_t202" style="position:absolute;left:34244;top:429;width:8026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18889AAD" w14:textId="77777777" w:rsidR="001F4C43" w:rsidRPr="001F4C43" w:rsidRDefault="001F4C43" w:rsidP="001F4C43">
                        <w:pPr>
                          <w:spacing w:line="314" w:lineRule="exact"/>
                          <w:rPr>
                            <w:rFonts w:ascii="Arima" w:hAnsi="Arima" w:cs="Arima"/>
                            <w:sz w:val="31"/>
                          </w:rPr>
                        </w:pP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G#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z w:val="28"/>
                          </w:rPr>
                          <w:t>or</w:t>
                        </w:r>
                        <w:r w:rsidRPr="001F4C43">
                          <w:rPr>
                            <w:rFonts w:ascii="Arima" w:hAnsi="Arima" w:cs="Arima"/>
                            <w:spacing w:val="-2"/>
                            <w:sz w:val="28"/>
                          </w:rPr>
                          <w:t xml:space="preserve"> </w:t>
                        </w:r>
                        <w:r w:rsidRPr="001F4C43">
                          <w:rPr>
                            <w:rFonts w:ascii="Arima" w:hAnsi="Arima" w:cs="Arima"/>
                            <w:spacing w:val="-5"/>
                            <w:sz w:val="28"/>
                          </w:rPr>
                          <w:t>A</w:t>
                        </w:r>
                        <w:r w:rsidRPr="001F4C43">
                          <w:rPr>
                            <w:rFonts w:ascii="Segoe UI Symbol" w:hAnsi="Segoe UI Symbol" w:cs="Segoe UI Symbol"/>
                            <w:spacing w:val="-5"/>
                            <w:sz w:val="31"/>
                          </w:rPr>
                          <w:t>♭</w:t>
                        </w:r>
                      </w:p>
                      <w:p w14:paraId="4BA29253" w14:textId="77777777" w:rsidR="001F4C43" w:rsidRPr="001F4C43" w:rsidRDefault="001F4C43" w:rsidP="001F4C43">
                        <w:pPr>
                          <w:spacing w:line="357" w:lineRule="exact"/>
                          <w:ind w:left="168"/>
                          <w:rPr>
                            <w:rFonts w:ascii="Arima" w:hAnsi="Arima" w:cs="Arima"/>
                            <w:sz w:val="36"/>
                          </w:rPr>
                        </w:pPr>
                        <w:r w:rsidRPr="001F4C43">
                          <w:rPr>
                            <w:rFonts w:ascii="Segoe UI Symbol" w:hAnsi="Segoe UI Symbol" w:cs="Segoe UI Symbol"/>
                            <w:spacing w:val="-10"/>
                            <w:w w:val="140"/>
                            <w:sz w:val="36"/>
                          </w:rPr>
                          <w:t>♭</w:t>
                        </w:r>
                      </w:p>
                    </w:txbxContent>
                  </v:textbox>
                </v:shape>
                <v:shape id="Textbox 61" o:spid="_x0000_s1105" type="#_x0000_t202" style="position:absolute;left:52990;top:429;width:1315;height:1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36D44BD3" w14:textId="77777777" w:rsidR="001F4C43" w:rsidRPr="001F4C43" w:rsidRDefault="001F4C43" w:rsidP="001F4C43">
                        <w:pPr>
                          <w:spacing w:line="313" w:lineRule="exact"/>
                          <w:rPr>
                            <w:rFonts w:ascii="Arima" w:hAnsi="Arima" w:cs="Arima"/>
                            <w:sz w:val="28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  <w:sz w:val="28"/>
                          </w:rPr>
                          <w:t>A</w:t>
                        </w:r>
                      </w:p>
                    </w:txbxContent>
                  </v:textbox>
                </v:shape>
                <v:shape id="Textbox 62" o:spid="_x0000_s1106" type="#_x0000_t202" style="position:absolute;left:7452;top:10696;width:978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096DB70C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2</w:t>
                        </w:r>
                      </w:p>
                    </w:txbxContent>
                  </v:textbox>
                </v:shape>
                <v:shape id="Textbox 63" o:spid="_x0000_s1107" type="#_x0000_t202" style="position:absolute;left:22957;top:10696;width:978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5113EF38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0</w:t>
                        </w:r>
                      </w:p>
                    </w:txbxContent>
                  </v:textbox>
                </v:shape>
                <v:shape id="Textbox 64" o:spid="_x0000_s1108" type="#_x0000_t202" style="position:absolute;left:37540;top:10696;width:23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04CD2977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</w:rPr>
                          <w:t>2-</w:t>
                        </w: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3</w:t>
                        </w:r>
                      </w:p>
                    </w:txbxContent>
                  </v:textbox>
                </v:shape>
                <v:shape id="Textbox 65" o:spid="_x0000_s1109" type="#_x0000_t202" style="position:absolute;left:52616;top:10696;width:23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4DBC5FD8" w14:textId="77777777" w:rsidR="001F4C43" w:rsidRPr="001F4C43" w:rsidRDefault="001F4C43" w:rsidP="001F4C43">
                        <w:pPr>
                          <w:spacing w:line="268" w:lineRule="exact"/>
                          <w:rPr>
                            <w:rFonts w:ascii="Arima" w:hAnsi="Arima" w:cs="Arima"/>
                          </w:rPr>
                        </w:pPr>
                        <w:r w:rsidRPr="001F4C43">
                          <w:rPr>
                            <w:rFonts w:ascii="Arima" w:hAnsi="Arima" w:cs="Arima"/>
                          </w:rPr>
                          <w:t>1-</w:t>
                        </w:r>
                        <w:r w:rsidRPr="001F4C43">
                          <w:rPr>
                            <w:rFonts w:ascii="Arima" w:hAnsi="Arima" w:cs="Arima"/>
                            <w:spacing w:val="-10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1F4C43" w:rsidRPr="0085240F">
        <w:rPr>
          <w:rFonts w:ascii="Arima" w:hAnsi="Arima" w:cs="Arima"/>
          <w:b/>
          <w:bCs/>
          <w:noProof/>
          <w:color w:val="E4A834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1F4AEE5A" wp14:editId="2B1F1143">
                <wp:simplePos x="0" y="0"/>
                <wp:positionH relativeFrom="column">
                  <wp:posOffset>3573780</wp:posOffset>
                </wp:positionH>
                <wp:positionV relativeFrom="paragraph">
                  <wp:posOffset>1595755</wp:posOffset>
                </wp:positionV>
                <wp:extent cx="5770880" cy="31115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311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0E76B" w14:textId="61C846DE" w:rsidR="0085240F" w:rsidRPr="001F4C43" w:rsidRDefault="0085240F" w:rsidP="0085240F">
                            <w:pPr>
                              <w:tabs>
                                <w:tab w:val="left" w:pos="3451"/>
                                <w:tab w:val="left" w:pos="5897"/>
                                <w:tab w:val="left" w:pos="8023"/>
                              </w:tabs>
                              <w:spacing w:before="1"/>
                              <w:ind w:left="1008"/>
                              <w:rPr>
                                <w:rFonts w:ascii="Arima" w:eastAsia="Arial MT" w:hAnsi="Arima" w:cs="Arima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 w:rsidRPr="001F4C43">
                              <w:rPr>
                                <w:rFonts w:ascii="Arima" w:eastAsia="Arial MT" w:hAnsi="Arima" w:cs="Arima"/>
                                <w:spacing w:val="-10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  <w:t xml:space="preserve">    1</w:t>
                            </w:r>
                            <w:r w:rsidR="001F4C43" w:rsidRPr="001F4C43">
                              <w:rPr>
                                <w:rFonts w:ascii="Arima" w:eastAsia="Arial MT" w:hAnsi="Arima" w:cs="Arima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  <w:tab/>
                              <w:t xml:space="preserve"> 2</w:t>
                            </w:r>
                            <w:r w:rsidRPr="001F4C43">
                              <w:rPr>
                                <w:rFonts w:ascii="Arima" w:eastAsia="Arial MT" w:hAnsi="Arima" w:cs="Arima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  <w:tab/>
                              <w:t xml:space="preserve"> </w:t>
                            </w:r>
                            <w:r w:rsidRPr="001F4C43">
                              <w:rPr>
                                <w:rFonts w:ascii="Arima" w:eastAsia="Arial MT" w:hAnsi="Arima" w:cs="Arima"/>
                                <w:spacing w:val="-10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  <w:t>0</w:t>
                            </w:r>
                            <w:r w:rsidRPr="001F4C43">
                              <w:rPr>
                                <w:rFonts w:ascii="Arima" w:eastAsia="Arial MT" w:hAnsi="Arima" w:cs="Arima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  <w:tab/>
                              <w:t>1-2-</w:t>
                            </w:r>
                            <w:r w:rsidRPr="001F4C43">
                              <w:rPr>
                                <w:rFonts w:ascii="Arima" w:eastAsia="Arial MT" w:hAnsi="Arima" w:cs="Arima"/>
                                <w:spacing w:val="-10"/>
                                <w:kern w:val="0"/>
                                <w:szCs w:val="22"/>
                                <w:lang w:val="en-US"/>
                                <w14:ligatures w14:val="none"/>
                              </w:rPr>
                              <w:t>3</w:t>
                            </w:r>
                          </w:p>
                          <w:p w14:paraId="050F948E" w14:textId="72B03A2C" w:rsidR="0085240F" w:rsidRPr="001F4C43" w:rsidRDefault="0085240F">
                            <w:pPr>
                              <w:rPr>
                                <w:rFonts w:ascii="Arima" w:hAnsi="Arima" w:cs="Ari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AEE5A" id="Text Box 2" o:spid="_x0000_s1110" type="#_x0000_t202" style="position:absolute;margin-left:281.4pt;margin-top:125.65pt;width:454.4pt;height:24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" filled="f" stroked="f">
                <v:textbox>
                  <w:txbxContent>
                    <w:p w14:paraId="5D70E76B" w14:textId="61C846DE" w:rsidR="0085240F" w:rsidRPr="001F4C43" w:rsidRDefault="0085240F" w:rsidP="0085240F">
                      <w:pPr>
                        <w:tabs>
                          <w:tab w:val="left" w:pos="3451"/>
                          <w:tab w:val="left" w:pos="5897"/>
                          <w:tab w:val="left" w:pos="8023"/>
                        </w:tabs>
                        <w:spacing w:before="1"/>
                        <w:ind w:left="1008"/>
                        <w:rPr>
                          <w:rFonts w:ascii="Arima" w:eastAsia="Arial MT" w:hAnsi="Arima" w:cs="Arima"/>
                          <w:kern w:val="0"/>
                          <w:szCs w:val="22"/>
                          <w:lang w:val="en-US"/>
                          <w14:ligatures w14:val="none"/>
                        </w:rPr>
                      </w:pPr>
                      <w:r w:rsidRPr="001F4C43">
                        <w:rPr>
                          <w:rFonts w:ascii="Arima" w:eastAsia="Arial MT" w:hAnsi="Arima" w:cs="Arima"/>
                          <w:spacing w:val="-10"/>
                          <w:kern w:val="0"/>
                          <w:szCs w:val="22"/>
                          <w:lang w:val="en-US"/>
                          <w14:ligatures w14:val="none"/>
                        </w:rPr>
                        <w:t xml:space="preserve">    </w:t>
                      </w:r>
                      <w:r w:rsidRPr="001F4C43">
                        <w:rPr>
                          <w:rFonts w:ascii="Arima" w:eastAsia="Arial MT" w:hAnsi="Arima" w:cs="Arima"/>
                          <w:spacing w:val="-10"/>
                          <w:kern w:val="0"/>
                          <w:szCs w:val="22"/>
                          <w:lang w:val="en-US"/>
                          <w14:ligatures w14:val="none"/>
                        </w:rPr>
                        <w:t>1</w:t>
                      </w:r>
                      <w:r w:rsidR="001F4C43" w:rsidRPr="001F4C43">
                        <w:rPr>
                          <w:rFonts w:ascii="Arima" w:eastAsia="Arial MT" w:hAnsi="Arima" w:cs="Arima"/>
                          <w:kern w:val="0"/>
                          <w:szCs w:val="22"/>
                          <w:lang w:val="en-US"/>
                          <w14:ligatures w14:val="none"/>
                        </w:rPr>
                        <w:tab/>
                        <w:t xml:space="preserve"> 2</w:t>
                      </w:r>
                      <w:r w:rsidRPr="001F4C43">
                        <w:rPr>
                          <w:rFonts w:ascii="Arima" w:eastAsia="Arial MT" w:hAnsi="Arima" w:cs="Arima"/>
                          <w:kern w:val="0"/>
                          <w:szCs w:val="22"/>
                          <w:lang w:val="en-US"/>
                          <w14:ligatures w14:val="none"/>
                        </w:rPr>
                        <w:tab/>
                      </w:r>
                      <w:r w:rsidRPr="001F4C43">
                        <w:rPr>
                          <w:rFonts w:ascii="Arima" w:eastAsia="Arial MT" w:hAnsi="Arima" w:cs="Arima"/>
                          <w:kern w:val="0"/>
                          <w:szCs w:val="22"/>
                          <w:lang w:val="en-US"/>
                          <w14:ligatures w14:val="none"/>
                        </w:rPr>
                        <w:t xml:space="preserve"> </w:t>
                      </w:r>
                      <w:r w:rsidRPr="001F4C43">
                        <w:rPr>
                          <w:rFonts w:ascii="Arima" w:eastAsia="Arial MT" w:hAnsi="Arima" w:cs="Arima"/>
                          <w:spacing w:val="-10"/>
                          <w:kern w:val="0"/>
                          <w:szCs w:val="22"/>
                          <w:lang w:val="en-US"/>
                          <w14:ligatures w14:val="none"/>
                        </w:rPr>
                        <w:t>0</w:t>
                      </w:r>
                      <w:r w:rsidRPr="001F4C43">
                        <w:rPr>
                          <w:rFonts w:ascii="Arima" w:eastAsia="Arial MT" w:hAnsi="Arima" w:cs="Arima"/>
                          <w:kern w:val="0"/>
                          <w:szCs w:val="22"/>
                          <w:lang w:val="en-US"/>
                          <w14:ligatures w14:val="none"/>
                        </w:rPr>
                        <w:tab/>
                        <w:t>1-2-</w:t>
                      </w:r>
                      <w:r w:rsidRPr="001F4C43">
                        <w:rPr>
                          <w:rFonts w:ascii="Arima" w:eastAsia="Arial MT" w:hAnsi="Arima" w:cs="Arima"/>
                          <w:spacing w:val="-10"/>
                          <w:kern w:val="0"/>
                          <w:szCs w:val="22"/>
                          <w:lang w:val="en-US"/>
                          <w14:ligatures w14:val="none"/>
                        </w:rPr>
                        <w:t>3</w:t>
                      </w:r>
                    </w:p>
                    <w:p w14:paraId="050F948E" w14:textId="72B03A2C" w:rsidR="0085240F" w:rsidRPr="001F4C43" w:rsidRDefault="0085240F">
                      <w:pPr>
                        <w:rPr>
                          <w:rFonts w:ascii="Arima" w:hAnsi="Arima" w:cs="Arim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F4C43">
        <w:rPr>
          <w:rFonts w:ascii="Arima" w:hAnsi="Arima" w:cs="Arima"/>
          <w:b/>
          <w:bCs/>
          <w:noProof/>
          <w:color w:val="E4A834"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5F34BCE" wp14:editId="0E4F25EE">
                <wp:simplePos x="0" y="0"/>
                <wp:positionH relativeFrom="column">
                  <wp:posOffset>3794670</wp:posOffset>
                </wp:positionH>
                <wp:positionV relativeFrom="paragraph">
                  <wp:posOffset>618118</wp:posOffset>
                </wp:positionV>
                <wp:extent cx="5646057" cy="1046407"/>
                <wp:effectExtent l="0" t="0" r="0" b="190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6057" cy="1046407"/>
                          <a:chOff x="0" y="0"/>
                          <a:chExt cx="5845175" cy="1083491"/>
                        </a:xfrm>
                      </wpg:grpSpPr>
                      <wpg:grpSp>
                        <wpg:cNvPr id="134" name="Group 134"/>
                        <wpg:cNvGrpSpPr/>
                        <wpg:grpSpPr>
                          <a:xfrm>
                            <a:off x="232229" y="301171"/>
                            <a:ext cx="5561965" cy="782320"/>
                            <a:chOff x="0" y="0"/>
                            <a:chExt cx="5561965" cy="782320"/>
                          </a:xfrm>
                        </wpg:grpSpPr>
                        <wpg:grpSp>
                          <wpg:cNvPr id="67" name="Group 67"/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951865" cy="782320"/>
                              <a:chOff x="0" y="0"/>
                              <a:chExt cx="951865" cy="782320"/>
                            </a:xfrm>
                          </wpg:grpSpPr>
                          <wps:wsp>
                            <wps:cNvPr id="68" name="Graphic 68"/>
                            <wps:cNvSpPr/>
                            <wps:spPr>
                              <a:xfrm>
                                <a:off x="-5" y="11"/>
                                <a:ext cx="951865" cy="70358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51865" h="703580">
                                    <a:moveTo>
                                      <a:pt x="951318" y="94030"/>
                                    </a:moveTo>
                                    <a:lnTo>
                                      <a:pt x="945489" y="94030"/>
                                    </a:lnTo>
                                    <a:lnTo>
                                      <a:pt x="945489" y="84416"/>
                                    </a:lnTo>
                                    <a:lnTo>
                                      <a:pt x="936180" y="84416"/>
                                    </a:lnTo>
                                    <a:lnTo>
                                      <a:pt x="936180" y="532155"/>
                                    </a:lnTo>
                                    <a:lnTo>
                                      <a:pt x="869340" y="532155"/>
                                    </a:lnTo>
                                    <a:lnTo>
                                      <a:pt x="193967" y="532155"/>
                                    </a:lnTo>
                                    <a:lnTo>
                                      <a:pt x="193319" y="529971"/>
                                    </a:lnTo>
                                    <a:lnTo>
                                      <a:pt x="192062" y="525729"/>
                                    </a:lnTo>
                                    <a:lnTo>
                                      <a:pt x="212115" y="510286"/>
                                    </a:lnTo>
                                    <a:lnTo>
                                      <a:pt x="215366" y="505917"/>
                                    </a:lnTo>
                                    <a:lnTo>
                                      <a:pt x="227698" y="489305"/>
                                    </a:lnTo>
                                    <a:lnTo>
                                      <a:pt x="236118" y="462114"/>
                                    </a:lnTo>
                                    <a:lnTo>
                                      <a:pt x="236080" y="461441"/>
                                    </a:lnTo>
                                    <a:lnTo>
                                      <a:pt x="235978" y="459041"/>
                                    </a:lnTo>
                                    <a:lnTo>
                                      <a:pt x="235851" y="456171"/>
                                    </a:lnTo>
                                    <a:lnTo>
                                      <a:pt x="235102" y="438721"/>
                                    </a:lnTo>
                                    <a:lnTo>
                                      <a:pt x="936180" y="438721"/>
                                    </a:lnTo>
                                    <a:lnTo>
                                      <a:pt x="936180" y="420103"/>
                                    </a:lnTo>
                                    <a:lnTo>
                                      <a:pt x="869340" y="420103"/>
                                    </a:lnTo>
                                    <a:lnTo>
                                      <a:pt x="231698" y="420103"/>
                                    </a:lnTo>
                                    <a:lnTo>
                                      <a:pt x="223012" y="396798"/>
                                    </a:lnTo>
                                    <a:lnTo>
                                      <a:pt x="218579" y="384949"/>
                                    </a:lnTo>
                                    <a:lnTo>
                                      <a:pt x="200075" y="366801"/>
                                    </a:lnTo>
                                    <a:lnTo>
                                      <a:pt x="200075" y="459041"/>
                                    </a:lnTo>
                                    <a:lnTo>
                                      <a:pt x="197027" y="483222"/>
                                    </a:lnTo>
                                    <a:lnTo>
                                      <a:pt x="185737" y="505917"/>
                                    </a:lnTo>
                                    <a:lnTo>
                                      <a:pt x="178219" y="482168"/>
                                    </a:lnTo>
                                    <a:lnTo>
                                      <a:pt x="172758" y="464375"/>
                                    </a:lnTo>
                                    <a:lnTo>
                                      <a:pt x="172758" y="517766"/>
                                    </a:lnTo>
                                    <a:lnTo>
                                      <a:pt x="164858" y="522211"/>
                                    </a:lnTo>
                                    <a:lnTo>
                                      <a:pt x="155854" y="525729"/>
                                    </a:lnTo>
                                    <a:lnTo>
                                      <a:pt x="145186" y="528421"/>
                                    </a:lnTo>
                                    <a:lnTo>
                                      <a:pt x="133223" y="529971"/>
                                    </a:lnTo>
                                    <a:lnTo>
                                      <a:pt x="89484" y="523240"/>
                                    </a:lnTo>
                                    <a:lnTo>
                                      <a:pt x="58458" y="500595"/>
                                    </a:lnTo>
                                    <a:lnTo>
                                      <a:pt x="57365" y="499770"/>
                                    </a:lnTo>
                                    <a:lnTo>
                                      <a:pt x="37147" y="466280"/>
                                    </a:lnTo>
                                    <a:lnTo>
                                      <a:pt x="28905" y="429133"/>
                                    </a:lnTo>
                                    <a:lnTo>
                                      <a:pt x="32842" y="394906"/>
                                    </a:lnTo>
                                    <a:lnTo>
                                      <a:pt x="45643" y="370662"/>
                                    </a:lnTo>
                                    <a:lnTo>
                                      <a:pt x="65290" y="348551"/>
                                    </a:lnTo>
                                    <a:lnTo>
                                      <a:pt x="89255" y="326948"/>
                                    </a:lnTo>
                                    <a:lnTo>
                                      <a:pt x="120904" y="326910"/>
                                    </a:lnTo>
                                    <a:lnTo>
                                      <a:pt x="124726" y="341490"/>
                                    </a:lnTo>
                                    <a:lnTo>
                                      <a:pt x="128092" y="354177"/>
                                    </a:lnTo>
                                    <a:lnTo>
                                      <a:pt x="83426" y="383806"/>
                                    </a:lnTo>
                                    <a:lnTo>
                                      <a:pt x="70459" y="410552"/>
                                    </a:lnTo>
                                    <a:lnTo>
                                      <a:pt x="70510" y="420103"/>
                                    </a:lnTo>
                                    <a:lnTo>
                                      <a:pt x="60274" y="420103"/>
                                    </a:lnTo>
                                    <a:lnTo>
                                      <a:pt x="60274" y="438721"/>
                                    </a:lnTo>
                                    <a:lnTo>
                                      <a:pt x="70650" y="438721"/>
                                    </a:lnTo>
                                    <a:lnTo>
                                      <a:pt x="70688" y="443255"/>
                                    </a:lnTo>
                                    <a:lnTo>
                                      <a:pt x="86410" y="472554"/>
                                    </a:lnTo>
                                    <a:lnTo>
                                      <a:pt x="109372" y="491197"/>
                                    </a:lnTo>
                                    <a:lnTo>
                                      <a:pt x="130467" y="500595"/>
                                    </a:lnTo>
                                    <a:lnTo>
                                      <a:pt x="140576" y="502119"/>
                                    </a:lnTo>
                                    <a:lnTo>
                                      <a:pt x="139458" y="499770"/>
                                    </a:lnTo>
                                    <a:lnTo>
                                      <a:pt x="134010" y="496328"/>
                                    </a:lnTo>
                                    <a:lnTo>
                                      <a:pt x="125641" y="491197"/>
                                    </a:lnTo>
                                    <a:lnTo>
                                      <a:pt x="116408" y="484238"/>
                                    </a:lnTo>
                                    <a:lnTo>
                                      <a:pt x="106743" y="468769"/>
                                    </a:lnTo>
                                    <a:lnTo>
                                      <a:pt x="100571" y="444436"/>
                                    </a:lnTo>
                                    <a:lnTo>
                                      <a:pt x="101295" y="438721"/>
                                    </a:lnTo>
                                    <a:lnTo>
                                      <a:pt x="150901" y="438721"/>
                                    </a:lnTo>
                                    <a:lnTo>
                                      <a:pt x="157137" y="461441"/>
                                    </a:lnTo>
                                    <a:lnTo>
                                      <a:pt x="165366" y="491197"/>
                                    </a:lnTo>
                                    <a:lnTo>
                                      <a:pt x="172758" y="517766"/>
                                    </a:lnTo>
                                    <a:lnTo>
                                      <a:pt x="172758" y="464375"/>
                                    </a:lnTo>
                                    <a:lnTo>
                                      <a:pt x="170243" y="456171"/>
                                    </a:lnTo>
                                    <a:lnTo>
                                      <a:pt x="165138" y="438721"/>
                                    </a:lnTo>
                                    <a:lnTo>
                                      <a:pt x="198043" y="438721"/>
                                    </a:lnTo>
                                    <a:lnTo>
                                      <a:pt x="200075" y="459041"/>
                                    </a:lnTo>
                                    <a:lnTo>
                                      <a:pt x="200075" y="366801"/>
                                    </a:lnTo>
                                    <a:lnTo>
                                      <a:pt x="194665" y="361492"/>
                                    </a:lnTo>
                                    <a:lnTo>
                                      <a:pt x="192024" y="360603"/>
                                    </a:lnTo>
                                    <a:lnTo>
                                      <a:pt x="192024" y="420103"/>
                                    </a:lnTo>
                                    <a:lnTo>
                                      <a:pt x="159829" y="420103"/>
                                    </a:lnTo>
                                    <a:lnTo>
                                      <a:pt x="153657" y="397535"/>
                                    </a:lnTo>
                                    <a:lnTo>
                                      <a:pt x="153454" y="396798"/>
                                    </a:lnTo>
                                    <a:lnTo>
                                      <a:pt x="167513" y="399453"/>
                                    </a:lnTo>
                                    <a:lnTo>
                                      <a:pt x="179019" y="405180"/>
                                    </a:lnTo>
                                    <a:lnTo>
                                      <a:pt x="187794" y="413207"/>
                                    </a:lnTo>
                                    <a:lnTo>
                                      <a:pt x="192024" y="420103"/>
                                    </a:lnTo>
                                    <a:lnTo>
                                      <a:pt x="192024" y="360603"/>
                                    </a:lnTo>
                                    <a:lnTo>
                                      <a:pt x="167652" y="352272"/>
                                    </a:lnTo>
                                    <a:lnTo>
                                      <a:pt x="145821" y="352018"/>
                                    </a:lnTo>
                                    <a:lnTo>
                                      <a:pt x="145821" y="420103"/>
                                    </a:lnTo>
                                    <a:lnTo>
                                      <a:pt x="103682" y="420103"/>
                                    </a:lnTo>
                                    <a:lnTo>
                                      <a:pt x="139700" y="397535"/>
                                    </a:lnTo>
                                    <a:lnTo>
                                      <a:pt x="145821" y="420103"/>
                                    </a:lnTo>
                                    <a:lnTo>
                                      <a:pt x="145821" y="352018"/>
                                    </a:lnTo>
                                    <a:lnTo>
                                      <a:pt x="142265" y="351967"/>
                                    </a:lnTo>
                                    <a:lnTo>
                                      <a:pt x="141109" y="347040"/>
                                    </a:lnTo>
                                    <a:lnTo>
                                      <a:pt x="137096" y="333044"/>
                                    </a:lnTo>
                                    <a:lnTo>
                                      <a:pt x="135407" y="326910"/>
                                    </a:lnTo>
                                    <a:lnTo>
                                      <a:pt x="936180" y="326910"/>
                                    </a:lnTo>
                                    <a:lnTo>
                                      <a:pt x="936180" y="308279"/>
                                    </a:lnTo>
                                    <a:lnTo>
                                      <a:pt x="869340" y="308279"/>
                                    </a:lnTo>
                                    <a:lnTo>
                                      <a:pt x="130416" y="308279"/>
                                    </a:lnTo>
                                    <a:lnTo>
                                      <a:pt x="129832" y="306044"/>
                                    </a:lnTo>
                                    <a:lnTo>
                                      <a:pt x="129374" y="304190"/>
                                    </a:lnTo>
                                    <a:lnTo>
                                      <a:pt x="126593" y="293014"/>
                                    </a:lnTo>
                                    <a:lnTo>
                                      <a:pt x="135636" y="283527"/>
                                    </a:lnTo>
                                    <a:lnTo>
                                      <a:pt x="160020" y="251434"/>
                                    </a:lnTo>
                                    <a:lnTo>
                                      <a:pt x="175552" y="223253"/>
                                    </a:lnTo>
                                    <a:lnTo>
                                      <a:pt x="176225" y="222008"/>
                                    </a:lnTo>
                                    <a:lnTo>
                                      <a:pt x="179882" y="215099"/>
                                    </a:lnTo>
                                    <a:lnTo>
                                      <a:pt x="936180" y="215099"/>
                                    </a:lnTo>
                                    <a:lnTo>
                                      <a:pt x="936180" y="196469"/>
                                    </a:lnTo>
                                    <a:lnTo>
                                      <a:pt x="869340" y="196469"/>
                                    </a:lnTo>
                                    <a:lnTo>
                                      <a:pt x="189141" y="196469"/>
                                    </a:lnTo>
                                    <a:lnTo>
                                      <a:pt x="193903" y="186245"/>
                                    </a:lnTo>
                                    <a:lnTo>
                                      <a:pt x="200291" y="171437"/>
                                    </a:lnTo>
                                    <a:lnTo>
                                      <a:pt x="213080" y="130746"/>
                                    </a:lnTo>
                                    <a:lnTo>
                                      <a:pt x="217360" y="103035"/>
                                    </a:lnTo>
                                    <a:lnTo>
                                      <a:pt x="936180" y="103035"/>
                                    </a:lnTo>
                                    <a:lnTo>
                                      <a:pt x="936180" y="84416"/>
                                    </a:lnTo>
                                    <a:lnTo>
                                      <a:pt x="869340" y="84416"/>
                                    </a:lnTo>
                                    <a:lnTo>
                                      <a:pt x="219900" y="84416"/>
                                    </a:lnTo>
                                    <a:lnTo>
                                      <a:pt x="219227" y="44919"/>
                                    </a:lnTo>
                                    <a:lnTo>
                                      <a:pt x="188087" y="0"/>
                                    </a:lnTo>
                                    <a:lnTo>
                                      <a:pt x="183261" y="1498"/>
                                    </a:lnTo>
                                    <a:lnTo>
                                      <a:pt x="183261" y="84416"/>
                                    </a:lnTo>
                                    <a:lnTo>
                                      <a:pt x="180149" y="84416"/>
                                    </a:lnTo>
                                    <a:lnTo>
                                      <a:pt x="180149" y="103035"/>
                                    </a:lnTo>
                                    <a:lnTo>
                                      <a:pt x="176009" y="125031"/>
                                    </a:lnTo>
                                    <a:lnTo>
                                      <a:pt x="159981" y="165506"/>
                                    </a:lnTo>
                                    <a:lnTo>
                                      <a:pt x="138480" y="196469"/>
                                    </a:lnTo>
                                    <a:lnTo>
                                      <a:pt x="121183" y="196469"/>
                                    </a:lnTo>
                                    <a:lnTo>
                                      <a:pt x="121183" y="215099"/>
                                    </a:lnTo>
                                    <a:lnTo>
                                      <a:pt x="119557" y="216573"/>
                                    </a:lnTo>
                                    <a:lnTo>
                                      <a:pt x="116052" y="219659"/>
                                    </a:lnTo>
                                    <a:lnTo>
                                      <a:pt x="116052" y="308279"/>
                                    </a:lnTo>
                                    <a:lnTo>
                                      <a:pt x="110363" y="308279"/>
                                    </a:lnTo>
                                    <a:lnTo>
                                      <a:pt x="114998" y="304190"/>
                                    </a:lnTo>
                                    <a:lnTo>
                                      <a:pt x="116052" y="308279"/>
                                    </a:lnTo>
                                    <a:lnTo>
                                      <a:pt x="116052" y="219659"/>
                                    </a:lnTo>
                                    <a:lnTo>
                                      <a:pt x="113360" y="222008"/>
                                    </a:lnTo>
                                    <a:lnTo>
                                      <a:pt x="112953" y="215099"/>
                                    </a:lnTo>
                                    <a:lnTo>
                                      <a:pt x="121183" y="215099"/>
                                    </a:lnTo>
                                    <a:lnTo>
                                      <a:pt x="121183" y="196469"/>
                                    </a:lnTo>
                                    <a:lnTo>
                                      <a:pt x="111861" y="196469"/>
                                    </a:lnTo>
                                    <a:lnTo>
                                      <a:pt x="110693" y="176326"/>
                                    </a:lnTo>
                                    <a:lnTo>
                                      <a:pt x="114439" y="133896"/>
                                    </a:lnTo>
                                    <a:lnTo>
                                      <a:pt x="122770" y="103035"/>
                                    </a:lnTo>
                                    <a:lnTo>
                                      <a:pt x="180149" y="103035"/>
                                    </a:lnTo>
                                    <a:lnTo>
                                      <a:pt x="180149" y="84416"/>
                                    </a:lnTo>
                                    <a:lnTo>
                                      <a:pt x="129794" y="84416"/>
                                    </a:lnTo>
                                    <a:lnTo>
                                      <a:pt x="143764" y="55384"/>
                                    </a:lnTo>
                                    <a:lnTo>
                                      <a:pt x="162077" y="34099"/>
                                    </a:lnTo>
                                    <a:lnTo>
                                      <a:pt x="175399" y="35687"/>
                                    </a:lnTo>
                                    <a:lnTo>
                                      <a:pt x="182778" y="54876"/>
                                    </a:lnTo>
                                    <a:lnTo>
                                      <a:pt x="182791" y="55384"/>
                                    </a:lnTo>
                                    <a:lnTo>
                                      <a:pt x="183261" y="84416"/>
                                    </a:lnTo>
                                    <a:lnTo>
                                      <a:pt x="183261" y="1498"/>
                                    </a:lnTo>
                                    <a:lnTo>
                                      <a:pt x="121653" y="41249"/>
                                    </a:lnTo>
                                    <a:lnTo>
                                      <a:pt x="100025" y="79629"/>
                                    </a:lnTo>
                                    <a:lnTo>
                                      <a:pt x="98577" y="84416"/>
                                    </a:lnTo>
                                    <a:lnTo>
                                      <a:pt x="60274" y="84416"/>
                                    </a:lnTo>
                                    <a:lnTo>
                                      <a:pt x="60274" y="103035"/>
                                    </a:lnTo>
                                    <a:lnTo>
                                      <a:pt x="93002" y="103035"/>
                                    </a:lnTo>
                                    <a:lnTo>
                                      <a:pt x="86868" y="123494"/>
                                    </a:lnTo>
                                    <a:lnTo>
                                      <a:pt x="86779" y="125031"/>
                                    </a:lnTo>
                                    <a:lnTo>
                                      <a:pt x="84353" y="167868"/>
                                    </a:lnTo>
                                    <a:lnTo>
                                      <a:pt x="85813" y="178917"/>
                                    </a:lnTo>
                                    <a:lnTo>
                                      <a:pt x="88658" y="194208"/>
                                    </a:lnTo>
                                    <a:lnTo>
                                      <a:pt x="89141" y="196469"/>
                                    </a:lnTo>
                                    <a:lnTo>
                                      <a:pt x="60274" y="196469"/>
                                    </a:lnTo>
                                    <a:lnTo>
                                      <a:pt x="60274" y="215099"/>
                                    </a:lnTo>
                                    <a:lnTo>
                                      <a:pt x="93154" y="215099"/>
                                    </a:lnTo>
                                    <a:lnTo>
                                      <a:pt x="97840" y="235381"/>
                                    </a:lnTo>
                                    <a:lnTo>
                                      <a:pt x="58432" y="271767"/>
                                    </a:lnTo>
                                    <a:lnTo>
                                      <a:pt x="26543" y="312394"/>
                                    </a:lnTo>
                                    <a:lnTo>
                                      <a:pt x="9969" y="349986"/>
                                    </a:lnTo>
                                    <a:lnTo>
                                      <a:pt x="0" y="393585"/>
                                    </a:lnTo>
                                    <a:lnTo>
                                      <a:pt x="88" y="399910"/>
                                    </a:lnTo>
                                    <a:lnTo>
                                      <a:pt x="177" y="405180"/>
                                    </a:lnTo>
                                    <a:lnTo>
                                      <a:pt x="292" y="413207"/>
                                    </a:lnTo>
                                    <a:lnTo>
                                      <a:pt x="381" y="419506"/>
                                    </a:lnTo>
                                    <a:lnTo>
                                      <a:pt x="508" y="428015"/>
                                    </a:lnTo>
                                    <a:lnTo>
                                      <a:pt x="546" y="430085"/>
                                    </a:lnTo>
                                    <a:lnTo>
                                      <a:pt x="647" y="437515"/>
                                    </a:lnTo>
                                    <a:lnTo>
                                      <a:pt x="673" y="438772"/>
                                    </a:lnTo>
                                    <a:lnTo>
                                      <a:pt x="16027" y="481101"/>
                                    </a:lnTo>
                                    <a:lnTo>
                                      <a:pt x="42748" y="513664"/>
                                    </a:lnTo>
                                    <a:lnTo>
                                      <a:pt x="69862" y="532155"/>
                                    </a:lnTo>
                                    <a:lnTo>
                                      <a:pt x="60274" y="532155"/>
                                    </a:lnTo>
                                    <a:lnTo>
                                      <a:pt x="60274" y="550786"/>
                                    </a:lnTo>
                                    <a:lnTo>
                                      <a:pt x="182003" y="550786"/>
                                    </a:lnTo>
                                    <a:lnTo>
                                      <a:pt x="183502" y="556107"/>
                                    </a:lnTo>
                                    <a:lnTo>
                                      <a:pt x="192608" y="588289"/>
                                    </a:lnTo>
                                    <a:lnTo>
                                      <a:pt x="195338" y="599973"/>
                                    </a:lnTo>
                                    <a:lnTo>
                                      <a:pt x="197929" y="627380"/>
                                    </a:lnTo>
                                    <a:lnTo>
                                      <a:pt x="191935" y="659015"/>
                                    </a:lnTo>
                                    <a:lnTo>
                                      <a:pt x="168960" y="683425"/>
                                    </a:lnTo>
                                    <a:lnTo>
                                      <a:pt x="140868" y="691553"/>
                                    </a:lnTo>
                                    <a:lnTo>
                                      <a:pt x="117411" y="689203"/>
                                    </a:lnTo>
                                    <a:lnTo>
                                      <a:pt x="101739" y="679742"/>
                                    </a:lnTo>
                                    <a:lnTo>
                                      <a:pt x="97053" y="666508"/>
                                    </a:lnTo>
                                    <a:lnTo>
                                      <a:pt x="99237" y="666508"/>
                                    </a:lnTo>
                                    <a:lnTo>
                                      <a:pt x="115684" y="663194"/>
                                    </a:lnTo>
                                    <a:lnTo>
                                      <a:pt x="141782" y="623811"/>
                                    </a:lnTo>
                                    <a:lnTo>
                                      <a:pt x="115684" y="584428"/>
                                    </a:lnTo>
                                    <a:lnTo>
                                      <a:pt x="99047" y="581075"/>
                                    </a:lnTo>
                                    <a:lnTo>
                                      <a:pt x="87083" y="582764"/>
                                    </a:lnTo>
                                    <a:lnTo>
                                      <a:pt x="58420" y="609396"/>
                                    </a:lnTo>
                                    <a:lnTo>
                                      <a:pt x="55676" y="629348"/>
                                    </a:lnTo>
                                    <a:lnTo>
                                      <a:pt x="57937" y="649986"/>
                                    </a:lnTo>
                                    <a:lnTo>
                                      <a:pt x="66713" y="671309"/>
                                    </a:lnTo>
                                    <a:lnTo>
                                      <a:pt x="84353" y="689737"/>
                                    </a:lnTo>
                                    <a:lnTo>
                                      <a:pt x="110058" y="701319"/>
                                    </a:lnTo>
                                    <a:lnTo>
                                      <a:pt x="139344" y="703389"/>
                                    </a:lnTo>
                                    <a:lnTo>
                                      <a:pt x="168973" y="694156"/>
                                    </a:lnTo>
                                    <a:lnTo>
                                      <a:pt x="172097" y="691553"/>
                                    </a:lnTo>
                                    <a:lnTo>
                                      <a:pt x="195757" y="671855"/>
                                    </a:lnTo>
                                    <a:lnTo>
                                      <a:pt x="210807" y="644258"/>
                                    </a:lnTo>
                                    <a:lnTo>
                                      <a:pt x="213575" y="612724"/>
                                    </a:lnTo>
                                    <a:lnTo>
                                      <a:pt x="206514" y="574230"/>
                                    </a:lnTo>
                                    <a:lnTo>
                                      <a:pt x="199517" y="550786"/>
                                    </a:lnTo>
                                    <a:lnTo>
                                      <a:pt x="945489" y="550786"/>
                                    </a:lnTo>
                                    <a:lnTo>
                                      <a:pt x="945489" y="541223"/>
                                    </a:lnTo>
                                    <a:lnTo>
                                      <a:pt x="951318" y="541223"/>
                                    </a:lnTo>
                                    <a:lnTo>
                                      <a:pt x="951318" y="475830"/>
                                    </a:lnTo>
                                    <a:lnTo>
                                      <a:pt x="951318" y="940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69" name="Image 69"/>
                              <pic:cNvPicPr/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39704" y="641153"/>
                                <a:ext cx="180492" cy="1237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70" name="Graphic 70"/>
                            <wps:cNvSpPr/>
                            <wps:spPr>
                              <a:xfrm>
                                <a:off x="372582" y="632377"/>
                                <a:ext cx="304800" cy="1778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04800" h="17780">
                                    <a:moveTo>
                                      <a:pt x="304684" y="17462"/>
                                    </a:moveTo>
                                    <a:lnTo>
                                      <a:pt x="0" y="17462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230075" y="0"/>
                                    </a:lnTo>
                                    <a:lnTo>
                                      <a:pt x="304684" y="0"/>
                                    </a:lnTo>
                                    <a:lnTo>
                                      <a:pt x="304684" y="174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Textbox 71"/>
                            <wps:cNvSpPr txBox="1"/>
                            <wps:spPr>
                              <a:xfrm>
                                <a:off x="0" y="0"/>
                                <a:ext cx="951865" cy="78232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0B32C34F" w14:textId="77777777" w:rsidR="000A68E3" w:rsidRDefault="000A68E3" w:rsidP="000A68E3">
                                  <w:pPr>
                                    <w:rPr>
                                      <w:sz w:val="32"/>
                                    </w:rPr>
                                  </w:pPr>
                                </w:p>
                                <w:p w14:paraId="357B5A48" w14:textId="77777777" w:rsidR="000A68E3" w:rsidRDefault="000A68E3" w:rsidP="000A68E3">
                                  <w:pPr>
                                    <w:spacing w:before="61"/>
                                    <w:rPr>
                                      <w:sz w:val="32"/>
                                    </w:rPr>
                                  </w:pPr>
                                </w:p>
                                <w:p w14:paraId="584358EB" w14:textId="77777777" w:rsidR="000A68E3" w:rsidRDefault="000A68E3" w:rsidP="000A68E3">
                                  <w:pPr>
                                    <w:spacing w:before="1" w:line="433" w:lineRule="exact"/>
                                    <w:ind w:left="385"/>
                                    <w:rPr>
                                      <w:rFonts w:ascii="Lucida Sans Unicode" w:hAnsi="Lucida Sans Unicode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Lucida Sans Unicode" w:hAnsi="Lucida Sans Unicode"/>
                                      <w:spacing w:val="-10"/>
                                      <w:w w:val="140"/>
                                      <w:sz w:val="36"/>
                                    </w:rPr>
                                    <w:t>♭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wpg:grpSp>
                        <wpg:grpSp>
                          <wpg:cNvPr id="133" name="Group 133"/>
                          <wpg:cNvGrpSpPr/>
                          <wpg:grpSpPr>
                            <a:xfrm>
                              <a:off x="1524000" y="0"/>
                              <a:ext cx="4037965" cy="765175"/>
                              <a:chOff x="0" y="0"/>
                              <a:chExt cx="4037965" cy="765175"/>
                            </a:xfrm>
                          </wpg:grpSpPr>
                          <wpg:grpSp>
                            <wpg:cNvPr id="72" name="Group 72"/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1865" cy="765175"/>
                                <a:chOff x="0" y="0"/>
                                <a:chExt cx="951865" cy="765175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-4" y="11"/>
                                  <a:ext cx="951865" cy="703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1865" h="703580">
                                      <a:moveTo>
                                        <a:pt x="951318" y="93484"/>
                                      </a:moveTo>
                                      <a:lnTo>
                                        <a:pt x="945489" y="93484"/>
                                      </a:lnTo>
                                      <a:lnTo>
                                        <a:pt x="945489" y="84416"/>
                                      </a:lnTo>
                                      <a:lnTo>
                                        <a:pt x="936180" y="84416"/>
                                      </a:lnTo>
                                      <a:lnTo>
                                        <a:pt x="936180" y="532155"/>
                                      </a:lnTo>
                                      <a:lnTo>
                                        <a:pt x="869340" y="532155"/>
                                      </a:lnTo>
                                      <a:lnTo>
                                        <a:pt x="193967" y="532155"/>
                                      </a:lnTo>
                                      <a:lnTo>
                                        <a:pt x="193319" y="529971"/>
                                      </a:lnTo>
                                      <a:lnTo>
                                        <a:pt x="192062" y="525729"/>
                                      </a:lnTo>
                                      <a:lnTo>
                                        <a:pt x="212115" y="510286"/>
                                      </a:lnTo>
                                      <a:lnTo>
                                        <a:pt x="215366" y="505917"/>
                                      </a:lnTo>
                                      <a:lnTo>
                                        <a:pt x="227698" y="489305"/>
                                      </a:lnTo>
                                      <a:lnTo>
                                        <a:pt x="236118" y="462114"/>
                                      </a:lnTo>
                                      <a:lnTo>
                                        <a:pt x="236080" y="461441"/>
                                      </a:lnTo>
                                      <a:lnTo>
                                        <a:pt x="235978" y="459041"/>
                                      </a:lnTo>
                                      <a:lnTo>
                                        <a:pt x="235851" y="456171"/>
                                      </a:lnTo>
                                      <a:lnTo>
                                        <a:pt x="235102" y="438721"/>
                                      </a:lnTo>
                                      <a:lnTo>
                                        <a:pt x="936180" y="438721"/>
                                      </a:lnTo>
                                      <a:lnTo>
                                        <a:pt x="936180" y="420103"/>
                                      </a:lnTo>
                                      <a:lnTo>
                                        <a:pt x="869340" y="420103"/>
                                      </a:lnTo>
                                      <a:lnTo>
                                        <a:pt x="231698" y="420103"/>
                                      </a:lnTo>
                                      <a:lnTo>
                                        <a:pt x="223012" y="396798"/>
                                      </a:lnTo>
                                      <a:lnTo>
                                        <a:pt x="218579" y="384949"/>
                                      </a:lnTo>
                                      <a:lnTo>
                                        <a:pt x="200075" y="366801"/>
                                      </a:lnTo>
                                      <a:lnTo>
                                        <a:pt x="200075" y="459041"/>
                                      </a:lnTo>
                                      <a:lnTo>
                                        <a:pt x="197027" y="483222"/>
                                      </a:lnTo>
                                      <a:lnTo>
                                        <a:pt x="185737" y="505917"/>
                                      </a:lnTo>
                                      <a:lnTo>
                                        <a:pt x="178219" y="482168"/>
                                      </a:lnTo>
                                      <a:lnTo>
                                        <a:pt x="172758" y="464375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64858" y="522211"/>
                                      </a:lnTo>
                                      <a:lnTo>
                                        <a:pt x="155854" y="525729"/>
                                      </a:lnTo>
                                      <a:lnTo>
                                        <a:pt x="145173" y="528421"/>
                                      </a:lnTo>
                                      <a:lnTo>
                                        <a:pt x="133223" y="529971"/>
                                      </a:lnTo>
                                      <a:lnTo>
                                        <a:pt x="89484" y="523240"/>
                                      </a:lnTo>
                                      <a:lnTo>
                                        <a:pt x="58458" y="500595"/>
                                      </a:lnTo>
                                      <a:lnTo>
                                        <a:pt x="57365" y="499770"/>
                                      </a:lnTo>
                                      <a:lnTo>
                                        <a:pt x="37147" y="466280"/>
                                      </a:lnTo>
                                      <a:lnTo>
                                        <a:pt x="28905" y="429133"/>
                                      </a:lnTo>
                                      <a:lnTo>
                                        <a:pt x="32842" y="394906"/>
                                      </a:lnTo>
                                      <a:lnTo>
                                        <a:pt x="45643" y="370662"/>
                                      </a:lnTo>
                                      <a:lnTo>
                                        <a:pt x="65290" y="348551"/>
                                      </a:lnTo>
                                      <a:lnTo>
                                        <a:pt x="89255" y="326948"/>
                                      </a:lnTo>
                                      <a:lnTo>
                                        <a:pt x="120904" y="326910"/>
                                      </a:lnTo>
                                      <a:lnTo>
                                        <a:pt x="124726" y="341490"/>
                                      </a:lnTo>
                                      <a:lnTo>
                                        <a:pt x="128092" y="354177"/>
                                      </a:lnTo>
                                      <a:lnTo>
                                        <a:pt x="83426" y="383806"/>
                                      </a:lnTo>
                                      <a:lnTo>
                                        <a:pt x="70459" y="410552"/>
                                      </a:lnTo>
                                      <a:lnTo>
                                        <a:pt x="70510" y="420103"/>
                                      </a:lnTo>
                                      <a:lnTo>
                                        <a:pt x="60274" y="420103"/>
                                      </a:lnTo>
                                      <a:lnTo>
                                        <a:pt x="60274" y="438721"/>
                                      </a:lnTo>
                                      <a:lnTo>
                                        <a:pt x="70650" y="438721"/>
                                      </a:lnTo>
                                      <a:lnTo>
                                        <a:pt x="70688" y="443255"/>
                                      </a:lnTo>
                                      <a:lnTo>
                                        <a:pt x="86410" y="472554"/>
                                      </a:lnTo>
                                      <a:lnTo>
                                        <a:pt x="109372" y="491197"/>
                                      </a:lnTo>
                                      <a:lnTo>
                                        <a:pt x="130467" y="500595"/>
                                      </a:lnTo>
                                      <a:lnTo>
                                        <a:pt x="140576" y="502119"/>
                                      </a:lnTo>
                                      <a:lnTo>
                                        <a:pt x="139458" y="499770"/>
                                      </a:lnTo>
                                      <a:lnTo>
                                        <a:pt x="134010" y="496328"/>
                                      </a:lnTo>
                                      <a:lnTo>
                                        <a:pt x="125641" y="491197"/>
                                      </a:lnTo>
                                      <a:lnTo>
                                        <a:pt x="116408" y="484238"/>
                                      </a:lnTo>
                                      <a:lnTo>
                                        <a:pt x="106743" y="468769"/>
                                      </a:lnTo>
                                      <a:lnTo>
                                        <a:pt x="100571" y="444436"/>
                                      </a:lnTo>
                                      <a:lnTo>
                                        <a:pt x="101295" y="438721"/>
                                      </a:lnTo>
                                      <a:lnTo>
                                        <a:pt x="150901" y="438721"/>
                                      </a:lnTo>
                                      <a:lnTo>
                                        <a:pt x="157137" y="461441"/>
                                      </a:lnTo>
                                      <a:lnTo>
                                        <a:pt x="165366" y="491197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72758" y="464375"/>
                                      </a:lnTo>
                                      <a:lnTo>
                                        <a:pt x="170243" y="456171"/>
                                      </a:lnTo>
                                      <a:lnTo>
                                        <a:pt x="165138" y="438721"/>
                                      </a:lnTo>
                                      <a:lnTo>
                                        <a:pt x="198043" y="438721"/>
                                      </a:lnTo>
                                      <a:lnTo>
                                        <a:pt x="200075" y="459041"/>
                                      </a:lnTo>
                                      <a:lnTo>
                                        <a:pt x="200075" y="366801"/>
                                      </a:lnTo>
                                      <a:lnTo>
                                        <a:pt x="194665" y="361492"/>
                                      </a:lnTo>
                                      <a:lnTo>
                                        <a:pt x="192024" y="360603"/>
                                      </a:lnTo>
                                      <a:lnTo>
                                        <a:pt x="192024" y="420103"/>
                                      </a:lnTo>
                                      <a:lnTo>
                                        <a:pt x="159829" y="420103"/>
                                      </a:lnTo>
                                      <a:lnTo>
                                        <a:pt x="153657" y="397535"/>
                                      </a:lnTo>
                                      <a:lnTo>
                                        <a:pt x="153454" y="396798"/>
                                      </a:lnTo>
                                      <a:lnTo>
                                        <a:pt x="167513" y="399453"/>
                                      </a:lnTo>
                                      <a:lnTo>
                                        <a:pt x="179019" y="405180"/>
                                      </a:lnTo>
                                      <a:lnTo>
                                        <a:pt x="187794" y="413207"/>
                                      </a:lnTo>
                                      <a:lnTo>
                                        <a:pt x="192024" y="420103"/>
                                      </a:lnTo>
                                      <a:lnTo>
                                        <a:pt x="192024" y="360603"/>
                                      </a:lnTo>
                                      <a:lnTo>
                                        <a:pt x="167652" y="352272"/>
                                      </a:lnTo>
                                      <a:lnTo>
                                        <a:pt x="145821" y="352018"/>
                                      </a:lnTo>
                                      <a:lnTo>
                                        <a:pt x="145821" y="420103"/>
                                      </a:lnTo>
                                      <a:lnTo>
                                        <a:pt x="103682" y="420103"/>
                                      </a:lnTo>
                                      <a:lnTo>
                                        <a:pt x="139700" y="397535"/>
                                      </a:lnTo>
                                      <a:lnTo>
                                        <a:pt x="145821" y="420103"/>
                                      </a:lnTo>
                                      <a:lnTo>
                                        <a:pt x="145821" y="352018"/>
                                      </a:lnTo>
                                      <a:lnTo>
                                        <a:pt x="142265" y="351967"/>
                                      </a:lnTo>
                                      <a:lnTo>
                                        <a:pt x="141109" y="347040"/>
                                      </a:lnTo>
                                      <a:lnTo>
                                        <a:pt x="137096" y="333044"/>
                                      </a:lnTo>
                                      <a:lnTo>
                                        <a:pt x="135407" y="326910"/>
                                      </a:lnTo>
                                      <a:lnTo>
                                        <a:pt x="936180" y="326910"/>
                                      </a:lnTo>
                                      <a:lnTo>
                                        <a:pt x="936180" y="308279"/>
                                      </a:lnTo>
                                      <a:lnTo>
                                        <a:pt x="869340" y="308279"/>
                                      </a:lnTo>
                                      <a:lnTo>
                                        <a:pt x="130416" y="308279"/>
                                      </a:lnTo>
                                      <a:lnTo>
                                        <a:pt x="129832" y="306044"/>
                                      </a:lnTo>
                                      <a:lnTo>
                                        <a:pt x="129374" y="304190"/>
                                      </a:lnTo>
                                      <a:lnTo>
                                        <a:pt x="126593" y="293014"/>
                                      </a:lnTo>
                                      <a:lnTo>
                                        <a:pt x="135636" y="283527"/>
                                      </a:lnTo>
                                      <a:lnTo>
                                        <a:pt x="160020" y="251434"/>
                                      </a:lnTo>
                                      <a:lnTo>
                                        <a:pt x="175552" y="223253"/>
                                      </a:lnTo>
                                      <a:lnTo>
                                        <a:pt x="176225" y="222008"/>
                                      </a:lnTo>
                                      <a:lnTo>
                                        <a:pt x="179882" y="215099"/>
                                      </a:lnTo>
                                      <a:lnTo>
                                        <a:pt x="936180" y="215099"/>
                                      </a:lnTo>
                                      <a:lnTo>
                                        <a:pt x="936180" y="196469"/>
                                      </a:lnTo>
                                      <a:lnTo>
                                        <a:pt x="869340" y="196469"/>
                                      </a:lnTo>
                                      <a:lnTo>
                                        <a:pt x="189141" y="196469"/>
                                      </a:lnTo>
                                      <a:lnTo>
                                        <a:pt x="193903" y="186245"/>
                                      </a:lnTo>
                                      <a:lnTo>
                                        <a:pt x="200291" y="171437"/>
                                      </a:lnTo>
                                      <a:lnTo>
                                        <a:pt x="213080" y="130746"/>
                                      </a:lnTo>
                                      <a:lnTo>
                                        <a:pt x="217360" y="103035"/>
                                      </a:lnTo>
                                      <a:lnTo>
                                        <a:pt x="936180" y="103035"/>
                                      </a:lnTo>
                                      <a:lnTo>
                                        <a:pt x="936180" y="84416"/>
                                      </a:lnTo>
                                      <a:lnTo>
                                        <a:pt x="869340" y="84416"/>
                                      </a:lnTo>
                                      <a:lnTo>
                                        <a:pt x="219900" y="84416"/>
                                      </a:lnTo>
                                      <a:lnTo>
                                        <a:pt x="219227" y="44919"/>
                                      </a:lnTo>
                                      <a:lnTo>
                                        <a:pt x="188087" y="0"/>
                                      </a:lnTo>
                                      <a:lnTo>
                                        <a:pt x="183261" y="1498"/>
                                      </a:lnTo>
                                      <a:lnTo>
                                        <a:pt x="183261" y="84416"/>
                                      </a:lnTo>
                                      <a:lnTo>
                                        <a:pt x="180149" y="84416"/>
                                      </a:lnTo>
                                      <a:lnTo>
                                        <a:pt x="180149" y="103035"/>
                                      </a:lnTo>
                                      <a:lnTo>
                                        <a:pt x="176009" y="125031"/>
                                      </a:lnTo>
                                      <a:lnTo>
                                        <a:pt x="159981" y="165506"/>
                                      </a:lnTo>
                                      <a:lnTo>
                                        <a:pt x="138480" y="196469"/>
                                      </a:lnTo>
                                      <a:lnTo>
                                        <a:pt x="121183" y="196469"/>
                                      </a:lnTo>
                                      <a:lnTo>
                                        <a:pt x="121183" y="215099"/>
                                      </a:lnTo>
                                      <a:lnTo>
                                        <a:pt x="119557" y="216573"/>
                                      </a:lnTo>
                                      <a:lnTo>
                                        <a:pt x="116052" y="219659"/>
                                      </a:lnTo>
                                      <a:lnTo>
                                        <a:pt x="116052" y="308279"/>
                                      </a:lnTo>
                                      <a:lnTo>
                                        <a:pt x="110363" y="308279"/>
                                      </a:lnTo>
                                      <a:lnTo>
                                        <a:pt x="114998" y="304190"/>
                                      </a:lnTo>
                                      <a:lnTo>
                                        <a:pt x="116052" y="308279"/>
                                      </a:lnTo>
                                      <a:lnTo>
                                        <a:pt x="116052" y="219659"/>
                                      </a:lnTo>
                                      <a:lnTo>
                                        <a:pt x="113360" y="222008"/>
                                      </a:lnTo>
                                      <a:lnTo>
                                        <a:pt x="112953" y="215099"/>
                                      </a:lnTo>
                                      <a:lnTo>
                                        <a:pt x="121183" y="215099"/>
                                      </a:lnTo>
                                      <a:lnTo>
                                        <a:pt x="121183" y="196469"/>
                                      </a:lnTo>
                                      <a:lnTo>
                                        <a:pt x="111861" y="196469"/>
                                      </a:lnTo>
                                      <a:lnTo>
                                        <a:pt x="110693" y="176326"/>
                                      </a:lnTo>
                                      <a:lnTo>
                                        <a:pt x="114439" y="133896"/>
                                      </a:lnTo>
                                      <a:lnTo>
                                        <a:pt x="122770" y="103035"/>
                                      </a:lnTo>
                                      <a:lnTo>
                                        <a:pt x="180149" y="103035"/>
                                      </a:lnTo>
                                      <a:lnTo>
                                        <a:pt x="180149" y="84416"/>
                                      </a:lnTo>
                                      <a:lnTo>
                                        <a:pt x="129794" y="84416"/>
                                      </a:lnTo>
                                      <a:lnTo>
                                        <a:pt x="143764" y="55384"/>
                                      </a:lnTo>
                                      <a:lnTo>
                                        <a:pt x="162077" y="34099"/>
                                      </a:lnTo>
                                      <a:lnTo>
                                        <a:pt x="175399" y="35687"/>
                                      </a:lnTo>
                                      <a:lnTo>
                                        <a:pt x="182778" y="54876"/>
                                      </a:lnTo>
                                      <a:lnTo>
                                        <a:pt x="182791" y="55384"/>
                                      </a:lnTo>
                                      <a:lnTo>
                                        <a:pt x="183261" y="84416"/>
                                      </a:lnTo>
                                      <a:lnTo>
                                        <a:pt x="183261" y="1498"/>
                                      </a:lnTo>
                                      <a:lnTo>
                                        <a:pt x="121653" y="41249"/>
                                      </a:lnTo>
                                      <a:lnTo>
                                        <a:pt x="100025" y="79629"/>
                                      </a:lnTo>
                                      <a:lnTo>
                                        <a:pt x="98577" y="84416"/>
                                      </a:lnTo>
                                      <a:lnTo>
                                        <a:pt x="60274" y="84416"/>
                                      </a:lnTo>
                                      <a:lnTo>
                                        <a:pt x="60274" y="103035"/>
                                      </a:lnTo>
                                      <a:lnTo>
                                        <a:pt x="93002" y="103035"/>
                                      </a:lnTo>
                                      <a:lnTo>
                                        <a:pt x="86868" y="123494"/>
                                      </a:lnTo>
                                      <a:lnTo>
                                        <a:pt x="86779" y="125031"/>
                                      </a:lnTo>
                                      <a:lnTo>
                                        <a:pt x="84353" y="167868"/>
                                      </a:lnTo>
                                      <a:lnTo>
                                        <a:pt x="85813" y="178917"/>
                                      </a:lnTo>
                                      <a:lnTo>
                                        <a:pt x="88658" y="194208"/>
                                      </a:lnTo>
                                      <a:lnTo>
                                        <a:pt x="89141" y="196469"/>
                                      </a:lnTo>
                                      <a:lnTo>
                                        <a:pt x="60274" y="196469"/>
                                      </a:lnTo>
                                      <a:lnTo>
                                        <a:pt x="60274" y="215099"/>
                                      </a:lnTo>
                                      <a:lnTo>
                                        <a:pt x="93154" y="215099"/>
                                      </a:lnTo>
                                      <a:lnTo>
                                        <a:pt x="97840" y="235381"/>
                                      </a:lnTo>
                                      <a:lnTo>
                                        <a:pt x="58432" y="271767"/>
                                      </a:lnTo>
                                      <a:lnTo>
                                        <a:pt x="26543" y="312394"/>
                                      </a:lnTo>
                                      <a:lnTo>
                                        <a:pt x="9969" y="349986"/>
                                      </a:lnTo>
                                      <a:lnTo>
                                        <a:pt x="0" y="393585"/>
                                      </a:lnTo>
                                      <a:lnTo>
                                        <a:pt x="88" y="399910"/>
                                      </a:lnTo>
                                      <a:lnTo>
                                        <a:pt x="177" y="405180"/>
                                      </a:lnTo>
                                      <a:lnTo>
                                        <a:pt x="292" y="413207"/>
                                      </a:lnTo>
                                      <a:lnTo>
                                        <a:pt x="381" y="419506"/>
                                      </a:lnTo>
                                      <a:lnTo>
                                        <a:pt x="508" y="428015"/>
                                      </a:lnTo>
                                      <a:lnTo>
                                        <a:pt x="546" y="430085"/>
                                      </a:lnTo>
                                      <a:lnTo>
                                        <a:pt x="647" y="437515"/>
                                      </a:lnTo>
                                      <a:lnTo>
                                        <a:pt x="673" y="438772"/>
                                      </a:lnTo>
                                      <a:lnTo>
                                        <a:pt x="16027" y="481101"/>
                                      </a:lnTo>
                                      <a:lnTo>
                                        <a:pt x="42748" y="513664"/>
                                      </a:lnTo>
                                      <a:lnTo>
                                        <a:pt x="69850" y="532155"/>
                                      </a:lnTo>
                                      <a:lnTo>
                                        <a:pt x="60274" y="532155"/>
                                      </a:lnTo>
                                      <a:lnTo>
                                        <a:pt x="60274" y="550786"/>
                                      </a:lnTo>
                                      <a:lnTo>
                                        <a:pt x="182003" y="550786"/>
                                      </a:lnTo>
                                      <a:lnTo>
                                        <a:pt x="183502" y="556107"/>
                                      </a:lnTo>
                                      <a:lnTo>
                                        <a:pt x="192608" y="588289"/>
                                      </a:lnTo>
                                      <a:lnTo>
                                        <a:pt x="195338" y="599973"/>
                                      </a:lnTo>
                                      <a:lnTo>
                                        <a:pt x="197929" y="627380"/>
                                      </a:lnTo>
                                      <a:lnTo>
                                        <a:pt x="191935" y="659015"/>
                                      </a:lnTo>
                                      <a:lnTo>
                                        <a:pt x="168960" y="683425"/>
                                      </a:lnTo>
                                      <a:lnTo>
                                        <a:pt x="140868" y="691553"/>
                                      </a:lnTo>
                                      <a:lnTo>
                                        <a:pt x="117411" y="689203"/>
                                      </a:lnTo>
                                      <a:lnTo>
                                        <a:pt x="101739" y="679742"/>
                                      </a:lnTo>
                                      <a:lnTo>
                                        <a:pt x="97053" y="666508"/>
                                      </a:lnTo>
                                      <a:lnTo>
                                        <a:pt x="99237" y="666508"/>
                                      </a:lnTo>
                                      <a:lnTo>
                                        <a:pt x="115684" y="663194"/>
                                      </a:lnTo>
                                      <a:lnTo>
                                        <a:pt x="141782" y="623811"/>
                                      </a:lnTo>
                                      <a:lnTo>
                                        <a:pt x="115684" y="584428"/>
                                      </a:lnTo>
                                      <a:lnTo>
                                        <a:pt x="99047" y="581075"/>
                                      </a:lnTo>
                                      <a:lnTo>
                                        <a:pt x="87083" y="582764"/>
                                      </a:lnTo>
                                      <a:lnTo>
                                        <a:pt x="58420" y="609396"/>
                                      </a:lnTo>
                                      <a:lnTo>
                                        <a:pt x="55676" y="629348"/>
                                      </a:lnTo>
                                      <a:lnTo>
                                        <a:pt x="57937" y="649986"/>
                                      </a:lnTo>
                                      <a:lnTo>
                                        <a:pt x="66713" y="671309"/>
                                      </a:lnTo>
                                      <a:lnTo>
                                        <a:pt x="84353" y="689737"/>
                                      </a:lnTo>
                                      <a:lnTo>
                                        <a:pt x="110058" y="701319"/>
                                      </a:lnTo>
                                      <a:lnTo>
                                        <a:pt x="139344" y="703389"/>
                                      </a:lnTo>
                                      <a:lnTo>
                                        <a:pt x="168973" y="694156"/>
                                      </a:lnTo>
                                      <a:lnTo>
                                        <a:pt x="172097" y="691553"/>
                                      </a:lnTo>
                                      <a:lnTo>
                                        <a:pt x="195757" y="671855"/>
                                      </a:lnTo>
                                      <a:lnTo>
                                        <a:pt x="210807" y="644258"/>
                                      </a:lnTo>
                                      <a:lnTo>
                                        <a:pt x="213575" y="612724"/>
                                      </a:lnTo>
                                      <a:lnTo>
                                        <a:pt x="206514" y="574230"/>
                                      </a:lnTo>
                                      <a:lnTo>
                                        <a:pt x="199517" y="550786"/>
                                      </a:lnTo>
                                      <a:lnTo>
                                        <a:pt x="945489" y="550786"/>
                                      </a:lnTo>
                                      <a:lnTo>
                                        <a:pt x="945489" y="540689"/>
                                      </a:lnTo>
                                      <a:lnTo>
                                        <a:pt x="951318" y="540689"/>
                                      </a:lnTo>
                                      <a:lnTo>
                                        <a:pt x="951318" y="475297"/>
                                      </a:lnTo>
                                      <a:lnTo>
                                        <a:pt x="951318" y="934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6469" y="641153"/>
                                  <a:ext cx="180492" cy="123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379347" y="632377"/>
                                  <a:ext cx="304800" cy="17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0" h="17780">
                                      <a:moveTo>
                                        <a:pt x="304684" y="17462"/>
                                      </a:moveTo>
                                      <a:lnTo>
                                        <a:pt x="0" y="1746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30075" y="0"/>
                                      </a:lnTo>
                                      <a:lnTo>
                                        <a:pt x="304684" y="0"/>
                                      </a:lnTo>
                                      <a:lnTo>
                                        <a:pt x="304684" y="17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76" name="Group 76"/>
                            <wpg:cNvGrpSpPr>
                              <a:grpSpLocks/>
                            </wpg:cNvGrpSpPr>
                            <wpg:grpSpPr>
                              <a:xfrm>
                                <a:off x="1545167" y="0"/>
                                <a:ext cx="945515" cy="703580"/>
                                <a:chOff x="0" y="0"/>
                                <a:chExt cx="945515" cy="703580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-4" y="11"/>
                                  <a:ext cx="945515" cy="703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5515" h="703580">
                                      <a:moveTo>
                                        <a:pt x="945489" y="84416"/>
                                      </a:moveTo>
                                      <a:lnTo>
                                        <a:pt x="919899" y="84416"/>
                                      </a:lnTo>
                                      <a:lnTo>
                                        <a:pt x="919899" y="103035"/>
                                      </a:lnTo>
                                      <a:lnTo>
                                        <a:pt x="919899" y="196469"/>
                                      </a:lnTo>
                                      <a:lnTo>
                                        <a:pt x="919899" y="532155"/>
                                      </a:lnTo>
                                      <a:lnTo>
                                        <a:pt x="869340" y="532155"/>
                                      </a:lnTo>
                                      <a:lnTo>
                                        <a:pt x="193967" y="532155"/>
                                      </a:lnTo>
                                      <a:lnTo>
                                        <a:pt x="193319" y="529971"/>
                                      </a:lnTo>
                                      <a:lnTo>
                                        <a:pt x="192062" y="525729"/>
                                      </a:lnTo>
                                      <a:lnTo>
                                        <a:pt x="212115" y="510286"/>
                                      </a:lnTo>
                                      <a:lnTo>
                                        <a:pt x="215366" y="505917"/>
                                      </a:lnTo>
                                      <a:lnTo>
                                        <a:pt x="227698" y="489305"/>
                                      </a:lnTo>
                                      <a:lnTo>
                                        <a:pt x="236118" y="462114"/>
                                      </a:lnTo>
                                      <a:lnTo>
                                        <a:pt x="236080" y="461441"/>
                                      </a:lnTo>
                                      <a:lnTo>
                                        <a:pt x="235978" y="459041"/>
                                      </a:lnTo>
                                      <a:lnTo>
                                        <a:pt x="235851" y="456171"/>
                                      </a:lnTo>
                                      <a:lnTo>
                                        <a:pt x="235102" y="438721"/>
                                      </a:lnTo>
                                      <a:lnTo>
                                        <a:pt x="919899" y="438721"/>
                                      </a:lnTo>
                                      <a:lnTo>
                                        <a:pt x="919899" y="420103"/>
                                      </a:lnTo>
                                      <a:lnTo>
                                        <a:pt x="869340" y="420103"/>
                                      </a:lnTo>
                                      <a:lnTo>
                                        <a:pt x="231698" y="420103"/>
                                      </a:lnTo>
                                      <a:lnTo>
                                        <a:pt x="223012" y="396798"/>
                                      </a:lnTo>
                                      <a:lnTo>
                                        <a:pt x="218579" y="384949"/>
                                      </a:lnTo>
                                      <a:lnTo>
                                        <a:pt x="200075" y="366801"/>
                                      </a:lnTo>
                                      <a:lnTo>
                                        <a:pt x="200075" y="459041"/>
                                      </a:lnTo>
                                      <a:lnTo>
                                        <a:pt x="197027" y="483222"/>
                                      </a:lnTo>
                                      <a:lnTo>
                                        <a:pt x="185737" y="505917"/>
                                      </a:lnTo>
                                      <a:lnTo>
                                        <a:pt x="178219" y="482168"/>
                                      </a:lnTo>
                                      <a:lnTo>
                                        <a:pt x="172758" y="464375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64858" y="522211"/>
                                      </a:lnTo>
                                      <a:lnTo>
                                        <a:pt x="155854" y="525729"/>
                                      </a:lnTo>
                                      <a:lnTo>
                                        <a:pt x="145186" y="528421"/>
                                      </a:lnTo>
                                      <a:lnTo>
                                        <a:pt x="133223" y="529971"/>
                                      </a:lnTo>
                                      <a:lnTo>
                                        <a:pt x="89484" y="523240"/>
                                      </a:lnTo>
                                      <a:lnTo>
                                        <a:pt x="58458" y="500595"/>
                                      </a:lnTo>
                                      <a:lnTo>
                                        <a:pt x="57365" y="499770"/>
                                      </a:lnTo>
                                      <a:lnTo>
                                        <a:pt x="37147" y="466280"/>
                                      </a:lnTo>
                                      <a:lnTo>
                                        <a:pt x="28905" y="429133"/>
                                      </a:lnTo>
                                      <a:lnTo>
                                        <a:pt x="32842" y="394906"/>
                                      </a:lnTo>
                                      <a:lnTo>
                                        <a:pt x="45643" y="370662"/>
                                      </a:lnTo>
                                      <a:lnTo>
                                        <a:pt x="65290" y="348551"/>
                                      </a:lnTo>
                                      <a:lnTo>
                                        <a:pt x="89255" y="326948"/>
                                      </a:lnTo>
                                      <a:lnTo>
                                        <a:pt x="120904" y="326910"/>
                                      </a:lnTo>
                                      <a:lnTo>
                                        <a:pt x="124726" y="341490"/>
                                      </a:lnTo>
                                      <a:lnTo>
                                        <a:pt x="128092" y="354177"/>
                                      </a:lnTo>
                                      <a:lnTo>
                                        <a:pt x="83426" y="383806"/>
                                      </a:lnTo>
                                      <a:lnTo>
                                        <a:pt x="70459" y="410552"/>
                                      </a:lnTo>
                                      <a:lnTo>
                                        <a:pt x="70510" y="420103"/>
                                      </a:lnTo>
                                      <a:lnTo>
                                        <a:pt x="60274" y="420103"/>
                                      </a:lnTo>
                                      <a:lnTo>
                                        <a:pt x="60274" y="438721"/>
                                      </a:lnTo>
                                      <a:lnTo>
                                        <a:pt x="70650" y="438721"/>
                                      </a:lnTo>
                                      <a:lnTo>
                                        <a:pt x="70688" y="443255"/>
                                      </a:lnTo>
                                      <a:lnTo>
                                        <a:pt x="86410" y="472554"/>
                                      </a:lnTo>
                                      <a:lnTo>
                                        <a:pt x="109372" y="491197"/>
                                      </a:lnTo>
                                      <a:lnTo>
                                        <a:pt x="130467" y="500595"/>
                                      </a:lnTo>
                                      <a:lnTo>
                                        <a:pt x="140576" y="502119"/>
                                      </a:lnTo>
                                      <a:lnTo>
                                        <a:pt x="139458" y="499770"/>
                                      </a:lnTo>
                                      <a:lnTo>
                                        <a:pt x="134010" y="496328"/>
                                      </a:lnTo>
                                      <a:lnTo>
                                        <a:pt x="125641" y="491197"/>
                                      </a:lnTo>
                                      <a:lnTo>
                                        <a:pt x="116408" y="484238"/>
                                      </a:lnTo>
                                      <a:lnTo>
                                        <a:pt x="106743" y="468769"/>
                                      </a:lnTo>
                                      <a:lnTo>
                                        <a:pt x="100571" y="444436"/>
                                      </a:lnTo>
                                      <a:lnTo>
                                        <a:pt x="101295" y="438721"/>
                                      </a:lnTo>
                                      <a:lnTo>
                                        <a:pt x="150901" y="438721"/>
                                      </a:lnTo>
                                      <a:lnTo>
                                        <a:pt x="157137" y="461441"/>
                                      </a:lnTo>
                                      <a:lnTo>
                                        <a:pt x="165366" y="491197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72758" y="464375"/>
                                      </a:lnTo>
                                      <a:lnTo>
                                        <a:pt x="170243" y="456171"/>
                                      </a:lnTo>
                                      <a:lnTo>
                                        <a:pt x="165138" y="438721"/>
                                      </a:lnTo>
                                      <a:lnTo>
                                        <a:pt x="198043" y="438721"/>
                                      </a:lnTo>
                                      <a:lnTo>
                                        <a:pt x="200075" y="459041"/>
                                      </a:lnTo>
                                      <a:lnTo>
                                        <a:pt x="200075" y="366801"/>
                                      </a:lnTo>
                                      <a:lnTo>
                                        <a:pt x="194665" y="361492"/>
                                      </a:lnTo>
                                      <a:lnTo>
                                        <a:pt x="192024" y="360603"/>
                                      </a:lnTo>
                                      <a:lnTo>
                                        <a:pt x="192024" y="420103"/>
                                      </a:lnTo>
                                      <a:lnTo>
                                        <a:pt x="159829" y="420103"/>
                                      </a:lnTo>
                                      <a:lnTo>
                                        <a:pt x="153657" y="397535"/>
                                      </a:lnTo>
                                      <a:lnTo>
                                        <a:pt x="153454" y="396798"/>
                                      </a:lnTo>
                                      <a:lnTo>
                                        <a:pt x="167513" y="399453"/>
                                      </a:lnTo>
                                      <a:lnTo>
                                        <a:pt x="179019" y="405180"/>
                                      </a:lnTo>
                                      <a:lnTo>
                                        <a:pt x="187794" y="413207"/>
                                      </a:lnTo>
                                      <a:lnTo>
                                        <a:pt x="192024" y="420103"/>
                                      </a:lnTo>
                                      <a:lnTo>
                                        <a:pt x="192024" y="360603"/>
                                      </a:lnTo>
                                      <a:lnTo>
                                        <a:pt x="167652" y="352272"/>
                                      </a:lnTo>
                                      <a:lnTo>
                                        <a:pt x="145821" y="352018"/>
                                      </a:lnTo>
                                      <a:lnTo>
                                        <a:pt x="145821" y="420103"/>
                                      </a:lnTo>
                                      <a:lnTo>
                                        <a:pt x="103682" y="420103"/>
                                      </a:lnTo>
                                      <a:lnTo>
                                        <a:pt x="139700" y="397535"/>
                                      </a:lnTo>
                                      <a:lnTo>
                                        <a:pt x="145821" y="420103"/>
                                      </a:lnTo>
                                      <a:lnTo>
                                        <a:pt x="145821" y="352018"/>
                                      </a:lnTo>
                                      <a:lnTo>
                                        <a:pt x="142265" y="351967"/>
                                      </a:lnTo>
                                      <a:lnTo>
                                        <a:pt x="141109" y="347040"/>
                                      </a:lnTo>
                                      <a:lnTo>
                                        <a:pt x="137096" y="333044"/>
                                      </a:lnTo>
                                      <a:lnTo>
                                        <a:pt x="135407" y="326910"/>
                                      </a:lnTo>
                                      <a:lnTo>
                                        <a:pt x="919899" y="326910"/>
                                      </a:lnTo>
                                      <a:lnTo>
                                        <a:pt x="919899" y="308279"/>
                                      </a:lnTo>
                                      <a:lnTo>
                                        <a:pt x="869340" y="308279"/>
                                      </a:lnTo>
                                      <a:lnTo>
                                        <a:pt x="130416" y="308279"/>
                                      </a:lnTo>
                                      <a:lnTo>
                                        <a:pt x="129832" y="306044"/>
                                      </a:lnTo>
                                      <a:lnTo>
                                        <a:pt x="129374" y="304190"/>
                                      </a:lnTo>
                                      <a:lnTo>
                                        <a:pt x="126593" y="293014"/>
                                      </a:lnTo>
                                      <a:lnTo>
                                        <a:pt x="135636" y="283527"/>
                                      </a:lnTo>
                                      <a:lnTo>
                                        <a:pt x="160020" y="251434"/>
                                      </a:lnTo>
                                      <a:lnTo>
                                        <a:pt x="175552" y="223253"/>
                                      </a:lnTo>
                                      <a:lnTo>
                                        <a:pt x="176225" y="222008"/>
                                      </a:lnTo>
                                      <a:lnTo>
                                        <a:pt x="179882" y="215099"/>
                                      </a:lnTo>
                                      <a:lnTo>
                                        <a:pt x="919899" y="215099"/>
                                      </a:lnTo>
                                      <a:lnTo>
                                        <a:pt x="919899" y="196469"/>
                                      </a:lnTo>
                                      <a:lnTo>
                                        <a:pt x="869340" y="196469"/>
                                      </a:lnTo>
                                      <a:lnTo>
                                        <a:pt x="189141" y="196469"/>
                                      </a:lnTo>
                                      <a:lnTo>
                                        <a:pt x="193903" y="186245"/>
                                      </a:lnTo>
                                      <a:lnTo>
                                        <a:pt x="200291" y="171437"/>
                                      </a:lnTo>
                                      <a:lnTo>
                                        <a:pt x="213080" y="130746"/>
                                      </a:lnTo>
                                      <a:lnTo>
                                        <a:pt x="217360" y="103035"/>
                                      </a:lnTo>
                                      <a:lnTo>
                                        <a:pt x="919899" y="103035"/>
                                      </a:lnTo>
                                      <a:lnTo>
                                        <a:pt x="919899" y="84416"/>
                                      </a:lnTo>
                                      <a:lnTo>
                                        <a:pt x="869340" y="84416"/>
                                      </a:lnTo>
                                      <a:lnTo>
                                        <a:pt x="219900" y="84416"/>
                                      </a:lnTo>
                                      <a:lnTo>
                                        <a:pt x="219227" y="44919"/>
                                      </a:lnTo>
                                      <a:lnTo>
                                        <a:pt x="188087" y="0"/>
                                      </a:lnTo>
                                      <a:lnTo>
                                        <a:pt x="183261" y="1498"/>
                                      </a:lnTo>
                                      <a:lnTo>
                                        <a:pt x="183261" y="84416"/>
                                      </a:lnTo>
                                      <a:lnTo>
                                        <a:pt x="180149" y="84416"/>
                                      </a:lnTo>
                                      <a:lnTo>
                                        <a:pt x="180149" y="103035"/>
                                      </a:lnTo>
                                      <a:lnTo>
                                        <a:pt x="176009" y="125031"/>
                                      </a:lnTo>
                                      <a:lnTo>
                                        <a:pt x="159981" y="165506"/>
                                      </a:lnTo>
                                      <a:lnTo>
                                        <a:pt x="138480" y="196469"/>
                                      </a:lnTo>
                                      <a:lnTo>
                                        <a:pt x="121183" y="196469"/>
                                      </a:lnTo>
                                      <a:lnTo>
                                        <a:pt x="121183" y="215099"/>
                                      </a:lnTo>
                                      <a:lnTo>
                                        <a:pt x="119557" y="216573"/>
                                      </a:lnTo>
                                      <a:lnTo>
                                        <a:pt x="116052" y="219659"/>
                                      </a:lnTo>
                                      <a:lnTo>
                                        <a:pt x="116052" y="308279"/>
                                      </a:lnTo>
                                      <a:lnTo>
                                        <a:pt x="110363" y="308279"/>
                                      </a:lnTo>
                                      <a:lnTo>
                                        <a:pt x="114998" y="304190"/>
                                      </a:lnTo>
                                      <a:lnTo>
                                        <a:pt x="116052" y="308279"/>
                                      </a:lnTo>
                                      <a:lnTo>
                                        <a:pt x="116052" y="219659"/>
                                      </a:lnTo>
                                      <a:lnTo>
                                        <a:pt x="113360" y="222008"/>
                                      </a:lnTo>
                                      <a:lnTo>
                                        <a:pt x="112953" y="215099"/>
                                      </a:lnTo>
                                      <a:lnTo>
                                        <a:pt x="121183" y="215099"/>
                                      </a:lnTo>
                                      <a:lnTo>
                                        <a:pt x="121183" y="196469"/>
                                      </a:lnTo>
                                      <a:lnTo>
                                        <a:pt x="111861" y="196469"/>
                                      </a:lnTo>
                                      <a:lnTo>
                                        <a:pt x="110693" y="176326"/>
                                      </a:lnTo>
                                      <a:lnTo>
                                        <a:pt x="114439" y="133896"/>
                                      </a:lnTo>
                                      <a:lnTo>
                                        <a:pt x="122770" y="103035"/>
                                      </a:lnTo>
                                      <a:lnTo>
                                        <a:pt x="180149" y="103035"/>
                                      </a:lnTo>
                                      <a:lnTo>
                                        <a:pt x="180149" y="84416"/>
                                      </a:lnTo>
                                      <a:lnTo>
                                        <a:pt x="129794" y="84416"/>
                                      </a:lnTo>
                                      <a:lnTo>
                                        <a:pt x="143764" y="55384"/>
                                      </a:lnTo>
                                      <a:lnTo>
                                        <a:pt x="162077" y="34099"/>
                                      </a:lnTo>
                                      <a:lnTo>
                                        <a:pt x="175399" y="35687"/>
                                      </a:lnTo>
                                      <a:lnTo>
                                        <a:pt x="182778" y="54876"/>
                                      </a:lnTo>
                                      <a:lnTo>
                                        <a:pt x="182791" y="55384"/>
                                      </a:lnTo>
                                      <a:lnTo>
                                        <a:pt x="183261" y="84416"/>
                                      </a:lnTo>
                                      <a:lnTo>
                                        <a:pt x="183261" y="1498"/>
                                      </a:lnTo>
                                      <a:lnTo>
                                        <a:pt x="121653" y="41249"/>
                                      </a:lnTo>
                                      <a:lnTo>
                                        <a:pt x="100025" y="79629"/>
                                      </a:lnTo>
                                      <a:lnTo>
                                        <a:pt x="98577" y="84416"/>
                                      </a:lnTo>
                                      <a:lnTo>
                                        <a:pt x="60274" y="84416"/>
                                      </a:lnTo>
                                      <a:lnTo>
                                        <a:pt x="60274" y="103035"/>
                                      </a:lnTo>
                                      <a:lnTo>
                                        <a:pt x="93002" y="103035"/>
                                      </a:lnTo>
                                      <a:lnTo>
                                        <a:pt x="86868" y="123494"/>
                                      </a:lnTo>
                                      <a:lnTo>
                                        <a:pt x="86779" y="125031"/>
                                      </a:lnTo>
                                      <a:lnTo>
                                        <a:pt x="84353" y="167868"/>
                                      </a:lnTo>
                                      <a:lnTo>
                                        <a:pt x="85813" y="178917"/>
                                      </a:lnTo>
                                      <a:lnTo>
                                        <a:pt x="88658" y="194208"/>
                                      </a:lnTo>
                                      <a:lnTo>
                                        <a:pt x="89141" y="196469"/>
                                      </a:lnTo>
                                      <a:lnTo>
                                        <a:pt x="60274" y="196469"/>
                                      </a:lnTo>
                                      <a:lnTo>
                                        <a:pt x="60274" y="215099"/>
                                      </a:lnTo>
                                      <a:lnTo>
                                        <a:pt x="93154" y="215099"/>
                                      </a:lnTo>
                                      <a:lnTo>
                                        <a:pt x="97840" y="235381"/>
                                      </a:lnTo>
                                      <a:lnTo>
                                        <a:pt x="58432" y="271767"/>
                                      </a:lnTo>
                                      <a:lnTo>
                                        <a:pt x="26543" y="312394"/>
                                      </a:lnTo>
                                      <a:lnTo>
                                        <a:pt x="9969" y="349986"/>
                                      </a:lnTo>
                                      <a:lnTo>
                                        <a:pt x="0" y="393585"/>
                                      </a:lnTo>
                                      <a:lnTo>
                                        <a:pt x="88" y="399910"/>
                                      </a:lnTo>
                                      <a:lnTo>
                                        <a:pt x="177" y="405180"/>
                                      </a:lnTo>
                                      <a:lnTo>
                                        <a:pt x="292" y="413207"/>
                                      </a:lnTo>
                                      <a:lnTo>
                                        <a:pt x="381" y="419506"/>
                                      </a:lnTo>
                                      <a:lnTo>
                                        <a:pt x="508" y="428015"/>
                                      </a:lnTo>
                                      <a:lnTo>
                                        <a:pt x="546" y="430085"/>
                                      </a:lnTo>
                                      <a:lnTo>
                                        <a:pt x="647" y="437515"/>
                                      </a:lnTo>
                                      <a:lnTo>
                                        <a:pt x="673" y="438772"/>
                                      </a:lnTo>
                                      <a:lnTo>
                                        <a:pt x="16027" y="481101"/>
                                      </a:lnTo>
                                      <a:lnTo>
                                        <a:pt x="42748" y="513664"/>
                                      </a:lnTo>
                                      <a:lnTo>
                                        <a:pt x="69862" y="532155"/>
                                      </a:lnTo>
                                      <a:lnTo>
                                        <a:pt x="60274" y="532155"/>
                                      </a:lnTo>
                                      <a:lnTo>
                                        <a:pt x="60274" y="550786"/>
                                      </a:lnTo>
                                      <a:lnTo>
                                        <a:pt x="182003" y="550786"/>
                                      </a:lnTo>
                                      <a:lnTo>
                                        <a:pt x="183502" y="556107"/>
                                      </a:lnTo>
                                      <a:lnTo>
                                        <a:pt x="192608" y="588289"/>
                                      </a:lnTo>
                                      <a:lnTo>
                                        <a:pt x="195338" y="599973"/>
                                      </a:lnTo>
                                      <a:lnTo>
                                        <a:pt x="197929" y="627380"/>
                                      </a:lnTo>
                                      <a:lnTo>
                                        <a:pt x="191935" y="659015"/>
                                      </a:lnTo>
                                      <a:lnTo>
                                        <a:pt x="168960" y="683425"/>
                                      </a:lnTo>
                                      <a:lnTo>
                                        <a:pt x="140868" y="691553"/>
                                      </a:lnTo>
                                      <a:lnTo>
                                        <a:pt x="117411" y="689203"/>
                                      </a:lnTo>
                                      <a:lnTo>
                                        <a:pt x="101739" y="679742"/>
                                      </a:lnTo>
                                      <a:lnTo>
                                        <a:pt x="97053" y="666508"/>
                                      </a:lnTo>
                                      <a:lnTo>
                                        <a:pt x="99237" y="666508"/>
                                      </a:lnTo>
                                      <a:lnTo>
                                        <a:pt x="115684" y="663194"/>
                                      </a:lnTo>
                                      <a:lnTo>
                                        <a:pt x="141782" y="623811"/>
                                      </a:lnTo>
                                      <a:lnTo>
                                        <a:pt x="115684" y="584428"/>
                                      </a:lnTo>
                                      <a:lnTo>
                                        <a:pt x="99047" y="581075"/>
                                      </a:lnTo>
                                      <a:lnTo>
                                        <a:pt x="87083" y="582764"/>
                                      </a:lnTo>
                                      <a:lnTo>
                                        <a:pt x="58420" y="609396"/>
                                      </a:lnTo>
                                      <a:lnTo>
                                        <a:pt x="55676" y="629348"/>
                                      </a:lnTo>
                                      <a:lnTo>
                                        <a:pt x="57937" y="649986"/>
                                      </a:lnTo>
                                      <a:lnTo>
                                        <a:pt x="66713" y="671309"/>
                                      </a:lnTo>
                                      <a:lnTo>
                                        <a:pt x="84353" y="689737"/>
                                      </a:lnTo>
                                      <a:lnTo>
                                        <a:pt x="110058" y="701319"/>
                                      </a:lnTo>
                                      <a:lnTo>
                                        <a:pt x="139344" y="703389"/>
                                      </a:lnTo>
                                      <a:lnTo>
                                        <a:pt x="168973" y="694156"/>
                                      </a:lnTo>
                                      <a:lnTo>
                                        <a:pt x="172097" y="691553"/>
                                      </a:lnTo>
                                      <a:lnTo>
                                        <a:pt x="195757" y="671855"/>
                                      </a:lnTo>
                                      <a:lnTo>
                                        <a:pt x="210807" y="644258"/>
                                      </a:lnTo>
                                      <a:lnTo>
                                        <a:pt x="213575" y="612724"/>
                                      </a:lnTo>
                                      <a:lnTo>
                                        <a:pt x="206514" y="574230"/>
                                      </a:lnTo>
                                      <a:lnTo>
                                        <a:pt x="199517" y="550786"/>
                                      </a:lnTo>
                                      <a:lnTo>
                                        <a:pt x="945489" y="550786"/>
                                      </a:lnTo>
                                      <a:lnTo>
                                        <a:pt x="945489" y="532155"/>
                                      </a:lnTo>
                                      <a:lnTo>
                                        <a:pt x="935024" y="532155"/>
                                      </a:lnTo>
                                      <a:lnTo>
                                        <a:pt x="935024" y="472948"/>
                                      </a:lnTo>
                                      <a:lnTo>
                                        <a:pt x="935024" y="438721"/>
                                      </a:lnTo>
                                      <a:lnTo>
                                        <a:pt x="945489" y="438721"/>
                                      </a:lnTo>
                                      <a:lnTo>
                                        <a:pt x="945489" y="420103"/>
                                      </a:lnTo>
                                      <a:lnTo>
                                        <a:pt x="935024" y="420103"/>
                                      </a:lnTo>
                                      <a:lnTo>
                                        <a:pt x="935024" y="326910"/>
                                      </a:lnTo>
                                      <a:lnTo>
                                        <a:pt x="945489" y="326910"/>
                                      </a:lnTo>
                                      <a:lnTo>
                                        <a:pt x="945489" y="308279"/>
                                      </a:lnTo>
                                      <a:lnTo>
                                        <a:pt x="935024" y="308279"/>
                                      </a:lnTo>
                                      <a:lnTo>
                                        <a:pt x="935024" y="215099"/>
                                      </a:lnTo>
                                      <a:lnTo>
                                        <a:pt x="945489" y="215099"/>
                                      </a:lnTo>
                                      <a:lnTo>
                                        <a:pt x="945489" y="196469"/>
                                      </a:lnTo>
                                      <a:lnTo>
                                        <a:pt x="935024" y="196469"/>
                                      </a:lnTo>
                                      <a:lnTo>
                                        <a:pt x="935024" y="103035"/>
                                      </a:lnTo>
                                      <a:lnTo>
                                        <a:pt x="945489" y="103035"/>
                                      </a:lnTo>
                                      <a:lnTo>
                                        <a:pt x="945489" y="844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2514" y="577671"/>
                                  <a:ext cx="180492" cy="123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372157" y="632377"/>
                                  <a:ext cx="304800" cy="17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0" h="17780">
                                      <a:moveTo>
                                        <a:pt x="304684" y="17462"/>
                                      </a:moveTo>
                                      <a:lnTo>
                                        <a:pt x="0" y="1746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30075" y="0"/>
                                      </a:lnTo>
                                      <a:lnTo>
                                        <a:pt x="304684" y="0"/>
                                      </a:lnTo>
                                      <a:lnTo>
                                        <a:pt x="304684" y="17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80" name="Group 80"/>
                            <wpg:cNvGrpSpPr>
                              <a:grpSpLocks/>
                            </wpg:cNvGrpSpPr>
                            <wpg:grpSpPr>
                              <a:xfrm>
                                <a:off x="3086100" y="0"/>
                                <a:ext cx="951865" cy="758825"/>
                                <a:chOff x="0" y="0"/>
                                <a:chExt cx="951865" cy="758825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-4" y="11"/>
                                  <a:ext cx="951865" cy="703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1865" h="703580">
                                      <a:moveTo>
                                        <a:pt x="951318" y="93484"/>
                                      </a:moveTo>
                                      <a:lnTo>
                                        <a:pt x="945489" y="93484"/>
                                      </a:lnTo>
                                      <a:lnTo>
                                        <a:pt x="945489" y="84416"/>
                                      </a:lnTo>
                                      <a:lnTo>
                                        <a:pt x="936180" y="84416"/>
                                      </a:lnTo>
                                      <a:lnTo>
                                        <a:pt x="936180" y="532155"/>
                                      </a:lnTo>
                                      <a:lnTo>
                                        <a:pt x="869340" y="532155"/>
                                      </a:lnTo>
                                      <a:lnTo>
                                        <a:pt x="193967" y="532155"/>
                                      </a:lnTo>
                                      <a:lnTo>
                                        <a:pt x="193319" y="529971"/>
                                      </a:lnTo>
                                      <a:lnTo>
                                        <a:pt x="192062" y="525729"/>
                                      </a:lnTo>
                                      <a:lnTo>
                                        <a:pt x="212115" y="510286"/>
                                      </a:lnTo>
                                      <a:lnTo>
                                        <a:pt x="215366" y="505917"/>
                                      </a:lnTo>
                                      <a:lnTo>
                                        <a:pt x="227698" y="489305"/>
                                      </a:lnTo>
                                      <a:lnTo>
                                        <a:pt x="236118" y="462114"/>
                                      </a:lnTo>
                                      <a:lnTo>
                                        <a:pt x="236080" y="461441"/>
                                      </a:lnTo>
                                      <a:lnTo>
                                        <a:pt x="235978" y="459041"/>
                                      </a:lnTo>
                                      <a:lnTo>
                                        <a:pt x="235851" y="456171"/>
                                      </a:lnTo>
                                      <a:lnTo>
                                        <a:pt x="235102" y="438721"/>
                                      </a:lnTo>
                                      <a:lnTo>
                                        <a:pt x="936180" y="438721"/>
                                      </a:lnTo>
                                      <a:lnTo>
                                        <a:pt x="936180" y="420103"/>
                                      </a:lnTo>
                                      <a:lnTo>
                                        <a:pt x="869340" y="420103"/>
                                      </a:lnTo>
                                      <a:lnTo>
                                        <a:pt x="231698" y="420103"/>
                                      </a:lnTo>
                                      <a:lnTo>
                                        <a:pt x="223012" y="396798"/>
                                      </a:lnTo>
                                      <a:lnTo>
                                        <a:pt x="218579" y="384949"/>
                                      </a:lnTo>
                                      <a:lnTo>
                                        <a:pt x="200075" y="366801"/>
                                      </a:lnTo>
                                      <a:lnTo>
                                        <a:pt x="200075" y="459041"/>
                                      </a:lnTo>
                                      <a:lnTo>
                                        <a:pt x="197027" y="483222"/>
                                      </a:lnTo>
                                      <a:lnTo>
                                        <a:pt x="185737" y="505917"/>
                                      </a:lnTo>
                                      <a:lnTo>
                                        <a:pt x="178219" y="482168"/>
                                      </a:lnTo>
                                      <a:lnTo>
                                        <a:pt x="172758" y="464375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64858" y="522211"/>
                                      </a:lnTo>
                                      <a:lnTo>
                                        <a:pt x="155854" y="525729"/>
                                      </a:lnTo>
                                      <a:lnTo>
                                        <a:pt x="145173" y="528421"/>
                                      </a:lnTo>
                                      <a:lnTo>
                                        <a:pt x="133223" y="529971"/>
                                      </a:lnTo>
                                      <a:lnTo>
                                        <a:pt x="89484" y="523240"/>
                                      </a:lnTo>
                                      <a:lnTo>
                                        <a:pt x="58458" y="500595"/>
                                      </a:lnTo>
                                      <a:lnTo>
                                        <a:pt x="57365" y="499770"/>
                                      </a:lnTo>
                                      <a:lnTo>
                                        <a:pt x="37147" y="466280"/>
                                      </a:lnTo>
                                      <a:lnTo>
                                        <a:pt x="28905" y="429133"/>
                                      </a:lnTo>
                                      <a:lnTo>
                                        <a:pt x="32842" y="394906"/>
                                      </a:lnTo>
                                      <a:lnTo>
                                        <a:pt x="45643" y="370662"/>
                                      </a:lnTo>
                                      <a:lnTo>
                                        <a:pt x="65290" y="348551"/>
                                      </a:lnTo>
                                      <a:lnTo>
                                        <a:pt x="89255" y="326948"/>
                                      </a:lnTo>
                                      <a:lnTo>
                                        <a:pt x="120904" y="326910"/>
                                      </a:lnTo>
                                      <a:lnTo>
                                        <a:pt x="124726" y="341490"/>
                                      </a:lnTo>
                                      <a:lnTo>
                                        <a:pt x="128092" y="354177"/>
                                      </a:lnTo>
                                      <a:lnTo>
                                        <a:pt x="83426" y="383806"/>
                                      </a:lnTo>
                                      <a:lnTo>
                                        <a:pt x="70459" y="410552"/>
                                      </a:lnTo>
                                      <a:lnTo>
                                        <a:pt x="70510" y="420103"/>
                                      </a:lnTo>
                                      <a:lnTo>
                                        <a:pt x="60274" y="420103"/>
                                      </a:lnTo>
                                      <a:lnTo>
                                        <a:pt x="60274" y="438721"/>
                                      </a:lnTo>
                                      <a:lnTo>
                                        <a:pt x="70650" y="438721"/>
                                      </a:lnTo>
                                      <a:lnTo>
                                        <a:pt x="70688" y="443255"/>
                                      </a:lnTo>
                                      <a:lnTo>
                                        <a:pt x="86410" y="472554"/>
                                      </a:lnTo>
                                      <a:lnTo>
                                        <a:pt x="109372" y="491197"/>
                                      </a:lnTo>
                                      <a:lnTo>
                                        <a:pt x="130467" y="500595"/>
                                      </a:lnTo>
                                      <a:lnTo>
                                        <a:pt x="140576" y="502119"/>
                                      </a:lnTo>
                                      <a:lnTo>
                                        <a:pt x="139458" y="499770"/>
                                      </a:lnTo>
                                      <a:lnTo>
                                        <a:pt x="134010" y="496328"/>
                                      </a:lnTo>
                                      <a:lnTo>
                                        <a:pt x="125641" y="491197"/>
                                      </a:lnTo>
                                      <a:lnTo>
                                        <a:pt x="116408" y="484238"/>
                                      </a:lnTo>
                                      <a:lnTo>
                                        <a:pt x="106743" y="468769"/>
                                      </a:lnTo>
                                      <a:lnTo>
                                        <a:pt x="100571" y="444436"/>
                                      </a:lnTo>
                                      <a:lnTo>
                                        <a:pt x="101295" y="438721"/>
                                      </a:lnTo>
                                      <a:lnTo>
                                        <a:pt x="150901" y="438721"/>
                                      </a:lnTo>
                                      <a:lnTo>
                                        <a:pt x="157137" y="461441"/>
                                      </a:lnTo>
                                      <a:lnTo>
                                        <a:pt x="165366" y="491197"/>
                                      </a:lnTo>
                                      <a:lnTo>
                                        <a:pt x="172758" y="517766"/>
                                      </a:lnTo>
                                      <a:lnTo>
                                        <a:pt x="172758" y="464375"/>
                                      </a:lnTo>
                                      <a:lnTo>
                                        <a:pt x="170243" y="456171"/>
                                      </a:lnTo>
                                      <a:lnTo>
                                        <a:pt x="165138" y="438721"/>
                                      </a:lnTo>
                                      <a:lnTo>
                                        <a:pt x="198043" y="438721"/>
                                      </a:lnTo>
                                      <a:lnTo>
                                        <a:pt x="200075" y="459041"/>
                                      </a:lnTo>
                                      <a:lnTo>
                                        <a:pt x="200075" y="366801"/>
                                      </a:lnTo>
                                      <a:lnTo>
                                        <a:pt x="194665" y="361492"/>
                                      </a:lnTo>
                                      <a:lnTo>
                                        <a:pt x="192024" y="360603"/>
                                      </a:lnTo>
                                      <a:lnTo>
                                        <a:pt x="192024" y="420103"/>
                                      </a:lnTo>
                                      <a:lnTo>
                                        <a:pt x="159829" y="420103"/>
                                      </a:lnTo>
                                      <a:lnTo>
                                        <a:pt x="153657" y="397535"/>
                                      </a:lnTo>
                                      <a:lnTo>
                                        <a:pt x="153454" y="396798"/>
                                      </a:lnTo>
                                      <a:lnTo>
                                        <a:pt x="167513" y="399453"/>
                                      </a:lnTo>
                                      <a:lnTo>
                                        <a:pt x="179019" y="405180"/>
                                      </a:lnTo>
                                      <a:lnTo>
                                        <a:pt x="187794" y="413207"/>
                                      </a:lnTo>
                                      <a:lnTo>
                                        <a:pt x="192024" y="420103"/>
                                      </a:lnTo>
                                      <a:lnTo>
                                        <a:pt x="192024" y="360603"/>
                                      </a:lnTo>
                                      <a:lnTo>
                                        <a:pt x="167652" y="352272"/>
                                      </a:lnTo>
                                      <a:lnTo>
                                        <a:pt x="145821" y="352018"/>
                                      </a:lnTo>
                                      <a:lnTo>
                                        <a:pt x="145821" y="420103"/>
                                      </a:lnTo>
                                      <a:lnTo>
                                        <a:pt x="103682" y="420103"/>
                                      </a:lnTo>
                                      <a:lnTo>
                                        <a:pt x="139700" y="397535"/>
                                      </a:lnTo>
                                      <a:lnTo>
                                        <a:pt x="145821" y="420103"/>
                                      </a:lnTo>
                                      <a:lnTo>
                                        <a:pt x="145821" y="352018"/>
                                      </a:lnTo>
                                      <a:lnTo>
                                        <a:pt x="142265" y="351967"/>
                                      </a:lnTo>
                                      <a:lnTo>
                                        <a:pt x="141109" y="347040"/>
                                      </a:lnTo>
                                      <a:lnTo>
                                        <a:pt x="137096" y="333044"/>
                                      </a:lnTo>
                                      <a:lnTo>
                                        <a:pt x="135407" y="326910"/>
                                      </a:lnTo>
                                      <a:lnTo>
                                        <a:pt x="936180" y="326910"/>
                                      </a:lnTo>
                                      <a:lnTo>
                                        <a:pt x="936180" y="308279"/>
                                      </a:lnTo>
                                      <a:lnTo>
                                        <a:pt x="869340" y="308279"/>
                                      </a:lnTo>
                                      <a:lnTo>
                                        <a:pt x="130416" y="308279"/>
                                      </a:lnTo>
                                      <a:lnTo>
                                        <a:pt x="129832" y="306044"/>
                                      </a:lnTo>
                                      <a:lnTo>
                                        <a:pt x="129374" y="304190"/>
                                      </a:lnTo>
                                      <a:lnTo>
                                        <a:pt x="126593" y="293014"/>
                                      </a:lnTo>
                                      <a:lnTo>
                                        <a:pt x="135636" y="283527"/>
                                      </a:lnTo>
                                      <a:lnTo>
                                        <a:pt x="160020" y="251434"/>
                                      </a:lnTo>
                                      <a:lnTo>
                                        <a:pt x="175552" y="223253"/>
                                      </a:lnTo>
                                      <a:lnTo>
                                        <a:pt x="176225" y="222008"/>
                                      </a:lnTo>
                                      <a:lnTo>
                                        <a:pt x="179882" y="215099"/>
                                      </a:lnTo>
                                      <a:lnTo>
                                        <a:pt x="936180" y="215099"/>
                                      </a:lnTo>
                                      <a:lnTo>
                                        <a:pt x="936180" y="196469"/>
                                      </a:lnTo>
                                      <a:lnTo>
                                        <a:pt x="869340" y="196469"/>
                                      </a:lnTo>
                                      <a:lnTo>
                                        <a:pt x="189141" y="196469"/>
                                      </a:lnTo>
                                      <a:lnTo>
                                        <a:pt x="193903" y="186245"/>
                                      </a:lnTo>
                                      <a:lnTo>
                                        <a:pt x="200291" y="171437"/>
                                      </a:lnTo>
                                      <a:lnTo>
                                        <a:pt x="213080" y="130746"/>
                                      </a:lnTo>
                                      <a:lnTo>
                                        <a:pt x="217360" y="103035"/>
                                      </a:lnTo>
                                      <a:lnTo>
                                        <a:pt x="936180" y="103035"/>
                                      </a:lnTo>
                                      <a:lnTo>
                                        <a:pt x="936180" y="84416"/>
                                      </a:lnTo>
                                      <a:lnTo>
                                        <a:pt x="869340" y="84416"/>
                                      </a:lnTo>
                                      <a:lnTo>
                                        <a:pt x="219900" y="84416"/>
                                      </a:lnTo>
                                      <a:lnTo>
                                        <a:pt x="219227" y="44919"/>
                                      </a:lnTo>
                                      <a:lnTo>
                                        <a:pt x="188087" y="0"/>
                                      </a:lnTo>
                                      <a:lnTo>
                                        <a:pt x="183261" y="1498"/>
                                      </a:lnTo>
                                      <a:lnTo>
                                        <a:pt x="183261" y="84416"/>
                                      </a:lnTo>
                                      <a:lnTo>
                                        <a:pt x="180149" y="84416"/>
                                      </a:lnTo>
                                      <a:lnTo>
                                        <a:pt x="180149" y="103035"/>
                                      </a:lnTo>
                                      <a:lnTo>
                                        <a:pt x="176009" y="125031"/>
                                      </a:lnTo>
                                      <a:lnTo>
                                        <a:pt x="159981" y="165506"/>
                                      </a:lnTo>
                                      <a:lnTo>
                                        <a:pt x="138480" y="196469"/>
                                      </a:lnTo>
                                      <a:lnTo>
                                        <a:pt x="121183" y="196469"/>
                                      </a:lnTo>
                                      <a:lnTo>
                                        <a:pt x="121183" y="215099"/>
                                      </a:lnTo>
                                      <a:lnTo>
                                        <a:pt x="119557" y="216573"/>
                                      </a:lnTo>
                                      <a:lnTo>
                                        <a:pt x="116052" y="219659"/>
                                      </a:lnTo>
                                      <a:lnTo>
                                        <a:pt x="116052" y="308279"/>
                                      </a:lnTo>
                                      <a:lnTo>
                                        <a:pt x="110363" y="308279"/>
                                      </a:lnTo>
                                      <a:lnTo>
                                        <a:pt x="114998" y="304190"/>
                                      </a:lnTo>
                                      <a:lnTo>
                                        <a:pt x="116052" y="308279"/>
                                      </a:lnTo>
                                      <a:lnTo>
                                        <a:pt x="116052" y="219659"/>
                                      </a:lnTo>
                                      <a:lnTo>
                                        <a:pt x="113360" y="222008"/>
                                      </a:lnTo>
                                      <a:lnTo>
                                        <a:pt x="112953" y="215099"/>
                                      </a:lnTo>
                                      <a:lnTo>
                                        <a:pt x="121183" y="215099"/>
                                      </a:lnTo>
                                      <a:lnTo>
                                        <a:pt x="121183" y="196469"/>
                                      </a:lnTo>
                                      <a:lnTo>
                                        <a:pt x="111861" y="196469"/>
                                      </a:lnTo>
                                      <a:lnTo>
                                        <a:pt x="110693" y="176326"/>
                                      </a:lnTo>
                                      <a:lnTo>
                                        <a:pt x="114439" y="133896"/>
                                      </a:lnTo>
                                      <a:lnTo>
                                        <a:pt x="122770" y="103035"/>
                                      </a:lnTo>
                                      <a:lnTo>
                                        <a:pt x="180149" y="103035"/>
                                      </a:lnTo>
                                      <a:lnTo>
                                        <a:pt x="180149" y="84416"/>
                                      </a:lnTo>
                                      <a:lnTo>
                                        <a:pt x="129794" y="84416"/>
                                      </a:lnTo>
                                      <a:lnTo>
                                        <a:pt x="143764" y="55384"/>
                                      </a:lnTo>
                                      <a:lnTo>
                                        <a:pt x="162077" y="34099"/>
                                      </a:lnTo>
                                      <a:lnTo>
                                        <a:pt x="175399" y="35687"/>
                                      </a:lnTo>
                                      <a:lnTo>
                                        <a:pt x="182778" y="54876"/>
                                      </a:lnTo>
                                      <a:lnTo>
                                        <a:pt x="182791" y="55384"/>
                                      </a:lnTo>
                                      <a:lnTo>
                                        <a:pt x="183261" y="84416"/>
                                      </a:lnTo>
                                      <a:lnTo>
                                        <a:pt x="183261" y="1498"/>
                                      </a:lnTo>
                                      <a:lnTo>
                                        <a:pt x="121653" y="41249"/>
                                      </a:lnTo>
                                      <a:lnTo>
                                        <a:pt x="100025" y="79629"/>
                                      </a:lnTo>
                                      <a:lnTo>
                                        <a:pt x="98577" y="84416"/>
                                      </a:lnTo>
                                      <a:lnTo>
                                        <a:pt x="60274" y="84416"/>
                                      </a:lnTo>
                                      <a:lnTo>
                                        <a:pt x="60274" y="103035"/>
                                      </a:lnTo>
                                      <a:lnTo>
                                        <a:pt x="93002" y="103035"/>
                                      </a:lnTo>
                                      <a:lnTo>
                                        <a:pt x="86868" y="123494"/>
                                      </a:lnTo>
                                      <a:lnTo>
                                        <a:pt x="86779" y="125031"/>
                                      </a:lnTo>
                                      <a:lnTo>
                                        <a:pt x="84353" y="167868"/>
                                      </a:lnTo>
                                      <a:lnTo>
                                        <a:pt x="85813" y="178917"/>
                                      </a:lnTo>
                                      <a:lnTo>
                                        <a:pt x="88658" y="194208"/>
                                      </a:lnTo>
                                      <a:lnTo>
                                        <a:pt x="89141" y="196469"/>
                                      </a:lnTo>
                                      <a:lnTo>
                                        <a:pt x="60274" y="196469"/>
                                      </a:lnTo>
                                      <a:lnTo>
                                        <a:pt x="60274" y="215099"/>
                                      </a:lnTo>
                                      <a:lnTo>
                                        <a:pt x="93154" y="215099"/>
                                      </a:lnTo>
                                      <a:lnTo>
                                        <a:pt x="97840" y="235381"/>
                                      </a:lnTo>
                                      <a:lnTo>
                                        <a:pt x="58432" y="271767"/>
                                      </a:lnTo>
                                      <a:lnTo>
                                        <a:pt x="26543" y="312394"/>
                                      </a:lnTo>
                                      <a:lnTo>
                                        <a:pt x="9969" y="349986"/>
                                      </a:lnTo>
                                      <a:lnTo>
                                        <a:pt x="0" y="393585"/>
                                      </a:lnTo>
                                      <a:lnTo>
                                        <a:pt x="88" y="399910"/>
                                      </a:lnTo>
                                      <a:lnTo>
                                        <a:pt x="165" y="405180"/>
                                      </a:lnTo>
                                      <a:lnTo>
                                        <a:pt x="292" y="413207"/>
                                      </a:lnTo>
                                      <a:lnTo>
                                        <a:pt x="381" y="419506"/>
                                      </a:lnTo>
                                      <a:lnTo>
                                        <a:pt x="508" y="428015"/>
                                      </a:lnTo>
                                      <a:lnTo>
                                        <a:pt x="546" y="430085"/>
                                      </a:lnTo>
                                      <a:lnTo>
                                        <a:pt x="647" y="437515"/>
                                      </a:lnTo>
                                      <a:lnTo>
                                        <a:pt x="673" y="438772"/>
                                      </a:lnTo>
                                      <a:lnTo>
                                        <a:pt x="16027" y="481101"/>
                                      </a:lnTo>
                                      <a:lnTo>
                                        <a:pt x="42748" y="513664"/>
                                      </a:lnTo>
                                      <a:lnTo>
                                        <a:pt x="69850" y="532155"/>
                                      </a:lnTo>
                                      <a:lnTo>
                                        <a:pt x="60274" y="532155"/>
                                      </a:lnTo>
                                      <a:lnTo>
                                        <a:pt x="60274" y="550786"/>
                                      </a:lnTo>
                                      <a:lnTo>
                                        <a:pt x="182003" y="550786"/>
                                      </a:lnTo>
                                      <a:lnTo>
                                        <a:pt x="183502" y="556107"/>
                                      </a:lnTo>
                                      <a:lnTo>
                                        <a:pt x="192608" y="588289"/>
                                      </a:lnTo>
                                      <a:lnTo>
                                        <a:pt x="195338" y="599973"/>
                                      </a:lnTo>
                                      <a:lnTo>
                                        <a:pt x="197929" y="627380"/>
                                      </a:lnTo>
                                      <a:lnTo>
                                        <a:pt x="191935" y="659015"/>
                                      </a:lnTo>
                                      <a:lnTo>
                                        <a:pt x="168960" y="683425"/>
                                      </a:lnTo>
                                      <a:lnTo>
                                        <a:pt x="140868" y="691553"/>
                                      </a:lnTo>
                                      <a:lnTo>
                                        <a:pt x="117411" y="689203"/>
                                      </a:lnTo>
                                      <a:lnTo>
                                        <a:pt x="101739" y="679742"/>
                                      </a:lnTo>
                                      <a:lnTo>
                                        <a:pt x="97053" y="666508"/>
                                      </a:lnTo>
                                      <a:lnTo>
                                        <a:pt x="99237" y="666508"/>
                                      </a:lnTo>
                                      <a:lnTo>
                                        <a:pt x="115684" y="663194"/>
                                      </a:lnTo>
                                      <a:lnTo>
                                        <a:pt x="141782" y="623811"/>
                                      </a:lnTo>
                                      <a:lnTo>
                                        <a:pt x="115684" y="584428"/>
                                      </a:lnTo>
                                      <a:lnTo>
                                        <a:pt x="99047" y="581075"/>
                                      </a:lnTo>
                                      <a:lnTo>
                                        <a:pt x="87083" y="582764"/>
                                      </a:lnTo>
                                      <a:lnTo>
                                        <a:pt x="58420" y="609396"/>
                                      </a:lnTo>
                                      <a:lnTo>
                                        <a:pt x="55676" y="629348"/>
                                      </a:lnTo>
                                      <a:lnTo>
                                        <a:pt x="57937" y="649986"/>
                                      </a:lnTo>
                                      <a:lnTo>
                                        <a:pt x="66713" y="671309"/>
                                      </a:lnTo>
                                      <a:lnTo>
                                        <a:pt x="84353" y="689737"/>
                                      </a:lnTo>
                                      <a:lnTo>
                                        <a:pt x="110058" y="701319"/>
                                      </a:lnTo>
                                      <a:lnTo>
                                        <a:pt x="139344" y="703389"/>
                                      </a:lnTo>
                                      <a:lnTo>
                                        <a:pt x="168973" y="694156"/>
                                      </a:lnTo>
                                      <a:lnTo>
                                        <a:pt x="172097" y="691553"/>
                                      </a:lnTo>
                                      <a:lnTo>
                                        <a:pt x="195757" y="671855"/>
                                      </a:lnTo>
                                      <a:lnTo>
                                        <a:pt x="210807" y="644258"/>
                                      </a:lnTo>
                                      <a:lnTo>
                                        <a:pt x="213575" y="612724"/>
                                      </a:lnTo>
                                      <a:lnTo>
                                        <a:pt x="206514" y="574230"/>
                                      </a:lnTo>
                                      <a:lnTo>
                                        <a:pt x="199517" y="550786"/>
                                      </a:lnTo>
                                      <a:lnTo>
                                        <a:pt x="945489" y="550786"/>
                                      </a:lnTo>
                                      <a:lnTo>
                                        <a:pt x="945489" y="540689"/>
                                      </a:lnTo>
                                      <a:lnTo>
                                        <a:pt x="951318" y="540689"/>
                                      </a:lnTo>
                                      <a:lnTo>
                                        <a:pt x="951318" y="475297"/>
                                      </a:lnTo>
                                      <a:lnTo>
                                        <a:pt x="951318" y="934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0931" y="586782"/>
                                  <a:ext cx="180492" cy="123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350574" y="641489"/>
                                  <a:ext cx="304800" cy="17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0" h="17780">
                                      <a:moveTo>
                                        <a:pt x="304684" y="17462"/>
                                      </a:moveTo>
                                      <a:lnTo>
                                        <a:pt x="0" y="1746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30075" y="0"/>
                                      </a:lnTo>
                                      <a:lnTo>
                                        <a:pt x="304684" y="0"/>
                                      </a:lnTo>
                                      <a:lnTo>
                                        <a:pt x="304684" y="17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Textbox 84"/>
                              <wps:cNvSpPr txBox="1"/>
                              <wps:spPr>
                                <a:xfrm>
                                  <a:off x="0" y="0"/>
                                  <a:ext cx="951865" cy="75882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4A2B76D3" w14:textId="77777777" w:rsidR="000A68E3" w:rsidRDefault="000A68E3" w:rsidP="000A68E3">
                                    <w:pPr>
                                      <w:rPr>
                                        <w:sz w:val="32"/>
                                      </w:rPr>
                                    </w:pPr>
                                  </w:p>
                                  <w:p w14:paraId="007A597E" w14:textId="77777777" w:rsidR="000A68E3" w:rsidRDefault="000A68E3" w:rsidP="000A68E3">
                                    <w:pPr>
                                      <w:spacing w:before="91"/>
                                      <w:rPr>
                                        <w:sz w:val="32"/>
                                      </w:rPr>
                                    </w:pPr>
                                  </w:p>
                                  <w:p w14:paraId="70C7EC45" w14:textId="77777777" w:rsidR="000A68E3" w:rsidRDefault="000A68E3" w:rsidP="000A68E3">
                                    <w:pPr>
                                      <w:ind w:left="393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pacing w:val="-10"/>
                                        <w:sz w:val="32"/>
                                      </w:rPr>
                                      <w:t>#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grpSp>
                        </wpg:grpSp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84517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66B500" w14:textId="72B8D5D7" w:rsidR="00CB53A9" w:rsidRPr="00CB53A9" w:rsidRDefault="00CB53A9" w:rsidP="00CB53A9">
                              <w:pPr>
                                <w:pStyle w:val="BodyText"/>
                                <w:tabs>
                                  <w:tab w:val="left" w:pos="3401"/>
                                  <w:tab w:val="left" w:pos="5808"/>
                                  <w:tab w:val="left" w:pos="7733"/>
                                </w:tabs>
                                <w:rPr>
                                  <w:rFonts w:ascii="Arima" w:eastAsia="Arial MT" w:hAnsi="Arima" w:cs="Arima"/>
                                  <w:kern w:val="0"/>
                                  <w:sz w:val="31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 w:rsidRPr="00CB53A9">
                                <w:rPr>
                                  <w:rFonts w:ascii="Arima" w:eastAsia="Arial MT" w:hAnsi="Arima" w:cs="Arima"/>
                                  <w:kern w:val="0"/>
                                  <w:position w:val="-2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     A#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2"/>
                                  <w:kern w:val="0"/>
                                  <w:position w:val="-2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kern w:val="0"/>
                                  <w:position w:val="-2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or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2"/>
                                  <w:kern w:val="0"/>
                                  <w:position w:val="-2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5"/>
                                  <w:kern w:val="0"/>
                                  <w:position w:val="-2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B</w:t>
                              </w:r>
                              <w:r w:rsidRPr="00CB53A9">
                                <w:rPr>
                                  <w:rFonts w:ascii="Segoe UI Symbol" w:eastAsia="Arial MT" w:hAnsi="Segoe UI Symbol" w:cs="Segoe UI Symbol"/>
                                  <w:spacing w:val="-5"/>
                                  <w:kern w:val="0"/>
                                  <w:position w:val="-2"/>
                                  <w:sz w:val="31"/>
                                  <w:szCs w:val="28"/>
                                  <w:lang w:val="en-US"/>
                                  <w14:ligatures w14:val="none"/>
                                </w:rPr>
                                <w:t>♭</w:t>
                              </w:r>
                              <w:r w:rsidR="001F4C43">
                                <w:rPr>
                                  <w:rFonts w:ascii="Arima" w:eastAsia="Arial MT" w:hAnsi="Arima" w:cs="Arima"/>
                                  <w:kern w:val="0"/>
                                  <w:position w:val="-2"/>
                                  <w:sz w:val="31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                       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10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B</w:t>
                              </w:r>
                              <w:r w:rsidR="001F4C43">
                                <w:rPr>
                                  <w:rFonts w:ascii="Arima" w:eastAsia="Arial MT" w:hAnsi="Arima" w:cs="Arima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                              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10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C</w:t>
                              </w:r>
                              <w:r w:rsidR="001F4C43">
                                <w:rPr>
                                  <w:rFonts w:ascii="Arima" w:eastAsia="Arial MT" w:hAnsi="Arima" w:cs="Arima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                        </w:t>
                              </w:r>
                              <w:proofErr w:type="spellStart"/>
                              <w:r w:rsidRPr="00CB53A9">
                                <w:rPr>
                                  <w:rFonts w:ascii="Arima" w:eastAsia="Arial MT" w:hAnsi="Arima" w:cs="Arima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C</w:t>
                              </w:r>
                              <w:proofErr w:type="spellEnd"/>
                              <w:r w:rsidR="002B12C8">
                                <w:rPr>
                                  <w:rFonts w:ascii="Arima" w:eastAsia="Arial MT" w:hAnsi="Arima" w:cs="Arima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#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4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or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2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Pr="00CB53A9">
                                <w:rPr>
                                  <w:rFonts w:ascii="Arima" w:eastAsia="Arial MT" w:hAnsi="Arima" w:cs="Arima"/>
                                  <w:spacing w:val="-5"/>
                                  <w:kern w:val="0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D</w:t>
                              </w:r>
                              <w:r w:rsidRPr="00CB53A9">
                                <w:rPr>
                                  <w:rFonts w:ascii="Segoe UI Symbol" w:eastAsia="Arial MT" w:hAnsi="Segoe UI Symbol" w:cs="Segoe UI Symbol"/>
                                  <w:spacing w:val="-5"/>
                                  <w:kern w:val="0"/>
                                  <w:sz w:val="31"/>
                                  <w:szCs w:val="28"/>
                                  <w:lang w:val="en-US"/>
                                  <w14:ligatures w14:val="none"/>
                                </w:rPr>
                                <w:t>♭</w:t>
                              </w:r>
                            </w:p>
                            <w:p w14:paraId="555A93B6" w14:textId="0EEBCF62" w:rsidR="00CB53A9" w:rsidRPr="00CB53A9" w:rsidRDefault="00CB53A9">
                              <w:pPr>
                                <w:rPr>
                                  <w:rFonts w:ascii="Arima" w:hAnsi="Arima" w:cs="Arim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F34BCE" id="Group 20" o:spid="_x0000_s1111" style="position:absolute;margin-left:298.8pt;margin-top:48.65pt;width:444.55pt;height:82.4pt;z-index:251652096;mso-width-relative:margin;mso-height-relative:margin" coordsize="58451,108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">
                <v:group id="Group 134" o:spid="_x0000_s1112" style="position:absolute;left:2322;top:3011;width:55619;height:7823" coordsize="55619,7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group id="Group 67" o:spid="_x0000_s1113" style="position:absolute;width:9518;height:7823" coordsize="9518,7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shape id="Graphic 68" o:spid="_x0000_s1114" style="position:absolute;width:9518;height:7035;visibility:visible;mso-wrap-style:square;v-text-anchor:top" coordsize="95186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" path="m951318,94030r-5829,l945489,84416r-9309,l936180,532155r-66840,l193967,532155r-648,-2184l192062,525729r20053,-15443l215366,505917r12332,-16612l236118,462114r-38,-673l235978,459041r-127,-2870l235102,438721r701078,l936180,420103r-66840,l231698,420103r-8686,-23305l218579,384949,200075,366801r,92240l197027,483222r-11290,22695l178219,482168r-5461,-17793l172758,517766r-7900,4445l155854,525729r-10668,2692l133223,529971,89484,523240,58458,500595r-1093,-825l37147,466280,28905,429133r3937,-34227l45643,370662,65290,348551,89255,326948r31649,-38l124726,341490r3366,12687l83426,383806,70459,410552r51,9551l60274,420103r,18618l70650,438721r38,4534l86410,472554r22962,18643l130467,500595r10109,1524l139458,499770r-5448,-3442l125641,491197r-9233,-6959l106743,468769r-6172,-24333l101295,438721r49606,l157137,461441r8229,29756l172758,517766r,-53391l170243,456171r-5105,-17450l198043,438721r2032,20320l200075,366801r-5410,-5309l192024,360603r,59500l159829,420103r-6172,-22568l153454,396798r14059,2655l179019,405180r8775,8027l192024,420103r,-59500l167652,352272r-21831,-254l145821,420103r-42139,l139700,397535r6121,22568l145821,352018r-3556,-51l141109,347040r-4013,-13996l135407,326910r800773,l936180,308279r-66840,l130416,308279r-584,-2235l129374,304190r-2781,-11176l135636,283527r24384,-32093l175552,223253r673,-1245l179882,215099r756298,l936180,196469r-66840,l189141,196469r4762,-10224l200291,171437r12789,-40691l217360,103035r718820,l936180,84416r-66840,l219900,84416r-673,-39497l188087,r-4826,1498l183261,84416r-3112,l180149,103035r-4140,21996l159981,165506r-21501,30963l121183,196469r,18630l119557,216573r-3505,3086l116052,308279r-5689,l114998,304190r1054,4089l116052,219659r-2692,2349l112953,215099r8230,l121183,196469r-9322,l110693,176326r3746,-42430l122770,103035r57379,l180149,84416r-50355,l143764,55384,162077,34099r13322,1588l182778,54876r13,508l183261,84416r,-82918l121653,41249,100025,79629r-1448,4787l60274,84416r,18619l93002,103035r-6134,20459l86779,125031r-2426,42837l85813,178917r2845,15291l89141,196469r-28867,l60274,215099r32880,l97840,235381,58432,271767,26543,312394,9969,349986,,393585r88,6325l177,405180r115,8027l381,419506r127,8509l546,430085r101,7430l673,438772r15354,42329l42748,513664r27114,18491l60274,532155r,18631l182003,550786r1499,5321l192608,588289r2730,11684l197929,627380r-5994,31635l168960,683425r-28092,8128l117411,689203r-15672,-9461l97053,666508r2184,l115684,663194r26098,-39383l115684,584428,99047,581075r-11964,1689l58420,609396r-2744,19952l57937,649986r8776,21323l84353,689737r25705,11582l139344,703389r29629,-9233l172097,691553r23660,-19698l210807,644258r2768,-31534l206514,574230r-6997,-23444l945489,550786r,-9563l951318,541223r,-65393l951318,94030xe" fillcolor="black" stroked="f">
                      <v:path arrowok="t"/>
                    </v:shape>
                    <v:shape id="Image 69" o:spid="_x0000_s1115" type="#_x0000_t75" style="position:absolute;left:4397;top:6411;width:1804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">
                      <v:imagedata r:id="rId10" o:title=""/>
                    </v:shape>
                    <v:shape id="Graphic 70" o:spid="_x0000_s1116" style="position:absolute;left:3725;top:6323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" path="m304684,17462l,17462,,,230075,r74609,l304684,17462xe" fillcolor="black" stroked="f">
                      <v:path arrowok="t"/>
                    </v:shape>
                    <v:shape id="Textbox 71" o:spid="_x0000_s1117" type="#_x0000_t202" style="position:absolute;width:9518;height:7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    <v:textbox inset="0,0,0,0">
                        <w:txbxContent>
                          <w:p w14:paraId="0B32C34F" w14:textId="77777777" w:rsidR="000A68E3" w:rsidRDefault="000A68E3" w:rsidP="000A68E3">
                            <w:pPr>
                              <w:rPr>
                                <w:sz w:val="32"/>
                              </w:rPr>
                            </w:pPr>
                          </w:p>
                          <w:p w14:paraId="357B5A48" w14:textId="77777777" w:rsidR="000A68E3" w:rsidRDefault="000A68E3" w:rsidP="000A68E3">
                            <w:pPr>
                              <w:spacing w:before="61"/>
                              <w:rPr>
                                <w:sz w:val="32"/>
                              </w:rPr>
                            </w:pPr>
                          </w:p>
                          <w:p w14:paraId="584358EB" w14:textId="77777777" w:rsidR="000A68E3" w:rsidRDefault="000A68E3" w:rsidP="000A68E3">
                            <w:pPr>
                              <w:spacing w:before="1" w:line="433" w:lineRule="exact"/>
                              <w:ind w:left="385"/>
                              <w:rPr>
                                <w:rFonts w:ascii="Lucida Sans Unicode" w:hAnsi="Lucida Sans Unicode"/>
                                <w:sz w:val="36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140"/>
                                <w:sz w:val="36"/>
                              </w:rPr>
                              <w:t>♭</w:t>
                            </w:r>
                          </w:p>
                        </w:txbxContent>
                      </v:textbox>
                    </v:shape>
                  </v:group>
                  <v:group id="Group 133" o:spid="_x0000_s1118" style="position:absolute;left:15240;width:40379;height:7651" coordsize="40379,7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<v:group id="Group 72" o:spid="_x0000_s1119" style="position:absolute;width:9518;height:7651" coordsize="9518,7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<v:shape id="Graphic 73" o:spid="_x0000_s1120" style="position:absolute;width:9518;height:7035;visibility:visible;mso-wrap-style:square;v-text-anchor:top" coordsize="95186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" path="m951318,93484r-5829,l945489,84416r-9309,l936180,532155r-66840,l193967,532155r-648,-2184l192062,525729r20053,-15443l215366,505917r12332,-16612l236118,462114r-38,-673l235978,459041r-127,-2870l235102,438721r701078,l936180,420103r-66840,l231698,420103r-8686,-23305l218579,384949,200075,366801r,92240l197027,483222r-11290,22695l178219,482168r-5461,-17793l172758,517766r-7900,4445l155854,525729r-10681,2692l133223,529971,89484,523240,58458,500595r-1093,-825l37147,466280,28905,429133r3937,-34227l45643,370662,65290,348551,89255,326948r31649,-38l124726,341490r3366,12687l83426,383806,70459,410552r51,9551l60274,420103r,18618l70650,438721r38,4534l86410,472554r22962,18643l130467,500595r10109,1524l139458,499770r-5448,-3442l125641,491197r-9233,-6959l106743,468769r-6172,-24333l101295,438721r49606,l157137,461441r8229,29756l172758,517766r,-53391l170243,456171r-5105,-17450l198043,438721r2032,20320l200075,366801r-5410,-5309l192024,360603r,59500l159829,420103r-6172,-22568l153454,396798r14059,2655l179019,405180r8775,8027l192024,420103r,-59500l167652,352272r-21831,-254l145821,420103r-42139,l139700,397535r6121,22568l145821,352018r-3556,-51l141109,347040r-4013,-13996l135407,326910r800773,l936180,308279r-66840,l130416,308279r-584,-2235l129374,304190r-2781,-11176l135636,283527r24384,-32093l175552,223253r673,-1245l179882,215099r756298,l936180,196469r-66840,l189141,196469r4762,-10224l200291,171437r12789,-40691l217360,103035r718820,l936180,84416r-66840,l219900,84416r-673,-39497l188087,r-4826,1498l183261,84416r-3112,l180149,103035r-4140,21996l159981,165506r-21501,30963l121183,196469r,18630l119557,216573r-3505,3086l116052,308279r-5689,l114998,304190r1054,4089l116052,219659r-2692,2349l112953,215099r8230,l121183,196469r-9322,l110693,176326r3746,-42430l122770,103035r57379,l180149,84416r-50355,l143764,55384,162077,34099r13322,1588l182778,54876r13,508l183261,84416r,-82918l121653,41249,100025,79629r-1448,4787l60274,84416r,18619l93002,103035r-6134,20459l86779,125031r-2426,42837l85813,178917r2845,15291l89141,196469r-28867,l60274,215099r32880,l97840,235381,58432,271767,26543,312394,9969,349986,,393585r88,6325l177,405180r115,8027l381,419506r127,8509l546,430085r101,7430l673,438772r15354,42329l42748,513664r27102,18491l60274,532155r,18631l182003,550786r1499,5321l192608,588289r2730,11684l197929,627380r-5994,31635l168960,683425r-28092,8128l117411,689203r-15672,-9461l97053,666508r2184,l115684,663194r26098,-39383l115684,584428,99047,581075r-11964,1689l58420,609396r-2744,19952l57937,649986r8776,21323l84353,689737r25705,11582l139344,703389r29629,-9233l172097,691553r23660,-19698l210807,644258r2768,-31534l206514,574230r-6997,-23444l945489,550786r,-10097l951318,540689r,-65392l951318,93484xe" fillcolor="black" stroked="f">
                        <v:path arrowok="t"/>
                      </v:shape>
                      <v:shape id="Image 74" o:spid="_x0000_s1121" type="#_x0000_t75" style="position:absolute;left:4464;top:6411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">
                        <v:imagedata r:id="rId10" o:title=""/>
                      </v:shape>
                      <v:shape id="Graphic 75" o:spid="_x0000_s1122" style="position:absolute;left:3793;top:6323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" path="m304684,17462l,17462,,,230075,r74609,l304684,17462xe" fillcolor="black" stroked="f">
                        <v:path arrowok="t"/>
                      </v:shape>
                    </v:group>
                    <v:group id="Group 76" o:spid="_x0000_s1123" style="position:absolute;left:15451;width:9455;height:7035" coordsize="9455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    <v:shape id="Graphic 77" o:spid="_x0000_s1124" style="position:absolute;width:9455;height:7035;visibility:visible;mso-wrap-style:square;v-text-anchor:top" coordsize="94551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" path="m945489,84416r-25590,l919899,103035r,93434l919899,532155r-50559,l193967,532155r-648,-2184l192062,525729r20053,-15443l215366,505917r12332,-16612l236118,462114r-38,-673l235978,459041r-127,-2870l235102,438721r684797,l919899,420103r-50559,l231698,420103r-8686,-23305l218579,384949,200075,366801r,92240l197027,483222r-11290,22695l178219,482168r-5461,-17793l172758,517766r-7900,4445l155854,525729r-10668,2692l133223,529971,89484,523240,58458,500595r-1093,-825l37147,466280,28905,429133r3937,-34227l45643,370662,65290,348551,89255,326948r31649,-38l124726,341490r3366,12687l83426,383806,70459,410552r51,9551l60274,420103r,18618l70650,438721r38,4534l86410,472554r22962,18643l130467,500595r10109,1524l139458,499770r-5448,-3442l125641,491197r-9233,-6959l106743,468769r-6172,-24333l101295,438721r49606,l157137,461441r8229,29756l172758,517766r,-53391l170243,456171r-5105,-17450l198043,438721r2032,20320l200075,366801r-5410,-5309l192024,360603r,59500l159829,420103r-6172,-22568l153454,396798r14059,2655l179019,405180r8775,8027l192024,420103r,-59500l167652,352272r-21831,-254l145821,420103r-42139,l139700,397535r6121,22568l145821,352018r-3556,-51l141109,347040r-4013,-13996l135407,326910r784492,l919899,308279r-50559,l130416,308279r-584,-2235l129374,304190r-2781,-11176l135636,283527r24384,-32093l175552,223253r673,-1245l179882,215099r740017,l919899,196469r-50559,l189141,196469r4762,-10224l200291,171437r12789,-40691l217360,103035r702539,l919899,84416r-50559,l219900,84416r-673,-39497l188087,r-4826,1498l183261,84416r-3112,l180149,103035r-4140,21996l159981,165506r-21501,30963l121183,196469r,18630l119557,216573r-3505,3086l116052,308279r-5689,l114998,304190r1054,4089l116052,219659r-2692,2349l112953,215099r8230,l121183,196469r-9322,l110693,176326r3746,-42430l122770,103035r57379,l180149,84416r-50355,l143764,55384,162077,34099r13322,1588l182778,54876r13,508l183261,84416r,-82918l121653,41249,100025,79629r-1448,4787l60274,84416r,18619l93002,103035r-6134,20459l86779,125031r-2426,42837l85813,178917r2845,15291l89141,196469r-28867,l60274,215099r32880,l97840,235381,58432,271767,26543,312394,9969,349986,,393585r88,6325l177,405180r115,8027l381,419506r127,8509l546,430085r101,7430l673,438772r15354,42329l42748,513664r27114,18491l60274,532155r,18631l182003,550786r1499,5321l192608,588289r2730,11684l197929,627380r-5994,31635l168960,683425r-28092,8128l117411,689203r-15672,-9461l97053,666508r2184,l115684,663194r26098,-39383l115684,584428,99047,581075r-11964,1689l58420,609396r-2744,19952l57937,649986r8776,21323l84353,689737r25705,11582l139344,703389r29629,-9233l172097,691553r23660,-19698l210807,644258r2768,-31534l206514,574230r-6997,-23444l945489,550786r,-18631l935024,532155r,-59207l935024,438721r10465,l945489,420103r-10465,l935024,326910r10465,l945489,308279r-10465,l935024,215099r10465,l945489,196469r-10465,l935024,103035r10465,l945489,84416xe" fillcolor="black" stroked="f">
                        <v:path arrowok="t"/>
                      </v:shape>
                      <v:shape id="Image 78" o:spid="_x0000_s1125" type="#_x0000_t75" style="position:absolute;left:4325;top:5776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">
                        <v:imagedata r:id="rId14" o:title=""/>
                      </v:shape>
                      <v:shape id="Graphic 79" o:spid="_x0000_s1126" style="position:absolute;left:3721;top:6323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" path="m304684,17462l,17462,,,230075,r74609,l304684,17462xe" fillcolor="black" stroked="f">
                        <v:path arrowok="t"/>
                      </v:shape>
                    </v:group>
                    <v:group id="Group 80" o:spid="_x0000_s1127" style="position:absolute;left:30861;width:9518;height:7588" coordsize="9518,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<v:shape id="Graphic 81" o:spid="_x0000_s1128" style="position:absolute;width:9518;height:7035;visibility:visible;mso-wrap-style:square;v-text-anchor:top" coordsize="95186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" path="m951318,93484r-5829,l945489,84416r-9309,l936180,532155r-66840,l193967,532155r-648,-2184l192062,525729r20053,-15443l215366,505917r12332,-16612l236118,462114r-38,-673l235978,459041r-127,-2870l235102,438721r701078,l936180,420103r-66840,l231698,420103r-8686,-23305l218579,384949,200075,366801r,92240l197027,483222r-11290,22695l178219,482168r-5461,-17793l172758,517766r-7900,4445l155854,525729r-10681,2692l133223,529971,89484,523240,58458,500595r-1093,-825l37147,466280,28905,429133r3937,-34227l45643,370662,65290,348551,89255,326948r31649,-38l124726,341490r3366,12687l83426,383806,70459,410552r51,9551l60274,420103r,18618l70650,438721r38,4534l86410,472554r22962,18643l130467,500595r10109,1524l139458,499770r-5448,-3442l125641,491197r-9233,-6959l106743,468769r-6172,-24333l101295,438721r49606,l157137,461441r8229,29756l172758,517766r,-53391l170243,456171r-5105,-17450l198043,438721r2032,20320l200075,366801r-5410,-5309l192024,360603r,59500l159829,420103r-6172,-22568l153454,396798r14059,2655l179019,405180r8775,8027l192024,420103r,-59500l167652,352272r-21831,-254l145821,420103r-42139,l139700,397535r6121,22568l145821,352018r-3556,-51l141109,347040r-4013,-13996l135407,326910r800773,l936180,308279r-66840,l130416,308279r-584,-2235l129374,304190r-2781,-11176l135636,283527r24384,-32093l175552,223253r673,-1245l179882,215099r756298,l936180,196469r-66840,l189141,196469r4762,-10224l200291,171437r12789,-40691l217360,103035r718820,l936180,84416r-66840,l219900,84416r-673,-39497l188087,r-4826,1498l183261,84416r-3112,l180149,103035r-4140,21996l159981,165506r-21501,30963l121183,196469r,18630l119557,216573r-3505,3086l116052,308279r-5689,l114998,304190r1054,4089l116052,219659r-2692,2349l112953,215099r8230,l121183,196469r-9322,l110693,176326r3746,-42430l122770,103035r57379,l180149,84416r-50355,l143764,55384,162077,34099r13322,1588l182778,54876r13,508l183261,84416r,-82918l121653,41249,100025,79629r-1448,4787l60274,84416r,18619l93002,103035r-6134,20459l86779,125031r-2426,42837l85813,178917r2845,15291l89141,196469r-28867,l60274,215099r32880,l97840,235381,58432,271767,26543,312394,9969,349986,,393585r88,6325l165,405180r127,8027l381,419506r127,8509l546,430085r101,7430l673,438772r15354,42329l42748,513664r27102,18491l60274,532155r,18631l182003,550786r1499,5321l192608,588289r2730,11684l197929,627380r-5994,31635l168960,683425r-28092,8128l117411,689203r-15672,-9461l97053,666508r2184,l115684,663194r26098,-39383l115684,584428,99047,581075r-11964,1689l58420,609396r-2744,19952l57937,649986r8776,21323l84353,689737r25705,11582l139344,703389r29629,-9233l172097,691553r23660,-19698l210807,644258r2768,-31534l206514,574230r-6997,-23444l945489,550786r,-10097l951318,540689r,-65392l951318,93484xe" fillcolor="black" stroked="f">
                        <v:path arrowok="t"/>
                      </v:shape>
                      <v:shape id="Image 82" o:spid="_x0000_s1129" type="#_x0000_t75" style="position:absolute;left:4109;top:5867;width:1805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">
                        <v:imagedata r:id="rId10" o:title=""/>
                      </v:shape>
                      <v:shape id="Graphic 83" o:spid="_x0000_s1130" style="position:absolute;left:3505;top:6414;width:3048;height:178;visibility:visible;mso-wrap-style:square;v-text-anchor:top" coordsize="30480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" path="m304684,17462l,17462,,,230075,r74609,l304684,17462xe" fillcolor="black" stroked="f">
                        <v:path arrowok="t"/>
                      </v:shape>
                      <v:shape id="Textbox 84" o:spid="_x0000_s1131" type="#_x0000_t202" style="position:absolute;width:9518;height:7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      <v:textbox inset="0,0,0,0">
                          <w:txbxContent>
                            <w:p w14:paraId="4A2B76D3" w14:textId="77777777" w:rsidR="000A68E3" w:rsidRDefault="000A68E3" w:rsidP="000A68E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007A597E" w14:textId="77777777" w:rsidR="000A68E3" w:rsidRDefault="000A68E3" w:rsidP="000A68E3">
                              <w:pPr>
                                <w:spacing w:before="91"/>
                                <w:rPr>
                                  <w:sz w:val="32"/>
                                </w:rPr>
                              </w:pPr>
                            </w:p>
                            <w:p w14:paraId="70C7EC45" w14:textId="77777777" w:rsidR="000A68E3" w:rsidRDefault="000A68E3" w:rsidP="000A68E3">
                              <w:pPr>
                                <w:ind w:left="393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pacing w:val="-10"/>
                                  <w:sz w:val="32"/>
                                </w:rPr>
                                <w:t>#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  <v:shape id="_x0000_s1132" type="#_x0000_t202" style="position:absolute;width:58451;height:3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366B500" w14:textId="72B8D5D7" w:rsidR="00CB53A9" w:rsidRPr="00CB53A9" w:rsidRDefault="00CB53A9" w:rsidP="00CB53A9">
                        <w:pPr>
                          <w:pStyle w:val="BodyText"/>
                          <w:tabs>
                            <w:tab w:val="left" w:pos="3401"/>
                            <w:tab w:val="left" w:pos="5808"/>
                            <w:tab w:val="left" w:pos="7733"/>
                          </w:tabs>
                          <w:rPr>
                            <w:rFonts w:ascii="Arima" w:eastAsia="Arial MT" w:hAnsi="Arima" w:cs="Arima"/>
                            <w:kern w:val="0"/>
                            <w:sz w:val="31"/>
                            <w:szCs w:val="28"/>
                            <w:lang w:val="en-US"/>
                            <w14:ligatures w14:val="none"/>
                          </w:rPr>
                        </w:pPr>
                        <w:r w:rsidRPr="00CB53A9">
                          <w:rPr>
                            <w:rFonts w:ascii="Arima" w:eastAsia="Arial MT" w:hAnsi="Arima" w:cs="Arima"/>
                            <w:kern w:val="0"/>
                            <w:position w:val="-2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     </w:t>
                        </w:r>
                        <w:r w:rsidRPr="00CB53A9">
                          <w:rPr>
                            <w:rFonts w:ascii="Arima" w:eastAsia="Arial MT" w:hAnsi="Arima" w:cs="Arima"/>
                            <w:kern w:val="0"/>
                            <w:position w:val="-2"/>
                            <w:sz w:val="28"/>
                            <w:szCs w:val="28"/>
                            <w:lang w:val="en-US"/>
                            <w14:ligatures w14:val="none"/>
                          </w:rPr>
                          <w:t>A#</w:t>
                        </w:r>
                        <w:r w:rsidRPr="00CB53A9">
                          <w:rPr>
                            <w:rFonts w:ascii="Arima" w:eastAsia="Arial MT" w:hAnsi="Arima" w:cs="Arima"/>
                            <w:spacing w:val="-2"/>
                            <w:kern w:val="0"/>
                            <w:position w:val="-2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</w:t>
                        </w:r>
                        <w:r w:rsidRPr="00CB53A9">
                          <w:rPr>
                            <w:rFonts w:ascii="Arima" w:eastAsia="Arial MT" w:hAnsi="Arima" w:cs="Arima"/>
                            <w:kern w:val="0"/>
                            <w:position w:val="-2"/>
                            <w:sz w:val="28"/>
                            <w:szCs w:val="28"/>
                            <w:lang w:val="en-US"/>
                            <w14:ligatures w14:val="none"/>
                          </w:rPr>
                          <w:t>or</w:t>
                        </w:r>
                        <w:r w:rsidRPr="00CB53A9">
                          <w:rPr>
                            <w:rFonts w:ascii="Arima" w:eastAsia="Arial MT" w:hAnsi="Arima" w:cs="Arima"/>
                            <w:spacing w:val="-2"/>
                            <w:kern w:val="0"/>
                            <w:position w:val="-2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</w:t>
                        </w:r>
                        <w:r w:rsidRPr="00CB53A9">
                          <w:rPr>
                            <w:rFonts w:ascii="Arima" w:eastAsia="Arial MT" w:hAnsi="Arima" w:cs="Arima"/>
                            <w:spacing w:val="-5"/>
                            <w:kern w:val="0"/>
                            <w:position w:val="-2"/>
                            <w:sz w:val="28"/>
                            <w:szCs w:val="28"/>
                            <w:lang w:val="en-US"/>
                            <w14:ligatures w14:val="none"/>
                          </w:rPr>
                          <w:t>B</w:t>
                        </w:r>
                        <w:r w:rsidRPr="00CB53A9">
                          <w:rPr>
                            <w:rFonts w:ascii="Segoe UI Symbol" w:eastAsia="Arial MT" w:hAnsi="Segoe UI Symbol" w:cs="Segoe UI Symbol"/>
                            <w:spacing w:val="-5"/>
                            <w:kern w:val="0"/>
                            <w:position w:val="-2"/>
                            <w:sz w:val="31"/>
                            <w:szCs w:val="28"/>
                            <w:lang w:val="en-US"/>
                            <w14:ligatures w14:val="none"/>
                          </w:rPr>
                          <w:t>♭</w:t>
                        </w:r>
                        <w:r w:rsidR="001F4C43">
                          <w:rPr>
                            <w:rFonts w:ascii="Arima" w:eastAsia="Arial MT" w:hAnsi="Arima" w:cs="Arima"/>
                            <w:kern w:val="0"/>
                            <w:position w:val="-2"/>
                            <w:sz w:val="31"/>
                            <w:szCs w:val="28"/>
                            <w:lang w:val="en-US"/>
                            <w14:ligatures w14:val="none"/>
                          </w:rPr>
                          <w:t xml:space="preserve">                         </w:t>
                        </w:r>
                        <w:r w:rsidRPr="00CB53A9">
                          <w:rPr>
                            <w:rFonts w:ascii="Arima" w:eastAsia="Arial MT" w:hAnsi="Arima" w:cs="Arima"/>
                            <w:spacing w:val="-10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>B</w:t>
                        </w:r>
                        <w:r w:rsidR="001F4C43">
                          <w:rPr>
                            <w:rFonts w:ascii="Arima" w:eastAsia="Arial MT" w:hAnsi="Arima" w:cs="Arima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                               </w:t>
                        </w:r>
                        <w:r w:rsidRPr="00CB53A9">
                          <w:rPr>
                            <w:rFonts w:ascii="Arima" w:eastAsia="Arial MT" w:hAnsi="Arima" w:cs="Arima"/>
                            <w:spacing w:val="-10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>C</w:t>
                        </w:r>
                        <w:r w:rsidR="001F4C43">
                          <w:rPr>
                            <w:rFonts w:ascii="Arima" w:eastAsia="Arial MT" w:hAnsi="Arima" w:cs="Arima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                        </w:t>
                        </w:r>
                        <w:proofErr w:type="spellStart"/>
                        <w:r w:rsidRPr="00CB53A9">
                          <w:rPr>
                            <w:rFonts w:ascii="Arima" w:eastAsia="Arial MT" w:hAnsi="Arima" w:cs="Arima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>C</w:t>
                        </w:r>
                        <w:proofErr w:type="spellEnd"/>
                        <w:r w:rsidR="002B12C8">
                          <w:rPr>
                            <w:rFonts w:ascii="Arima" w:eastAsia="Arial MT" w:hAnsi="Arima" w:cs="Arima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</w:t>
                        </w:r>
                        <w:r w:rsidRPr="00CB53A9">
                          <w:rPr>
                            <w:rFonts w:ascii="Arima" w:eastAsia="Arial MT" w:hAnsi="Arima" w:cs="Arima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>#</w:t>
                        </w:r>
                        <w:r w:rsidRPr="00CB53A9">
                          <w:rPr>
                            <w:rFonts w:ascii="Arima" w:eastAsia="Arial MT" w:hAnsi="Arima" w:cs="Arima"/>
                            <w:spacing w:val="-4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</w:t>
                        </w:r>
                        <w:r w:rsidRPr="00CB53A9">
                          <w:rPr>
                            <w:rFonts w:ascii="Arima" w:eastAsia="Arial MT" w:hAnsi="Arima" w:cs="Arima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>or</w:t>
                        </w:r>
                        <w:r w:rsidRPr="00CB53A9">
                          <w:rPr>
                            <w:rFonts w:ascii="Arima" w:eastAsia="Arial MT" w:hAnsi="Arima" w:cs="Arima"/>
                            <w:spacing w:val="-2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 </w:t>
                        </w:r>
                        <w:r w:rsidRPr="00CB53A9">
                          <w:rPr>
                            <w:rFonts w:ascii="Arima" w:eastAsia="Arial MT" w:hAnsi="Arima" w:cs="Arima"/>
                            <w:spacing w:val="-5"/>
                            <w:kern w:val="0"/>
                            <w:sz w:val="28"/>
                            <w:szCs w:val="28"/>
                            <w:lang w:val="en-US"/>
                            <w14:ligatures w14:val="none"/>
                          </w:rPr>
                          <w:t>D</w:t>
                        </w:r>
                        <w:r w:rsidRPr="00CB53A9">
                          <w:rPr>
                            <w:rFonts w:ascii="Segoe UI Symbol" w:eastAsia="Arial MT" w:hAnsi="Segoe UI Symbol" w:cs="Segoe UI Symbol"/>
                            <w:spacing w:val="-5"/>
                            <w:kern w:val="0"/>
                            <w:sz w:val="31"/>
                            <w:szCs w:val="28"/>
                            <w:lang w:val="en-US"/>
                            <w14:ligatures w14:val="none"/>
                          </w:rPr>
                          <w:t>♭</w:t>
                        </w:r>
                      </w:p>
                      <w:p w14:paraId="555A93B6" w14:textId="0EEBCF62" w:rsidR="00CB53A9" w:rsidRPr="00CB53A9" w:rsidRDefault="00CB53A9">
                        <w:pPr>
                          <w:rPr>
                            <w:rFonts w:ascii="Arima" w:hAnsi="Arima" w:cs="Arima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936B05" w:rsidRPr="00936B05">
        <w:rPr>
          <w:rFonts w:ascii="Arima" w:hAnsi="Arima" w:cs="Arima"/>
          <w:b/>
          <w:bCs/>
          <w:noProof/>
          <w:color w:val="E4A834"/>
          <w:sz w:val="56"/>
          <w:szCs w:val="56"/>
        </w:rPr>
        <w:drawing>
          <wp:anchor distT="0" distB="0" distL="114300" distR="114300" simplePos="0" relativeHeight="251644928" behindDoc="0" locked="0" layoutInCell="1" allowOverlap="1" wp14:anchorId="615A4B22" wp14:editId="639CE2FC">
            <wp:simplePos x="0" y="0"/>
            <wp:positionH relativeFrom="column">
              <wp:posOffset>-1829128</wp:posOffset>
            </wp:positionH>
            <wp:positionV relativeFrom="page">
              <wp:posOffset>3901943</wp:posOffset>
            </wp:positionV>
            <wp:extent cx="4361208" cy="1713332"/>
            <wp:effectExtent l="0" t="9525" r="67945" b="48895"/>
            <wp:wrapNone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687854">
                      <a:off x="0" y="0"/>
                      <a:ext cx="4361208" cy="1713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6B05" w:rsidRPr="00936B05">
        <w:rPr>
          <w:rFonts w:ascii="Arima" w:hAnsi="Arima" w:cs="Arima"/>
          <w:b/>
          <w:bCs/>
          <w:color w:val="E4A834"/>
          <w:sz w:val="56"/>
          <w:szCs w:val="56"/>
        </w:rPr>
        <w:t>Fingering Chart</w:t>
      </w:r>
    </w:p>
    <w:p w14:paraId="59A9BCA2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73B3FCA2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3E91A59F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2C27E1EB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191C03B0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6B04CBC2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3C53A241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454F3457" w14:textId="77777777" w:rsidR="00703CC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p w14:paraId="0D0D2C18" w14:textId="77777777" w:rsidR="00703CC5" w:rsidRPr="00703CC5" w:rsidRDefault="00703CC5" w:rsidP="00703CC5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703CC5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lastRenderedPageBreak/>
        <w:t>Designed by:</w:t>
      </w:r>
    </w:p>
    <w:p w14:paraId="4D615754" w14:textId="77777777" w:rsidR="00703CC5" w:rsidRPr="00703CC5" w:rsidRDefault="00703CC5" w:rsidP="00703CC5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703CC5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4460B40C" wp14:editId="4CE7FD89">
            <wp:extent cx="914400" cy="316867"/>
            <wp:effectExtent l="0" t="0" r="0" b="6983"/>
            <wp:docPr id="2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A601DB7" w14:textId="77777777" w:rsidR="00703CC5" w:rsidRPr="00703CC5" w:rsidRDefault="00703CC5" w:rsidP="00703CC5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703CC5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703CC5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703CC5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7D01A41E" w14:textId="77777777" w:rsidR="00703CC5" w:rsidRPr="00936B05" w:rsidRDefault="00703CC5" w:rsidP="00936B05">
      <w:pPr>
        <w:spacing w:after="0"/>
        <w:rPr>
          <w:rFonts w:ascii="Arima" w:hAnsi="Arima" w:cs="Arima"/>
          <w:b/>
          <w:bCs/>
          <w:color w:val="E4A834"/>
          <w:sz w:val="56"/>
          <w:szCs w:val="56"/>
        </w:rPr>
      </w:pPr>
    </w:p>
    <w:sectPr w:rsidR="00703CC5" w:rsidRPr="00936B05" w:rsidSect="00262E19">
      <w:footerReference w:type="default" r:id="rId18"/>
      <w:pgSz w:w="15840" w:h="12240" w:orient="landscape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2D246" w14:textId="77777777" w:rsidR="00A15ED6" w:rsidRDefault="00A15ED6" w:rsidP="005B2B88">
      <w:pPr>
        <w:spacing w:after="0" w:line="240" w:lineRule="auto"/>
      </w:pPr>
      <w:r>
        <w:separator/>
      </w:r>
    </w:p>
  </w:endnote>
  <w:endnote w:type="continuationSeparator" w:id="0">
    <w:p w14:paraId="155DEB1E" w14:textId="77777777" w:rsidR="00A15ED6" w:rsidRDefault="00A15ED6" w:rsidP="005B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0D653" w14:textId="47659B5A" w:rsidR="005B2B88" w:rsidRPr="005B2B88" w:rsidRDefault="005B2B88" w:rsidP="005B2B88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r w:rsidRPr="005B2B88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D05A6" w14:textId="77777777" w:rsidR="00A15ED6" w:rsidRDefault="00A15ED6" w:rsidP="005B2B88">
      <w:pPr>
        <w:spacing w:after="0" w:line="240" w:lineRule="auto"/>
      </w:pPr>
      <w:r>
        <w:separator/>
      </w:r>
    </w:p>
  </w:footnote>
  <w:footnote w:type="continuationSeparator" w:id="0">
    <w:p w14:paraId="4DF8C952" w14:textId="77777777" w:rsidR="00A15ED6" w:rsidRDefault="00A15ED6" w:rsidP="005B2B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E19"/>
    <w:rsid w:val="000A68E3"/>
    <w:rsid w:val="00144007"/>
    <w:rsid w:val="001926BE"/>
    <w:rsid w:val="001F4C43"/>
    <w:rsid w:val="00262E19"/>
    <w:rsid w:val="00272328"/>
    <w:rsid w:val="002B12C8"/>
    <w:rsid w:val="002C4A4F"/>
    <w:rsid w:val="0059264D"/>
    <w:rsid w:val="005B2B88"/>
    <w:rsid w:val="00703CC5"/>
    <w:rsid w:val="00713A4C"/>
    <w:rsid w:val="007D2E12"/>
    <w:rsid w:val="0085240F"/>
    <w:rsid w:val="008A0D0A"/>
    <w:rsid w:val="00936B05"/>
    <w:rsid w:val="00971972"/>
    <w:rsid w:val="009E31CB"/>
    <w:rsid w:val="00A15ED6"/>
    <w:rsid w:val="00C03ECE"/>
    <w:rsid w:val="00C95606"/>
    <w:rsid w:val="00C96BCC"/>
    <w:rsid w:val="00CB162B"/>
    <w:rsid w:val="00CB53A9"/>
    <w:rsid w:val="00CF32D0"/>
    <w:rsid w:val="00DC4DBA"/>
    <w:rsid w:val="00DF4176"/>
    <w:rsid w:val="00E524DD"/>
    <w:rsid w:val="00E64248"/>
    <w:rsid w:val="00F64130"/>
    <w:rsid w:val="00F85668"/>
    <w:rsid w:val="00F9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034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E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E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E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E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E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E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E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E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E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E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E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E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E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E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E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E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E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E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E19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99"/>
    <w:semiHidden/>
    <w:unhideWhenUsed/>
    <w:rsid w:val="00CB53A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B53A9"/>
  </w:style>
  <w:style w:type="paragraph" w:styleId="Header">
    <w:name w:val="header"/>
    <w:basedOn w:val="Normal"/>
    <w:link w:val="HeaderChar"/>
    <w:uiPriority w:val="99"/>
    <w:unhideWhenUsed/>
    <w:rsid w:val="005B2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B88"/>
  </w:style>
  <w:style w:type="paragraph" w:styleId="Footer">
    <w:name w:val="footer"/>
    <w:basedOn w:val="Normal"/>
    <w:link w:val="FooterChar"/>
    <w:uiPriority w:val="99"/>
    <w:unhideWhenUsed/>
    <w:rsid w:val="005B2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sv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Mellophone Fingering Chart-09-86eutcutj-01</Template>
  <TotalTime>0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2025-09-27T12:24:00Z</dcterms:created>
  <dcterms:modified xsi:type="dcterms:W3CDTF">2025-09-27T12:24:00Z</dcterms:modified>
</cp:coreProperties>
</file>