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209307973"/>
    <w:p w14:paraId="6C9531F7" w14:textId="38EDA492" w:rsidR="002D0CEF" w:rsidRDefault="004964F5">
      <w:pPr>
        <w:pStyle w:val="BodyText"/>
        <w:spacing w:before="7"/>
        <w:rPr>
          <w:rFonts w:ascii="Times New Roman"/>
          <w:b w:val="0"/>
          <w:sz w:val="22"/>
        </w:rPr>
      </w:pPr>
      <w:r>
        <w:rPr>
          <w:rFonts w:ascii="Times New Roman"/>
          <w:b w:val="0"/>
          <w:noProof/>
          <w:sz w:val="22"/>
        </w:rPr>
        <mc:AlternateContent>
          <mc:Choice Requires="wps">
            <w:drawing>
              <wp:anchor distT="0" distB="0" distL="114300" distR="114300" simplePos="0" relativeHeight="487666688" behindDoc="1" locked="0" layoutInCell="1" allowOverlap="1" wp14:anchorId="493B2FCA" wp14:editId="0BEE0519">
                <wp:simplePos x="0" y="0"/>
                <wp:positionH relativeFrom="column">
                  <wp:posOffset>6221095</wp:posOffset>
                </wp:positionH>
                <wp:positionV relativeFrom="paragraph">
                  <wp:posOffset>386715</wp:posOffset>
                </wp:positionV>
                <wp:extent cx="15240" cy="15240"/>
                <wp:effectExtent l="0" t="0" r="0" b="0"/>
                <wp:wrapNone/>
                <wp:docPr id="36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" cy="15240"/>
                        </a:xfrm>
                        <a:custGeom>
                          <a:avLst/>
                          <a:gdLst>
                            <a:gd name="T0" fmla="+- 0 10996 10978"/>
                            <a:gd name="T1" fmla="*/ T0 w 24"/>
                            <a:gd name="T2" fmla="+- 0 1309 1309"/>
                            <a:gd name="T3" fmla="*/ 1309 h 24"/>
                            <a:gd name="T4" fmla="+- 0 10983 10978"/>
                            <a:gd name="T5" fmla="*/ T4 w 24"/>
                            <a:gd name="T6" fmla="+- 0 1309 1309"/>
                            <a:gd name="T7" fmla="*/ 1309 h 24"/>
                            <a:gd name="T8" fmla="+- 0 10978 10978"/>
                            <a:gd name="T9" fmla="*/ T8 w 24"/>
                            <a:gd name="T10" fmla="+- 0 1315 1309"/>
                            <a:gd name="T11" fmla="*/ 1315 h 24"/>
                            <a:gd name="T12" fmla="+- 0 10978 10978"/>
                            <a:gd name="T13" fmla="*/ T12 w 24"/>
                            <a:gd name="T14" fmla="+- 0 1330 1309"/>
                            <a:gd name="T15" fmla="*/ 1330 h 24"/>
                            <a:gd name="T16" fmla="+- 0 10985 10978"/>
                            <a:gd name="T17" fmla="*/ T16 w 24"/>
                            <a:gd name="T18" fmla="+- 0 1333 1309"/>
                            <a:gd name="T19" fmla="*/ 1333 h 24"/>
                            <a:gd name="T20" fmla="+- 0 10989 10978"/>
                            <a:gd name="T21" fmla="*/ T20 w 24"/>
                            <a:gd name="T22" fmla="+- 0 1333 1309"/>
                            <a:gd name="T23" fmla="*/ 1333 h 24"/>
                            <a:gd name="T24" fmla="+- 0 10994 10978"/>
                            <a:gd name="T25" fmla="*/ T24 w 24"/>
                            <a:gd name="T26" fmla="+- 0 1333 1309"/>
                            <a:gd name="T27" fmla="*/ 1333 h 24"/>
                            <a:gd name="T28" fmla="+- 0 11001 10978"/>
                            <a:gd name="T29" fmla="*/ T28 w 24"/>
                            <a:gd name="T30" fmla="+- 0 1329 1309"/>
                            <a:gd name="T31" fmla="*/ 1329 h 24"/>
                            <a:gd name="T32" fmla="+- 0 11001 10978"/>
                            <a:gd name="T33" fmla="*/ T32 w 24"/>
                            <a:gd name="T34" fmla="+- 0 1315 1309"/>
                            <a:gd name="T35" fmla="*/ 1315 h 24"/>
                            <a:gd name="T36" fmla="+- 0 10996 10978"/>
                            <a:gd name="T37" fmla="*/ T36 w 24"/>
                            <a:gd name="T38" fmla="+- 0 1309 1309"/>
                            <a:gd name="T39" fmla="*/ 1309 h 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4" h="24">
                              <a:moveTo>
                                <a:pt x="18" y="0"/>
                              </a:moveTo>
                              <a:lnTo>
                                <a:pt x="5" y="0"/>
                              </a:lnTo>
                              <a:lnTo>
                                <a:pt x="0" y="6"/>
                              </a:lnTo>
                              <a:lnTo>
                                <a:pt x="0" y="21"/>
                              </a:lnTo>
                              <a:lnTo>
                                <a:pt x="7" y="24"/>
                              </a:lnTo>
                              <a:lnTo>
                                <a:pt x="11" y="24"/>
                              </a:lnTo>
                              <a:lnTo>
                                <a:pt x="16" y="24"/>
                              </a:lnTo>
                              <a:lnTo>
                                <a:pt x="23" y="20"/>
                              </a:lnTo>
                              <a:lnTo>
                                <a:pt x="23" y="6"/>
                              </a:lnTo>
                              <a:lnTo>
                                <a:pt x="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6D9BA9" id="Freeform 7" o:spid="_x0000_s1026" style="position:absolute;margin-left:489.85pt;margin-top:30.45pt;width:1.2pt;height:1.2pt;z-index:-156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" path="m18,l5,,,6,,21r7,3l11,24r5,l23,20,23,6,18,xe" stroked="f">
                <v:path arrowok="t" o:connecttype="custom" o:connectlocs="11430,831215;3175,831215;0,835025;0,844550;4445,846455;6985,846455;10160,846455;14605,843915;14605,835025;11430,831215" o:connectangles="0,0,0,0,0,0,0,0,0,0"/>
              </v:shape>
            </w:pict>
          </mc:Fallback>
        </mc:AlternateContent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65664" behindDoc="1" locked="0" layoutInCell="1" allowOverlap="1" wp14:anchorId="2A124278" wp14:editId="45464EA6">
            <wp:simplePos x="0" y="0"/>
            <wp:positionH relativeFrom="column">
              <wp:posOffset>5887720</wp:posOffset>
            </wp:positionH>
            <wp:positionV relativeFrom="paragraph">
              <wp:posOffset>309880</wp:posOffset>
            </wp:positionV>
            <wp:extent cx="95250" cy="92075"/>
            <wp:effectExtent l="0" t="0" r="0" b="3175"/>
            <wp:wrapNone/>
            <wp:docPr id="36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64640" behindDoc="1" locked="0" layoutInCell="1" allowOverlap="1" wp14:anchorId="17D80807" wp14:editId="3544037B">
            <wp:simplePos x="0" y="0"/>
            <wp:positionH relativeFrom="column">
              <wp:posOffset>6056630</wp:posOffset>
            </wp:positionH>
            <wp:positionV relativeFrom="paragraph">
              <wp:posOffset>307975</wp:posOffset>
            </wp:positionV>
            <wp:extent cx="82550" cy="94615"/>
            <wp:effectExtent l="0" t="0" r="0" b="635"/>
            <wp:wrapNone/>
            <wp:docPr id="36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" cy="9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mc:AlternateContent>
          <mc:Choice Requires="wps">
            <w:drawing>
              <wp:anchor distT="0" distB="0" distL="114300" distR="114300" simplePos="0" relativeHeight="487663616" behindDoc="1" locked="0" layoutInCell="1" allowOverlap="1" wp14:anchorId="2E873FC3" wp14:editId="0D4662F9">
                <wp:simplePos x="0" y="0"/>
                <wp:positionH relativeFrom="column">
                  <wp:posOffset>5531485</wp:posOffset>
                </wp:positionH>
                <wp:positionV relativeFrom="paragraph">
                  <wp:posOffset>280035</wp:posOffset>
                </wp:positionV>
                <wp:extent cx="288290" cy="139700"/>
                <wp:effectExtent l="0" t="0" r="0" b="0"/>
                <wp:wrapNone/>
                <wp:docPr id="36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" cy="139700"/>
                        </a:xfrm>
                        <a:custGeom>
                          <a:avLst/>
                          <a:gdLst>
                            <a:gd name="T0" fmla="+- 0 9921 9891"/>
                            <a:gd name="T1" fmla="*/ T0 w 454"/>
                            <a:gd name="T2" fmla="+- 0 1312 1141"/>
                            <a:gd name="T3" fmla="*/ 1312 h 220"/>
                            <a:gd name="T4" fmla="+- 0 9909 9891"/>
                            <a:gd name="T5" fmla="*/ T4 w 454"/>
                            <a:gd name="T6" fmla="+- 0 1309 1141"/>
                            <a:gd name="T7" fmla="*/ 1309 h 220"/>
                            <a:gd name="T8" fmla="+- 0 9898 9891"/>
                            <a:gd name="T9" fmla="*/ T8 w 454"/>
                            <a:gd name="T10" fmla="+- 0 1309 1141"/>
                            <a:gd name="T11" fmla="*/ 1309 h 220"/>
                            <a:gd name="T12" fmla="+- 0 9891 9891"/>
                            <a:gd name="T13" fmla="*/ T12 w 454"/>
                            <a:gd name="T14" fmla="+- 0 1312 1141"/>
                            <a:gd name="T15" fmla="*/ 1312 h 220"/>
                            <a:gd name="T16" fmla="+- 0 9891 9891"/>
                            <a:gd name="T17" fmla="*/ T16 w 454"/>
                            <a:gd name="T18" fmla="+- 0 1330 1141"/>
                            <a:gd name="T19" fmla="*/ 1330 h 220"/>
                            <a:gd name="T20" fmla="+- 0 9899 9891"/>
                            <a:gd name="T21" fmla="*/ T20 w 454"/>
                            <a:gd name="T22" fmla="+- 0 1332 1141"/>
                            <a:gd name="T23" fmla="*/ 1332 h 220"/>
                            <a:gd name="T24" fmla="+- 0 9906 9891"/>
                            <a:gd name="T25" fmla="*/ T24 w 454"/>
                            <a:gd name="T26" fmla="+- 0 1332 1141"/>
                            <a:gd name="T27" fmla="*/ 1332 h 220"/>
                            <a:gd name="T28" fmla="+- 0 9907 9891"/>
                            <a:gd name="T29" fmla="*/ T28 w 454"/>
                            <a:gd name="T30" fmla="+- 0 1332 1141"/>
                            <a:gd name="T31" fmla="*/ 1332 h 220"/>
                            <a:gd name="T32" fmla="+- 0 9909 9891"/>
                            <a:gd name="T33" fmla="*/ T32 w 454"/>
                            <a:gd name="T34" fmla="+- 0 1331 1141"/>
                            <a:gd name="T35" fmla="*/ 1331 h 220"/>
                            <a:gd name="T36" fmla="+- 0 9911 9891"/>
                            <a:gd name="T37" fmla="*/ T36 w 454"/>
                            <a:gd name="T38" fmla="+- 0 1331 1141"/>
                            <a:gd name="T39" fmla="*/ 1331 h 220"/>
                            <a:gd name="T40" fmla="+- 0 9913 9891"/>
                            <a:gd name="T41" fmla="*/ T40 w 454"/>
                            <a:gd name="T42" fmla="+- 0 1332 1141"/>
                            <a:gd name="T43" fmla="*/ 1332 h 220"/>
                            <a:gd name="T44" fmla="+- 0 9913 9891"/>
                            <a:gd name="T45" fmla="*/ T44 w 454"/>
                            <a:gd name="T46" fmla="+- 0 1338 1141"/>
                            <a:gd name="T47" fmla="*/ 1338 h 220"/>
                            <a:gd name="T48" fmla="+- 0 9909 9891"/>
                            <a:gd name="T49" fmla="*/ T48 w 454"/>
                            <a:gd name="T50" fmla="+- 0 1348 1141"/>
                            <a:gd name="T51" fmla="*/ 1348 h 220"/>
                            <a:gd name="T52" fmla="+- 0 9895 9891"/>
                            <a:gd name="T53" fmla="*/ T52 w 454"/>
                            <a:gd name="T54" fmla="+- 0 1357 1141"/>
                            <a:gd name="T55" fmla="*/ 1357 h 220"/>
                            <a:gd name="T56" fmla="+- 0 9897 9891"/>
                            <a:gd name="T57" fmla="*/ T56 w 454"/>
                            <a:gd name="T58" fmla="+- 0 1361 1141"/>
                            <a:gd name="T59" fmla="*/ 1361 h 220"/>
                            <a:gd name="T60" fmla="+- 0 9904 9891"/>
                            <a:gd name="T61" fmla="*/ T60 w 454"/>
                            <a:gd name="T62" fmla="+- 0 1359 1141"/>
                            <a:gd name="T63" fmla="*/ 1359 h 220"/>
                            <a:gd name="T64" fmla="+- 0 9921 9891"/>
                            <a:gd name="T65" fmla="*/ T64 w 454"/>
                            <a:gd name="T66" fmla="+- 0 1345 1141"/>
                            <a:gd name="T67" fmla="*/ 1345 h 220"/>
                            <a:gd name="T68" fmla="+- 0 9921 9891"/>
                            <a:gd name="T69" fmla="*/ T68 w 454"/>
                            <a:gd name="T70" fmla="+- 0 1312 1141"/>
                            <a:gd name="T71" fmla="*/ 1312 h 220"/>
                            <a:gd name="T72" fmla="+- 0 10345 9891"/>
                            <a:gd name="T73" fmla="*/ T72 w 454"/>
                            <a:gd name="T74" fmla="+- 0 1141 1141"/>
                            <a:gd name="T75" fmla="*/ 1141 h 220"/>
                            <a:gd name="T76" fmla="+- 0 10260 9891"/>
                            <a:gd name="T77" fmla="*/ T76 w 454"/>
                            <a:gd name="T78" fmla="+- 0 1141 1141"/>
                            <a:gd name="T79" fmla="*/ 1141 h 220"/>
                            <a:gd name="T80" fmla="+- 0 10260 9891"/>
                            <a:gd name="T81" fmla="*/ T80 w 454"/>
                            <a:gd name="T82" fmla="+- 0 1147 1141"/>
                            <a:gd name="T83" fmla="*/ 1147 h 220"/>
                            <a:gd name="T84" fmla="+- 0 10284 9891"/>
                            <a:gd name="T85" fmla="*/ T84 w 454"/>
                            <a:gd name="T86" fmla="+- 0 1148 1141"/>
                            <a:gd name="T87" fmla="*/ 1148 h 220"/>
                            <a:gd name="T88" fmla="+- 0 10288 9891"/>
                            <a:gd name="T89" fmla="*/ T88 w 454"/>
                            <a:gd name="T90" fmla="+- 0 1151 1141"/>
                            <a:gd name="T91" fmla="*/ 1151 h 220"/>
                            <a:gd name="T92" fmla="+- 0 10288 9891"/>
                            <a:gd name="T93" fmla="*/ T92 w 454"/>
                            <a:gd name="T94" fmla="+- 0 1320 1141"/>
                            <a:gd name="T95" fmla="*/ 1320 h 220"/>
                            <a:gd name="T96" fmla="+- 0 10284 9891"/>
                            <a:gd name="T97" fmla="*/ T96 w 454"/>
                            <a:gd name="T98" fmla="+- 0 1325 1141"/>
                            <a:gd name="T99" fmla="*/ 1325 h 220"/>
                            <a:gd name="T100" fmla="+- 0 10260 9891"/>
                            <a:gd name="T101" fmla="*/ T100 w 454"/>
                            <a:gd name="T102" fmla="+- 0 1325 1141"/>
                            <a:gd name="T103" fmla="*/ 1325 h 220"/>
                            <a:gd name="T104" fmla="+- 0 10260 9891"/>
                            <a:gd name="T105" fmla="*/ T104 w 454"/>
                            <a:gd name="T106" fmla="+- 0 1331 1141"/>
                            <a:gd name="T107" fmla="*/ 1331 h 220"/>
                            <a:gd name="T108" fmla="+- 0 10345 9891"/>
                            <a:gd name="T109" fmla="*/ T108 w 454"/>
                            <a:gd name="T110" fmla="+- 0 1331 1141"/>
                            <a:gd name="T111" fmla="*/ 1331 h 220"/>
                            <a:gd name="T112" fmla="+- 0 10345 9891"/>
                            <a:gd name="T113" fmla="*/ T112 w 454"/>
                            <a:gd name="T114" fmla="+- 0 1325 1141"/>
                            <a:gd name="T115" fmla="*/ 1325 h 220"/>
                            <a:gd name="T116" fmla="+- 0 10324 9891"/>
                            <a:gd name="T117" fmla="*/ T116 w 454"/>
                            <a:gd name="T118" fmla="+- 0 1325 1141"/>
                            <a:gd name="T119" fmla="*/ 1325 h 220"/>
                            <a:gd name="T120" fmla="+- 0 10317 9891"/>
                            <a:gd name="T121" fmla="*/ T120 w 454"/>
                            <a:gd name="T122" fmla="+- 0 1322 1141"/>
                            <a:gd name="T123" fmla="*/ 1322 h 220"/>
                            <a:gd name="T124" fmla="+- 0 10317 9891"/>
                            <a:gd name="T125" fmla="*/ T124 w 454"/>
                            <a:gd name="T126" fmla="+- 0 1150 1141"/>
                            <a:gd name="T127" fmla="*/ 1150 h 220"/>
                            <a:gd name="T128" fmla="+- 0 10324 9891"/>
                            <a:gd name="T129" fmla="*/ T128 w 454"/>
                            <a:gd name="T130" fmla="+- 0 1148 1141"/>
                            <a:gd name="T131" fmla="*/ 1148 h 220"/>
                            <a:gd name="T132" fmla="+- 0 10345 9891"/>
                            <a:gd name="T133" fmla="*/ T132 w 454"/>
                            <a:gd name="T134" fmla="+- 0 1147 1141"/>
                            <a:gd name="T135" fmla="*/ 1147 h 220"/>
                            <a:gd name="T136" fmla="+- 0 10345 9891"/>
                            <a:gd name="T137" fmla="*/ T136 w 454"/>
                            <a:gd name="T138" fmla="+- 0 1141 1141"/>
                            <a:gd name="T139" fmla="*/ 1141 h 2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454" h="220">
                              <a:moveTo>
                                <a:pt x="30" y="171"/>
                              </a:moveTo>
                              <a:lnTo>
                                <a:pt x="18" y="168"/>
                              </a:lnTo>
                              <a:lnTo>
                                <a:pt x="7" y="168"/>
                              </a:lnTo>
                              <a:lnTo>
                                <a:pt x="0" y="171"/>
                              </a:lnTo>
                              <a:lnTo>
                                <a:pt x="0" y="189"/>
                              </a:lnTo>
                              <a:lnTo>
                                <a:pt x="8" y="191"/>
                              </a:lnTo>
                              <a:lnTo>
                                <a:pt x="15" y="191"/>
                              </a:lnTo>
                              <a:lnTo>
                                <a:pt x="16" y="191"/>
                              </a:lnTo>
                              <a:lnTo>
                                <a:pt x="18" y="190"/>
                              </a:lnTo>
                              <a:lnTo>
                                <a:pt x="20" y="190"/>
                              </a:lnTo>
                              <a:lnTo>
                                <a:pt x="22" y="191"/>
                              </a:lnTo>
                              <a:lnTo>
                                <a:pt x="22" y="197"/>
                              </a:lnTo>
                              <a:lnTo>
                                <a:pt x="18" y="207"/>
                              </a:lnTo>
                              <a:lnTo>
                                <a:pt x="4" y="216"/>
                              </a:lnTo>
                              <a:lnTo>
                                <a:pt x="6" y="220"/>
                              </a:lnTo>
                              <a:lnTo>
                                <a:pt x="13" y="218"/>
                              </a:lnTo>
                              <a:lnTo>
                                <a:pt x="30" y="204"/>
                              </a:lnTo>
                              <a:lnTo>
                                <a:pt x="30" y="171"/>
                              </a:lnTo>
                              <a:close/>
                              <a:moveTo>
                                <a:pt x="454" y="0"/>
                              </a:moveTo>
                              <a:lnTo>
                                <a:pt x="369" y="0"/>
                              </a:lnTo>
                              <a:lnTo>
                                <a:pt x="369" y="6"/>
                              </a:lnTo>
                              <a:lnTo>
                                <a:pt x="393" y="7"/>
                              </a:lnTo>
                              <a:lnTo>
                                <a:pt x="397" y="10"/>
                              </a:lnTo>
                              <a:lnTo>
                                <a:pt x="397" y="179"/>
                              </a:lnTo>
                              <a:lnTo>
                                <a:pt x="393" y="184"/>
                              </a:lnTo>
                              <a:lnTo>
                                <a:pt x="369" y="184"/>
                              </a:lnTo>
                              <a:lnTo>
                                <a:pt x="369" y="190"/>
                              </a:lnTo>
                              <a:lnTo>
                                <a:pt x="454" y="190"/>
                              </a:lnTo>
                              <a:lnTo>
                                <a:pt x="454" y="184"/>
                              </a:lnTo>
                              <a:lnTo>
                                <a:pt x="433" y="184"/>
                              </a:lnTo>
                              <a:lnTo>
                                <a:pt x="426" y="181"/>
                              </a:lnTo>
                              <a:lnTo>
                                <a:pt x="426" y="9"/>
                              </a:lnTo>
                              <a:lnTo>
                                <a:pt x="433" y="7"/>
                              </a:lnTo>
                              <a:lnTo>
                                <a:pt x="454" y="6"/>
                              </a:lnTo>
                              <a:lnTo>
                                <a:pt x="4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724AE" id="AutoShape 10" o:spid="_x0000_s1026" style="position:absolute;margin-left:435.55pt;margin-top:22.05pt;width:22.7pt;height:11pt;z-index:-156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4,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" path="m30,171l18,168r-11,l,171r,18l8,191r7,l16,191r2,-1l20,190r2,1l22,197r-4,10l4,216r2,4l13,218,30,204r,-33xm454,l369,r,6l393,7r4,3l397,179r-4,5l369,184r,6l454,190r,-6l433,184r-7,-3l426,9r7,-2l454,6r,-6xe" stroked="f">
                <v:path arrowok="t" o:connecttype="custom" o:connectlocs="19050,833120;11430,831215;4445,831215;0,833120;0,844550;5080,845820;9525,845820;10160,845820;11430,845185;12700,845185;13970,845820;13970,849630;11430,855980;2540,861695;3810,864235;8255,862965;19050,854075;19050,833120;288290,724535;234315,724535;234315,728345;249555,728980;252095,730885;252095,838200;249555,841375;234315,841375;234315,845185;288290,845185;288290,841375;274955,841375;270510,839470;270510,730250;274955,728980;288290,728345;288290,724535" o:connectangles="0,0,0,0,0,0,0,0,0,0,0,0,0,0,0,0,0,0,0,0,0,0,0,0,0,0,0,0,0,0,0,0,0,0,0"/>
              </v:shape>
            </w:pict>
          </mc:Fallback>
        </mc:AlternateContent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62592" behindDoc="1" locked="0" layoutInCell="1" allowOverlap="1" wp14:anchorId="670A95F3" wp14:editId="604FA367">
            <wp:simplePos x="0" y="0"/>
            <wp:positionH relativeFrom="column">
              <wp:posOffset>5367020</wp:posOffset>
            </wp:positionH>
            <wp:positionV relativeFrom="paragraph">
              <wp:posOffset>309880</wp:posOffset>
            </wp:positionV>
            <wp:extent cx="87630" cy="90170"/>
            <wp:effectExtent l="0" t="0" r="7620" b="5080"/>
            <wp:wrapNone/>
            <wp:docPr id="36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61568" behindDoc="1" locked="0" layoutInCell="1" allowOverlap="1" wp14:anchorId="252AA393" wp14:editId="6A3C820E">
            <wp:simplePos x="0" y="0"/>
            <wp:positionH relativeFrom="column">
              <wp:posOffset>5215255</wp:posOffset>
            </wp:positionH>
            <wp:positionV relativeFrom="paragraph">
              <wp:posOffset>309880</wp:posOffset>
            </wp:positionV>
            <wp:extent cx="80010" cy="90170"/>
            <wp:effectExtent l="0" t="0" r="0" b="5080"/>
            <wp:wrapNone/>
            <wp:docPr id="36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60544" behindDoc="1" locked="0" layoutInCell="1" allowOverlap="1" wp14:anchorId="703F49C7" wp14:editId="2E56328C">
            <wp:simplePos x="0" y="0"/>
            <wp:positionH relativeFrom="column">
              <wp:posOffset>5026025</wp:posOffset>
            </wp:positionH>
            <wp:positionV relativeFrom="paragraph">
              <wp:posOffset>309880</wp:posOffset>
            </wp:positionV>
            <wp:extent cx="116205" cy="90170"/>
            <wp:effectExtent l="0" t="0" r="0" b="5080"/>
            <wp:wrapNone/>
            <wp:docPr id="36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59520" behindDoc="1" locked="0" layoutInCell="1" allowOverlap="1" wp14:anchorId="6A7E5F0D" wp14:editId="3BDDE812">
            <wp:simplePos x="0" y="0"/>
            <wp:positionH relativeFrom="column">
              <wp:posOffset>4874895</wp:posOffset>
            </wp:positionH>
            <wp:positionV relativeFrom="paragraph">
              <wp:posOffset>309880</wp:posOffset>
            </wp:positionV>
            <wp:extent cx="80010" cy="90170"/>
            <wp:effectExtent l="0" t="0" r="0" b="5080"/>
            <wp:wrapNone/>
            <wp:docPr id="36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" cy="9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57472" behindDoc="1" locked="0" layoutInCell="1" allowOverlap="1" wp14:anchorId="285E2B72" wp14:editId="4B1CD1C1">
            <wp:simplePos x="0" y="0"/>
            <wp:positionH relativeFrom="column">
              <wp:posOffset>4565015</wp:posOffset>
            </wp:positionH>
            <wp:positionV relativeFrom="paragraph">
              <wp:posOffset>277495</wp:posOffset>
            </wp:positionV>
            <wp:extent cx="81915" cy="125730"/>
            <wp:effectExtent l="0" t="0" r="0" b="7620"/>
            <wp:wrapNone/>
            <wp:docPr id="35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" cy="12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mc:AlternateContent>
          <mc:Choice Requires="wps">
            <w:drawing>
              <wp:anchor distT="0" distB="0" distL="114300" distR="114300" simplePos="0" relativeHeight="487656448" behindDoc="1" locked="0" layoutInCell="1" allowOverlap="1" wp14:anchorId="239D2E59" wp14:editId="2BA7C370">
                <wp:simplePos x="0" y="0"/>
                <wp:positionH relativeFrom="column">
                  <wp:posOffset>4439920</wp:posOffset>
                </wp:positionH>
                <wp:positionV relativeFrom="paragraph">
                  <wp:posOffset>365125</wp:posOffset>
                </wp:positionV>
                <wp:extent cx="33655" cy="8890"/>
                <wp:effectExtent l="0" t="0" r="0" b="0"/>
                <wp:wrapNone/>
                <wp:docPr id="35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55" cy="8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75F735" id="Rectangle 17" o:spid="_x0000_s1026" style="position:absolute;margin-left:349.6pt;margin-top:28.75pt;width:2.65pt;height:.7pt;z-index:-1566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" stroked="f"/>
            </w:pict>
          </mc:Fallback>
        </mc:AlternateContent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55424" behindDoc="1" locked="0" layoutInCell="1" allowOverlap="1" wp14:anchorId="5EC0F91D" wp14:editId="5E016FDC">
            <wp:simplePos x="0" y="0"/>
            <wp:positionH relativeFrom="column">
              <wp:posOffset>4251325</wp:posOffset>
            </wp:positionH>
            <wp:positionV relativeFrom="paragraph">
              <wp:posOffset>309880</wp:posOffset>
            </wp:positionV>
            <wp:extent cx="95250" cy="92075"/>
            <wp:effectExtent l="0" t="0" r="0" b="3175"/>
            <wp:wrapNone/>
            <wp:docPr id="35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54400" behindDoc="1" locked="0" layoutInCell="1" allowOverlap="1" wp14:anchorId="04B889DA" wp14:editId="782D3265">
            <wp:simplePos x="0" y="0"/>
            <wp:positionH relativeFrom="column">
              <wp:posOffset>4084955</wp:posOffset>
            </wp:positionH>
            <wp:positionV relativeFrom="paragraph">
              <wp:posOffset>309880</wp:posOffset>
            </wp:positionV>
            <wp:extent cx="95250" cy="92075"/>
            <wp:effectExtent l="0" t="0" r="0" b="3175"/>
            <wp:wrapNone/>
            <wp:docPr id="356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53376" behindDoc="1" locked="0" layoutInCell="1" allowOverlap="1" wp14:anchorId="059737B8" wp14:editId="78F346F9">
            <wp:simplePos x="0" y="0"/>
            <wp:positionH relativeFrom="column">
              <wp:posOffset>3921760</wp:posOffset>
            </wp:positionH>
            <wp:positionV relativeFrom="paragraph">
              <wp:posOffset>307975</wp:posOffset>
            </wp:positionV>
            <wp:extent cx="89535" cy="93980"/>
            <wp:effectExtent l="0" t="0" r="5715" b="1270"/>
            <wp:wrapNone/>
            <wp:docPr id="355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" cy="9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b w:val="0"/>
          <w:noProof/>
          <w:sz w:val="22"/>
        </w:rPr>
        <w:drawing>
          <wp:anchor distT="0" distB="0" distL="114300" distR="114300" simplePos="0" relativeHeight="487652352" behindDoc="1" locked="0" layoutInCell="1" allowOverlap="1" wp14:anchorId="0B8F0B67" wp14:editId="27F6A915">
            <wp:simplePos x="0" y="0"/>
            <wp:positionH relativeFrom="column">
              <wp:posOffset>3737610</wp:posOffset>
            </wp:positionH>
            <wp:positionV relativeFrom="paragraph">
              <wp:posOffset>277495</wp:posOffset>
            </wp:positionV>
            <wp:extent cx="110490" cy="125730"/>
            <wp:effectExtent l="0" t="0" r="3810" b="7620"/>
            <wp:wrapNone/>
            <wp:docPr id="35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" cy="12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AAB283" w14:textId="77777777" w:rsidR="002D0CEF" w:rsidRDefault="002D0CEF">
      <w:pPr>
        <w:rPr>
          <w:rFonts w:ascii="Times New Roman"/>
        </w:rPr>
        <w:sectPr w:rsidR="002D0CEF">
          <w:footerReference w:type="default" r:id="rId18"/>
          <w:type w:val="continuous"/>
          <w:pgSz w:w="12240" w:h="15840"/>
          <w:pgMar w:top="700" w:right="540" w:bottom="280" w:left="1180" w:header="720" w:footer="720" w:gutter="0"/>
          <w:cols w:space="720"/>
        </w:sectPr>
      </w:pPr>
    </w:p>
    <w:p w14:paraId="0A3E9FCA" w14:textId="0FCF35EE" w:rsidR="0003524D" w:rsidRDefault="00813485" w:rsidP="002D23A8">
      <w:pPr>
        <w:ind w:right="-306"/>
        <w:jc w:val="center"/>
        <w:rPr>
          <w:rFonts w:ascii="Arima" w:hAnsi="Arima" w:cs="Arima"/>
          <w:b/>
          <w:bCs/>
          <w:sz w:val="52"/>
          <w:szCs w:val="52"/>
        </w:rPr>
      </w:pPr>
      <w:r>
        <w:rPr>
          <w:rFonts w:ascii="Arima" w:hAnsi="Arima" w:cs="Arima"/>
          <w:b/>
          <w:bCs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487676928" behindDoc="0" locked="0" layoutInCell="1" allowOverlap="1" wp14:anchorId="1B54AA7A" wp14:editId="18B00D2D">
                <wp:simplePos x="0" y="0"/>
                <wp:positionH relativeFrom="column">
                  <wp:posOffset>-1484142</wp:posOffset>
                </wp:positionH>
                <wp:positionV relativeFrom="paragraph">
                  <wp:posOffset>-940191</wp:posOffset>
                </wp:positionV>
                <wp:extent cx="9085861" cy="11485636"/>
                <wp:effectExtent l="0" t="0" r="127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85861" cy="11485636"/>
                          <a:chOff x="0" y="0"/>
                          <a:chExt cx="9085861" cy="11485636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6731391" y="0"/>
                            <a:ext cx="2354470" cy="2293204"/>
                            <a:chOff x="0" y="0"/>
                            <a:chExt cx="2354470" cy="2293204"/>
                          </a:xfrm>
                        </wpg:grpSpPr>
                        <wps:wsp>
                          <wps:cNvPr id="3" name="Freeform: Shape 1"/>
                          <wps:cNvSpPr/>
                          <wps:spPr>
                            <a:xfrm>
                              <a:off x="0" y="211016"/>
                              <a:ext cx="2171277" cy="2082188"/>
                            </a:xfrm>
                            <a:custGeom>
                              <a:avLst/>
                              <a:gdLst>
                                <a:gd name="connsiteX0" fmla="*/ 0 w 2662237"/>
                                <a:gd name="connsiteY0" fmla="*/ 0 h 2552700"/>
                                <a:gd name="connsiteX1" fmla="*/ 2662238 w 2662237"/>
                                <a:gd name="connsiteY1" fmla="*/ 0 h 2552700"/>
                                <a:gd name="connsiteX2" fmla="*/ 2651665 w 2662237"/>
                                <a:gd name="connsiteY2" fmla="*/ 2552700 h 2552700"/>
                                <a:gd name="connsiteX3" fmla="*/ 2105025 w 2662237"/>
                                <a:gd name="connsiteY3" fmla="*/ 1991773 h 2552700"/>
                                <a:gd name="connsiteX4" fmla="*/ 2155793 w 2662237"/>
                                <a:gd name="connsiteY4" fmla="*/ 1765649 h 2552700"/>
                                <a:gd name="connsiteX5" fmla="*/ 2008727 w 2662237"/>
                                <a:gd name="connsiteY5" fmla="*/ 1773936 h 2552700"/>
                                <a:gd name="connsiteX6" fmla="*/ 818674 w 2662237"/>
                                <a:gd name="connsiteY6" fmla="*/ 665988 h 2552700"/>
                                <a:gd name="connsiteX7" fmla="*/ 828294 w 2662237"/>
                                <a:gd name="connsiteY7" fmla="*/ 524066 h 2552700"/>
                                <a:gd name="connsiteX8" fmla="*/ 605409 w 2662237"/>
                                <a:gd name="connsiteY8" fmla="*/ 563499 h 2552700"/>
                                <a:gd name="connsiteX9" fmla="*/ 0 w 2662237"/>
                                <a:gd name="connsiteY9" fmla="*/ 0 h 25527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662237" h="2552700">
                                  <a:moveTo>
                                    <a:pt x="0" y="0"/>
                                  </a:moveTo>
                                  <a:lnTo>
                                    <a:pt x="2662238" y="0"/>
                                  </a:lnTo>
                                  <a:lnTo>
                                    <a:pt x="2651665" y="2552700"/>
                                  </a:lnTo>
                                  <a:cubicBezTo>
                                    <a:pt x="2344865" y="2525268"/>
                                    <a:pt x="2105025" y="2284571"/>
                                    <a:pt x="2105025" y="1991773"/>
                                  </a:cubicBezTo>
                                  <a:cubicBezTo>
                                    <a:pt x="2105025" y="1911287"/>
                                    <a:pt x="2123027" y="1834896"/>
                                    <a:pt x="2155793" y="1765649"/>
                                  </a:cubicBezTo>
                                  <a:cubicBezTo>
                                    <a:pt x="2107597" y="1771174"/>
                                    <a:pt x="2058543" y="1773936"/>
                                    <a:pt x="2008727" y="1773936"/>
                                  </a:cubicBezTo>
                                  <a:cubicBezTo>
                                    <a:pt x="1351502" y="1773936"/>
                                    <a:pt x="818674" y="1277874"/>
                                    <a:pt x="818674" y="665988"/>
                                  </a:cubicBezTo>
                                  <a:cubicBezTo>
                                    <a:pt x="818674" y="617792"/>
                                    <a:pt x="822008" y="570452"/>
                                    <a:pt x="828294" y="524066"/>
                                  </a:cubicBezTo>
                                  <a:cubicBezTo>
                                    <a:pt x="759333" y="549593"/>
                                    <a:pt x="684086" y="563499"/>
                                    <a:pt x="605409" y="563499"/>
                                  </a:cubicBezTo>
                                  <a:cubicBezTo>
                                    <a:pt x="271082" y="563594"/>
                                    <a:pt x="0" y="311277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F0910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Freeform: Shape 3"/>
                          <wps:cNvSpPr/>
                          <wps:spPr>
                            <a:xfrm>
                              <a:off x="189914" y="0"/>
                              <a:ext cx="2164556" cy="2075497"/>
                            </a:xfrm>
                            <a:custGeom>
                              <a:avLst/>
                              <a:gdLst>
                                <a:gd name="connsiteX0" fmla="*/ 0 w 2164556"/>
                                <a:gd name="connsiteY0" fmla="*/ 0 h 2075497"/>
                                <a:gd name="connsiteX1" fmla="*/ 2164556 w 2164556"/>
                                <a:gd name="connsiteY1" fmla="*/ 0 h 2075497"/>
                                <a:gd name="connsiteX2" fmla="*/ 2155984 w 2164556"/>
                                <a:gd name="connsiteY2" fmla="*/ 2075498 h 2075497"/>
                                <a:gd name="connsiteX3" fmla="*/ 1711547 w 2164556"/>
                                <a:gd name="connsiteY3" fmla="*/ 1619441 h 2075497"/>
                                <a:gd name="connsiteX4" fmla="*/ 1752791 w 2164556"/>
                                <a:gd name="connsiteY4" fmla="*/ 1435608 h 2075497"/>
                                <a:gd name="connsiteX5" fmla="*/ 1633252 w 2164556"/>
                                <a:gd name="connsiteY5" fmla="*/ 1442371 h 2075497"/>
                                <a:gd name="connsiteX6" fmla="*/ 665607 w 2164556"/>
                                <a:gd name="connsiteY6" fmla="*/ 541496 h 2075497"/>
                                <a:gd name="connsiteX7" fmla="*/ 673418 w 2164556"/>
                                <a:gd name="connsiteY7" fmla="*/ 426149 h 2075497"/>
                                <a:gd name="connsiteX8" fmla="*/ 492157 w 2164556"/>
                                <a:gd name="connsiteY8" fmla="*/ 458248 h 2075497"/>
                                <a:gd name="connsiteX9" fmla="*/ 0 w 2164556"/>
                                <a:gd name="connsiteY9" fmla="*/ 0 h 207549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2164556" h="2075497">
                                  <a:moveTo>
                                    <a:pt x="0" y="0"/>
                                  </a:moveTo>
                                  <a:lnTo>
                                    <a:pt x="2164556" y="0"/>
                                  </a:lnTo>
                                  <a:lnTo>
                                    <a:pt x="2155984" y="2075498"/>
                                  </a:lnTo>
                                  <a:cubicBezTo>
                                    <a:pt x="1906524" y="2053209"/>
                                    <a:pt x="1711547" y="1857566"/>
                                    <a:pt x="1711547" y="1619441"/>
                                  </a:cubicBezTo>
                                  <a:cubicBezTo>
                                    <a:pt x="1711547" y="1554004"/>
                                    <a:pt x="1726216" y="1491901"/>
                                    <a:pt x="1752791" y="1435608"/>
                                  </a:cubicBezTo>
                                  <a:cubicBezTo>
                                    <a:pt x="1713643" y="1440085"/>
                                    <a:pt x="1673733" y="1442371"/>
                                    <a:pt x="1633252" y="1442371"/>
                                  </a:cubicBezTo>
                                  <a:cubicBezTo>
                                    <a:pt x="1098899" y="1442371"/>
                                    <a:pt x="665607" y="1038987"/>
                                    <a:pt x="665607" y="541496"/>
                                  </a:cubicBezTo>
                                  <a:cubicBezTo>
                                    <a:pt x="665607" y="502349"/>
                                    <a:pt x="668274" y="463772"/>
                                    <a:pt x="673418" y="426149"/>
                                  </a:cubicBezTo>
                                  <a:cubicBezTo>
                                    <a:pt x="617411" y="446913"/>
                                    <a:pt x="556165" y="458248"/>
                                    <a:pt x="492157" y="458248"/>
                                  </a:cubicBezTo>
                                  <a:cubicBezTo>
                                    <a:pt x="220313" y="458248"/>
                                    <a:pt x="0" y="253079"/>
                                    <a:pt x="0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E80D16"/>
                            </a:solidFill>
                            <a:ln w="9525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" name="Group 6"/>
                        <wpg:cNvGrpSpPr/>
                        <wpg:grpSpPr>
                          <a:xfrm>
                            <a:off x="0" y="9566031"/>
                            <a:ext cx="1912620" cy="1919605"/>
                            <a:chOff x="0" y="0"/>
                            <a:chExt cx="1912816" cy="1919849"/>
                          </a:xfrm>
                        </wpg:grpSpPr>
                        <wps:wsp>
                          <wps:cNvPr id="5" name="Partial Circle 4"/>
                          <wps:cNvSpPr/>
                          <wps:spPr>
                            <a:xfrm rot="16200000">
                              <a:off x="119576" y="0"/>
                              <a:ext cx="1793240" cy="1793240"/>
                            </a:xfrm>
                            <a:prstGeom prst="pie">
                              <a:avLst>
                                <a:gd name="adj1" fmla="val 0"/>
                                <a:gd name="adj2" fmla="val 5294506"/>
                              </a:avLst>
                            </a:prstGeom>
                            <a:solidFill>
                              <a:srgbClr val="9F091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Partial Circle 5"/>
                          <wps:cNvSpPr/>
                          <wps:spPr>
                            <a:xfrm rot="16200000">
                              <a:off x="0" y="126609"/>
                              <a:ext cx="1793240" cy="1793240"/>
                            </a:xfrm>
                            <a:prstGeom prst="pie">
                              <a:avLst>
                                <a:gd name="adj1" fmla="val 0"/>
                                <a:gd name="adj2" fmla="val 5294506"/>
                              </a:avLst>
                            </a:prstGeom>
                            <a:solidFill>
                              <a:srgbClr val="E80D16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2AE149" id="Group 8" o:spid="_x0000_s1026" style="position:absolute;margin-left:-116.85pt;margin-top:-74.05pt;width:715.4pt;height:904.4pt;z-index:487676928" coordsize="90858,1148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">
                <v:group id="Group 7" o:spid="_x0000_s1027" style="position:absolute;left:67313;width:23545;height:22932" coordsize="23544,22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: Shape 1" o:spid="_x0000_s1028" style="position:absolute;top:2110;width:21712;height:20822;visibility:visible;mso-wrap-style:square;v-text-anchor:middle" coordsize="2662237,255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" path="m,l2662238,r-10573,2552700c2344865,2525268,2105025,2284571,2105025,1991773v,-80486,18002,-156877,50768,-226124c2107597,1771174,2058543,1773936,2008727,1773936v-657225,,-1190053,-496062,-1190053,-1107948c818674,617792,822008,570452,828294,524066v-68961,25527,-144208,39433,-222885,39433c271082,563594,,311277,,xe" fillcolor="#9f0910" stroked="f">
                    <v:stroke joinstyle="miter"/>
                    <v:path arrowok="t" o:connecttype="custom" o:connectlocs="0,0;2171278,0;2162655,2082188;1716824,1624651;1758230,1440206;1638285,1446965;667697,543234;675543,427470;493762,459635;0,0" o:connectangles="0,0,0,0,0,0,0,0,0,0"/>
                  </v:shape>
                  <v:shape id="Freeform: Shape 3" o:spid="_x0000_s1029" style="position:absolute;left:1899;width:21645;height:20754;visibility:visible;mso-wrap-style:square;v-text-anchor:middle" coordsize="2164556,2075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" path="m,l2164556,r-8572,2075498c1906524,2053209,1711547,1857566,1711547,1619441v,-65437,14669,-127540,41244,-183833c1713643,1440085,1673733,1442371,1633252,1442371v-534353,,-967645,-403384,-967645,-900875c665607,502349,668274,463772,673418,426149v-56007,20764,-117253,32099,-181261,32099c220313,458248,,253079,,xe" fillcolor="#e80d16" stroked="f">
                    <v:stroke joinstyle="miter"/>
                    <v:path arrowok="t" o:connecttype="custom" o:connectlocs="0,0;2164556,0;2155984,2075498;1711547,1619441;1752791,1435608;1633252,1442371;665607,541496;673418,426149;492157,458248;0,0" o:connectangles="0,0,0,0,0,0,0,0,0,0"/>
                  </v:shape>
                </v:group>
                <v:group id="Group 6" o:spid="_x0000_s1030" style="position:absolute;top:95660;width:19126;height:19196" coordsize="19128,19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artial Circle 4" o:spid="_x0000_s1031" style="position:absolute;left:1196;top:-1;width:17932;height:17933;rotation:-90;visibility:visible;mso-wrap-style:square;v-text-anchor:middle" coordsize="1793240,179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" path="m1793240,896620v,484478,-384860,881333,-869110,896198l896620,896620r896620,xe" fillcolor="#9f0910" stroked="f" strokeweight="2pt">
                    <v:path arrowok="t" o:connecttype="custom" o:connectlocs="1793240,896620;924130,1792818;896620,896620;1793240,896620" o:connectangles="0,0,0,0"/>
                  </v:shape>
                  <v:shape id="Partial Circle 5" o:spid="_x0000_s1032" style="position:absolute;top:1266;width:17932;height:17932;rotation:-90;visibility:visible;mso-wrap-style:square;v-text-anchor:middle" coordsize="1793240,1793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" path="m1793240,896620v,484478,-384860,881333,-869110,896198l896620,896620r896620,xe" fillcolor="#e80d16" stroked="f" strokeweight="2pt">
                    <v:path arrowok="t" o:connecttype="custom" o:connectlocs="1793240,896620;924130,1792818;896620,896620;1793240,896620" o:connectangles="0,0,0,0"/>
                  </v:shape>
                </v:group>
              </v:group>
            </w:pict>
          </mc:Fallback>
        </mc:AlternateContent>
      </w:r>
      <w:r w:rsidR="0003524D" w:rsidRPr="0003524D">
        <w:rPr>
          <w:rFonts w:ascii="Arima" w:hAnsi="Arima" w:cs="Arima"/>
          <w:b/>
          <w:bCs/>
          <w:sz w:val="52"/>
          <w:szCs w:val="52"/>
        </w:rPr>
        <w:t>BASIC FINGERING</w:t>
      </w:r>
      <w:r w:rsidR="0003524D" w:rsidRPr="002D23A8">
        <w:rPr>
          <w:rFonts w:ascii="Arima" w:hAnsi="Arima" w:cs="Arima"/>
          <w:b/>
          <w:bCs/>
          <w:sz w:val="52"/>
          <w:szCs w:val="52"/>
        </w:rPr>
        <w:t xml:space="preserve"> </w:t>
      </w:r>
      <w:r w:rsidR="0003524D" w:rsidRPr="0003524D">
        <w:rPr>
          <w:rFonts w:ascii="Arima" w:hAnsi="Arima" w:cs="Arima"/>
          <w:b/>
          <w:bCs/>
          <w:sz w:val="52"/>
          <w:szCs w:val="52"/>
        </w:rPr>
        <w:t>CHART</w:t>
      </w:r>
    </w:p>
    <w:p w14:paraId="3A37655A" w14:textId="4547CBFC" w:rsidR="002D23A8" w:rsidRPr="0003524D" w:rsidRDefault="002D23A8" w:rsidP="002D23A8">
      <w:pPr>
        <w:ind w:right="-306"/>
        <w:jc w:val="center"/>
        <w:rPr>
          <w:rFonts w:ascii="Arima" w:hAnsi="Arima" w:cs="Arima"/>
          <w:b/>
          <w:bCs/>
          <w:sz w:val="20"/>
          <w:szCs w:val="20"/>
        </w:rPr>
      </w:pPr>
    </w:p>
    <w:p w14:paraId="6B6FADC6" w14:textId="77777777" w:rsidR="002D0CEF" w:rsidRDefault="002D0CEF"/>
    <w:p w14:paraId="2E09ABF7" w14:textId="77777777" w:rsidR="00ED537D" w:rsidRDefault="00ED537D"/>
    <w:p w14:paraId="413D5AB4" w14:textId="77777777" w:rsidR="00ED537D" w:rsidRDefault="00ED537D"/>
    <w:p w14:paraId="0A85F0BE" w14:textId="77777777" w:rsidR="00ED537D" w:rsidRDefault="00ED537D"/>
    <w:p w14:paraId="1CD3A19F" w14:textId="4EB27707" w:rsidR="00ED537D" w:rsidRPr="00ED537D" w:rsidRDefault="00ED537D">
      <w:pPr>
        <w:rPr>
          <w:sz w:val="32"/>
          <w:szCs w:val="32"/>
        </w:rPr>
        <w:sectPr w:rsidR="00ED537D" w:rsidRPr="00ED537D" w:rsidSect="0003524D">
          <w:type w:val="continuous"/>
          <w:pgSz w:w="12240" w:h="15840"/>
          <w:pgMar w:top="720" w:right="720" w:bottom="720" w:left="720" w:header="720" w:footer="720" w:gutter="0"/>
          <w:cols w:num="2" w:space="180" w:equalWidth="0">
            <w:col w:w="5814" w:space="541"/>
            <w:col w:w="4445"/>
          </w:cols>
          <w:docGrid w:linePitch="299"/>
        </w:sectPr>
      </w:pPr>
    </w:p>
    <w:p w14:paraId="16A0E7BD" w14:textId="45A4F1B4" w:rsidR="002D0CEF" w:rsidRDefault="007D6326" w:rsidP="00E93459">
      <w:pPr>
        <w:pStyle w:val="BodyText"/>
        <w:spacing w:before="4"/>
        <w:rPr>
          <w:sz w:val="24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487671808" behindDoc="0" locked="0" layoutInCell="1" allowOverlap="1" wp14:anchorId="2CDC56F9" wp14:editId="5F35C3EC">
            <wp:simplePos x="0" y="0"/>
            <wp:positionH relativeFrom="column">
              <wp:posOffset>-80433</wp:posOffset>
            </wp:positionH>
            <wp:positionV relativeFrom="page">
              <wp:posOffset>2006600</wp:posOffset>
            </wp:positionV>
            <wp:extent cx="6404610" cy="7289800"/>
            <wp:effectExtent l="0" t="0" r="0" b="6350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Picture 466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461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269AFA1B" w14:textId="77777777" w:rsidR="00935003" w:rsidRPr="00935003" w:rsidRDefault="00935003" w:rsidP="00935003"/>
    <w:p w14:paraId="2FCF8C46" w14:textId="77777777" w:rsidR="00935003" w:rsidRPr="00935003" w:rsidRDefault="00935003" w:rsidP="00935003"/>
    <w:p w14:paraId="21B5B0C6" w14:textId="77777777" w:rsidR="00935003" w:rsidRPr="00935003" w:rsidRDefault="00935003" w:rsidP="00935003"/>
    <w:p w14:paraId="3311A254" w14:textId="77777777" w:rsidR="00935003" w:rsidRPr="00935003" w:rsidRDefault="00935003" w:rsidP="00935003"/>
    <w:p w14:paraId="31C700A2" w14:textId="77777777" w:rsidR="00935003" w:rsidRPr="00935003" w:rsidRDefault="00935003" w:rsidP="00935003"/>
    <w:p w14:paraId="797245AE" w14:textId="77777777" w:rsidR="00935003" w:rsidRPr="00935003" w:rsidRDefault="00935003" w:rsidP="00935003"/>
    <w:p w14:paraId="7431F1A3" w14:textId="77777777" w:rsidR="00935003" w:rsidRPr="00935003" w:rsidRDefault="00935003" w:rsidP="00935003"/>
    <w:p w14:paraId="6C68EAD3" w14:textId="77777777" w:rsidR="00935003" w:rsidRPr="00935003" w:rsidRDefault="00935003" w:rsidP="00935003"/>
    <w:p w14:paraId="3F698C60" w14:textId="77777777" w:rsidR="00935003" w:rsidRPr="00935003" w:rsidRDefault="00935003" w:rsidP="00935003"/>
    <w:p w14:paraId="2B82FB62" w14:textId="77777777" w:rsidR="00935003" w:rsidRPr="00935003" w:rsidRDefault="00935003" w:rsidP="00935003"/>
    <w:p w14:paraId="2B2D8926" w14:textId="77777777" w:rsidR="00935003" w:rsidRPr="00935003" w:rsidRDefault="00935003" w:rsidP="00935003"/>
    <w:p w14:paraId="6B4A540E" w14:textId="77777777" w:rsidR="00935003" w:rsidRPr="00935003" w:rsidRDefault="00935003" w:rsidP="00935003"/>
    <w:p w14:paraId="7296807F" w14:textId="77777777" w:rsidR="00935003" w:rsidRPr="00935003" w:rsidRDefault="00935003" w:rsidP="00935003"/>
    <w:p w14:paraId="4B7D6497" w14:textId="77777777" w:rsidR="00935003" w:rsidRPr="00935003" w:rsidRDefault="00935003" w:rsidP="00935003"/>
    <w:p w14:paraId="3142DF42" w14:textId="77777777" w:rsidR="00935003" w:rsidRPr="00935003" w:rsidRDefault="00935003" w:rsidP="00935003"/>
    <w:p w14:paraId="3CA16621" w14:textId="77777777" w:rsidR="00935003" w:rsidRPr="00935003" w:rsidRDefault="00935003" w:rsidP="00935003"/>
    <w:p w14:paraId="6FE98169" w14:textId="77777777" w:rsidR="00935003" w:rsidRPr="00935003" w:rsidRDefault="00935003" w:rsidP="00935003"/>
    <w:p w14:paraId="3A397AC0" w14:textId="77777777" w:rsidR="00935003" w:rsidRPr="00935003" w:rsidRDefault="00935003" w:rsidP="00935003"/>
    <w:p w14:paraId="546DAFC0" w14:textId="77777777" w:rsidR="00935003" w:rsidRPr="00935003" w:rsidRDefault="00935003" w:rsidP="00935003"/>
    <w:p w14:paraId="7B812449" w14:textId="77777777" w:rsidR="00935003" w:rsidRPr="00935003" w:rsidRDefault="00935003" w:rsidP="00935003"/>
    <w:p w14:paraId="29326476" w14:textId="77777777" w:rsidR="00935003" w:rsidRPr="00935003" w:rsidRDefault="00935003" w:rsidP="00935003"/>
    <w:p w14:paraId="21EE6A4E" w14:textId="77777777" w:rsidR="00935003" w:rsidRPr="00935003" w:rsidRDefault="00935003" w:rsidP="00935003"/>
    <w:p w14:paraId="51B13CC6" w14:textId="77777777" w:rsidR="00935003" w:rsidRPr="00935003" w:rsidRDefault="00935003" w:rsidP="00935003"/>
    <w:p w14:paraId="0D9A840A" w14:textId="77777777" w:rsidR="00935003" w:rsidRPr="00935003" w:rsidRDefault="00935003" w:rsidP="00935003"/>
    <w:p w14:paraId="49F2BEF0" w14:textId="77777777" w:rsidR="00935003" w:rsidRPr="00935003" w:rsidRDefault="00935003" w:rsidP="00935003"/>
    <w:p w14:paraId="416547F5" w14:textId="77777777" w:rsidR="00935003" w:rsidRPr="00935003" w:rsidRDefault="00935003" w:rsidP="00935003"/>
    <w:p w14:paraId="6FD73B15" w14:textId="77777777" w:rsidR="00935003" w:rsidRPr="00935003" w:rsidRDefault="00935003" w:rsidP="00935003"/>
    <w:p w14:paraId="1070A893" w14:textId="77777777" w:rsidR="00935003" w:rsidRPr="00935003" w:rsidRDefault="00935003" w:rsidP="00935003"/>
    <w:p w14:paraId="0D9E83FD" w14:textId="77777777" w:rsidR="00935003" w:rsidRPr="00935003" w:rsidRDefault="00935003" w:rsidP="00935003"/>
    <w:p w14:paraId="744EF344" w14:textId="77777777" w:rsidR="00935003" w:rsidRPr="00935003" w:rsidRDefault="00935003" w:rsidP="00935003"/>
    <w:p w14:paraId="48401DB8" w14:textId="77777777" w:rsidR="00935003" w:rsidRPr="00935003" w:rsidRDefault="00935003" w:rsidP="00935003"/>
    <w:p w14:paraId="2DFC90F6" w14:textId="77777777" w:rsidR="00935003" w:rsidRPr="00935003" w:rsidRDefault="00935003" w:rsidP="00935003"/>
    <w:p w14:paraId="5B05DACD" w14:textId="77777777" w:rsidR="00935003" w:rsidRPr="00935003" w:rsidRDefault="00935003" w:rsidP="00935003"/>
    <w:p w14:paraId="62A71146" w14:textId="77777777" w:rsidR="00935003" w:rsidRPr="00935003" w:rsidRDefault="00935003" w:rsidP="00935003"/>
    <w:p w14:paraId="6800DC89" w14:textId="77777777" w:rsidR="00935003" w:rsidRPr="00935003" w:rsidRDefault="00935003" w:rsidP="00935003"/>
    <w:p w14:paraId="5B24BB6F" w14:textId="77777777" w:rsidR="00935003" w:rsidRPr="00935003" w:rsidRDefault="00935003" w:rsidP="00935003"/>
    <w:p w14:paraId="0C8C2897" w14:textId="77777777" w:rsidR="00935003" w:rsidRPr="00935003" w:rsidRDefault="00935003" w:rsidP="00935003"/>
    <w:p w14:paraId="62F183EB" w14:textId="77777777" w:rsidR="00935003" w:rsidRPr="00935003" w:rsidRDefault="00935003" w:rsidP="00935003"/>
    <w:p w14:paraId="5981A49D" w14:textId="77777777" w:rsidR="00935003" w:rsidRPr="00935003" w:rsidRDefault="00935003" w:rsidP="00935003"/>
    <w:p w14:paraId="39296887" w14:textId="77777777" w:rsidR="00935003" w:rsidRPr="00935003" w:rsidRDefault="00935003" w:rsidP="00935003"/>
    <w:p w14:paraId="685EF3D3" w14:textId="77777777" w:rsidR="00935003" w:rsidRPr="00935003" w:rsidRDefault="00935003" w:rsidP="00935003"/>
    <w:p w14:paraId="729CD64C" w14:textId="77777777" w:rsidR="00935003" w:rsidRPr="00935003" w:rsidRDefault="00935003" w:rsidP="00935003"/>
    <w:p w14:paraId="012CCDB6" w14:textId="77777777" w:rsidR="00935003" w:rsidRPr="00935003" w:rsidRDefault="00935003" w:rsidP="00935003"/>
    <w:p w14:paraId="5BC5D023" w14:textId="77777777" w:rsidR="00935003" w:rsidRPr="00935003" w:rsidRDefault="00935003" w:rsidP="00935003"/>
    <w:p w14:paraId="6D3CE214" w14:textId="77777777" w:rsidR="00935003" w:rsidRPr="00935003" w:rsidRDefault="00935003" w:rsidP="00935003"/>
    <w:p w14:paraId="23F4736A" w14:textId="77777777" w:rsidR="00935003" w:rsidRPr="00935003" w:rsidRDefault="00935003" w:rsidP="00935003"/>
    <w:p w14:paraId="358A8A12" w14:textId="77777777" w:rsidR="00935003" w:rsidRPr="00935003" w:rsidRDefault="00935003" w:rsidP="00935003"/>
    <w:p w14:paraId="04D2E0B1" w14:textId="77777777" w:rsidR="00935003" w:rsidRPr="00935003" w:rsidRDefault="00935003" w:rsidP="00935003"/>
    <w:p w14:paraId="645C32C1" w14:textId="77777777" w:rsidR="00935003" w:rsidRDefault="00935003" w:rsidP="00935003">
      <w:pPr>
        <w:rPr>
          <w:b/>
          <w:bCs/>
          <w:sz w:val="24"/>
          <w:szCs w:val="20"/>
        </w:rPr>
      </w:pPr>
    </w:p>
    <w:p w14:paraId="5CB1BE38" w14:textId="29DB4CE0" w:rsidR="00935003" w:rsidRDefault="00935003" w:rsidP="00935003">
      <w:pPr>
        <w:tabs>
          <w:tab w:val="left" w:pos="1793"/>
        </w:tabs>
      </w:pPr>
      <w:r>
        <w:lastRenderedPageBreak/>
        <w:tab/>
      </w:r>
    </w:p>
    <w:p w14:paraId="43CE5CDD" w14:textId="77777777" w:rsidR="00FA048A" w:rsidRDefault="00FA048A" w:rsidP="00935003">
      <w:pPr>
        <w:widowControl/>
        <w:suppressAutoHyphens/>
        <w:autoSpaceDE/>
        <w:rPr>
          <w:rFonts w:ascii="AvenirNext LT Pro Regular" w:eastAsia="Avenir" w:hAnsi="AvenirNext LT Pro Regular" w:cs="Avenir"/>
          <w:kern w:val="3"/>
          <w:sz w:val="24"/>
          <w:szCs w:val="24"/>
        </w:rPr>
      </w:pPr>
      <w:bookmarkStart w:id="1" w:name="_2et92p0"/>
      <w:bookmarkEnd w:id="1"/>
    </w:p>
    <w:p w14:paraId="38B4E9AA" w14:textId="0089DC20" w:rsidR="00935003" w:rsidRPr="00935003" w:rsidRDefault="00935003" w:rsidP="00935003">
      <w:pPr>
        <w:widowControl/>
        <w:suppressAutoHyphens/>
        <w:autoSpaceDE/>
        <w:rPr>
          <w:rFonts w:ascii="AvenirNext LT Pro Regular" w:eastAsia="Avenir" w:hAnsi="AvenirNext LT Pro Regular" w:cs="Avenir"/>
          <w:kern w:val="3"/>
          <w:sz w:val="24"/>
          <w:szCs w:val="24"/>
        </w:rPr>
      </w:pPr>
      <w:r w:rsidRPr="00935003">
        <w:rPr>
          <w:rFonts w:ascii="AvenirNext LT Pro Regular" w:eastAsia="Avenir" w:hAnsi="AvenirNext LT Pro Regular" w:cs="Avenir"/>
          <w:kern w:val="3"/>
          <w:sz w:val="24"/>
          <w:szCs w:val="24"/>
        </w:rPr>
        <w:t>Designed by:</w:t>
      </w:r>
    </w:p>
    <w:p w14:paraId="0F74F2C1" w14:textId="77777777" w:rsidR="00935003" w:rsidRPr="00935003" w:rsidRDefault="00935003" w:rsidP="00935003">
      <w:pPr>
        <w:widowControl/>
        <w:suppressAutoHyphens/>
        <w:autoSpaceDE/>
        <w:rPr>
          <w:rFonts w:ascii="Aptos" w:eastAsia="Aptos" w:hAnsi="Aptos" w:cs="Times New Roman"/>
          <w:kern w:val="3"/>
          <w:sz w:val="24"/>
          <w:szCs w:val="24"/>
        </w:rPr>
      </w:pPr>
      <w:r w:rsidRPr="00935003">
        <w:rPr>
          <w:rFonts w:ascii="AvenirNext LT Pro Regular" w:eastAsia="Avenir" w:hAnsi="AvenirNext LT Pro Regular" w:cs="Avenir"/>
          <w:noProof/>
          <w:kern w:val="3"/>
          <w:sz w:val="24"/>
          <w:szCs w:val="24"/>
        </w:rPr>
        <w:drawing>
          <wp:inline distT="0" distB="0" distL="0" distR="0" wp14:anchorId="31E76E88" wp14:editId="16882EC7">
            <wp:extent cx="914400" cy="316867"/>
            <wp:effectExtent l="0" t="0" r="0" b="6983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491A158" w14:textId="77777777" w:rsidR="00935003" w:rsidRPr="00935003" w:rsidRDefault="00935003" w:rsidP="00935003">
      <w:pPr>
        <w:widowControl/>
        <w:suppressAutoHyphens/>
        <w:autoSpaceDE/>
        <w:rPr>
          <w:rFonts w:ascii="Aptos" w:eastAsia="Aptos" w:hAnsi="Aptos" w:cs="Times New Roman"/>
          <w:kern w:val="3"/>
          <w:sz w:val="24"/>
          <w:szCs w:val="24"/>
        </w:rPr>
      </w:pPr>
      <w:r w:rsidRPr="00935003">
        <w:rPr>
          <w:rFonts w:ascii="AvenirNext LT Pro Regular" w:eastAsia="Avenir" w:hAnsi="AvenirNext LT Pro Regular" w:cs="Avenir"/>
          <w:kern w:val="3"/>
          <w:sz w:val="24"/>
          <w:szCs w:val="24"/>
        </w:rPr>
        <w:t xml:space="preserve">© </w:t>
      </w:r>
      <w:r w:rsidRPr="00935003">
        <w:rPr>
          <w:rFonts w:ascii="AvenirNext LT Pro Regular" w:eastAsia="Avenir" w:hAnsi="AvenirNext LT Pro Regular" w:cs="Avenir"/>
          <w:color w:val="0000FF"/>
          <w:kern w:val="3"/>
          <w:sz w:val="24"/>
          <w:szCs w:val="24"/>
          <w:u w:val="single"/>
        </w:rPr>
        <w:t>WordTemplatesOnline.net</w:t>
      </w:r>
      <w:r w:rsidRPr="00935003">
        <w:rPr>
          <w:rFonts w:ascii="AvenirNext LT Pro Regular" w:eastAsia="Avenir" w:hAnsi="AvenirNext LT Pro Regular" w:cs="Avenir"/>
          <w:kern w:val="3"/>
          <w:sz w:val="24"/>
          <w:szCs w:val="24"/>
        </w:rPr>
        <w:t xml:space="preserve"> All Rights Reserved.</w:t>
      </w:r>
    </w:p>
    <w:p w14:paraId="0B0778E0" w14:textId="77777777" w:rsidR="00935003" w:rsidRPr="00935003" w:rsidRDefault="00935003" w:rsidP="00935003">
      <w:pPr>
        <w:tabs>
          <w:tab w:val="left" w:pos="1793"/>
        </w:tabs>
      </w:pPr>
    </w:p>
    <w:sectPr w:rsidR="00935003" w:rsidRPr="00935003">
      <w:type w:val="continuous"/>
      <w:pgSz w:w="12240" w:h="15840"/>
      <w:pgMar w:top="700" w:right="540" w:bottom="280" w:left="11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AA707" w14:textId="77777777" w:rsidR="00B264DE" w:rsidRDefault="00B264DE" w:rsidP="00FA048A">
      <w:r>
        <w:separator/>
      </w:r>
    </w:p>
  </w:endnote>
  <w:endnote w:type="continuationSeparator" w:id="0">
    <w:p w14:paraId="7E84AEE6" w14:textId="77777777" w:rsidR="00B264DE" w:rsidRDefault="00B264DE" w:rsidP="00FA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0C22" w14:textId="28A608FC" w:rsidR="00FA048A" w:rsidRPr="00FA048A" w:rsidRDefault="00FA048A" w:rsidP="00FA048A">
    <w:pPr>
      <w:widowControl/>
      <w:tabs>
        <w:tab w:val="center" w:pos="4680"/>
        <w:tab w:val="right" w:pos="9360"/>
      </w:tabs>
      <w:suppressAutoHyphens/>
      <w:autoSpaceDE/>
      <w:rPr>
        <w:rFonts w:ascii="Aptos" w:eastAsia="Aptos" w:hAnsi="Aptos" w:cs="Times New Roman"/>
        <w:kern w:val="3"/>
        <w:sz w:val="24"/>
        <w:szCs w:val="24"/>
      </w:rPr>
    </w:pPr>
    <w:r w:rsidRPr="00935003">
      <w:rPr>
        <w:rFonts w:ascii="Century Gothic" w:eastAsia="Century Gothic" w:hAnsi="Century Gothic" w:cs="Century Gothic"/>
        <w:color w:val="A6A6A6"/>
        <w:kern w:val="3"/>
        <w:sz w:val="16"/>
        <w:szCs w:val="16"/>
      </w:rPr>
      <w:t>©WordTemplatesOnline.net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7CE27" w14:textId="77777777" w:rsidR="00B264DE" w:rsidRDefault="00B264DE" w:rsidP="00FA048A">
      <w:r>
        <w:separator/>
      </w:r>
    </w:p>
  </w:footnote>
  <w:footnote w:type="continuationSeparator" w:id="0">
    <w:p w14:paraId="5D87BB55" w14:textId="77777777" w:rsidR="00B264DE" w:rsidRDefault="00B264DE" w:rsidP="00FA0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84614"/>
    <w:multiLevelType w:val="hybridMultilevel"/>
    <w:tmpl w:val="5D6C75B2"/>
    <w:lvl w:ilvl="0" w:tplc="996EA9FA">
      <w:start w:val="3"/>
      <w:numFmt w:val="upperLetter"/>
      <w:lvlText w:val="%1"/>
      <w:lvlJc w:val="left"/>
      <w:pPr>
        <w:ind w:left="1044" w:hanging="743"/>
      </w:pPr>
      <w:rPr>
        <w:rFonts w:ascii="Arial" w:eastAsia="Arial" w:hAnsi="Arial" w:cs="Arial" w:hint="default"/>
        <w:b/>
        <w:bCs/>
        <w:color w:val="231F20"/>
        <w:w w:val="131"/>
        <w:sz w:val="28"/>
        <w:szCs w:val="28"/>
        <w:lang w:val="en-US" w:eastAsia="en-US" w:bidi="ar-SA"/>
      </w:rPr>
    </w:lvl>
    <w:lvl w:ilvl="1" w:tplc="4D725D3A">
      <w:numFmt w:val="bullet"/>
      <w:lvlText w:val="•"/>
      <w:lvlJc w:val="left"/>
      <w:pPr>
        <w:ind w:left="1800" w:hanging="743"/>
      </w:pPr>
      <w:rPr>
        <w:rFonts w:hint="default"/>
        <w:lang w:val="en-US" w:eastAsia="en-US" w:bidi="ar-SA"/>
      </w:rPr>
    </w:lvl>
    <w:lvl w:ilvl="2" w:tplc="E5C2FCB0">
      <w:numFmt w:val="bullet"/>
      <w:lvlText w:val="•"/>
      <w:lvlJc w:val="left"/>
      <w:pPr>
        <w:ind w:left="1698" w:hanging="743"/>
      </w:pPr>
      <w:rPr>
        <w:rFonts w:hint="default"/>
        <w:lang w:val="en-US" w:eastAsia="en-US" w:bidi="ar-SA"/>
      </w:rPr>
    </w:lvl>
    <w:lvl w:ilvl="3" w:tplc="AD02B884">
      <w:numFmt w:val="bullet"/>
      <w:lvlText w:val="•"/>
      <w:lvlJc w:val="left"/>
      <w:pPr>
        <w:ind w:left="1597" w:hanging="743"/>
      </w:pPr>
      <w:rPr>
        <w:rFonts w:hint="default"/>
        <w:lang w:val="en-US" w:eastAsia="en-US" w:bidi="ar-SA"/>
      </w:rPr>
    </w:lvl>
    <w:lvl w:ilvl="4" w:tplc="24900F62">
      <w:numFmt w:val="bullet"/>
      <w:lvlText w:val="•"/>
      <w:lvlJc w:val="left"/>
      <w:pPr>
        <w:ind w:left="1495" w:hanging="743"/>
      </w:pPr>
      <w:rPr>
        <w:rFonts w:hint="default"/>
        <w:lang w:val="en-US" w:eastAsia="en-US" w:bidi="ar-SA"/>
      </w:rPr>
    </w:lvl>
    <w:lvl w:ilvl="5" w:tplc="877291CA">
      <w:numFmt w:val="bullet"/>
      <w:lvlText w:val="•"/>
      <w:lvlJc w:val="left"/>
      <w:pPr>
        <w:ind w:left="1394" w:hanging="743"/>
      </w:pPr>
      <w:rPr>
        <w:rFonts w:hint="default"/>
        <w:lang w:val="en-US" w:eastAsia="en-US" w:bidi="ar-SA"/>
      </w:rPr>
    </w:lvl>
    <w:lvl w:ilvl="6" w:tplc="7712811E">
      <w:numFmt w:val="bullet"/>
      <w:lvlText w:val="•"/>
      <w:lvlJc w:val="left"/>
      <w:pPr>
        <w:ind w:left="1292" w:hanging="743"/>
      </w:pPr>
      <w:rPr>
        <w:rFonts w:hint="default"/>
        <w:lang w:val="en-US" w:eastAsia="en-US" w:bidi="ar-SA"/>
      </w:rPr>
    </w:lvl>
    <w:lvl w:ilvl="7" w:tplc="D310854A">
      <w:numFmt w:val="bullet"/>
      <w:lvlText w:val="•"/>
      <w:lvlJc w:val="left"/>
      <w:pPr>
        <w:ind w:left="1191" w:hanging="743"/>
      </w:pPr>
      <w:rPr>
        <w:rFonts w:hint="default"/>
        <w:lang w:val="en-US" w:eastAsia="en-US" w:bidi="ar-SA"/>
      </w:rPr>
    </w:lvl>
    <w:lvl w:ilvl="8" w:tplc="E376A832">
      <w:numFmt w:val="bullet"/>
      <w:lvlText w:val="•"/>
      <w:lvlJc w:val="left"/>
      <w:pPr>
        <w:ind w:left="1090" w:hanging="743"/>
      </w:pPr>
      <w:rPr>
        <w:rFonts w:hint="default"/>
        <w:lang w:val="en-US" w:eastAsia="en-US" w:bidi="ar-SA"/>
      </w:rPr>
    </w:lvl>
  </w:abstractNum>
  <w:num w:numId="1" w16cid:durableId="1359509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CEF"/>
    <w:rsid w:val="0003524D"/>
    <w:rsid w:val="000E1DD0"/>
    <w:rsid w:val="00164854"/>
    <w:rsid w:val="00272328"/>
    <w:rsid w:val="0028670E"/>
    <w:rsid w:val="002D0CEF"/>
    <w:rsid w:val="002D23A8"/>
    <w:rsid w:val="003C4791"/>
    <w:rsid w:val="004964F5"/>
    <w:rsid w:val="0051186E"/>
    <w:rsid w:val="006C0A24"/>
    <w:rsid w:val="007D6326"/>
    <w:rsid w:val="00813485"/>
    <w:rsid w:val="008C312A"/>
    <w:rsid w:val="00935003"/>
    <w:rsid w:val="009B36AD"/>
    <w:rsid w:val="009C058A"/>
    <w:rsid w:val="00A35295"/>
    <w:rsid w:val="00B264DE"/>
    <w:rsid w:val="00BB1F19"/>
    <w:rsid w:val="00C429B2"/>
    <w:rsid w:val="00E3116A"/>
    <w:rsid w:val="00E93459"/>
    <w:rsid w:val="00EC53FD"/>
    <w:rsid w:val="00ED537D"/>
    <w:rsid w:val="00F361EA"/>
    <w:rsid w:val="00FA0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3CF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61"/>
      <w:outlineLvl w:val="0"/>
    </w:pPr>
    <w:rPr>
      <w:rFonts w:ascii="Trebuchet MS" w:eastAsia="Trebuchet MS" w:hAnsi="Trebuchet MS" w:cs="Trebuchet MS"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158"/>
      <w:ind w:left="111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spacing w:before="225"/>
      <w:ind w:left="185"/>
    </w:pPr>
    <w:rPr>
      <w:rFonts w:ascii="Trebuchet MS" w:eastAsia="Trebuchet MS" w:hAnsi="Trebuchet MS" w:cs="Trebuchet MS"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156"/>
      <w:ind w:left="1041" w:hanging="743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A04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048A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A04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048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microsoft.com/office/2007/relationships/hdphoto" Target="media/hdphoto1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Mellophone Fingering Chart-09-86eutcutj-02</Template>
  <TotalTime>0</TotalTime>
  <Pages>2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cp:lastPrinted>1970-01-01T00:00:00Z</cp:lastPrinted>
  <dcterms:created xsi:type="dcterms:W3CDTF">2025-09-27T12:24:00Z</dcterms:created>
  <dcterms:modified xsi:type="dcterms:W3CDTF">2025-09-27T12:24:00Z</dcterms:modified>
  <cp:category/>
  <dc:identifier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2012-03-12T00:00:00Z</vt:filetime>
  </property>
  <property fmtid="{D5CDD505-2E9C-101B-9397-08002B2CF9AE}" pid="3" name="Creator">
    <vt:lpwstr>Adobe Acrobat Pro 9.4.6</vt:lpwstr>
  </property>
  <property fmtid="{D5CDD505-2E9C-101B-9397-08002B2CF9AE}" pid="4" name="LastSaved">
    <vt:filetime>2023-11-03T00:00:00Z</vt:filetime>
  </property>
</Properties>
</file>