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83D87" w14:textId="14876226" w:rsidR="00794A52" w:rsidRPr="00E757EB" w:rsidRDefault="00CA71BC">
      <w:pPr>
        <w:rPr>
          <w:rFonts w:ascii="AvenirNext LT Pro Regular" w:hAnsi="AvenirNext LT Pro Regular"/>
          <w:b/>
          <w:bCs/>
          <w:sz w:val="52"/>
          <w:szCs w:val="52"/>
        </w:rPr>
      </w:pPr>
      <w:r>
        <w:rPr>
          <w:rFonts w:ascii="AvenirNext LT Pro Regular" w:hAnsi="AvenirNext LT Pro Regular"/>
          <w:b/>
          <w:bCs/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28CD11CA" wp14:editId="79A1304D">
                <wp:simplePos x="0" y="0"/>
                <wp:positionH relativeFrom="column">
                  <wp:posOffset>-514350</wp:posOffset>
                </wp:positionH>
                <wp:positionV relativeFrom="page">
                  <wp:posOffset>-114300</wp:posOffset>
                </wp:positionV>
                <wp:extent cx="10725150" cy="7953375"/>
                <wp:effectExtent l="0" t="0" r="0" b="9525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25150" cy="7953375"/>
                          <a:chOff x="0" y="0"/>
                          <a:chExt cx="10725150" cy="7953375"/>
                        </a:xfrm>
                      </wpg:grpSpPr>
                      <wps:wsp>
                        <wps:cNvPr id="4" name="Rectangle 3"/>
                        <wps:cNvSpPr/>
                        <wps:spPr>
                          <a:xfrm>
                            <a:off x="7934325" y="123825"/>
                            <a:ext cx="2667000" cy="542925"/>
                          </a:xfrm>
                          <a:custGeom>
                            <a:avLst/>
                            <a:gdLst>
                              <a:gd name="connsiteX0" fmla="*/ 0 w 1457325"/>
                              <a:gd name="connsiteY0" fmla="*/ 0 h 542925"/>
                              <a:gd name="connsiteX1" fmla="*/ 1457325 w 1457325"/>
                              <a:gd name="connsiteY1" fmla="*/ 0 h 542925"/>
                              <a:gd name="connsiteX2" fmla="*/ 1457325 w 1457325"/>
                              <a:gd name="connsiteY2" fmla="*/ 542925 h 542925"/>
                              <a:gd name="connsiteX3" fmla="*/ 0 w 1457325"/>
                              <a:gd name="connsiteY3" fmla="*/ 542925 h 542925"/>
                              <a:gd name="connsiteX4" fmla="*/ 0 w 1457325"/>
                              <a:gd name="connsiteY4" fmla="*/ 0 h 542925"/>
                              <a:gd name="connsiteX0" fmla="*/ 0 w 1457325"/>
                              <a:gd name="connsiteY0" fmla="*/ 0 h 542925"/>
                              <a:gd name="connsiteX1" fmla="*/ 1457325 w 1457325"/>
                              <a:gd name="connsiteY1" fmla="*/ 0 h 542925"/>
                              <a:gd name="connsiteX2" fmla="*/ 1457325 w 1457325"/>
                              <a:gd name="connsiteY2" fmla="*/ 542925 h 542925"/>
                              <a:gd name="connsiteX3" fmla="*/ 76200 w 1457325"/>
                              <a:gd name="connsiteY3" fmla="*/ 542925 h 542925"/>
                              <a:gd name="connsiteX4" fmla="*/ 0 w 1457325"/>
                              <a:gd name="connsiteY4" fmla="*/ 0 h 542925"/>
                              <a:gd name="connsiteX0" fmla="*/ 0 w 1457325"/>
                              <a:gd name="connsiteY0" fmla="*/ 0 h 542925"/>
                              <a:gd name="connsiteX1" fmla="*/ 1457325 w 1457325"/>
                              <a:gd name="connsiteY1" fmla="*/ 0 h 542925"/>
                              <a:gd name="connsiteX2" fmla="*/ 1457325 w 1457325"/>
                              <a:gd name="connsiteY2" fmla="*/ 542925 h 542925"/>
                              <a:gd name="connsiteX3" fmla="*/ 466725 w 1457325"/>
                              <a:gd name="connsiteY3" fmla="*/ 542925 h 542925"/>
                              <a:gd name="connsiteX4" fmla="*/ 0 w 1457325"/>
                              <a:gd name="connsiteY4" fmla="*/ 0 h 542925"/>
                              <a:gd name="connsiteX0" fmla="*/ 0 w 1457325"/>
                              <a:gd name="connsiteY0" fmla="*/ 0 h 542925"/>
                              <a:gd name="connsiteX1" fmla="*/ 1457325 w 1457325"/>
                              <a:gd name="connsiteY1" fmla="*/ 0 h 542925"/>
                              <a:gd name="connsiteX2" fmla="*/ 1457325 w 1457325"/>
                              <a:gd name="connsiteY2" fmla="*/ 542925 h 542925"/>
                              <a:gd name="connsiteX3" fmla="*/ 428625 w 1457325"/>
                              <a:gd name="connsiteY3" fmla="*/ 542925 h 542925"/>
                              <a:gd name="connsiteX4" fmla="*/ 0 w 1457325"/>
                              <a:gd name="connsiteY4" fmla="*/ 0 h 54292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57325" h="542925">
                                <a:moveTo>
                                  <a:pt x="0" y="0"/>
                                </a:moveTo>
                                <a:lnTo>
                                  <a:pt x="1457325" y="0"/>
                                </a:lnTo>
                                <a:lnTo>
                                  <a:pt x="1457325" y="542925"/>
                                </a:lnTo>
                                <a:lnTo>
                                  <a:pt x="428625" y="5429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A7E6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Rectangle 1"/>
                        <wps:cNvSpPr/>
                        <wps:spPr>
                          <a:xfrm>
                            <a:off x="0" y="0"/>
                            <a:ext cx="10258425" cy="409575"/>
                          </a:xfrm>
                          <a:prstGeom prst="rect">
                            <a:avLst/>
                          </a:prstGeom>
                          <a:solidFill>
                            <a:srgbClr val="2B5C47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Rectangle 5"/>
                        <wps:cNvSpPr/>
                        <wps:spPr>
                          <a:xfrm>
                            <a:off x="0" y="466725"/>
                            <a:ext cx="10687050" cy="57150"/>
                          </a:xfrm>
                          <a:prstGeom prst="rect">
                            <a:avLst/>
                          </a:prstGeom>
                          <a:solidFill>
                            <a:srgbClr val="3A7E6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9058275" y="123825"/>
                            <a:ext cx="1200150" cy="542925"/>
                          </a:xfrm>
                          <a:custGeom>
                            <a:avLst/>
                            <a:gdLst>
                              <a:gd name="connsiteX0" fmla="*/ 0 w 1457325"/>
                              <a:gd name="connsiteY0" fmla="*/ 0 h 542925"/>
                              <a:gd name="connsiteX1" fmla="*/ 1457325 w 1457325"/>
                              <a:gd name="connsiteY1" fmla="*/ 0 h 542925"/>
                              <a:gd name="connsiteX2" fmla="*/ 1457325 w 1457325"/>
                              <a:gd name="connsiteY2" fmla="*/ 542925 h 542925"/>
                              <a:gd name="connsiteX3" fmla="*/ 0 w 1457325"/>
                              <a:gd name="connsiteY3" fmla="*/ 542925 h 542925"/>
                              <a:gd name="connsiteX4" fmla="*/ 0 w 1457325"/>
                              <a:gd name="connsiteY4" fmla="*/ 0 h 542925"/>
                              <a:gd name="connsiteX0" fmla="*/ 0 w 1457325"/>
                              <a:gd name="connsiteY0" fmla="*/ 0 h 542925"/>
                              <a:gd name="connsiteX1" fmla="*/ 1457325 w 1457325"/>
                              <a:gd name="connsiteY1" fmla="*/ 0 h 542925"/>
                              <a:gd name="connsiteX2" fmla="*/ 1457325 w 1457325"/>
                              <a:gd name="connsiteY2" fmla="*/ 542925 h 542925"/>
                              <a:gd name="connsiteX3" fmla="*/ 76200 w 1457325"/>
                              <a:gd name="connsiteY3" fmla="*/ 542925 h 542925"/>
                              <a:gd name="connsiteX4" fmla="*/ 0 w 1457325"/>
                              <a:gd name="connsiteY4" fmla="*/ 0 h 542925"/>
                              <a:gd name="connsiteX0" fmla="*/ 0 w 1457325"/>
                              <a:gd name="connsiteY0" fmla="*/ 0 h 542925"/>
                              <a:gd name="connsiteX1" fmla="*/ 1457325 w 1457325"/>
                              <a:gd name="connsiteY1" fmla="*/ 0 h 542925"/>
                              <a:gd name="connsiteX2" fmla="*/ 1457325 w 1457325"/>
                              <a:gd name="connsiteY2" fmla="*/ 542925 h 542925"/>
                              <a:gd name="connsiteX3" fmla="*/ 466725 w 1457325"/>
                              <a:gd name="connsiteY3" fmla="*/ 542925 h 542925"/>
                              <a:gd name="connsiteX4" fmla="*/ 0 w 1457325"/>
                              <a:gd name="connsiteY4" fmla="*/ 0 h 542925"/>
                              <a:gd name="connsiteX0" fmla="*/ 0 w 1457325"/>
                              <a:gd name="connsiteY0" fmla="*/ 0 h 542925"/>
                              <a:gd name="connsiteX1" fmla="*/ 1457325 w 1457325"/>
                              <a:gd name="connsiteY1" fmla="*/ 0 h 542925"/>
                              <a:gd name="connsiteX2" fmla="*/ 1457325 w 1457325"/>
                              <a:gd name="connsiteY2" fmla="*/ 542925 h 542925"/>
                              <a:gd name="connsiteX3" fmla="*/ 428625 w 1457325"/>
                              <a:gd name="connsiteY3" fmla="*/ 542925 h 542925"/>
                              <a:gd name="connsiteX4" fmla="*/ 0 w 1457325"/>
                              <a:gd name="connsiteY4" fmla="*/ 0 h 54292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57325" h="542925">
                                <a:moveTo>
                                  <a:pt x="0" y="0"/>
                                </a:moveTo>
                                <a:lnTo>
                                  <a:pt x="1457325" y="0"/>
                                </a:lnTo>
                                <a:lnTo>
                                  <a:pt x="1457325" y="542925"/>
                                </a:lnTo>
                                <a:lnTo>
                                  <a:pt x="428625" y="5429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A7E6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Rectangle 6"/>
                        <wps:cNvSpPr/>
                        <wps:spPr>
                          <a:xfrm>
                            <a:off x="0" y="7600950"/>
                            <a:ext cx="10725150" cy="352425"/>
                          </a:xfrm>
                          <a:prstGeom prst="rect">
                            <a:avLst/>
                          </a:prstGeom>
                          <a:solidFill>
                            <a:srgbClr val="3A7E6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566677F" id="Group 7" o:spid="_x0000_s1026" style="position:absolute;margin-left:-40.5pt;margin-top:-9pt;width:844.5pt;height:626.25pt;z-index:251663360;mso-position-vertical-relative:page" coordsize="107251,79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">
                <v:shape id="Rectangle 3" o:spid="_x0000_s1027" style="position:absolute;left:79343;top:1238;width:26670;height:5429;visibility:visible;mso-wrap-style:square;v-text-anchor:middle" coordsize="1457325,542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" path="m,l1457325,r,542925l428625,542925,,xe" fillcolor="#3a7e61" stroked="f" strokeweight="1pt">
                  <v:stroke joinstyle="miter"/>
                  <v:path arrowok="t" o:connecttype="custom" o:connectlocs="0,0;2667000,0;2667000,542925;784412,542925;0,0" o:connectangles="0,0,0,0,0"/>
                </v:shape>
                <v:rect id="Rectangle 1" o:spid="_x0000_s1028" style="position:absolute;width:102584;height:40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" fillcolor="#2b5c47" stroked="f" strokeweight="1pt"/>
                <v:rect id="Rectangle 5" o:spid="_x0000_s1029" style="position:absolute;top:4667;width:106870;height:5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" fillcolor="#3a7e61" stroked="f" strokeweight="1pt"/>
                <v:shape id="Rectangle 3" o:spid="_x0000_s1030" style="position:absolute;left:90582;top:1238;width:12002;height:5429;visibility:visible;mso-wrap-style:square;v-text-anchor:middle" coordsize="1457325,542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" path="m,l1457325,r,542925l428625,542925,,xe" fillcolor="#3a7e61" stroked="f" strokeweight="1pt">
                  <v:stroke joinstyle="miter"/>
                  <v:path arrowok="t" o:connecttype="custom" o:connectlocs="0,0;1200150,0;1200150,542925;352985,542925;0,0" o:connectangles="0,0,0,0,0"/>
                </v:shape>
                <v:rect id="Rectangle 6" o:spid="_x0000_s1031" style="position:absolute;top:76009;width:107251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" fillcolor="#3a7e61" stroked="f" strokeweight="1pt"/>
                <w10:wrap anchory="page"/>
              </v:group>
            </w:pict>
          </mc:Fallback>
        </mc:AlternateContent>
      </w:r>
      <w:r w:rsidR="0034737A" w:rsidRPr="00E757EB">
        <w:rPr>
          <w:rFonts w:ascii="AvenirNext LT Pro Regular" w:hAnsi="AvenirNext LT Pro Regular"/>
          <w:b/>
          <w:bCs/>
          <w:sz w:val="52"/>
          <w:szCs w:val="52"/>
        </w:rPr>
        <w:t>HR Onboarding Checklist</w:t>
      </w:r>
    </w:p>
    <w:p w14:paraId="2C21478D" w14:textId="77777777" w:rsidR="0034737A" w:rsidRDefault="0034737A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5000" w:type="pct"/>
        <w:tblBorders>
          <w:top w:val="none" w:sz="0" w:space="0" w:color="auto"/>
          <w:left w:val="single" w:sz="24" w:space="0" w:color="2B5C47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70"/>
      </w:tblGrid>
      <w:tr w:rsidR="00DC3539" w:rsidRPr="00DC3539" w14:paraId="00B3E74F" w14:textId="77777777" w:rsidTr="00DC3539">
        <w:trPr>
          <w:trHeight w:val="432"/>
        </w:trPr>
        <w:tc>
          <w:tcPr>
            <w:tcW w:w="5000" w:type="pct"/>
            <w:vAlign w:val="center"/>
          </w:tcPr>
          <w:p w14:paraId="0081700A" w14:textId="79B42882" w:rsidR="0034737A" w:rsidRPr="00DC3539" w:rsidRDefault="0034737A" w:rsidP="0034737A">
            <w:pPr>
              <w:rPr>
                <w:rFonts w:ascii="AvenirNext LT Pro Regular" w:hAnsi="AvenirNext LT Pro Regular"/>
                <w:b/>
                <w:bCs/>
                <w:color w:val="3A7E61"/>
                <w:sz w:val="28"/>
                <w:szCs w:val="28"/>
              </w:rPr>
            </w:pPr>
            <w:r w:rsidRPr="00DC3539">
              <w:rPr>
                <w:rFonts w:ascii="AvenirNext LT Pro Regular" w:hAnsi="AvenirNext LT Pro Regular"/>
                <w:b/>
                <w:bCs/>
                <w:color w:val="3A7E61"/>
                <w:sz w:val="28"/>
                <w:szCs w:val="28"/>
              </w:rPr>
              <w:t>Employee Information</w:t>
            </w:r>
          </w:p>
        </w:tc>
      </w:tr>
    </w:tbl>
    <w:p w14:paraId="2F412780" w14:textId="77777777" w:rsidR="0034737A" w:rsidRDefault="0034737A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57"/>
        <w:gridCol w:w="4262"/>
        <w:gridCol w:w="737"/>
        <w:gridCol w:w="2416"/>
        <w:gridCol w:w="4228"/>
      </w:tblGrid>
      <w:tr w:rsidR="0034737A" w14:paraId="3008CC28" w14:textId="77777777" w:rsidTr="00B737F7">
        <w:trPr>
          <w:trHeight w:val="432"/>
        </w:trPr>
        <w:tc>
          <w:tcPr>
            <w:tcW w:w="957" w:type="pct"/>
            <w:vAlign w:val="center"/>
          </w:tcPr>
          <w:p w14:paraId="6C709DB0" w14:textId="2CBC88B6" w:rsidR="0034737A" w:rsidRDefault="0034737A" w:rsidP="0034737A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34737A">
              <w:rPr>
                <w:rFonts w:ascii="AvenirNext LT Pro Regular" w:hAnsi="AvenirNext LT Pro Regular"/>
                <w:sz w:val="20"/>
                <w:szCs w:val="20"/>
              </w:rPr>
              <w:t>Name</w:t>
            </w:r>
          </w:p>
        </w:tc>
        <w:tc>
          <w:tcPr>
            <w:tcW w:w="1480" w:type="pct"/>
            <w:tcBorders>
              <w:bottom w:val="single" w:sz="4" w:space="0" w:color="D9D9D9" w:themeColor="background1" w:themeShade="D9"/>
            </w:tcBorders>
            <w:vAlign w:val="center"/>
          </w:tcPr>
          <w:p w14:paraId="375E5E5A" w14:textId="77777777" w:rsidR="0034737A" w:rsidRDefault="0034737A" w:rsidP="0034737A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56" w:type="pct"/>
            <w:vAlign w:val="center"/>
          </w:tcPr>
          <w:p w14:paraId="3A566E73" w14:textId="77777777" w:rsidR="0034737A" w:rsidRDefault="0034737A" w:rsidP="0034737A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839" w:type="pct"/>
            <w:vAlign w:val="center"/>
          </w:tcPr>
          <w:p w14:paraId="20D7FDC2" w14:textId="1A61E23D" w:rsidR="0034737A" w:rsidRDefault="0034737A" w:rsidP="0034737A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34737A">
              <w:rPr>
                <w:rFonts w:ascii="AvenirNext LT Pro Regular" w:hAnsi="AvenirNext LT Pro Regular"/>
                <w:sz w:val="20"/>
                <w:szCs w:val="20"/>
              </w:rPr>
              <w:t>Start Date:</w:t>
            </w:r>
          </w:p>
        </w:tc>
        <w:tc>
          <w:tcPr>
            <w:tcW w:w="1468" w:type="pct"/>
            <w:tcBorders>
              <w:bottom w:val="single" w:sz="4" w:space="0" w:color="D9D9D9" w:themeColor="background1" w:themeShade="D9"/>
            </w:tcBorders>
            <w:vAlign w:val="center"/>
          </w:tcPr>
          <w:p w14:paraId="192EB600" w14:textId="77777777" w:rsidR="0034737A" w:rsidRDefault="0034737A" w:rsidP="0034737A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4737A" w14:paraId="70835231" w14:textId="77777777" w:rsidTr="00B737F7">
        <w:trPr>
          <w:trHeight w:val="432"/>
        </w:trPr>
        <w:tc>
          <w:tcPr>
            <w:tcW w:w="957" w:type="pct"/>
            <w:vAlign w:val="center"/>
          </w:tcPr>
          <w:p w14:paraId="5C8CF02C" w14:textId="59838262" w:rsidR="0034737A" w:rsidRDefault="0034737A" w:rsidP="0034737A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34737A">
              <w:rPr>
                <w:rFonts w:ascii="AvenirNext LT Pro Regular" w:hAnsi="AvenirNext LT Pro Regular"/>
                <w:sz w:val="20"/>
                <w:szCs w:val="20"/>
              </w:rPr>
              <w:t>Employee ID:</w:t>
            </w:r>
          </w:p>
        </w:tc>
        <w:tc>
          <w:tcPr>
            <w:tcW w:w="1480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25E6B96D" w14:textId="77777777" w:rsidR="0034737A" w:rsidRDefault="0034737A" w:rsidP="0034737A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56" w:type="pct"/>
            <w:vAlign w:val="center"/>
          </w:tcPr>
          <w:p w14:paraId="1F646497" w14:textId="77777777" w:rsidR="0034737A" w:rsidRDefault="0034737A" w:rsidP="0034737A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839" w:type="pct"/>
            <w:vAlign w:val="center"/>
          </w:tcPr>
          <w:p w14:paraId="6973AE19" w14:textId="2B924FB0" w:rsidR="0034737A" w:rsidRDefault="0034737A" w:rsidP="0034737A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34737A">
              <w:rPr>
                <w:rFonts w:ascii="AvenirNext LT Pro Regular" w:hAnsi="AvenirNext LT Pro Regular"/>
                <w:sz w:val="20"/>
                <w:szCs w:val="20"/>
              </w:rPr>
              <w:t>Employee Email:</w:t>
            </w:r>
          </w:p>
        </w:tc>
        <w:tc>
          <w:tcPr>
            <w:tcW w:w="1468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15EAEC98" w14:textId="77777777" w:rsidR="0034737A" w:rsidRDefault="0034737A" w:rsidP="0034737A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4737A" w14:paraId="728109C6" w14:textId="77777777" w:rsidTr="00B737F7">
        <w:trPr>
          <w:trHeight w:val="432"/>
        </w:trPr>
        <w:tc>
          <w:tcPr>
            <w:tcW w:w="957" w:type="pct"/>
            <w:vAlign w:val="center"/>
          </w:tcPr>
          <w:p w14:paraId="78F50CDF" w14:textId="5F403C19" w:rsidR="0034737A" w:rsidRDefault="0034737A" w:rsidP="0034737A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34737A">
              <w:rPr>
                <w:rFonts w:ascii="AvenirNext LT Pro Regular" w:hAnsi="AvenirNext LT Pro Regular"/>
                <w:sz w:val="20"/>
                <w:szCs w:val="20"/>
              </w:rPr>
              <w:t>Manager:</w:t>
            </w:r>
          </w:p>
        </w:tc>
        <w:tc>
          <w:tcPr>
            <w:tcW w:w="1480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6BFBB694" w14:textId="77777777" w:rsidR="0034737A" w:rsidRDefault="0034737A" w:rsidP="0034737A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56" w:type="pct"/>
            <w:vAlign w:val="center"/>
          </w:tcPr>
          <w:p w14:paraId="32983770" w14:textId="77777777" w:rsidR="0034737A" w:rsidRDefault="0034737A" w:rsidP="0034737A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839" w:type="pct"/>
            <w:vAlign w:val="center"/>
          </w:tcPr>
          <w:p w14:paraId="14939E47" w14:textId="63FDC774" w:rsidR="0034737A" w:rsidRDefault="0034737A" w:rsidP="0034737A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34737A">
              <w:rPr>
                <w:rFonts w:ascii="AvenirNext LT Pro Regular" w:hAnsi="AvenirNext LT Pro Regular"/>
                <w:sz w:val="20"/>
                <w:szCs w:val="20"/>
              </w:rPr>
              <w:t>Department:</w:t>
            </w:r>
          </w:p>
        </w:tc>
        <w:tc>
          <w:tcPr>
            <w:tcW w:w="1468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7E2BD46B" w14:textId="77777777" w:rsidR="0034737A" w:rsidRDefault="0034737A" w:rsidP="0034737A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4737A" w14:paraId="4B64B273" w14:textId="77777777" w:rsidTr="00B737F7">
        <w:trPr>
          <w:trHeight w:val="432"/>
        </w:trPr>
        <w:tc>
          <w:tcPr>
            <w:tcW w:w="957" w:type="pct"/>
            <w:vAlign w:val="center"/>
          </w:tcPr>
          <w:p w14:paraId="5B60E957" w14:textId="7E4682DB" w:rsidR="0034737A" w:rsidRDefault="0034737A" w:rsidP="0034737A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34737A">
              <w:rPr>
                <w:rFonts w:ascii="AvenirNext LT Pro Regular" w:hAnsi="AvenirNext LT Pro Regular"/>
                <w:sz w:val="20"/>
                <w:szCs w:val="20"/>
              </w:rPr>
              <w:t>In-Office Status:</w:t>
            </w:r>
          </w:p>
        </w:tc>
        <w:tc>
          <w:tcPr>
            <w:tcW w:w="1480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2FE4848D" w14:textId="77777777" w:rsidR="0034737A" w:rsidRDefault="0034737A" w:rsidP="0034737A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56" w:type="pct"/>
            <w:vAlign w:val="center"/>
          </w:tcPr>
          <w:p w14:paraId="6CBDD5CF" w14:textId="77777777" w:rsidR="0034737A" w:rsidRDefault="0034737A" w:rsidP="0034737A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839" w:type="pct"/>
            <w:vAlign w:val="center"/>
          </w:tcPr>
          <w:p w14:paraId="49C05611" w14:textId="3366A8D6" w:rsidR="0034737A" w:rsidRDefault="0034737A" w:rsidP="0034737A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34737A">
              <w:rPr>
                <w:rFonts w:ascii="AvenirNext LT Pro Regular" w:hAnsi="AvenirNext LT Pro Regular"/>
                <w:sz w:val="20"/>
                <w:szCs w:val="20"/>
              </w:rPr>
              <w:t>Contact Method:</w:t>
            </w:r>
          </w:p>
        </w:tc>
        <w:tc>
          <w:tcPr>
            <w:tcW w:w="1468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72B2AB5B" w14:textId="77777777" w:rsidR="0034737A" w:rsidRDefault="0034737A" w:rsidP="0034737A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526025A6" w14:textId="77777777" w:rsidR="00794A52" w:rsidRDefault="00794A52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5000" w:type="pct"/>
        <w:tblBorders>
          <w:top w:val="none" w:sz="0" w:space="0" w:color="auto"/>
          <w:left w:val="single" w:sz="24" w:space="0" w:color="2B5C47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70"/>
      </w:tblGrid>
      <w:tr w:rsidR="0034737A" w:rsidRPr="00E757EB" w14:paraId="0587EEB7" w14:textId="77777777" w:rsidTr="00DC3539">
        <w:trPr>
          <w:trHeight w:val="432"/>
        </w:trPr>
        <w:tc>
          <w:tcPr>
            <w:tcW w:w="5000" w:type="pct"/>
            <w:vAlign w:val="center"/>
          </w:tcPr>
          <w:p w14:paraId="3CCFA8B5" w14:textId="566555A9" w:rsidR="0034737A" w:rsidRPr="00E757EB" w:rsidRDefault="0034737A" w:rsidP="0034737A">
            <w:pPr>
              <w:rPr>
                <w:rFonts w:ascii="AvenirNext LT Pro Regular" w:hAnsi="AvenirNext LT Pro Regular"/>
                <w:b/>
                <w:bCs/>
                <w:sz w:val="36"/>
                <w:szCs w:val="36"/>
              </w:rPr>
            </w:pPr>
            <w:r w:rsidRPr="00DC3539">
              <w:rPr>
                <w:rFonts w:ascii="AvenirNext LT Pro Regular" w:hAnsi="AvenirNext LT Pro Regular"/>
                <w:b/>
                <w:bCs/>
                <w:color w:val="3A7E61"/>
                <w:sz w:val="36"/>
                <w:szCs w:val="36"/>
              </w:rPr>
              <w:t>Onboarding</w:t>
            </w:r>
          </w:p>
        </w:tc>
      </w:tr>
    </w:tbl>
    <w:p w14:paraId="56A3CB6E" w14:textId="77777777" w:rsidR="00794A52" w:rsidRDefault="00794A52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single" w:sz="24" w:space="0" w:color="2B5C47"/>
          <w:bottom w:val="single" w:sz="24" w:space="0" w:color="2B5C47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70"/>
      </w:tblGrid>
      <w:tr w:rsidR="00E757EB" w:rsidRPr="00B737F7" w14:paraId="201D8DC7" w14:textId="77777777" w:rsidTr="00DC3539">
        <w:trPr>
          <w:trHeight w:val="432"/>
        </w:trPr>
        <w:tc>
          <w:tcPr>
            <w:tcW w:w="14390" w:type="dxa"/>
            <w:vAlign w:val="center"/>
          </w:tcPr>
          <w:p w14:paraId="07D20BDB" w14:textId="54EB367F" w:rsidR="00E757EB" w:rsidRPr="00B737F7" w:rsidRDefault="00E757EB" w:rsidP="00E757EB">
            <w:pPr>
              <w:rPr>
                <w:rFonts w:ascii="AvenirNext LT Pro Regular" w:hAnsi="AvenirNext LT Pro Regular"/>
                <w:b/>
                <w:bCs/>
                <w:sz w:val="28"/>
                <w:szCs w:val="28"/>
              </w:rPr>
            </w:pPr>
            <w:r w:rsidRPr="00B737F7">
              <w:rPr>
                <w:rFonts w:ascii="AvenirNext LT Pro Regular" w:hAnsi="AvenirNext LT Pro Regular"/>
                <w:b/>
                <w:bCs/>
                <w:sz w:val="28"/>
                <w:szCs w:val="28"/>
              </w:rPr>
              <w:t>Week 1 Activities</w:t>
            </w:r>
          </w:p>
        </w:tc>
      </w:tr>
    </w:tbl>
    <w:p w14:paraId="7350479C" w14:textId="77777777" w:rsidR="00E757EB" w:rsidRDefault="00E757EB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5000" w:type="pct"/>
        <w:tblBorders>
          <w:top w:val="single" w:sz="4" w:space="0" w:color="BFBFBF" w:themeColor="background1" w:themeShade="BF"/>
          <w:left w:val="none" w:sz="0" w:space="0" w:color="auto"/>
          <w:bottom w:val="single" w:sz="4" w:space="0" w:color="BFBFBF" w:themeColor="background1" w:themeShade="BF"/>
          <w:right w:val="none" w:sz="0" w:space="0" w:color="auto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327"/>
        <w:gridCol w:w="1553"/>
        <w:gridCol w:w="1510"/>
        <w:gridCol w:w="2973"/>
        <w:gridCol w:w="2520"/>
        <w:gridCol w:w="2517"/>
      </w:tblGrid>
      <w:tr w:rsidR="00DC3539" w:rsidRPr="00DC3539" w14:paraId="75CF0C03" w14:textId="4196A6D5" w:rsidTr="00ED38C0">
        <w:trPr>
          <w:trHeight w:val="576"/>
        </w:trPr>
        <w:tc>
          <w:tcPr>
            <w:tcW w:w="1155" w:type="pct"/>
            <w:tcBorders>
              <w:top w:val="nil"/>
              <w:bottom w:val="single" w:sz="4" w:space="0" w:color="BFBFBF" w:themeColor="background1" w:themeShade="BF"/>
              <w:right w:val="nil"/>
            </w:tcBorders>
            <w:shd w:val="clear" w:color="auto" w:fill="3A7E61"/>
            <w:vAlign w:val="center"/>
          </w:tcPr>
          <w:p w14:paraId="43EBAB80" w14:textId="19E2C027" w:rsidR="00E757EB" w:rsidRPr="00DC3539" w:rsidRDefault="00E757EB" w:rsidP="00E757EB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bookmarkStart w:id="0" w:name="_Hlk208486758"/>
            <w:r w:rsidRPr="00DC3539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Activity Type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3A7E61"/>
            <w:vAlign w:val="center"/>
          </w:tcPr>
          <w:p w14:paraId="431F23BE" w14:textId="4FAA82AB" w:rsidR="00E757EB" w:rsidRPr="00DC3539" w:rsidRDefault="00E757EB" w:rsidP="00E757EB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DC3539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Closed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3A7E61"/>
            <w:vAlign w:val="center"/>
          </w:tcPr>
          <w:p w14:paraId="1CAB0C7D" w14:textId="66710877" w:rsidR="00E757EB" w:rsidRPr="00DC3539" w:rsidRDefault="00E757EB" w:rsidP="00E757EB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DC3539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Status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3A7E61"/>
            <w:vAlign w:val="center"/>
          </w:tcPr>
          <w:p w14:paraId="690AD06E" w14:textId="188AAE31" w:rsidR="00E757EB" w:rsidRPr="00DC3539" w:rsidRDefault="00E757EB" w:rsidP="00E757EB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DC3539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Activity Monitored By</w:t>
            </w:r>
          </w:p>
        </w:tc>
        <w:tc>
          <w:tcPr>
            <w:tcW w:w="875" w:type="pct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3A7E61"/>
            <w:vAlign w:val="center"/>
          </w:tcPr>
          <w:p w14:paraId="5EEAEE91" w14:textId="39919BE4" w:rsidR="00E757EB" w:rsidRPr="00DC3539" w:rsidRDefault="00E757EB" w:rsidP="00E757EB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DC3539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Activity Notes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BFBFBF" w:themeColor="background1" w:themeShade="BF"/>
            </w:tcBorders>
            <w:shd w:val="clear" w:color="auto" w:fill="3A7E61"/>
            <w:vAlign w:val="center"/>
          </w:tcPr>
          <w:p w14:paraId="4B8B0CD9" w14:textId="7D50EFA5" w:rsidR="00E757EB" w:rsidRPr="00DC3539" w:rsidRDefault="00E757EB" w:rsidP="00E757EB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DC3539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Status Notes</w:t>
            </w:r>
          </w:p>
        </w:tc>
      </w:tr>
      <w:tr w:rsidR="00E757EB" w14:paraId="370B0F5A" w14:textId="3078C802" w:rsidTr="00B737F7">
        <w:trPr>
          <w:trHeight w:val="432"/>
        </w:trPr>
        <w:tc>
          <w:tcPr>
            <w:tcW w:w="1155" w:type="pct"/>
            <w:tcBorders>
              <w:top w:val="single" w:sz="4" w:space="0" w:color="BFBFBF" w:themeColor="background1" w:themeShade="BF"/>
            </w:tcBorders>
            <w:vAlign w:val="center"/>
          </w:tcPr>
          <w:p w14:paraId="230CB90A" w14:textId="77777777" w:rsidR="00E757EB" w:rsidRDefault="00E757EB" w:rsidP="00E757E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BFBFBF" w:themeColor="background1" w:themeShade="BF"/>
            </w:tcBorders>
            <w:vAlign w:val="center"/>
          </w:tcPr>
          <w:p w14:paraId="3A23887A" w14:textId="77777777" w:rsidR="00E757EB" w:rsidRDefault="00E757EB" w:rsidP="00E757E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BFBFBF" w:themeColor="background1" w:themeShade="BF"/>
            </w:tcBorders>
            <w:vAlign w:val="center"/>
          </w:tcPr>
          <w:p w14:paraId="003793FB" w14:textId="77777777" w:rsidR="00E757EB" w:rsidRDefault="00E757EB" w:rsidP="00E757E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032" w:type="pct"/>
            <w:tcBorders>
              <w:top w:val="single" w:sz="4" w:space="0" w:color="BFBFBF" w:themeColor="background1" w:themeShade="BF"/>
            </w:tcBorders>
            <w:vAlign w:val="center"/>
          </w:tcPr>
          <w:p w14:paraId="6F34A79F" w14:textId="77777777" w:rsidR="00E757EB" w:rsidRDefault="00E757EB" w:rsidP="00E757E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875" w:type="pct"/>
            <w:tcBorders>
              <w:top w:val="single" w:sz="4" w:space="0" w:color="BFBFBF" w:themeColor="background1" w:themeShade="BF"/>
            </w:tcBorders>
            <w:vAlign w:val="center"/>
          </w:tcPr>
          <w:p w14:paraId="520F7BBE" w14:textId="77777777" w:rsidR="00E757EB" w:rsidRDefault="00E757EB" w:rsidP="00E757E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874" w:type="pct"/>
            <w:tcBorders>
              <w:top w:val="single" w:sz="4" w:space="0" w:color="BFBFBF" w:themeColor="background1" w:themeShade="BF"/>
            </w:tcBorders>
            <w:vAlign w:val="center"/>
          </w:tcPr>
          <w:p w14:paraId="249DD323" w14:textId="77777777" w:rsidR="00E757EB" w:rsidRDefault="00E757EB" w:rsidP="00E757E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757EB" w14:paraId="1BD1E2A2" w14:textId="55B9BA75" w:rsidTr="00B737F7">
        <w:trPr>
          <w:trHeight w:val="432"/>
        </w:trPr>
        <w:tc>
          <w:tcPr>
            <w:tcW w:w="1155" w:type="pct"/>
            <w:vAlign w:val="center"/>
          </w:tcPr>
          <w:p w14:paraId="3E58B5AE" w14:textId="77777777" w:rsidR="00E757EB" w:rsidRDefault="00E757EB" w:rsidP="00E757E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39" w:type="pct"/>
            <w:vAlign w:val="center"/>
          </w:tcPr>
          <w:p w14:paraId="6C3EA0B6" w14:textId="77777777" w:rsidR="00E757EB" w:rsidRDefault="00E757EB" w:rsidP="00E757E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24" w:type="pct"/>
            <w:vAlign w:val="center"/>
          </w:tcPr>
          <w:p w14:paraId="39A8516A" w14:textId="77777777" w:rsidR="00E757EB" w:rsidRDefault="00E757EB" w:rsidP="00E757E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032" w:type="pct"/>
            <w:vAlign w:val="center"/>
          </w:tcPr>
          <w:p w14:paraId="09482D8C" w14:textId="77777777" w:rsidR="00E757EB" w:rsidRDefault="00E757EB" w:rsidP="00E757E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14:paraId="310805C3" w14:textId="77777777" w:rsidR="00E757EB" w:rsidRDefault="00E757EB" w:rsidP="00E757E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874" w:type="pct"/>
            <w:vAlign w:val="center"/>
          </w:tcPr>
          <w:p w14:paraId="5133050D" w14:textId="77777777" w:rsidR="00E757EB" w:rsidRDefault="00E757EB" w:rsidP="00E757E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757EB" w14:paraId="229601F3" w14:textId="2D55A8CD" w:rsidTr="00B737F7">
        <w:trPr>
          <w:trHeight w:val="432"/>
        </w:trPr>
        <w:tc>
          <w:tcPr>
            <w:tcW w:w="1155" w:type="pct"/>
            <w:vAlign w:val="center"/>
          </w:tcPr>
          <w:p w14:paraId="5DF01DB1" w14:textId="77777777" w:rsidR="00E757EB" w:rsidRDefault="00E757EB" w:rsidP="00E757E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39" w:type="pct"/>
            <w:vAlign w:val="center"/>
          </w:tcPr>
          <w:p w14:paraId="5FAFFC05" w14:textId="77777777" w:rsidR="00E757EB" w:rsidRDefault="00E757EB" w:rsidP="00E757E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24" w:type="pct"/>
            <w:vAlign w:val="center"/>
          </w:tcPr>
          <w:p w14:paraId="7D643B28" w14:textId="77777777" w:rsidR="00E757EB" w:rsidRDefault="00E757EB" w:rsidP="00E757E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032" w:type="pct"/>
            <w:vAlign w:val="center"/>
          </w:tcPr>
          <w:p w14:paraId="093E6A97" w14:textId="77777777" w:rsidR="00E757EB" w:rsidRDefault="00E757EB" w:rsidP="00E757E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14:paraId="3A8BDC7A" w14:textId="77777777" w:rsidR="00E757EB" w:rsidRDefault="00E757EB" w:rsidP="00E757E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874" w:type="pct"/>
            <w:vAlign w:val="center"/>
          </w:tcPr>
          <w:p w14:paraId="4A399B96" w14:textId="77777777" w:rsidR="00E757EB" w:rsidRDefault="00E757EB" w:rsidP="00E757E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757EB" w14:paraId="15F16B5F" w14:textId="1F129E8A" w:rsidTr="00B737F7">
        <w:trPr>
          <w:trHeight w:val="432"/>
        </w:trPr>
        <w:tc>
          <w:tcPr>
            <w:tcW w:w="1155" w:type="pct"/>
            <w:vAlign w:val="center"/>
          </w:tcPr>
          <w:p w14:paraId="6FD581A5" w14:textId="77777777" w:rsidR="00E757EB" w:rsidRDefault="00E757EB" w:rsidP="00E757E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39" w:type="pct"/>
            <w:vAlign w:val="center"/>
          </w:tcPr>
          <w:p w14:paraId="6CDB83E2" w14:textId="77777777" w:rsidR="00E757EB" w:rsidRDefault="00E757EB" w:rsidP="00E757E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24" w:type="pct"/>
            <w:vAlign w:val="center"/>
          </w:tcPr>
          <w:p w14:paraId="3C5F7980" w14:textId="77777777" w:rsidR="00E757EB" w:rsidRDefault="00E757EB" w:rsidP="00E757E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032" w:type="pct"/>
            <w:vAlign w:val="center"/>
          </w:tcPr>
          <w:p w14:paraId="35C4FBD7" w14:textId="77777777" w:rsidR="00E757EB" w:rsidRDefault="00E757EB" w:rsidP="00E757E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14:paraId="60FE46DD" w14:textId="77777777" w:rsidR="00E757EB" w:rsidRDefault="00E757EB" w:rsidP="00E757E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874" w:type="pct"/>
            <w:vAlign w:val="center"/>
          </w:tcPr>
          <w:p w14:paraId="2858CDD4" w14:textId="77777777" w:rsidR="00E757EB" w:rsidRDefault="00E757EB" w:rsidP="00E757E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757EB" w14:paraId="29AF6C0E" w14:textId="71DD129B" w:rsidTr="00B737F7">
        <w:trPr>
          <w:trHeight w:val="432"/>
        </w:trPr>
        <w:tc>
          <w:tcPr>
            <w:tcW w:w="1155" w:type="pct"/>
            <w:vAlign w:val="center"/>
          </w:tcPr>
          <w:p w14:paraId="69B0E23E" w14:textId="77777777" w:rsidR="00E757EB" w:rsidRDefault="00E757EB" w:rsidP="00E757E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39" w:type="pct"/>
            <w:vAlign w:val="center"/>
          </w:tcPr>
          <w:p w14:paraId="41E45058" w14:textId="77777777" w:rsidR="00E757EB" w:rsidRDefault="00E757EB" w:rsidP="00E757E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24" w:type="pct"/>
            <w:vAlign w:val="center"/>
          </w:tcPr>
          <w:p w14:paraId="6EEB286B" w14:textId="77777777" w:rsidR="00E757EB" w:rsidRDefault="00E757EB" w:rsidP="00E757E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032" w:type="pct"/>
            <w:vAlign w:val="center"/>
          </w:tcPr>
          <w:p w14:paraId="4E7A72A7" w14:textId="77777777" w:rsidR="00E757EB" w:rsidRDefault="00E757EB" w:rsidP="00E757E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14:paraId="4A8D4C28" w14:textId="77777777" w:rsidR="00E757EB" w:rsidRDefault="00E757EB" w:rsidP="00E757E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874" w:type="pct"/>
            <w:vAlign w:val="center"/>
          </w:tcPr>
          <w:p w14:paraId="491FC748" w14:textId="77777777" w:rsidR="00E757EB" w:rsidRDefault="00E757EB" w:rsidP="00E757E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757EB" w14:paraId="0624AE46" w14:textId="632D027A" w:rsidTr="00B737F7">
        <w:trPr>
          <w:trHeight w:val="432"/>
        </w:trPr>
        <w:tc>
          <w:tcPr>
            <w:tcW w:w="1155" w:type="pct"/>
            <w:vAlign w:val="center"/>
          </w:tcPr>
          <w:p w14:paraId="49D1208A" w14:textId="77777777" w:rsidR="00E757EB" w:rsidRDefault="00E757EB" w:rsidP="00E757E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39" w:type="pct"/>
            <w:vAlign w:val="center"/>
          </w:tcPr>
          <w:p w14:paraId="76DA2499" w14:textId="77777777" w:rsidR="00E757EB" w:rsidRDefault="00E757EB" w:rsidP="00E757E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24" w:type="pct"/>
            <w:vAlign w:val="center"/>
          </w:tcPr>
          <w:p w14:paraId="29BAF2F3" w14:textId="77777777" w:rsidR="00E757EB" w:rsidRDefault="00E757EB" w:rsidP="00E757E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032" w:type="pct"/>
            <w:vAlign w:val="center"/>
          </w:tcPr>
          <w:p w14:paraId="04072760" w14:textId="77777777" w:rsidR="00E757EB" w:rsidRDefault="00E757EB" w:rsidP="00E757E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14:paraId="217E5236" w14:textId="77777777" w:rsidR="00E757EB" w:rsidRDefault="00E757EB" w:rsidP="00E757E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874" w:type="pct"/>
            <w:vAlign w:val="center"/>
          </w:tcPr>
          <w:p w14:paraId="50C4DCAF" w14:textId="77777777" w:rsidR="00E757EB" w:rsidRDefault="00E757EB" w:rsidP="00E757E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B737F7" w14:paraId="6E5AEE20" w14:textId="77777777" w:rsidTr="00B737F7">
        <w:trPr>
          <w:trHeight w:val="432"/>
        </w:trPr>
        <w:tc>
          <w:tcPr>
            <w:tcW w:w="1155" w:type="pct"/>
            <w:vAlign w:val="center"/>
          </w:tcPr>
          <w:p w14:paraId="76E30047" w14:textId="77777777" w:rsidR="00B737F7" w:rsidRDefault="00B737F7" w:rsidP="00E757E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39" w:type="pct"/>
            <w:vAlign w:val="center"/>
          </w:tcPr>
          <w:p w14:paraId="7D8E9B9A" w14:textId="77777777" w:rsidR="00B737F7" w:rsidRDefault="00B737F7" w:rsidP="00E757E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24" w:type="pct"/>
            <w:vAlign w:val="center"/>
          </w:tcPr>
          <w:p w14:paraId="62F44DDE" w14:textId="77777777" w:rsidR="00B737F7" w:rsidRDefault="00B737F7" w:rsidP="00E757E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032" w:type="pct"/>
            <w:vAlign w:val="center"/>
          </w:tcPr>
          <w:p w14:paraId="515C1F47" w14:textId="77777777" w:rsidR="00B737F7" w:rsidRDefault="00B737F7" w:rsidP="00E757E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14:paraId="5628DAA2" w14:textId="77777777" w:rsidR="00B737F7" w:rsidRDefault="00B737F7" w:rsidP="00E757E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874" w:type="pct"/>
            <w:vAlign w:val="center"/>
          </w:tcPr>
          <w:p w14:paraId="78584BA5" w14:textId="77777777" w:rsidR="00B737F7" w:rsidRDefault="00B737F7" w:rsidP="00E757E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B737F7" w14:paraId="1587F87A" w14:textId="77777777" w:rsidTr="00B737F7">
        <w:trPr>
          <w:trHeight w:val="432"/>
        </w:trPr>
        <w:tc>
          <w:tcPr>
            <w:tcW w:w="1155" w:type="pct"/>
            <w:vAlign w:val="center"/>
          </w:tcPr>
          <w:p w14:paraId="28A663E0" w14:textId="77777777" w:rsidR="00B737F7" w:rsidRDefault="00B737F7" w:rsidP="00E757E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39" w:type="pct"/>
            <w:vAlign w:val="center"/>
          </w:tcPr>
          <w:p w14:paraId="12524778" w14:textId="77777777" w:rsidR="00B737F7" w:rsidRDefault="00B737F7" w:rsidP="00E757E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24" w:type="pct"/>
            <w:vAlign w:val="center"/>
          </w:tcPr>
          <w:p w14:paraId="798C77D2" w14:textId="77777777" w:rsidR="00B737F7" w:rsidRDefault="00B737F7" w:rsidP="00E757E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032" w:type="pct"/>
            <w:vAlign w:val="center"/>
          </w:tcPr>
          <w:p w14:paraId="1CDD9A18" w14:textId="77777777" w:rsidR="00B737F7" w:rsidRDefault="00B737F7" w:rsidP="00E757E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14:paraId="7C6D4649" w14:textId="77777777" w:rsidR="00B737F7" w:rsidRDefault="00B737F7" w:rsidP="00E757E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874" w:type="pct"/>
            <w:vAlign w:val="center"/>
          </w:tcPr>
          <w:p w14:paraId="072E47DF" w14:textId="77777777" w:rsidR="00B737F7" w:rsidRDefault="00B737F7" w:rsidP="00E757E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bookmarkEnd w:id="0"/>
    </w:tbl>
    <w:p w14:paraId="2625306D" w14:textId="44D165AF" w:rsidR="00B737F7" w:rsidRDefault="00B737F7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single" w:sz="24" w:space="0" w:color="2B5C47"/>
          <w:bottom w:val="single" w:sz="24" w:space="0" w:color="2B5C47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70"/>
      </w:tblGrid>
      <w:tr w:rsidR="00E757EB" w:rsidRPr="00B737F7" w14:paraId="5D72594B" w14:textId="77777777" w:rsidTr="00DC3539">
        <w:trPr>
          <w:trHeight w:val="432"/>
        </w:trPr>
        <w:tc>
          <w:tcPr>
            <w:tcW w:w="14390" w:type="dxa"/>
            <w:vAlign w:val="center"/>
          </w:tcPr>
          <w:p w14:paraId="1B350E4D" w14:textId="196AA63C" w:rsidR="00E757EB" w:rsidRPr="00B737F7" w:rsidRDefault="00E757EB" w:rsidP="00E757EB">
            <w:pPr>
              <w:rPr>
                <w:rFonts w:ascii="AvenirNext LT Pro Regular" w:hAnsi="AvenirNext LT Pro Regular"/>
                <w:b/>
                <w:bCs/>
                <w:sz w:val="28"/>
                <w:szCs w:val="28"/>
              </w:rPr>
            </w:pPr>
            <w:bookmarkStart w:id="1" w:name="_Hlk208486867"/>
            <w:r w:rsidRPr="00B737F7">
              <w:rPr>
                <w:rFonts w:ascii="AvenirNext LT Pro Regular" w:hAnsi="AvenirNext LT Pro Regular"/>
                <w:b/>
                <w:bCs/>
                <w:sz w:val="28"/>
                <w:szCs w:val="28"/>
              </w:rPr>
              <w:lastRenderedPageBreak/>
              <w:t>30-Day Activities</w:t>
            </w:r>
          </w:p>
        </w:tc>
      </w:tr>
      <w:bookmarkEnd w:id="1"/>
    </w:tbl>
    <w:p w14:paraId="26185537" w14:textId="77777777" w:rsidR="00E757EB" w:rsidRDefault="00E757EB" w:rsidP="00B737F7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27"/>
        <w:gridCol w:w="1553"/>
        <w:gridCol w:w="1510"/>
        <w:gridCol w:w="2973"/>
        <w:gridCol w:w="2520"/>
        <w:gridCol w:w="2517"/>
      </w:tblGrid>
      <w:tr w:rsidR="00DC3539" w:rsidRPr="00DC3539" w14:paraId="4856A85D" w14:textId="77777777" w:rsidTr="00ED38C0">
        <w:trPr>
          <w:trHeight w:val="576"/>
        </w:trPr>
        <w:tc>
          <w:tcPr>
            <w:tcW w:w="1155" w:type="pct"/>
            <w:tcBorders>
              <w:bottom w:val="single" w:sz="4" w:space="0" w:color="D9D9D9" w:themeColor="background1" w:themeShade="D9"/>
            </w:tcBorders>
            <w:shd w:val="clear" w:color="auto" w:fill="3A7E61"/>
            <w:vAlign w:val="center"/>
          </w:tcPr>
          <w:p w14:paraId="08A20E6D" w14:textId="77777777" w:rsidR="00E757EB" w:rsidRPr="00DC3539" w:rsidRDefault="00E757EB" w:rsidP="00953A39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DC3539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Activity Type</w:t>
            </w:r>
          </w:p>
        </w:tc>
        <w:tc>
          <w:tcPr>
            <w:tcW w:w="539" w:type="pct"/>
            <w:tcBorders>
              <w:bottom w:val="single" w:sz="4" w:space="0" w:color="D9D9D9" w:themeColor="background1" w:themeShade="D9"/>
            </w:tcBorders>
            <w:shd w:val="clear" w:color="auto" w:fill="3A7E61"/>
            <w:vAlign w:val="center"/>
          </w:tcPr>
          <w:p w14:paraId="4C100E70" w14:textId="77777777" w:rsidR="00E757EB" w:rsidRPr="00DC3539" w:rsidRDefault="00E757EB" w:rsidP="00953A39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DC3539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Closed</w:t>
            </w:r>
          </w:p>
        </w:tc>
        <w:tc>
          <w:tcPr>
            <w:tcW w:w="524" w:type="pct"/>
            <w:tcBorders>
              <w:bottom w:val="single" w:sz="4" w:space="0" w:color="D9D9D9" w:themeColor="background1" w:themeShade="D9"/>
            </w:tcBorders>
            <w:shd w:val="clear" w:color="auto" w:fill="3A7E61"/>
            <w:vAlign w:val="center"/>
          </w:tcPr>
          <w:p w14:paraId="1F06CA49" w14:textId="77777777" w:rsidR="00E757EB" w:rsidRPr="00DC3539" w:rsidRDefault="00E757EB" w:rsidP="00953A39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DC3539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Status</w:t>
            </w:r>
          </w:p>
        </w:tc>
        <w:tc>
          <w:tcPr>
            <w:tcW w:w="1032" w:type="pct"/>
            <w:tcBorders>
              <w:bottom w:val="single" w:sz="4" w:space="0" w:color="D9D9D9" w:themeColor="background1" w:themeShade="D9"/>
            </w:tcBorders>
            <w:shd w:val="clear" w:color="auto" w:fill="3A7E61"/>
            <w:vAlign w:val="center"/>
          </w:tcPr>
          <w:p w14:paraId="628B2610" w14:textId="77777777" w:rsidR="00E757EB" w:rsidRPr="00DC3539" w:rsidRDefault="00E757EB" w:rsidP="00953A39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DC3539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Activity Monitored By</w:t>
            </w:r>
          </w:p>
        </w:tc>
        <w:tc>
          <w:tcPr>
            <w:tcW w:w="875" w:type="pct"/>
            <w:tcBorders>
              <w:bottom w:val="single" w:sz="4" w:space="0" w:color="D9D9D9" w:themeColor="background1" w:themeShade="D9"/>
            </w:tcBorders>
            <w:shd w:val="clear" w:color="auto" w:fill="3A7E61"/>
            <w:vAlign w:val="center"/>
          </w:tcPr>
          <w:p w14:paraId="0F4021F6" w14:textId="77777777" w:rsidR="00E757EB" w:rsidRPr="00DC3539" w:rsidRDefault="00E757EB" w:rsidP="00953A39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DC3539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Activity Notes</w:t>
            </w:r>
          </w:p>
        </w:tc>
        <w:tc>
          <w:tcPr>
            <w:tcW w:w="874" w:type="pct"/>
            <w:tcBorders>
              <w:bottom w:val="single" w:sz="4" w:space="0" w:color="D9D9D9" w:themeColor="background1" w:themeShade="D9"/>
            </w:tcBorders>
            <w:shd w:val="clear" w:color="auto" w:fill="3A7E61"/>
            <w:vAlign w:val="center"/>
          </w:tcPr>
          <w:p w14:paraId="2A638E4B" w14:textId="77777777" w:rsidR="00E757EB" w:rsidRPr="00DC3539" w:rsidRDefault="00E757EB" w:rsidP="00953A39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DC3539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Status Notes</w:t>
            </w:r>
          </w:p>
        </w:tc>
      </w:tr>
      <w:tr w:rsidR="00E757EB" w14:paraId="209A9C0F" w14:textId="77777777" w:rsidTr="00B737F7">
        <w:trPr>
          <w:trHeight w:val="432"/>
        </w:trPr>
        <w:tc>
          <w:tcPr>
            <w:tcW w:w="1155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3F85DED0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0DC1A20A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58721041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03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2AE6776A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875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667FE344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874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533E85AA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757EB" w14:paraId="1FEFE3BA" w14:textId="77777777" w:rsidTr="00B737F7">
        <w:trPr>
          <w:trHeight w:val="432"/>
        </w:trPr>
        <w:tc>
          <w:tcPr>
            <w:tcW w:w="1155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6661A1FF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4A909678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27E9437A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03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3ACE568B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875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18DAE751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874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20E8D995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757EB" w14:paraId="790246D0" w14:textId="77777777" w:rsidTr="00B737F7">
        <w:trPr>
          <w:trHeight w:val="432"/>
        </w:trPr>
        <w:tc>
          <w:tcPr>
            <w:tcW w:w="1155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51000BB2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09CD7D31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2B4865E4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03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1379B24C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875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3EB9D89D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874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7AB7D20D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7F9C473B" w14:textId="77777777" w:rsidR="00794A52" w:rsidRDefault="00794A52" w:rsidP="00B737F7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single" w:sz="24" w:space="0" w:color="2B5C47"/>
          <w:bottom w:val="single" w:sz="24" w:space="0" w:color="2B5C47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70"/>
      </w:tblGrid>
      <w:tr w:rsidR="00E757EB" w:rsidRPr="00B737F7" w14:paraId="45F9FC41" w14:textId="77777777" w:rsidTr="00DC3539">
        <w:trPr>
          <w:trHeight w:val="432"/>
        </w:trPr>
        <w:tc>
          <w:tcPr>
            <w:tcW w:w="14390" w:type="dxa"/>
            <w:vAlign w:val="center"/>
          </w:tcPr>
          <w:p w14:paraId="485D7FBB" w14:textId="787CB7D3" w:rsidR="00E757EB" w:rsidRPr="00B737F7" w:rsidRDefault="00E757EB" w:rsidP="00953A39">
            <w:pPr>
              <w:rPr>
                <w:rFonts w:ascii="AvenirNext LT Pro Regular" w:hAnsi="AvenirNext LT Pro Regular"/>
                <w:b/>
                <w:bCs/>
                <w:sz w:val="28"/>
                <w:szCs w:val="28"/>
              </w:rPr>
            </w:pPr>
            <w:r w:rsidRPr="00B737F7">
              <w:rPr>
                <w:rFonts w:ascii="AvenirNext LT Pro Regular" w:hAnsi="AvenirNext LT Pro Regular"/>
                <w:b/>
                <w:bCs/>
                <w:sz w:val="28"/>
                <w:szCs w:val="28"/>
              </w:rPr>
              <w:t>60-Day Activities</w:t>
            </w:r>
          </w:p>
        </w:tc>
      </w:tr>
    </w:tbl>
    <w:p w14:paraId="41804151" w14:textId="77777777" w:rsidR="00E757EB" w:rsidRDefault="00E757EB" w:rsidP="00B737F7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27"/>
        <w:gridCol w:w="1553"/>
        <w:gridCol w:w="1510"/>
        <w:gridCol w:w="2973"/>
        <w:gridCol w:w="2520"/>
        <w:gridCol w:w="2517"/>
      </w:tblGrid>
      <w:tr w:rsidR="00DC3539" w:rsidRPr="00DC3539" w14:paraId="284D1E5C" w14:textId="77777777" w:rsidTr="00ED38C0">
        <w:trPr>
          <w:trHeight w:val="576"/>
        </w:trPr>
        <w:tc>
          <w:tcPr>
            <w:tcW w:w="1155" w:type="pct"/>
            <w:tcBorders>
              <w:bottom w:val="single" w:sz="4" w:space="0" w:color="D9D9D9" w:themeColor="background1" w:themeShade="D9"/>
            </w:tcBorders>
            <w:shd w:val="clear" w:color="auto" w:fill="3A7E61"/>
            <w:vAlign w:val="center"/>
          </w:tcPr>
          <w:p w14:paraId="319E2AC6" w14:textId="77777777" w:rsidR="00E757EB" w:rsidRPr="00DC3539" w:rsidRDefault="00E757EB" w:rsidP="00953A39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DC3539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Activity Type</w:t>
            </w:r>
          </w:p>
        </w:tc>
        <w:tc>
          <w:tcPr>
            <w:tcW w:w="539" w:type="pct"/>
            <w:tcBorders>
              <w:bottom w:val="single" w:sz="4" w:space="0" w:color="D9D9D9" w:themeColor="background1" w:themeShade="D9"/>
            </w:tcBorders>
            <w:shd w:val="clear" w:color="auto" w:fill="3A7E61"/>
            <w:vAlign w:val="center"/>
          </w:tcPr>
          <w:p w14:paraId="1BDBBE2E" w14:textId="77777777" w:rsidR="00E757EB" w:rsidRPr="00DC3539" w:rsidRDefault="00E757EB" w:rsidP="00953A39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DC3539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Closed</w:t>
            </w:r>
          </w:p>
        </w:tc>
        <w:tc>
          <w:tcPr>
            <w:tcW w:w="524" w:type="pct"/>
            <w:tcBorders>
              <w:bottom w:val="single" w:sz="4" w:space="0" w:color="D9D9D9" w:themeColor="background1" w:themeShade="D9"/>
            </w:tcBorders>
            <w:shd w:val="clear" w:color="auto" w:fill="3A7E61"/>
            <w:vAlign w:val="center"/>
          </w:tcPr>
          <w:p w14:paraId="581BB2CA" w14:textId="77777777" w:rsidR="00E757EB" w:rsidRPr="00DC3539" w:rsidRDefault="00E757EB" w:rsidP="00953A39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DC3539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Status</w:t>
            </w:r>
          </w:p>
        </w:tc>
        <w:tc>
          <w:tcPr>
            <w:tcW w:w="1032" w:type="pct"/>
            <w:tcBorders>
              <w:bottom w:val="single" w:sz="4" w:space="0" w:color="D9D9D9" w:themeColor="background1" w:themeShade="D9"/>
            </w:tcBorders>
            <w:shd w:val="clear" w:color="auto" w:fill="3A7E61"/>
            <w:vAlign w:val="center"/>
          </w:tcPr>
          <w:p w14:paraId="39A6E58C" w14:textId="77777777" w:rsidR="00E757EB" w:rsidRPr="00DC3539" w:rsidRDefault="00E757EB" w:rsidP="00953A39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DC3539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Activity Monitored By</w:t>
            </w:r>
          </w:p>
        </w:tc>
        <w:tc>
          <w:tcPr>
            <w:tcW w:w="875" w:type="pct"/>
            <w:tcBorders>
              <w:bottom w:val="single" w:sz="4" w:space="0" w:color="D9D9D9" w:themeColor="background1" w:themeShade="D9"/>
            </w:tcBorders>
            <w:shd w:val="clear" w:color="auto" w:fill="3A7E61"/>
            <w:vAlign w:val="center"/>
          </w:tcPr>
          <w:p w14:paraId="52C0F07E" w14:textId="77777777" w:rsidR="00E757EB" w:rsidRPr="00DC3539" w:rsidRDefault="00E757EB" w:rsidP="00953A39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DC3539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Activity Notes</w:t>
            </w:r>
          </w:p>
        </w:tc>
        <w:tc>
          <w:tcPr>
            <w:tcW w:w="874" w:type="pct"/>
            <w:tcBorders>
              <w:bottom w:val="single" w:sz="4" w:space="0" w:color="D9D9D9" w:themeColor="background1" w:themeShade="D9"/>
            </w:tcBorders>
            <w:shd w:val="clear" w:color="auto" w:fill="3A7E61"/>
            <w:vAlign w:val="center"/>
          </w:tcPr>
          <w:p w14:paraId="4ED6FA4C" w14:textId="77777777" w:rsidR="00E757EB" w:rsidRPr="00DC3539" w:rsidRDefault="00E757EB" w:rsidP="00953A39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DC3539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Status Notes</w:t>
            </w:r>
          </w:p>
        </w:tc>
      </w:tr>
      <w:tr w:rsidR="00E757EB" w14:paraId="6DB65A89" w14:textId="77777777" w:rsidTr="00B737F7">
        <w:trPr>
          <w:trHeight w:val="432"/>
        </w:trPr>
        <w:tc>
          <w:tcPr>
            <w:tcW w:w="1155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319286B7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5D46E568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03DBB933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03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1F5C9B04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875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3EB3B8DA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874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0FC75937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757EB" w14:paraId="36579D35" w14:textId="77777777" w:rsidTr="00B737F7">
        <w:trPr>
          <w:trHeight w:val="432"/>
        </w:trPr>
        <w:tc>
          <w:tcPr>
            <w:tcW w:w="1155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07BC2585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57F81A95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6420B9F7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03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568B31E3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875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3505C6A7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874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39A2D1CE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757EB" w14:paraId="44D5D349" w14:textId="77777777" w:rsidTr="00B737F7">
        <w:trPr>
          <w:trHeight w:val="432"/>
        </w:trPr>
        <w:tc>
          <w:tcPr>
            <w:tcW w:w="1155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5A36DE22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05F49D11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143A3912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03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18AC1B3E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875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1D9DD9BD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874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4BB6F4B0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66012F78" w14:textId="77777777" w:rsidR="00794A52" w:rsidRDefault="00794A52" w:rsidP="00B737F7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single" w:sz="24" w:space="0" w:color="2B5C47"/>
          <w:bottom w:val="single" w:sz="24" w:space="0" w:color="2B5C47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70"/>
      </w:tblGrid>
      <w:tr w:rsidR="00E757EB" w:rsidRPr="00B737F7" w14:paraId="6426C1FE" w14:textId="77777777" w:rsidTr="00DC3539">
        <w:trPr>
          <w:trHeight w:val="432"/>
        </w:trPr>
        <w:tc>
          <w:tcPr>
            <w:tcW w:w="14390" w:type="dxa"/>
            <w:vAlign w:val="center"/>
          </w:tcPr>
          <w:p w14:paraId="0BE17A8A" w14:textId="5A10C494" w:rsidR="00E757EB" w:rsidRPr="00B737F7" w:rsidRDefault="00E757EB" w:rsidP="00953A39">
            <w:pPr>
              <w:rPr>
                <w:rFonts w:ascii="AvenirNext LT Pro Regular" w:hAnsi="AvenirNext LT Pro Regular"/>
                <w:b/>
                <w:bCs/>
                <w:sz w:val="28"/>
                <w:szCs w:val="28"/>
              </w:rPr>
            </w:pPr>
            <w:r w:rsidRPr="00B737F7">
              <w:rPr>
                <w:rFonts w:ascii="AvenirNext LT Pro Regular" w:hAnsi="AvenirNext LT Pro Regular"/>
                <w:b/>
                <w:bCs/>
                <w:sz w:val="28"/>
                <w:szCs w:val="28"/>
              </w:rPr>
              <w:t>90-Day Activities</w:t>
            </w:r>
          </w:p>
        </w:tc>
      </w:tr>
    </w:tbl>
    <w:p w14:paraId="54F9BD56" w14:textId="77777777" w:rsidR="00E757EB" w:rsidRDefault="00E757EB" w:rsidP="00B737F7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27"/>
        <w:gridCol w:w="1553"/>
        <w:gridCol w:w="1510"/>
        <w:gridCol w:w="2973"/>
        <w:gridCol w:w="2520"/>
        <w:gridCol w:w="2517"/>
      </w:tblGrid>
      <w:tr w:rsidR="00DC3539" w:rsidRPr="00DC3539" w14:paraId="676093E2" w14:textId="77777777" w:rsidTr="00ED38C0">
        <w:trPr>
          <w:trHeight w:val="576"/>
        </w:trPr>
        <w:tc>
          <w:tcPr>
            <w:tcW w:w="1155" w:type="pct"/>
            <w:tcBorders>
              <w:bottom w:val="single" w:sz="4" w:space="0" w:color="D9D9D9" w:themeColor="background1" w:themeShade="D9"/>
            </w:tcBorders>
            <w:shd w:val="clear" w:color="auto" w:fill="3A7E61"/>
            <w:vAlign w:val="center"/>
          </w:tcPr>
          <w:p w14:paraId="19B04F72" w14:textId="77777777" w:rsidR="00E757EB" w:rsidRPr="00DC3539" w:rsidRDefault="00E757EB" w:rsidP="00953A39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DC3539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Activity Type</w:t>
            </w:r>
          </w:p>
        </w:tc>
        <w:tc>
          <w:tcPr>
            <w:tcW w:w="539" w:type="pct"/>
            <w:tcBorders>
              <w:bottom w:val="single" w:sz="4" w:space="0" w:color="D9D9D9" w:themeColor="background1" w:themeShade="D9"/>
            </w:tcBorders>
            <w:shd w:val="clear" w:color="auto" w:fill="3A7E61"/>
            <w:vAlign w:val="center"/>
          </w:tcPr>
          <w:p w14:paraId="1BE4840F" w14:textId="77777777" w:rsidR="00E757EB" w:rsidRPr="00DC3539" w:rsidRDefault="00E757EB" w:rsidP="00953A39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DC3539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Closed</w:t>
            </w:r>
          </w:p>
        </w:tc>
        <w:tc>
          <w:tcPr>
            <w:tcW w:w="524" w:type="pct"/>
            <w:tcBorders>
              <w:bottom w:val="single" w:sz="4" w:space="0" w:color="D9D9D9" w:themeColor="background1" w:themeShade="D9"/>
            </w:tcBorders>
            <w:shd w:val="clear" w:color="auto" w:fill="3A7E61"/>
            <w:vAlign w:val="center"/>
          </w:tcPr>
          <w:p w14:paraId="28AAFD68" w14:textId="77777777" w:rsidR="00E757EB" w:rsidRPr="00DC3539" w:rsidRDefault="00E757EB" w:rsidP="00953A39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DC3539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Status</w:t>
            </w:r>
          </w:p>
        </w:tc>
        <w:tc>
          <w:tcPr>
            <w:tcW w:w="1032" w:type="pct"/>
            <w:tcBorders>
              <w:bottom w:val="single" w:sz="4" w:space="0" w:color="D9D9D9" w:themeColor="background1" w:themeShade="D9"/>
            </w:tcBorders>
            <w:shd w:val="clear" w:color="auto" w:fill="3A7E61"/>
            <w:vAlign w:val="center"/>
          </w:tcPr>
          <w:p w14:paraId="42C83CF9" w14:textId="77777777" w:rsidR="00E757EB" w:rsidRPr="00DC3539" w:rsidRDefault="00E757EB" w:rsidP="00953A39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DC3539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Activity Monitored By</w:t>
            </w:r>
          </w:p>
        </w:tc>
        <w:tc>
          <w:tcPr>
            <w:tcW w:w="875" w:type="pct"/>
            <w:tcBorders>
              <w:bottom w:val="single" w:sz="4" w:space="0" w:color="D9D9D9" w:themeColor="background1" w:themeShade="D9"/>
            </w:tcBorders>
            <w:shd w:val="clear" w:color="auto" w:fill="3A7E61"/>
            <w:vAlign w:val="center"/>
          </w:tcPr>
          <w:p w14:paraId="16D7ED28" w14:textId="77777777" w:rsidR="00E757EB" w:rsidRPr="00DC3539" w:rsidRDefault="00E757EB" w:rsidP="00953A39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DC3539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Activity Notes</w:t>
            </w:r>
          </w:p>
        </w:tc>
        <w:tc>
          <w:tcPr>
            <w:tcW w:w="874" w:type="pct"/>
            <w:tcBorders>
              <w:bottom w:val="single" w:sz="4" w:space="0" w:color="D9D9D9" w:themeColor="background1" w:themeShade="D9"/>
            </w:tcBorders>
            <w:shd w:val="clear" w:color="auto" w:fill="3A7E61"/>
            <w:vAlign w:val="center"/>
          </w:tcPr>
          <w:p w14:paraId="74B1E30E" w14:textId="77777777" w:rsidR="00E757EB" w:rsidRPr="00DC3539" w:rsidRDefault="00E757EB" w:rsidP="00953A39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DC3539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Status Notes</w:t>
            </w:r>
          </w:p>
        </w:tc>
      </w:tr>
      <w:tr w:rsidR="00E757EB" w14:paraId="3BA9B4AE" w14:textId="77777777" w:rsidTr="00B737F7">
        <w:trPr>
          <w:trHeight w:val="432"/>
        </w:trPr>
        <w:tc>
          <w:tcPr>
            <w:tcW w:w="1155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7F16326B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1199339A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3D5D50D2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03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3FF252C5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875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4E5E182C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874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0AD22A34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757EB" w14:paraId="274D6E7C" w14:textId="77777777" w:rsidTr="00B737F7">
        <w:trPr>
          <w:trHeight w:val="432"/>
        </w:trPr>
        <w:tc>
          <w:tcPr>
            <w:tcW w:w="1155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78853BFE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2A5B75BD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11C08DE2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03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230FCFC0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875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30A1B884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874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47306988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757EB" w14:paraId="3D761115" w14:textId="77777777" w:rsidTr="00B737F7">
        <w:trPr>
          <w:trHeight w:val="432"/>
        </w:trPr>
        <w:tc>
          <w:tcPr>
            <w:tcW w:w="1155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1AC301C9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46283D82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10CC74A1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03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0EA2F425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875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1C7CF700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874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011C8063" w14:textId="77777777" w:rsidR="00E757EB" w:rsidRDefault="00E757EB" w:rsidP="00953A3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1366FB48" w14:textId="77777777" w:rsidR="00794A52" w:rsidRDefault="00794A52">
      <w:pPr>
        <w:rPr>
          <w:rFonts w:ascii="AvenirNext LT Pro Regular" w:hAnsi="AvenirNext LT Pro Regular"/>
          <w:sz w:val="20"/>
          <w:szCs w:val="20"/>
        </w:rPr>
      </w:pPr>
    </w:p>
    <w:p w14:paraId="32642D27" w14:textId="77777777" w:rsidR="00794A52" w:rsidRDefault="00794A52">
      <w:pPr>
        <w:rPr>
          <w:rFonts w:ascii="AvenirNext LT Pro Regular" w:hAnsi="AvenirNext LT Pro Regular"/>
          <w:sz w:val="20"/>
          <w:szCs w:val="20"/>
        </w:rPr>
      </w:pPr>
    </w:p>
    <w:p w14:paraId="50801942" w14:textId="77777777" w:rsidR="00794A52" w:rsidRDefault="00794A52">
      <w:pPr>
        <w:rPr>
          <w:rFonts w:ascii="AvenirNext LT Pro Regular" w:hAnsi="AvenirNext LT Pro Regular"/>
          <w:sz w:val="20"/>
          <w:szCs w:val="20"/>
        </w:rPr>
      </w:pPr>
    </w:p>
    <w:p w14:paraId="6574D6FF" w14:textId="77777777" w:rsidR="00794A52" w:rsidRDefault="00794A52" w:rsidP="00794A52">
      <w:pPr>
        <w:spacing w:after="0" w:line="240" w:lineRule="auto"/>
        <w:rPr>
          <w:rFonts w:ascii="Avenir" w:eastAsia="Avenir" w:hAnsi="Avenir" w:cs="Avenir"/>
        </w:rPr>
      </w:pPr>
      <w:bookmarkStart w:id="2" w:name="_Hlk207233493"/>
      <w:r>
        <w:rPr>
          <w:rFonts w:ascii="Avenir" w:eastAsia="Avenir" w:hAnsi="Avenir" w:cs="Avenir"/>
        </w:rPr>
        <w:lastRenderedPageBreak/>
        <w:t>Designed by:</w:t>
      </w:r>
    </w:p>
    <w:p w14:paraId="4E68F01E" w14:textId="77777777" w:rsidR="00794A52" w:rsidRDefault="00794A52" w:rsidP="00794A52">
      <w:pPr>
        <w:spacing w:after="0" w:line="240" w:lineRule="auto"/>
        <w:rPr>
          <w:rFonts w:ascii="Avenir" w:eastAsia="Avenir" w:hAnsi="Avenir" w:cs="Avenir"/>
        </w:rPr>
      </w:pPr>
      <w:r>
        <w:rPr>
          <w:rFonts w:ascii="Avenir" w:eastAsia="Avenir" w:hAnsi="Avenir" w:cs="Avenir"/>
          <w:noProof/>
        </w:rPr>
        <w:drawing>
          <wp:inline distT="0" distB="0" distL="0" distR="0" wp14:anchorId="1F147593" wp14:editId="6EEF3F06">
            <wp:extent cx="914400" cy="316867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31686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5E0FADC" w14:textId="58995796" w:rsidR="00794A52" w:rsidRPr="00794A52" w:rsidRDefault="00794A52" w:rsidP="00794A52">
      <w:pPr>
        <w:spacing w:after="0" w:line="240" w:lineRule="auto"/>
        <w:rPr>
          <w:rFonts w:ascii="Avenir" w:eastAsia="Avenir" w:hAnsi="Avenir" w:cs="Avenir"/>
        </w:rPr>
      </w:pPr>
      <w:r>
        <w:rPr>
          <w:rFonts w:ascii="Avenir" w:eastAsia="Avenir" w:hAnsi="Avenir" w:cs="Avenir"/>
        </w:rPr>
        <w:t xml:space="preserve">© </w:t>
      </w:r>
      <w:r>
        <w:rPr>
          <w:rFonts w:ascii="Avenir" w:eastAsia="Avenir" w:hAnsi="Avenir" w:cs="Avenir"/>
          <w:color w:val="0000FF"/>
          <w:u w:val="single"/>
        </w:rPr>
        <w:t>WordTemplatesOnline</w:t>
      </w:r>
      <w:r w:rsidRPr="002C0AAF">
        <w:rPr>
          <w:rFonts w:ascii="Avenir" w:eastAsia="Avenir" w:hAnsi="Avenir" w:cs="Avenir"/>
          <w:color w:val="1D1DFF"/>
          <w:u w:val="single"/>
        </w:rPr>
        <w:t>.net</w:t>
      </w:r>
      <w:r>
        <w:rPr>
          <w:rFonts w:ascii="Avenir" w:eastAsia="Avenir" w:hAnsi="Avenir" w:cs="Avenir"/>
        </w:rPr>
        <w:t xml:space="preserve"> All Rights Reserved.</w:t>
      </w:r>
      <w:bookmarkEnd w:id="2"/>
    </w:p>
    <w:sectPr w:rsidR="00794A52" w:rsidRPr="00794A52" w:rsidSect="00E757EB">
      <w:footerReference w:type="default" r:id="rId7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52DD67" w14:textId="77777777" w:rsidR="00992A66" w:rsidRDefault="00992A66" w:rsidP="00794A52">
      <w:pPr>
        <w:spacing w:after="0" w:line="240" w:lineRule="auto"/>
      </w:pPr>
      <w:r>
        <w:separator/>
      </w:r>
    </w:p>
  </w:endnote>
  <w:endnote w:type="continuationSeparator" w:id="0">
    <w:p w14:paraId="25BA8CBB" w14:textId="77777777" w:rsidR="00992A66" w:rsidRDefault="00992A66" w:rsidP="00794A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Next LT Pro Regular">
    <w:panose1 w:val="020B0504020202020204"/>
    <w:charset w:val="00"/>
    <w:family w:val="swiss"/>
    <w:notTrueType/>
    <w:pitch w:val="variable"/>
    <w:sig w:usb0="800000AF" w:usb1="5000204A" w:usb2="00000000" w:usb3="00000000" w:csb0="0000009B" w:csb1="00000000"/>
  </w:font>
  <w:font w:name="Avenir">
    <w:altName w:val="Calibri"/>
    <w:charset w:val="00"/>
    <w:family w:val="auto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97ED1" w14:textId="522CE15C" w:rsidR="00794A52" w:rsidRPr="00B737F7" w:rsidRDefault="00B737F7" w:rsidP="00B737F7">
    <w:pPr>
      <w:tabs>
        <w:tab w:val="center" w:pos="4513"/>
        <w:tab w:val="right" w:pos="9026"/>
      </w:tabs>
      <w:spacing w:after="0"/>
      <w:rPr>
        <w:rFonts w:ascii="Century Gothic" w:hAnsi="Century Gothic"/>
        <w:color w:val="A6A6A6" w:themeColor="background1" w:themeShade="A6"/>
        <w:sz w:val="16"/>
        <w:szCs w:val="16"/>
      </w:rPr>
    </w:pPr>
    <w:r w:rsidRPr="005A06BB">
      <w:rPr>
        <w:rFonts w:ascii="Century Gothic" w:hAnsi="Century Gothic"/>
        <w:color w:val="A6A6A6" w:themeColor="background1" w:themeShade="A6"/>
        <w:sz w:val="16"/>
        <w:szCs w:val="16"/>
      </w:rPr>
      <w:t xml:space="preserve">©WordTemplatesOnline.net                                                                                                                                                                    </w:t>
    </w:r>
    <w:r>
      <w:rPr>
        <w:rFonts w:ascii="Century Gothic" w:hAnsi="Century Gothic"/>
        <w:color w:val="A6A6A6" w:themeColor="background1" w:themeShade="A6"/>
        <w:sz w:val="16"/>
        <w:szCs w:val="16"/>
      </w:rPr>
      <w:t xml:space="preserve">                                                                                      </w:t>
    </w:r>
    <w:r w:rsidRPr="005A06BB">
      <w:rPr>
        <w:rFonts w:ascii="Century Gothic" w:hAnsi="Century Gothic"/>
        <w:color w:val="A6A6A6" w:themeColor="background1" w:themeShade="A6"/>
        <w:sz w:val="16"/>
        <w:szCs w:val="16"/>
      </w:rPr>
      <w:t xml:space="preserve">          Page. </w:t>
    </w:r>
    <w:r w:rsidRPr="005A06BB">
      <w:rPr>
        <w:rFonts w:ascii="Century Gothic" w:hAnsi="Century Gothic"/>
        <w:color w:val="A6A6A6" w:themeColor="background1" w:themeShade="A6"/>
        <w:sz w:val="16"/>
        <w:szCs w:val="16"/>
      </w:rPr>
      <w:fldChar w:fldCharType="begin"/>
    </w:r>
    <w:r w:rsidRPr="005A06BB">
      <w:rPr>
        <w:rFonts w:ascii="Century Gothic" w:hAnsi="Century Gothic"/>
        <w:color w:val="A6A6A6" w:themeColor="background1" w:themeShade="A6"/>
        <w:sz w:val="16"/>
        <w:szCs w:val="16"/>
      </w:rPr>
      <w:instrText xml:space="preserve"> PAGE  \* Arabic </w:instrText>
    </w:r>
    <w:r w:rsidRPr="005A06BB">
      <w:rPr>
        <w:rFonts w:ascii="Century Gothic" w:hAnsi="Century Gothic"/>
        <w:color w:val="A6A6A6" w:themeColor="background1" w:themeShade="A6"/>
        <w:sz w:val="16"/>
        <w:szCs w:val="16"/>
      </w:rPr>
      <w:fldChar w:fldCharType="separate"/>
    </w:r>
    <w:r>
      <w:rPr>
        <w:rFonts w:ascii="Century Gothic" w:hAnsi="Century Gothic"/>
        <w:color w:val="A6A6A6" w:themeColor="background1" w:themeShade="A6"/>
        <w:sz w:val="16"/>
        <w:szCs w:val="16"/>
      </w:rPr>
      <w:t>1</w:t>
    </w:r>
    <w:r w:rsidRPr="005A06BB">
      <w:rPr>
        <w:rFonts w:ascii="Century Gothic" w:hAnsi="Century Gothic"/>
        <w:color w:val="A6A6A6" w:themeColor="background1" w:themeShade="A6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488D50" w14:textId="77777777" w:rsidR="00992A66" w:rsidRDefault="00992A66" w:rsidP="00794A52">
      <w:pPr>
        <w:spacing w:after="0" w:line="240" w:lineRule="auto"/>
      </w:pPr>
      <w:r>
        <w:separator/>
      </w:r>
    </w:p>
  </w:footnote>
  <w:footnote w:type="continuationSeparator" w:id="0">
    <w:p w14:paraId="1727D321" w14:textId="77777777" w:rsidR="00992A66" w:rsidRDefault="00992A66" w:rsidP="00794A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A52"/>
    <w:rsid w:val="00212871"/>
    <w:rsid w:val="002D1198"/>
    <w:rsid w:val="002E56C4"/>
    <w:rsid w:val="00331777"/>
    <w:rsid w:val="0034737A"/>
    <w:rsid w:val="006F2B2E"/>
    <w:rsid w:val="00755BF5"/>
    <w:rsid w:val="00794A52"/>
    <w:rsid w:val="007A5C0A"/>
    <w:rsid w:val="007B7EE2"/>
    <w:rsid w:val="009755F3"/>
    <w:rsid w:val="00992A66"/>
    <w:rsid w:val="00B737F7"/>
    <w:rsid w:val="00C3653A"/>
    <w:rsid w:val="00CA71BC"/>
    <w:rsid w:val="00DA42DC"/>
    <w:rsid w:val="00DC3539"/>
    <w:rsid w:val="00E32F5F"/>
    <w:rsid w:val="00E757EB"/>
    <w:rsid w:val="00EB2E53"/>
    <w:rsid w:val="00ED3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E9510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4A52"/>
  </w:style>
  <w:style w:type="paragraph" w:styleId="Heading1">
    <w:name w:val="heading 1"/>
    <w:basedOn w:val="Normal"/>
    <w:next w:val="Normal"/>
    <w:link w:val="Heading1Char"/>
    <w:uiPriority w:val="9"/>
    <w:qFormat/>
    <w:rsid w:val="00794A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4A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4A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4A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4A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4A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4A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4A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4A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4A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4A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4A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4A5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4A5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4A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4A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4A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4A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4A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4A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4A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4A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4A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4A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4A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4A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4A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4A5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4A5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94A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4A52"/>
  </w:style>
  <w:style w:type="paragraph" w:styleId="Footer">
    <w:name w:val="footer"/>
    <w:basedOn w:val="Normal"/>
    <w:link w:val="FooterChar"/>
    <w:uiPriority w:val="99"/>
    <w:unhideWhenUsed/>
    <w:rsid w:val="00794A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4A52"/>
  </w:style>
  <w:style w:type="table" w:styleId="TableGrid">
    <w:name w:val="Table Grid"/>
    <w:basedOn w:val="TableNormal"/>
    <w:uiPriority w:val="39"/>
    <w:rsid w:val="003473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Onboarding Checklist-09-86eutcjdm-02</Template>
  <TotalTime>0</TotalTime>
  <Pages>3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Tayyba Rani</dc:creator>
  <cp:keywords/>
  <dc:description/>
  <cp:lastModifiedBy>Tayyba Rani</cp:lastModifiedBy>
  <cp:revision>2</cp:revision>
  <dcterms:created xsi:type="dcterms:W3CDTF">2025-09-30T04:18:00Z</dcterms:created>
  <dcterms:modified xsi:type="dcterms:W3CDTF">2025-09-30T04:18:00Z</dcterms:modified>
</cp:coreProperties>
</file>