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83D87" w14:textId="211D7269" w:rsidR="00794A52" w:rsidRPr="0030737E" w:rsidRDefault="00B81569">
      <w:pPr>
        <w:rPr>
          <w:rFonts w:ascii="AvenirNext LT Pro Regular" w:hAnsi="AvenirNext LT Pro Regular"/>
          <w:b/>
          <w:bCs/>
          <w:sz w:val="56"/>
          <w:szCs w:val="56"/>
        </w:rPr>
      </w:pPr>
      <w:r>
        <w:rPr>
          <w:rFonts w:ascii="AvenirNext LT Pro Regular" w:hAnsi="AvenirNext LT Pro Regular"/>
          <w:b/>
          <w:bCs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01BAF280" wp14:editId="653D518F">
                <wp:simplePos x="0" y="0"/>
                <wp:positionH relativeFrom="column">
                  <wp:posOffset>-508958</wp:posOffset>
                </wp:positionH>
                <wp:positionV relativeFrom="page">
                  <wp:posOffset>8626</wp:posOffset>
                </wp:positionV>
                <wp:extent cx="8541385" cy="10060305"/>
                <wp:effectExtent l="0" t="0" r="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41385" cy="10060305"/>
                          <a:chOff x="0" y="0"/>
                          <a:chExt cx="8541408" cy="10060377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8143875" cy="352425"/>
                          </a:xfrm>
                          <a:prstGeom prst="rect">
                            <a:avLst/>
                          </a:prstGeom>
                          <a:solidFill>
                            <a:srgbClr val="556B2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5210354" y="0"/>
                            <a:ext cx="2838450" cy="171450"/>
                          </a:xfrm>
                          <a:custGeom>
                            <a:avLst/>
                            <a:gdLst>
                              <a:gd name="connsiteX0" fmla="*/ 0 w 2838450"/>
                              <a:gd name="connsiteY0" fmla="*/ 0 h 180975"/>
                              <a:gd name="connsiteX1" fmla="*/ 2838450 w 2838450"/>
                              <a:gd name="connsiteY1" fmla="*/ 0 h 180975"/>
                              <a:gd name="connsiteX2" fmla="*/ 2838450 w 2838450"/>
                              <a:gd name="connsiteY2" fmla="*/ 180975 h 180975"/>
                              <a:gd name="connsiteX3" fmla="*/ 0 w 2838450"/>
                              <a:gd name="connsiteY3" fmla="*/ 180975 h 180975"/>
                              <a:gd name="connsiteX4" fmla="*/ 0 w 2838450"/>
                              <a:gd name="connsiteY4" fmla="*/ 0 h 180975"/>
                              <a:gd name="connsiteX0" fmla="*/ 0 w 2838450"/>
                              <a:gd name="connsiteY0" fmla="*/ 0 h 180975"/>
                              <a:gd name="connsiteX1" fmla="*/ 2838450 w 2838450"/>
                              <a:gd name="connsiteY1" fmla="*/ 0 h 180975"/>
                              <a:gd name="connsiteX2" fmla="*/ 2838450 w 2838450"/>
                              <a:gd name="connsiteY2" fmla="*/ 180975 h 180975"/>
                              <a:gd name="connsiteX3" fmla="*/ 171450 w 2838450"/>
                              <a:gd name="connsiteY3" fmla="*/ 171450 h 180975"/>
                              <a:gd name="connsiteX4" fmla="*/ 0 w 2838450"/>
                              <a:gd name="connsiteY4" fmla="*/ 0 h 1809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38450" h="180975">
                                <a:moveTo>
                                  <a:pt x="0" y="0"/>
                                </a:moveTo>
                                <a:lnTo>
                                  <a:pt x="2838450" y="0"/>
                                </a:lnTo>
                                <a:lnTo>
                                  <a:pt x="2838450" y="180975"/>
                                </a:lnTo>
                                <a:lnTo>
                                  <a:pt x="171450" y="1714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87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0" y="172529"/>
                            <a:ext cx="2838450" cy="180975"/>
                          </a:xfrm>
                          <a:custGeom>
                            <a:avLst/>
                            <a:gdLst>
                              <a:gd name="connsiteX0" fmla="*/ 0 w 2838450"/>
                              <a:gd name="connsiteY0" fmla="*/ 0 h 180975"/>
                              <a:gd name="connsiteX1" fmla="*/ 2838450 w 2838450"/>
                              <a:gd name="connsiteY1" fmla="*/ 0 h 180975"/>
                              <a:gd name="connsiteX2" fmla="*/ 2838450 w 2838450"/>
                              <a:gd name="connsiteY2" fmla="*/ 180975 h 180975"/>
                              <a:gd name="connsiteX3" fmla="*/ 0 w 2838450"/>
                              <a:gd name="connsiteY3" fmla="*/ 180975 h 180975"/>
                              <a:gd name="connsiteX4" fmla="*/ 0 w 2838450"/>
                              <a:gd name="connsiteY4" fmla="*/ 0 h 180975"/>
                              <a:gd name="connsiteX0" fmla="*/ 0 w 2838450"/>
                              <a:gd name="connsiteY0" fmla="*/ 0 h 180975"/>
                              <a:gd name="connsiteX1" fmla="*/ 2667000 w 2838450"/>
                              <a:gd name="connsiteY1" fmla="*/ 0 h 180975"/>
                              <a:gd name="connsiteX2" fmla="*/ 2838450 w 2838450"/>
                              <a:gd name="connsiteY2" fmla="*/ 180975 h 180975"/>
                              <a:gd name="connsiteX3" fmla="*/ 0 w 2838450"/>
                              <a:gd name="connsiteY3" fmla="*/ 180975 h 180975"/>
                              <a:gd name="connsiteX4" fmla="*/ 0 w 2838450"/>
                              <a:gd name="connsiteY4" fmla="*/ 0 h 1809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38450" h="180975">
                                <a:moveTo>
                                  <a:pt x="0" y="0"/>
                                </a:moveTo>
                                <a:lnTo>
                                  <a:pt x="2667000" y="0"/>
                                </a:lnTo>
                                <a:lnTo>
                                  <a:pt x="2838450" y="180975"/>
                                </a:lnTo>
                                <a:lnTo>
                                  <a:pt x="0" y="1809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87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9765102"/>
                            <a:ext cx="5953125" cy="295275"/>
                          </a:xfrm>
                          <a:custGeom>
                            <a:avLst/>
                            <a:gdLst>
                              <a:gd name="connsiteX0" fmla="*/ 0 w 5886450"/>
                              <a:gd name="connsiteY0" fmla="*/ 0 h 295275"/>
                              <a:gd name="connsiteX1" fmla="*/ 5886450 w 5886450"/>
                              <a:gd name="connsiteY1" fmla="*/ 0 h 295275"/>
                              <a:gd name="connsiteX2" fmla="*/ 5886450 w 5886450"/>
                              <a:gd name="connsiteY2" fmla="*/ 295275 h 295275"/>
                              <a:gd name="connsiteX3" fmla="*/ 0 w 5886450"/>
                              <a:gd name="connsiteY3" fmla="*/ 295275 h 295275"/>
                              <a:gd name="connsiteX4" fmla="*/ 0 w 5886450"/>
                              <a:gd name="connsiteY4" fmla="*/ 0 h 295275"/>
                              <a:gd name="connsiteX0" fmla="*/ 0 w 5886450"/>
                              <a:gd name="connsiteY0" fmla="*/ 0 h 295275"/>
                              <a:gd name="connsiteX1" fmla="*/ 5514975 w 5886450"/>
                              <a:gd name="connsiteY1" fmla="*/ 0 h 295275"/>
                              <a:gd name="connsiteX2" fmla="*/ 5886450 w 5886450"/>
                              <a:gd name="connsiteY2" fmla="*/ 295275 h 295275"/>
                              <a:gd name="connsiteX3" fmla="*/ 0 w 5886450"/>
                              <a:gd name="connsiteY3" fmla="*/ 295275 h 295275"/>
                              <a:gd name="connsiteX4" fmla="*/ 0 w 5886450"/>
                              <a:gd name="connsiteY4" fmla="*/ 0 h 2952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5886450" h="295275">
                                <a:moveTo>
                                  <a:pt x="0" y="0"/>
                                </a:moveTo>
                                <a:lnTo>
                                  <a:pt x="5514975" y="0"/>
                                </a:lnTo>
                                <a:lnTo>
                                  <a:pt x="5886450" y="295275"/>
                                </a:lnTo>
                                <a:lnTo>
                                  <a:pt x="0" y="2952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56B2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5693433" y="9765102"/>
                            <a:ext cx="2847975" cy="295275"/>
                          </a:xfrm>
                          <a:custGeom>
                            <a:avLst/>
                            <a:gdLst>
                              <a:gd name="connsiteX0" fmla="*/ 0 w 2476500"/>
                              <a:gd name="connsiteY0" fmla="*/ 0 h 295275"/>
                              <a:gd name="connsiteX1" fmla="*/ 2476500 w 2476500"/>
                              <a:gd name="connsiteY1" fmla="*/ 0 h 295275"/>
                              <a:gd name="connsiteX2" fmla="*/ 2476500 w 2476500"/>
                              <a:gd name="connsiteY2" fmla="*/ 295275 h 295275"/>
                              <a:gd name="connsiteX3" fmla="*/ 0 w 2476500"/>
                              <a:gd name="connsiteY3" fmla="*/ 295275 h 295275"/>
                              <a:gd name="connsiteX4" fmla="*/ 0 w 2476500"/>
                              <a:gd name="connsiteY4" fmla="*/ 0 h 295275"/>
                              <a:gd name="connsiteX0" fmla="*/ 0 w 2847975"/>
                              <a:gd name="connsiteY0" fmla="*/ 0 h 295275"/>
                              <a:gd name="connsiteX1" fmla="*/ 2847975 w 2847975"/>
                              <a:gd name="connsiteY1" fmla="*/ 0 h 295275"/>
                              <a:gd name="connsiteX2" fmla="*/ 2847975 w 2847975"/>
                              <a:gd name="connsiteY2" fmla="*/ 295275 h 295275"/>
                              <a:gd name="connsiteX3" fmla="*/ 371475 w 2847975"/>
                              <a:gd name="connsiteY3" fmla="*/ 295275 h 295275"/>
                              <a:gd name="connsiteX4" fmla="*/ 0 w 2847975"/>
                              <a:gd name="connsiteY4" fmla="*/ 0 h 2952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47975" h="295275">
                                <a:moveTo>
                                  <a:pt x="0" y="0"/>
                                </a:moveTo>
                                <a:lnTo>
                                  <a:pt x="2847975" y="0"/>
                                </a:lnTo>
                                <a:lnTo>
                                  <a:pt x="2847975" y="295275"/>
                                </a:lnTo>
                                <a:lnTo>
                                  <a:pt x="371475" y="2952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87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FEB6B3" id="Group 8" o:spid="_x0000_s1026" style="position:absolute;margin-left:-40.1pt;margin-top:.7pt;width:672.55pt;height:792.15pt;z-index:-251652096;mso-position-vertical-relative:page" coordsize="85414,100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">
                <v:rect id="Rectangle 1" o:spid="_x0000_s1027" style="position:absolute;width:81438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" fillcolor="#556b2f" stroked="f" strokeweight="1pt"/>
                <v:shape id="Rectangle 3" o:spid="_x0000_s1028" style="position:absolute;left:52103;width:28385;height:1714;visibility:visible;mso-wrap-style:square;v-text-anchor:middle" coordsize="283845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" path="m,l2838450,r,180975l171450,171450,,xe" fillcolor="#c6d870" stroked="f" strokeweight="1pt">
                  <v:stroke joinstyle="miter"/>
                  <v:path arrowok="t" o:connecttype="custom" o:connectlocs="0,0;2838450,0;2838450,171450;171450,162426;0,0" o:connectangles="0,0,0,0,0"/>
                </v:shape>
                <v:shape id="Rectangle 4" o:spid="_x0000_s1029" style="position:absolute;top:1725;width:28384;height:1810;visibility:visible;mso-wrap-style:square;v-text-anchor:middle" coordsize="283845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" path="m,l2667000,r171450,180975l,180975,,xe" fillcolor="#c6d870" stroked="f" strokeweight="1pt">
                  <v:stroke joinstyle="miter"/>
                  <v:path arrowok="t" o:connecttype="custom" o:connectlocs="0,0;2667000,0;2838450,180975;0,180975;0,0" o:connectangles="0,0,0,0,0"/>
                </v:shape>
                <v:shape id="Rectangle 5" o:spid="_x0000_s1030" style="position:absolute;top:97651;width:59531;height:2952;visibility:visible;mso-wrap-style:square;v-text-anchor:middle" coordsize="58864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" path="m,l5514975,r371475,295275l,295275,,xe" fillcolor="#556b2f" stroked="f" strokeweight="1pt">
                  <v:stroke joinstyle="miter"/>
                  <v:path arrowok="t" o:connecttype="custom" o:connectlocs="0,0;5577442,0;5953125,295275;0,295275;0,0" o:connectangles="0,0,0,0,0"/>
                </v:shape>
                <v:shape id="Rectangle 6" o:spid="_x0000_s1031" style="position:absolute;left:56934;top:97651;width:28480;height:2952;visibility:visible;mso-wrap-style:square;v-text-anchor:middle" coordsize="284797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" path="m,l2847975,r,295275l371475,295275,,xe" fillcolor="#c6d870" stroked="f" strokeweight="1pt">
                  <v:stroke joinstyle="miter"/>
                  <v:path arrowok="t" o:connecttype="custom" o:connectlocs="0,0;2847975,0;2847975,295275;371475,295275;0,0" o:connectangles="0,0,0,0,0"/>
                </v:shape>
                <w10:wrap anchory="page"/>
              </v:group>
            </w:pict>
          </mc:Fallback>
        </mc:AlternateContent>
      </w:r>
      <w:r w:rsidR="0030737E" w:rsidRPr="0030737E">
        <w:rPr>
          <w:rFonts w:ascii="AvenirNext LT Pro Regular" w:hAnsi="AvenirNext LT Pro Regular"/>
          <w:b/>
          <w:bCs/>
          <w:sz w:val="56"/>
          <w:szCs w:val="56"/>
        </w:rPr>
        <w:t>New Hire Onboarding Checklist</w:t>
      </w:r>
    </w:p>
    <w:p w14:paraId="7C118E75" w14:textId="77777777" w:rsidR="0030737E" w:rsidRDefault="0030737E" w:rsidP="00B81569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5"/>
        <w:gridCol w:w="3174"/>
        <w:gridCol w:w="675"/>
        <w:gridCol w:w="1821"/>
        <w:gridCol w:w="3235"/>
      </w:tblGrid>
      <w:tr w:rsidR="0030737E" w14:paraId="734166DA" w14:textId="77777777" w:rsidTr="0040773E">
        <w:trPr>
          <w:trHeight w:val="432"/>
        </w:trPr>
        <w:tc>
          <w:tcPr>
            <w:tcW w:w="1885" w:type="dxa"/>
            <w:vAlign w:val="bottom"/>
          </w:tcPr>
          <w:p w14:paraId="0C56F869" w14:textId="2F40282B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Name</w:t>
            </w:r>
          </w:p>
        </w:tc>
        <w:tc>
          <w:tcPr>
            <w:tcW w:w="3174" w:type="dxa"/>
            <w:tcBorders>
              <w:bottom w:val="single" w:sz="4" w:space="0" w:color="BFBFBF" w:themeColor="background1" w:themeShade="BF"/>
            </w:tcBorders>
            <w:vAlign w:val="bottom"/>
          </w:tcPr>
          <w:p w14:paraId="7F848D03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bottom"/>
          </w:tcPr>
          <w:p w14:paraId="1B22A720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21" w:type="dxa"/>
            <w:vAlign w:val="bottom"/>
          </w:tcPr>
          <w:p w14:paraId="1B7233FE" w14:textId="16237D35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Job Title</w:t>
            </w:r>
          </w:p>
        </w:tc>
        <w:tc>
          <w:tcPr>
            <w:tcW w:w="3235" w:type="dxa"/>
            <w:tcBorders>
              <w:bottom w:val="single" w:sz="4" w:space="0" w:color="BFBFBF" w:themeColor="background1" w:themeShade="BF"/>
            </w:tcBorders>
            <w:vAlign w:val="bottom"/>
          </w:tcPr>
          <w:p w14:paraId="0741680D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5D4DAC16" w14:textId="77777777" w:rsidTr="0040773E">
        <w:trPr>
          <w:trHeight w:val="432"/>
        </w:trPr>
        <w:tc>
          <w:tcPr>
            <w:tcW w:w="1885" w:type="dxa"/>
            <w:vAlign w:val="bottom"/>
          </w:tcPr>
          <w:p w14:paraId="2F13B8E0" w14:textId="405757C2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Department</w:t>
            </w:r>
          </w:p>
        </w:tc>
        <w:tc>
          <w:tcPr>
            <w:tcW w:w="317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22A830A2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bottom"/>
          </w:tcPr>
          <w:p w14:paraId="295E86BA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21" w:type="dxa"/>
            <w:vAlign w:val="bottom"/>
          </w:tcPr>
          <w:p w14:paraId="2A63592D" w14:textId="32DBA630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Hiring Manager</w:t>
            </w:r>
          </w:p>
        </w:tc>
        <w:tc>
          <w:tcPr>
            <w:tcW w:w="32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4060D163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0B5DD7E0" w14:textId="77777777" w:rsidTr="0040773E">
        <w:trPr>
          <w:trHeight w:val="432"/>
        </w:trPr>
        <w:tc>
          <w:tcPr>
            <w:tcW w:w="1885" w:type="dxa"/>
            <w:vAlign w:val="bottom"/>
          </w:tcPr>
          <w:p w14:paraId="07CFC221" w14:textId="1C3202A6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Start Date</w:t>
            </w:r>
          </w:p>
        </w:tc>
        <w:tc>
          <w:tcPr>
            <w:tcW w:w="317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48572250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bottom"/>
          </w:tcPr>
          <w:p w14:paraId="51CC24FD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21" w:type="dxa"/>
            <w:vAlign w:val="bottom"/>
          </w:tcPr>
          <w:p w14:paraId="1FB3D428" w14:textId="35A484D0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Contract</w:t>
            </w:r>
          </w:p>
        </w:tc>
        <w:tc>
          <w:tcPr>
            <w:tcW w:w="32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50DEB8A1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291131A9" w14:textId="77777777" w:rsidTr="0040773E">
        <w:trPr>
          <w:trHeight w:val="432"/>
        </w:trPr>
        <w:tc>
          <w:tcPr>
            <w:tcW w:w="1885" w:type="dxa"/>
            <w:vAlign w:val="bottom"/>
          </w:tcPr>
          <w:p w14:paraId="2A2F689E" w14:textId="5C3BB8B1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In-Office Status</w:t>
            </w:r>
          </w:p>
        </w:tc>
        <w:tc>
          <w:tcPr>
            <w:tcW w:w="317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77CD50BC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bottom"/>
          </w:tcPr>
          <w:p w14:paraId="1A9F2640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21" w:type="dxa"/>
            <w:vAlign w:val="bottom"/>
          </w:tcPr>
          <w:p w14:paraId="668B12BB" w14:textId="4551A5B8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0737E">
              <w:rPr>
                <w:rFonts w:ascii="AvenirNext LT Pro Regular" w:hAnsi="AvenirNext LT Pro Regular"/>
                <w:sz w:val="20"/>
                <w:szCs w:val="20"/>
              </w:rPr>
              <w:t>Referral</w:t>
            </w:r>
          </w:p>
        </w:tc>
        <w:tc>
          <w:tcPr>
            <w:tcW w:w="32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bottom"/>
          </w:tcPr>
          <w:p w14:paraId="005A7398" w14:textId="77777777" w:rsidR="0030737E" w:rsidRDefault="0030737E" w:rsidP="0040773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8AB657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160"/>
        <w:gridCol w:w="1530"/>
        <w:gridCol w:w="1440"/>
        <w:gridCol w:w="2960"/>
      </w:tblGrid>
      <w:tr w:rsidR="0030737E" w:rsidRPr="0030737E" w14:paraId="1E9EAB4B" w14:textId="77777777" w:rsidTr="0030737E">
        <w:trPr>
          <w:trHeight w:val="432"/>
        </w:trPr>
        <w:tc>
          <w:tcPr>
            <w:tcW w:w="10790" w:type="dxa"/>
            <w:gridSpan w:val="5"/>
            <w:vAlign w:val="center"/>
          </w:tcPr>
          <w:p w14:paraId="1D108A84" w14:textId="7E54A81A" w:rsidR="0030737E" w:rsidRPr="0030737E" w:rsidRDefault="0030737E" w:rsidP="0044117C">
            <w:pPr>
              <w:spacing w:line="276" w:lineRule="auto"/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0646C">
              <w:rPr>
                <w:rFonts w:ascii="AvenirNext LT Pro Regular" w:hAnsi="AvenirNext LT Pro Regular"/>
                <w:b/>
                <w:bCs/>
                <w:color w:val="556B2F"/>
                <w:sz w:val="32"/>
                <w:szCs w:val="32"/>
              </w:rPr>
              <w:t>Preboarding Tasks</w:t>
            </w:r>
          </w:p>
        </w:tc>
      </w:tr>
      <w:tr w:rsidR="0030737E" w:rsidRPr="0030737E" w14:paraId="6D5EA4A3" w14:textId="77777777" w:rsidTr="0030646C">
        <w:trPr>
          <w:trHeight w:val="20"/>
        </w:trPr>
        <w:tc>
          <w:tcPr>
            <w:tcW w:w="10790" w:type="dxa"/>
            <w:gridSpan w:val="5"/>
            <w:vAlign w:val="center"/>
          </w:tcPr>
          <w:p w14:paraId="727AD588" w14:textId="77777777" w:rsidR="0030737E" w:rsidRPr="0030737E" w:rsidRDefault="0030737E" w:rsidP="0030737E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30737E" w:rsidRPr="0030737E" w14:paraId="41DC85D8" w14:textId="77777777" w:rsidTr="00B81569">
        <w:trPr>
          <w:trHeight w:val="576"/>
        </w:trPr>
        <w:tc>
          <w:tcPr>
            <w:tcW w:w="2700" w:type="dxa"/>
            <w:shd w:val="clear" w:color="auto" w:fill="C6D870"/>
            <w:vAlign w:val="center"/>
          </w:tcPr>
          <w:p w14:paraId="62DEE026" w14:textId="04D5A462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Task</w:t>
            </w:r>
          </w:p>
        </w:tc>
        <w:tc>
          <w:tcPr>
            <w:tcW w:w="2160" w:type="dxa"/>
            <w:shd w:val="clear" w:color="auto" w:fill="C6D870"/>
            <w:vAlign w:val="center"/>
          </w:tcPr>
          <w:p w14:paraId="1B49F10B" w14:textId="2FBF2A3D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Assigned To</w:t>
            </w:r>
          </w:p>
        </w:tc>
        <w:tc>
          <w:tcPr>
            <w:tcW w:w="1530" w:type="dxa"/>
            <w:shd w:val="clear" w:color="auto" w:fill="C6D870"/>
            <w:vAlign w:val="center"/>
          </w:tcPr>
          <w:p w14:paraId="7EB0E14C" w14:textId="4BB2698E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Due Date</w:t>
            </w:r>
          </w:p>
        </w:tc>
        <w:tc>
          <w:tcPr>
            <w:tcW w:w="1440" w:type="dxa"/>
            <w:shd w:val="clear" w:color="auto" w:fill="C6D870"/>
            <w:vAlign w:val="center"/>
          </w:tcPr>
          <w:p w14:paraId="62C02A8D" w14:textId="56D57A95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Status</w:t>
            </w:r>
          </w:p>
        </w:tc>
        <w:tc>
          <w:tcPr>
            <w:tcW w:w="2960" w:type="dxa"/>
            <w:shd w:val="clear" w:color="auto" w:fill="C6D870"/>
            <w:vAlign w:val="center"/>
          </w:tcPr>
          <w:p w14:paraId="012D4C80" w14:textId="7EE0BEA2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Notes</w:t>
            </w:r>
          </w:p>
        </w:tc>
      </w:tr>
      <w:tr w:rsidR="0030737E" w14:paraId="39C8D11E" w14:textId="77777777" w:rsidTr="0030646C">
        <w:trPr>
          <w:trHeight w:val="432"/>
        </w:trPr>
        <w:tc>
          <w:tcPr>
            <w:tcW w:w="2700" w:type="dxa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0783EA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822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F9B2FC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545CF7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77F4D6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5E379754" w14:textId="77777777" w:rsidTr="0030737E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0B32EE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ADB5CC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2404B6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D59D66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041F7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226FBAD9" w14:textId="77777777" w:rsidTr="0030737E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B56AD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CFFD6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39A067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CB619E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B6CA7D7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5F6F25BB" w14:textId="77777777" w:rsidTr="0030737E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5FE53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E8FBF2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1636A7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3B5FF0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0DC532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21443AD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160"/>
        <w:gridCol w:w="1530"/>
        <w:gridCol w:w="1440"/>
        <w:gridCol w:w="2960"/>
      </w:tblGrid>
      <w:tr w:rsidR="0030737E" w:rsidRPr="0030737E" w14:paraId="7B86E7DC" w14:textId="77777777" w:rsidTr="00E71332">
        <w:trPr>
          <w:trHeight w:val="432"/>
        </w:trPr>
        <w:tc>
          <w:tcPr>
            <w:tcW w:w="10790" w:type="dxa"/>
            <w:gridSpan w:val="5"/>
            <w:vAlign w:val="center"/>
          </w:tcPr>
          <w:p w14:paraId="141EC561" w14:textId="152D9DAA" w:rsidR="0030737E" w:rsidRPr="0030737E" w:rsidRDefault="0030737E" w:rsidP="00E71332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0646C">
              <w:rPr>
                <w:rFonts w:ascii="AvenirNext LT Pro Regular" w:hAnsi="AvenirNext LT Pro Regular"/>
                <w:b/>
                <w:bCs/>
                <w:color w:val="556B2F"/>
                <w:sz w:val="32"/>
                <w:szCs w:val="32"/>
              </w:rPr>
              <w:t>First Day Tasks</w:t>
            </w:r>
          </w:p>
        </w:tc>
      </w:tr>
      <w:tr w:rsidR="0030737E" w:rsidRPr="0030737E" w14:paraId="3D138879" w14:textId="77777777" w:rsidTr="0030646C">
        <w:trPr>
          <w:trHeight w:val="20"/>
        </w:trPr>
        <w:tc>
          <w:tcPr>
            <w:tcW w:w="10790" w:type="dxa"/>
            <w:gridSpan w:val="5"/>
            <w:vAlign w:val="center"/>
          </w:tcPr>
          <w:p w14:paraId="0179EA06" w14:textId="77777777" w:rsidR="0030737E" w:rsidRPr="0030737E" w:rsidRDefault="0030737E" w:rsidP="00E71332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30737E" w:rsidRPr="0030737E" w14:paraId="30DE4B92" w14:textId="77777777" w:rsidTr="00B81569">
        <w:trPr>
          <w:trHeight w:val="576"/>
        </w:trPr>
        <w:tc>
          <w:tcPr>
            <w:tcW w:w="2700" w:type="dxa"/>
            <w:shd w:val="clear" w:color="auto" w:fill="C6D870"/>
            <w:vAlign w:val="center"/>
          </w:tcPr>
          <w:p w14:paraId="31676ED0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Task</w:t>
            </w:r>
          </w:p>
        </w:tc>
        <w:tc>
          <w:tcPr>
            <w:tcW w:w="2160" w:type="dxa"/>
            <w:shd w:val="clear" w:color="auto" w:fill="C6D870"/>
            <w:vAlign w:val="center"/>
          </w:tcPr>
          <w:p w14:paraId="6812F33B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Assigned To</w:t>
            </w:r>
          </w:p>
        </w:tc>
        <w:tc>
          <w:tcPr>
            <w:tcW w:w="1530" w:type="dxa"/>
            <w:shd w:val="clear" w:color="auto" w:fill="C6D870"/>
            <w:vAlign w:val="center"/>
          </w:tcPr>
          <w:p w14:paraId="3A0A1E30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Due Date</w:t>
            </w:r>
          </w:p>
        </w:tc>
        <w:tc>
          <w:tcPr>
            <w:tcW w:w="1440" w:type="dxa"/>
            <w:shd w:val="clear" w:color="auto" w:fill="C6D870"/>
            <w:vAlign w:val="center"/>
          </w:tcPr>
          <w:p w14:paraId="3134E5AA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Status</w:t>
            </w:r>
          </w:p>
        </w:tc>
        <w:tc>
          <w:tcPr>
            <w:tcW w:w="2960" w:type="dxa"/>
            <w:shd w:val="clear" w:color="auto" w:fill="C6D870"/>
            <w:vAlign w:val="center"/>
          </w:tcPr>
          <w:p w14:paraId="555B7682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Notes</w:t>
            </w:r>
          </w:p>
        </w:tc>
      </w:tr>
      <w:tr w:rsidR="0030737E" w14:paraId="46600728" w14:textId="77777777" w:rsidTr="0030646C">
        <w:trPr>
          <w:trHeight w:val="432"/>
        </w:trPr>
        <w:tc>
          <w:tcPr>
            <w:tcW w:w="2700" w:type="dxa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05DA8F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9E7479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E6F53C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5AF03C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9BF2E4C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120FA72D" w14:textId="77777777" w:rsidTr="00E71332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FF526F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0A626A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E3A2D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BA96A1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73186DE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336313BD" w14:textId="77777777" w:rsidTr="00E71332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8D297C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7D6678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D0DD25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C075DC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765337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16247D30" w14:textId="77777777" w:rsidTr="00E71332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F8FA52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A81E21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989D4D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D74720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AD05A49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B7914D3" w14:textId="2D5BB931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160"/>
        <w:gridCol w:w="1530"/>
        <w:gridCol w:w="1440"/>
        <w:gridCol w:w="2960"/>
      </w:tblGrid>
      <w:tr w:rsidR="0030737E" w:rsidRPr="0030737E" w14:paraId="02BE7D05" w14:textId="77777777" w:rsidTr="00E71332">
        <w:trPr>
          <w:trHeight w:val="432"/>
        </w:trPr>
        <w:tc>
          <w:tcPr>
            <w:tcW w:w="10790" w:type="dxa"/>
            <w:gridSpan w:val="5"/>
            <w:vAlign w:val="center"/>
          </w:tcPr>
          <w:p w14:paraId="332DE532" w14:textId="794A0F5A" w:rsidR="0030737E" w:rsidRPr="0030737E" w:rsidRDefault="0030737E" w:rsidP="00E71332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0646C">
              <w:rPr>
                <w:rFonts w:ascii="AvenirNext LT Pro Regular" w:hAnsi="AvenirNext LT Pro Regular"/>
                <w:b/>
                <w:bCs/>
                <w:color w:val="556B2F"/>
                <w:sz w:val="32"/>
                <w:szCs w:val="32"/>
              </w:rPr>
              <w:t>First Week Tasks</w:t>
            </w:r>
          </w:p>
        </w:tc>
      </w:tr>
      <w:tr w:rsidR="0030737E" w:rsidRPr="0030737E" w14:paraId="7950AD27" w14:textId="77777777" w:rsidTr="00E71332">
        <w:trPr>
          <w:trHeight w:val="20"/>
        </w:trPr>
        <w:tc>
          <w:tcPr>
            <w:tcW w:w="10790" w:type="dxa"/>
            <w:gridSpan w:val="5"/>
            <w:vAlign w:val="center"/>
          </w:tcPr>
          <w:p w14:paraId="60CED1BA" w14:textId="77777777" w:rsidR="0030737E" w:rsidRPr="0030737E" w:rsidRDefault="0030737E" w:rsidP="00E71332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30737E" w:rsidRPr="0030737E" w14:paraId="4B043A0C" w14:textId="77777777" w:rsidTr="00B81569">
        <w:trPr>
          <w:trHeight w:val="576"/>
        </w:trPr>
        <w:tc>
          <w:tcPr>
            <w:tcW w:w="2700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270FA72F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Task</w:t>
            </w:r>
          </w:p>
        </w:tc>
        <w:tc>
          <w:tcPr>
            <w:tcW w:w="2160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1E8D6CD9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Assigned To</w:t>
            </w:r>
          </w:p>
        </w:tc>
        <w:tc>
          <w:tcPr>
            <w:tcW w:w="1530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32959235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Due Date</w:t>
            </w:r>
          </w:p>
        </w:tc>
        <w:tc>
          <w:tcPr>
            <w:tcW w:w="1440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2F16B8C5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Status</w:t>
            </w:r>
          </w:p>
        </w:tc>
        <w:tc>
          <w:tcPr>
            <w:tcW w:w="2960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15BB3C47" w14:textId="77777777" w:rsidR="0030737E" w:rsidRPr="0030737E" w:rsidRDefault="0030737E" w:rsidP="00E71332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Notes</w:t>
            </w:r>
          </w:p>
        </w:tc>
      </w:tr>
      <w:tr w:rsidR="0030737E" w14:paraId="56AC0937" w14:textId="77777777" w:rsidTr="00E71332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33B86B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36EDCF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4E11AA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087D13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FB32555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291C4C4E" w14:textId="77777777" w:rsidTr="00E71332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EA6CEE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61BA28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2F6640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72774C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F57747B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111692B3" w14:textId="77777777" w:rsidTr="00E71332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A819F6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F8D319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C75308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C91194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B43307" w14:textId="77777777" w:rsidR="0030737E" w:rsidRDefault="0030737E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1569" w14:paraId="1DD20DDC" w14:textId="77777777" w:rsidTr="00E71332">
        <w:trPr>
          <w:trHeight w:val="432"/>
        </w:trPr>
        <w:tc>
          <w:tcPr>
            <w:tcW w:w="27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67BB81" w14:textId="77777777" w:rsidR="00B81569" w:rsidRDefault="00B81569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91086D" w14:textId="77777777" w:rsidR="00B81569" w:rsidRDefault="00B81569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FCF8CB" w14:textId="77777777" w:rsidR="00B81569" w:rsidRDefault="00B81569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E14A41" w14:textId="77777777" w:rsidR="00B81569" w:rsidRDefault="00B81569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9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0EA7687" w14:textId="77777777" w:rsidR="00B81569" w:rsidRDefault="00B81569" w:rsidP="00E7133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55814BCE" w14:textId="73A002F4" w:rsidR="00B81569" w:rsidRDefault="00B81569">
      <w:pPr>
        <w:rPr>
          <w:rFonts w:ascii="AvenirNext LT Pro Regular" w:hAnsi="AvenirNext LT Pro Regular"/>
          <w:sz w:val="20"/>
          <w:szCs w:val="20"/>
        </w:rPr>
      </w:pPr>
      <w:r>
        <w:rPr>
          <w:rFonts w:ascii="AvenirNext LT Pro Regular" w:hAnsi="AvenirNext LT Pro Regular"/>
          <w:sz w:val="20"/>
          <w:szCs w:val="20"/>
        </w:rPr>
        <w:br w:type="page"/>
      </w:r>
    </w:p>
    <w:p w14:paraId="5C9E5302" w14:textId="77777777" w:rsidR="00B81569" w:rsidRDefault="00B81569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2251"/>
        <w:gridCol w:w="1798"/>
        <w:gridCol w:w="1351"/>
        <w:gridCol w:w="1530"/>
        <w:gridCol w:w="2515"/>
      </w:tblGrid>
      <w:tr w:rsidR="0030737E" w:rsidRPr="0030737E" w14:paraId="6C54BFEC" w14:textId="77777777" w:rsidTr="0030737E">
        <w:trPr>
          <w:trHeight w:val="432"/>
        </w:trPr>
        <w:tc>
          <w:tcPr>
            <w:tcW w:w="10790" w:type="dxa"/>
            <w:gridSpan w:val="6"/>
            <w:vAlign w:val="center"/>
          </w:tcPr>
          <w:p w14:paraId="341031D6" w14:textId="4008DBF1" w:rsidR="0030737E" w:rsidRPr="0030737E" w:rsidRDefault="0030737E" w:rsidP="0044117C">
            <w:pPr>
              <w:spacing w:line="276" w:lineRule="auto"/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0646C">
              <w:rPr>
                <w:rFonts w:ascii="AvenirNext LT Pro Regular" w:hAnsi="AvenirNext LT Pro Regular"/>
                <w:b/>
                <w:bCs/>
                <w:color w:val="556B2F"/>
                <w:sz w:val="32"/>
                <w:szCs w:val="32"/>
              </w:rPr>
              <w:t>First 30/60/90 Days</w:t>
            </w:r>
          </w:p>
        </w:tc>
      </w:tr>
      <w:tr w:rsidR="0030737E" w14:paraId="45597F18" w14:textId="77777777" w:rsidTr="0030737E">
        <w:trPr>
          <w:trHeight w:val="20"/>
        </w:trPr>
        <w:tc>
          <w:tcPr>
            <w:tcW w:w="10790" w:type="dxa"/>
            <w:gridSpan w:val="6"/>
            <w:vAlign w:val="center"/>
          </w:tcPr>
          <w:p w14:paraId="556CADEF" w14:textId="77777777" w:rsidR="0030737E" w:rsidRPr="0030737E" w:rsidRDefault="0030737E" w:rsidP="0030737E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30737E" w:rsidRPr="0030737E" w14:paraId="562D3C0A" w14:textId="77777777" w:rsidTr="00B81569">
        <w:trPr>
          <w:trHeight w:val="576"/>
        </w:trPr>
        <w:tc>
          <w:tcPr>
            <w:tcW w:w="1345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156D8A52" w14:textId="53B9B04C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Milestone</w:t>
            </w:r>
          </w:p>
        </w:tc>
        <w:tc>
          <w:tcPr>
            <w:tcW w:w="2251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26603406" w14:textId="3C05C55A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Task</w:t>
            </w:r>
          </w:p>
        </w:tc>
        <w:tc>
          <w:tcPr>
            <w:tcW w:w="1798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53B8818D" w14:textId="667D61E6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Assigned To</w:t>
            </w:r>
          </w:p>
        </w:tc>
        <w:tc>
          <w:tcPr>
            <w:tcW w:w="1351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684EE0FA" w14:textId="553A317E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Due Date</w:t>
            </w:r>
          </w:p>
        </w:tc>
        <w:tc>
          <w:tcPr>
            <w:tcW w:w="1530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3519C018" w14:textId="38F90D70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Status</w:t>
            </w:r>
          </w:p>
        </w:tc>
        <w:tc>
          <w:tcPr>
            <w:tcW w:w="2515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37EB3A6D" w14:textId="5C0CC7ED" w:rsidR="0030737E" w:rsidRPr="0030737E" w:rsidRDefault="0030737E" w:rsidP="0030737E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30737E">
              <w:rPr>
                <w:rFonts w:ascii="AvenirNext LT Pro Regular" w:hAnsi="AvenirNext LT Pro Regular"/>
                <w:b/>
                <w:bCs/>
              </w:rPr>
              <w:t>Notes</w:t>
            </w:r>
          </w:p>
        </w:tc>
      </w:tr>
      <w:tr w:rsidR="0030737E" w14:paraId="6E6F7934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6540AC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6ED5AE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87431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5E3892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ACF86D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CC3610F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18002A78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89AA5D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598FF8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F5034B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8C4B28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2C2190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1057AC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5FFCAC84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9EDEC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D956A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DDBE9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E5D86F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AD06E6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CEE6098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55C4AFD0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89571E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DFF0AA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2090A2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597FC0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86CDFB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F98D8DE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40B1EB32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B6B647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7B8DD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FD7F52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0A3D30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DA307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481C00F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0AB10FAA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FAFFA6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2E7A2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109437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12D35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43079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2867130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309121A0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8CD2D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80E75B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386DD2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D9CA03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279BD3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091B31C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58677850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26AB0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7B90A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68DBC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C3AF2A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23CA9A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A2068F6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09C36F2E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58E22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E94B63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FDDE9F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524272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CBCA3D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F1A29D3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68DBB2F3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187D01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8066F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FA8572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DE21FB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CA838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324E114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5450A060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AA1003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3504E1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08F1A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2B32D6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4A2B2A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66A18E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0737E" w14:paraId="01C8C2A2" w14:textId="77777777" w:rsidTr="0030737E">
        <w:trPr>
          <w:trHeight w:val="432"/>
        </w:trPr>
        <w:tc>
          <w:tcPr>
            <w:tcW w:w="13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0F69C6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599C28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C89275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A769DF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9561E9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6D9EF93" w14:textId="77777777" w:rsidR="0030737E" w:rsidRDefault="0030737E" w:rsidP="0030737E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66012F78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5"/>
        <w:gridCol w:w="3330"/>
        <w:gridCol w:w="4315"/>
      </w:tblGrid>
      <w:tr w:rsidR="0009269C" w:rsidRPr="0009269C" w14:paraId="59B86351" w14:textId="77777777" w:rsidTr="0009269C">
        <w:trPr>
          <w:trHeight w:val="432"/>
        </w:trPr>
        <w:tc>
          <w:tcPr>
            <w:tcW w:w="10790" w:type="dxa"/>
            <w:gridSpan w:val="3"/>
            <w:vAlign w:val="center"/>
          </w:tcPr>
          <w:p w14:paraId="3113A547" w14:textId="1CB8C596" w:rsidR="0009269C" w:rsidRPr="0009269C" w:rsidRDefault="0009269C" w:rsidP="0009269C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0646C">
              <w:rPr>
                <w:rFonts w:ascii="AvenirNext LT Pro Regular" w:hAnsi="AvenirNext LT Pro Regular"/>
                <w:b/>
                <w:bCs/>
                <w:color w:val="556B2F"/>
                <w:sz w:val="32"/>
                <w:szCs w:val="32"/>
              </w:rPr>
              <w:t>Required Documents</w:t>
            </w:r>
          </w:p>
        </w:tc>
      </w:tr>
      <w:tr w:rsidR="0009269C" w:rsidRPr="0009269C" w14:paraId="00CAC63E" w14:textId="77777777" w:rsidTr="0009269C">
        <w:trPr>
          <w:trHeight w:val="20"/>
        </w:trPr>
        <w:tc>
          <w:tcPr>
            <w:tcW w:w="10790" w:type="dxa"/>
            <w:gridSpan w:val="3"/>
            <w:vAlign w:val="center"/>
          </w:tcPr>
          <w:p w14:paraId="02B8A627" w14:textId="77777777" w:rsidR="0009269C" w:rsidRPr="0009269C" w:rsidRDefault="0009269C" w:rsidP="0009269C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09269C" w:rsidRPr="0009269C" w14:paraId="63BBBC76" w14:textId="77777777" w:rsidTr="00B81569">
        <w:trPr>
          <w:trHeight w:val="576"/>
        </w:trPr>
        <w:tc>
          <w:tcPr>
            <w:tcW w:w="3145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7E23E21C" w14:textId="458BAADB" w:rsidR="0009269C" w:rsidRPr="0009269C" w:rsidRDefault="0009269C" w:rsidP="0009269C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09269C">
              <w:rPr>
                <w:rFonts w:ascii="AvenirNext LT Pro Regular" w:hAnsi="AvenirNext LT Pro Regular"/>
                <w:b/>
                <w:bCs/>
              </w:rPr>
              <w:t>Document</w:t>
            </w:r>
          </w:p>
        </w:tc>
        <w:tc>
          <w:tcPr>
            <w:tcW w:w="3330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41A635BD" w14:textId="59403127" w:rsidR="0009269C" w:rsidRPr="0009269C" w:rsidRDefault="0009269C" w:rsidP="0009269C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09269C">
              <w:rPr>
                <w:rFonts w:ascii="AvenirNext LT Pro Regular" w:hAnsi="AvenirNext LT Pro Regular"/>
                <w:b/>
                <w:bCs/>
              </w:rPr>
              <w:t>Submitted?</w:t>
            </w:r>
          </w:p>
        </w:tc>
        <w:tc>
          <w:tcPr>
            <w:tcW w:w="4315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20687E23" w14:textId="3B4101E5" w:rsidR="0009269C" w:rsidRPr="0009269C" w:rsidRDefault="0009269C" w:rsidP="0009269C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09269C">
              <w:rPr>
                <w:rFonts w:ascii="AvenirNext LT Pro Regular" w:hAnsi="AvenirNext LT Pro Regular"/>
                <w:b/>
                <w:bCs/>
              </w:rPr>
              <w:t>Notes</w:t>
            </w:r>
          </w:p>
        </w:tc>
      </w:tr>
      <w:tr w:rsidR="0009269C" w14:paraId="442159BC" w14:textId="77777777" w:rsidTr="0009269C">
        <w:trPr>
          <w:trHeight w:val="432"/>
        </w:trPr>
        <w:tc>
          <w:tcPr>
            <w:tcW w:w="31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39DA1A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70EC1E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43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91EF81D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09269C" w14:paraId="6F3B1DB7" w14:textId="77777777" w:rsidTr="0009269C">
        <w:trPr>
          <w:trHeight w:val="432"/>
        </w:trPr>
        <w:tc>
          <w:tcPr>
            <w:tcW w:w="31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7C5C09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E39DD6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43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E2AE90B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09269C" w14:paraId="63F913E9" w14:textId="77777777" w:rsidTr="0009269C">
        <w:trPr>
          <w:trHeight w:val="432"/>
        </w:trPr>
        <w:tc>
          <w:tcPr>
            <w:tcW w:w="31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356802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E3C14E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43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7BD075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09269C" w14:paraId="12AC8577" w14:textId="77777777" w:rsidTr="0009269C">
        <w:trPr>
          <w:trHeight w:val="432"/>
        </w:trPr>
        <w:tc>
          <w:tcPr>
            <w:tcW w:w="314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DA8407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07C1F6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43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FA89D6F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64EC111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5"/>
        <w:gridCol w:w="5395"/>
      </w:tblGrid>
      <w:tr w:rsidR="0009269C" w:rsidRPr="0009269C" w14:paraId="1999003E" w14:textId="77777777" w:rsidTr="0009269C">
        <w:trPr>
          <w:trHeight w:val="432"/>
        </w:trPr>
        <w:tc>
          <w:tcPr>
            <w:tcW w:w="10790" w:type="dxa"/>
            <w:gridSpan w:val="2"/>
            <w:vAlign w:val="center"/>
          </w:tcPr>
          <w:p w14:paraId="1793BBD1" w14:textId="13D76B2E" w:rsidR="0009269C" w:rsidRPr="0009269C" w:rsidRDefault="0009269C" w:rsidP="0009269C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0646C">
              <w:rPr>
                <w:rFonts w:ascii="AvenirNext LT Pro Regular" w:hAnsi="AvenirNext LT Pro Regular"/>
                <w:b/>
                <w:bCs/>
                <w:color w:val="556B2F"/>
                <w:sz w:val="32"/>
                <w:szCs w:val="32"/>
              </w:rPr>
              <w:t>Feedback</w:t>
            </w:r>
          </w:p>
        </w:tc>
      </w:tr>
      <w:tr w:rsidR="0009269C" w14:paraId="2318F9A7" w14:textId="77777777" w:rsidTr="0009269C">
        <w:trPr>
          <w:trHeight w:val="20"/>
        </w:trPr>
        <w:tc>
          <w:tcPr>
            <w:tcW w:w="10790" w:type="dxa"/>
            <w:gridSpan w:val="2"/>
            <w:vAlign w:val="center"/>
          </w:tcPr>
          <w:p w14:paraId="46AAD778" w14:textId="77777777" w:rsidR="0009269C" w:rsidRPr="0009269C" w:rsidRDefault="0009269C" w:rsidP="0009269C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09269C" w:rsidRPr="0009269C" w14:paraId="76A82EB5" w14:textId="77777777" w:rsidTr="00B81569">
        <w:trPr>
          <w:trHeight w:val="576"/>
        </w:trPr>
        <w:tc>
          <w:tcPr>
            <w:tcW w:w="5395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102E3418" w14:textId="6A8355BA" w:rsidR="0009269C" w:rsidRPr="0009269C" w:rsidRDefault="0009269C" w:rsidP="0009269C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09269C">
              <w:rPr>
                <w:rFonts w:ascii="AvenirNext LT Pro Regular" w:hAnsi="AvenirNext LT Pro Regular"/>
                <w:b/>
                <w:bCs/>
              </w:rPr>
              <w:t>Question</w:t>
            </w:r>
          </w:p>
        </w:tc>
        <w:tc>
          <w:tcPr>
            <w:tcW w:w="5395" w:type="dxa"/>
            <w:tcBorders>
              <w:bottom w:val="single" w:sz="4" w:space="0" w:color="BFBFBF" w:themeColor="background1" w:themeShade="BF"/>
            </w:tcBorders>
            <w:shd w:val="clear" w:color="auto" w:fill="C6D870"/>
            <w:vAlign w:val="center"/>
          </w:tcPr>
          <w:p w14:paraId="57912794" w14:textId="0E342D0E" w:rsidR="0009269C" w:rsidRPr="0009269C" w:rsidRDefault="0009269C" w:rsidP="0009269C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09269C">
              <w:rPr>
                <w:rFonts w:ascii="AvenirNext LT Pro Regular" w:hAnsi="AvenirNext LT Pro Regular"/>
                <w:b/>
                <w:bCs/>
              </w:rPr>
              <w:t>Employee Response</w:t>
            </w:r>
          </w:p>
        </w:tc>
      </w:tr>
      <w:tr w:rsidR="0009269C" w14:paraId="5D45C5D3" w14:textId="77777777" w:rsidTr="0009269C">
        <w:trPr>
          <w:trHeight w:val="432"/>
        </w:trPr>
        <w:tc>
          <w:tcPr>
            <w:tcW w:w="539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14BCB5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F983569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09269C" w14:paraId="46EF9017" w14:textId="77777777" w:rsidTr="0009269C">
        <w:trPr>
          <w:trHeight w:val="432"/>
        </w:trPr>
        <w:tc>
          <w:tcPr>
            <w:tcW w:w="539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C310D5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E69ABC5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09269C" w14:paraId="7643DD8E" w14:textId="77777777" w:rsidTr="0009269C">
        <w:trPr>
          <w:trHeight w:val="432"/>
        </w:trPr>
        <w:tc>
          <w:tcPr>
            <w:tcW w:w="539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51ECF4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EFC0B22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09269C" w14:paraId="02FD8BBF" w14:textId="77777777" w:rsidTr="0009269C">
        <w:trPr>
          <w:trHeight w:val="432"/>
        </w:trPr>
        <w:tc>
          <w:tcPr>
            <w:tcW w:w="539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E01AE3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C744165" w14:textId="77777777" w:rsidR="0009269C" w:rsidRDefault="0009269C" w:rsidP="0009269C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4277A70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334C1F27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50801942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6574D6FF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bookmarkStart w:id="0" w:name="_Hlk207233493"/>
      <w:r>
        <w:rPr>
          <w:rFonts w:ascii="Avenir" w:eastAsia="Avenir" w:hAnsi="Avenir" w:cs="Avenir"/>
        </w:rPr>
        <w:t>Designed by:</w:t>
      </w:r>
    </w:p>
    <w:p w14:paraId="4E68F01E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F147593" wp14:editId="6EEF3F06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E0FADC" w14:textId="58995796" w:rsidR="00794A52" w:rsidRP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2C0AAF">
        <w:rPr>
          <w:rFonts w:ascii="Avenir" w:eastAsia="Avenir" w:hAnsi="Avenir" w:cs="Avenir"/>
          <w:color w:val="1D1DFF"/>
          <w:u w:val="single"/>
        </w:rPr>
        <w:t>.net</w:t>
      </w:r>
      <w:r>
        <w:rPr>
          <w:rFonts w:ascii="Avenir" w:eastAsia="Avenir" w:hAnsi="Avenir" w:cs="Avenir"/>
        </w:rPr>
        <w:t xml:space="preserve"> All Rights Reserved.</w:t>
      </w:r>
      <w:bookmarkEnd w:id="0"/>
    </w:p>
    <w:sectPr w:rsidR="00794A52" w:rsidRPr="00794A52" w:rsidSect="00794A52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415C8" w14:textId="77777777" w:rsidR="00C969D9" w:rsidRDefault="00C969D9" w:rsidP="00794A52">
      <w:pPr>
        <w:spacing w:after="0" w:line="240" w:lineRule="auto"/>
      </w:pPr>
      <w:r>
        <w:separator/>
      </w:r>
    </w:p>
  </w:endnote>
  <w:endnote w:type="continuationSeparator" w:id="0">
    <w:p w14:paraId="55241B2C" w14:textId="77777777" w:rsidR="00C969D9" w:rsidRDefault="00C969D9" w:rsidP="0079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ED1" w14:textId="08CE3247" w:rsidR="00794A52" w:rsidRPr="003C17F9" w:rsidRDefault="003C17F9" w:rsidP="003C17F9">
    <w:pPr>
      <w:tabs>
        <w:tab w:val="center" w:pos="4513"/>
        <w:tab w:val="right" w:pos="9026"/>
      </w:tabs>
      <w:spacing w:after="0"/>
      <w:rPr>
        <w:rFonts w:ascii="Century Gothic" w:hAnsi="Century Gothic"/>
        <w:color w:val="A6A6A6" w:themeColor="background1" w:themeShade="A6"/>
        <w:sz w:val="16"/>
        <w:szCs w:val="16"/>
      </w:rPr>
    </w:pPr>
    <w:r w:rsidRPr="005A06BB">
      <w:rPr>
        <w:rFonts w:ascii="Century Gothic" w:hAnsi="Century Gothic"/>
        <w:color w:val="A6A6A6" w:themeColor="background1" w:themeShade="A6"/>
        <w:sz w:val="16"/>
        <w:szCs w:val="16"/>
      </w:rPr>
      <w:t xml:space="preserve">©WordTemplatesOnline.net                                                                                                                                                                              Page. 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begin"/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instrText xml:space="preserve"> PAGE  \* Arabic </w:instrTex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separate"/>
    </w:r>
    <w:r>
      <w:rPr>
        <w:rFonts w:ascii="Century Gothic" w:hAnsi="Century Gothic"/>
        <w:color w:val="A6A6A6" w:themeColor="background1" w:themeShade="A6"/>
        <w:sz w:val="16"/>
        <w:szCs w:val="16"/>
      </w:rPr>
      <w:t>1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693BB" w14:textId="77777777" w:rsidR="00C969D9" w:rsidRDefault="00C969D9" w:rsidP="00794A52">
      <w:pPr>
        <w:spacing w:after="0" w:line="240" w:lineRule="auto"/>
      </w:pPr>
      <w:r>
        <w:separator/>
      </w:r>
    </w:p>
  </w:footnote>
  <w:footnote w:type="continuationSeparator" w:id="0">
    <w:p w14:paraId="73AA27C7" w14:textId="77777777" w:rsidR="00C969D9" w:rsidRDefault="00C969D9" w:rsidP="0079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52"/>
    <w:rsid w:val="0009269C"/>
    <w:rsid w:val="000B608E"/>
    <w:rsid w:val="000E16E8"/>
    <w:rsid w:val="001908B9"/>
    <w:rsid w:val="001F79BB"/>
    <w:rsid w:val="00212871"/>
    <w:rsid w:val="0022152A"/>
    <w:rsid w:val="002543BC"/>
    <w:rsid w:val="0030646C"/>
    <w:rsid w:val="0030737E"/>
    <w:rsid w:val="003B011A"/>
    <w:rsid w:val="003C17F9"/>
    <w:rsid w:val="003D13EF"/>
    <w:rsid w:val="0040773E"/>
    <w:rsid w:val="0044117C"/>
    <w:rsid w:val="006141C4"/>
    <w:rsid w:val="00667AB0"/>
    <w:rsid w:val="00794A52"/>
    <w:rsid w:val="008004B1"/>
    <w:rsid w:val="008369F2"/>
    <w:rsid w:val="008B1503"/>
    <w:rsid w:val="00910878"/>
    <w:rsid w:val="009755F3"/>
    <w:rsid w:val="00B81569"/>
    <w:rsid w:val="00C175E6"/>
    <w:rsid w:val="00C969D9"/>
    <w:rsid w:val="00F4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951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52"/>
  </w:style>
  <w:style w:type="paragraph" w:styleId="Heading1">
    <w:name w:val="heading 1"/>
    <w:basedOn w:val="Normal"/>
    <w:next w:val="Normal"/>
    <w:link w:val="Heading1Char"/>
    <w:uiPriority w:val="9"/>
    <w:qFormat/>
    <w:rsid w:val="00794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A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A52"/>
  </w:style>
  <w:style w:type="paragraph" w:styleId="Footer">
    <w:name w:val="footer"/>
    <w:basedOn w:val="Normal"/>
    <w:link w:val="Foot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A52"/>
  </w:style>
  <w:style w:type="table" w:styleId="TableGrid">
    <w:name w:val="Table Grid"/>
    <w:basedOn w:val="TableNormal"/>
    <w:uiPriority w:val="39"/>
    <w:rsid w:val="0030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Onboarding Checklist-09-86eutcjdm-04</Template>
  <TotalTime>0</TotalTime>
  <Pages>3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2025-09-30T04:25:00Z</dcterms:created>
  <dcterms:modified xsi:type="dcterms:W3CDTF">2025-09-30T04:25:00Z</dcterms:modified>
</cp:coreProperties>
</file>