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83D87" w14:textId="33940689" w:rsidR="00794A52" w:rsidRPr="00CF4914" w:rsidRDefault="00914E92">
      <w:pPr>
        <w:rPr>
          <w:rFonts w:ascii="AvenirNext LT Pro Regular" w:hAnsi="AvenirNext LT Pro Regular"/>
          <w:b/>
          <w:bCs/>
          <w:sz w:val="56"/>
          <w:szCs w:val="56"/>
        </w:rPr>
      </w:pPr>
      <w:r>
        <w:rPr>
          <w:rFonts w:ascii="AvenirNext LT Pro Regular" w:hAnsi="AvenirNext LT Pro Regular"/>
          <w:b/>
          <w:bCs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50CB7B87" wp14:editId="7EE3FB35">
                <wp:simplePos x="0" y="0"/>
                <wp:positionH relativeFrom="column">
                  <wp:posOffset>-448574</wp:posOffset>
                </wp:positionH>
                <wp:positionV relativeFrom="page">
                  <wp:posOffset>-8626</wp:posOffset>
                </wp:positionV>
                <wp:extent cx="8039100" cy="10063971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39100" cy="10063971"/>
                          <a:chOff x="0" y="-129396"/>
                          <a:chExt cx="8039100" cy="10063971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3429000" y="85725"/>
                            <a:ext cx="3705225" cy="180975"/>
                          </a:xfrm>
                          <a:custGeom>
                            <a:avLst/>
                            <a:gdLst>
                              <a:gd name="connsiteX0" fmla="*/ 0 w 3467100"/>
                              <a:gd name="connsiteY0" fmla="*/ 0 h 180975"/>
                              <a:gd name="connsiteX1" fmla="*/ 3467100 w 3467100"/>
                              <a:gd name="connsiteY1" fmla="*/ 0 h 180975"/>
                              <a:gd name="connsiteX2" fmla="*/ 3467100 w 3467100"/>
                              <a:gd name="connsiteY2" fmla="*/ 180975 h 180975"/>
                              <a:gd name="connsiteX3" fmla="*/ 0 w 3467100"/>
                              <a:gd name="connsiteY3" fmla="*/ 180975 h 180975"/>
                              <a:gd name="connsiteX4" fmla="*/ 0 w 3467100"/>
                              <a:gd name="connsiteY4" fmla="*/ 0 h 180975"/>
                              <a:gd name="connsiteX0" fmla="*/ 0 w 3705225"/>
                              <a:gd name="connsiteY0" fmla="*/ 0 h 180975"/>
                              <a:gd name="connsiteX1" fmla="*/ 3705225 w 3705225"/>
                              <a:gd name="connsiteY1" fmla="*/ 0 h 180975"/>
                              <a:gd name="connsiteX2" fmla="*/ 3467100 w 3705225"/>
                              <a:gd name="connsiteY2" fmla="*/ 180975 h 180975"/>
                              <a:gd name="connsiteX3" fmla="*/ 0 w 3705225"/>
                              <a:gd name="connsiteY3" fmla="*/ 180975 h 180975"/>
                              <a:gd name="connsiteX4" fmla="*/ 0 w 3705225"/>
                              <a:gd name="connsiteY4" fmla="*/ 0 h 1809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3705225" h="180975">
                                <a:moveTo>
                                  <a:pt x="0" y="0"/>
                                </a:moveTo>
                                <a:lnTo>
                                  <a:pt x="3705225" y="0"/>
                                </a:lnTo>
                                <a:lnTo>
                                  <a:pt x="3467100" y="180975"/>
                                </a:lnTo>
                                <a:lnTo>
                                  <a:pt x="0" y="1809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B3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3600450" y="0"/>
                            <a:ext cx="3609975" cy="45719"/>
                          </a:xfrm>
                          <a:custGeom>
                            <a:avLst/>
                            <a:gdLst>
                              <a:gd name="connsiteX0" fmla="*/ 0 w 3343275"/>
                              <a:gd name="connsiteY0" fmla="*/ 0 h 45085"/>
                              <a:gd name="connsiteX1" fmla="*/ 3343275 w 3343275"/>
                              <a:gd name="connsiteY1" fmla="*/ 0 h 45085"/>
                              <a:gd name="connsiteX2" fmla="*/ 3343275 w 3343275"/>
                              <a:gd name="connsiteY2" fmla="*/ 45085 h 45085"/>
                              <a:gd name="connsiteX3" fmla="*/ 0 w 3343275"/>
                              <a:gd name="connsiteY3" fmla="*/ 45085 h 45085"/>
                              <a:gd name="connsiteX4" fmla="*/ 0 w 3343275"/>
                              <a:gd name="connsiteY4" fmla="*/ 0 h 45085"/>
                              <a:gd name="connsiteX0" fmla="*/ 0 w 3409950"/>
                              <a:gd name="connsiteY0" fmla="*/ 0 h 45085"/>
                              <a:gd name="connsiteX1" fmla="*/ 3409950 w 3409950"/>
                              <a:gd name="connsiteY1" fmla="*/ 0 h 45085"/>
                              <a:gd name="connsiteX2" fmla="*/ 3343275 w 3409950"/>
                              <a:gd name="connsiteY2" fmla="*/ 45085 h 45085"/>
                              <a:gd name="connsiteX3" fmla="*/ 0 w 3409950"/>
                              <a:gd name="connsiteY3" fmla="*/ 45085 h 45085"/>
                              <a:gd name="connsiteX4" fmla="*/ 0 w 3409950"/>
                              <a:gd name="connsiteY4" fmla="*/ 0 h 4508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3409950" h="45085">
                                <a:moveTo>
                                  <a:pt x="0" y="0"/>
                                </a:moveTo>
                                <a:lnTo>
                                  <a:pt x="3409950" y="0"/>
                                </a:lnTo>
                                <a:lnTo>
                                  <a:pt x="3343275" y="45085"/>
                                </a:lnTo>
                                <a:lnTo>
                                  <a:pt x="0" y="450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B3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Rectangle 1"/>
                        <wps:cNvSpPr/>
                        <wps:spPr>
                          <a:xfrm>
                            <a:off x="0" y="-129396"/>
                            <a:ext cx="3752850" cy="453246"/>
                          </a:xfrm>
                          <a:custGeom>
                            <a:avLst/>
                            <a:gdLst>
                              <a:gd name="connsiteX0" fmla="*/ 0 w 3448050"/>
                              <a:gd name="connsiteY0" fmla="*/ 0 h 323850"/>
                              <a:gd name="connsiteX1" fmla="*/ 3448050 w 3448050"/>
                              <a:gd name="connsiteY1" fmla="*/ 0 h 323850"/>
                              <a:gd name="connsiteX2" fmla="*/ 3448050 w 3448050"/>
                              <a:gd name="connsiteY2" fmla="*/ 323850 h 323850"/>
                              <a:gd name="connsiteX3" fmla="*/ 0 w 3448050"/>
                              <a:gd name="connsiteY3" fmla="*/ 323850 h 323850"/>
                              <a:gd name="connsiteX4" fmla="*/ 0 w 3448050"/>
                              <a:gd name="connsiteY4" fmla="*/ 0 h 323850"/>
                              <a:gd name="connsiteX0" fmla="*/ 0 w 3752850"/>
                              <a:gd name="connsiteY0" fmla="*/ 0 h 323850"/>
                              <a:gd name="connsiteX1" fmla="*/ 3752850 w 3752850"/>
                              <a:gd name="connsiteY1" fmla="*/ 0 h 323850"/>
                              <a:gd name="connsiteX2" fmla="*/ 3448050 w 3752850"/>
                              <a:gd name="connsiteY2" fmla="*/ 323850 h 323850"/>
                              <a:gd name="connsiteX3" fmla="*/ 0 w 3752850"/>
                              <a:gd name="connsiteY3" fmla="*/ 323850 h 323850"/>
                              <a:gd name="connsiteX4" fmla="*/ 0 w 3752850"/>
                              <a:gd name="connsiteY4" fmla="*/ 0 h 3238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3752850" h="323850">
                                <a:moveTo>
                                  <a:pt x="0" y="0"/>
                                </a:moveTo>
                                <a:lnTo>
                                  <a:pt x="3752850" y="0"/>
                                </a:lnTo>
                                <a:lnTo>
                                  <a:pt x="3448050" y="323850"/>
                                </a:lnTo>
                                <a:lnTo>
                                  <a:pt x="0" y="3238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4B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733425" y="9620250"/>
                            <a:ext cx="7305675" cy="314325"/>
                          </a:xfrm>
                          <a:custGeom>
                            <a:avLst/>
                            <a:gdLst>
                              <a:gd name="connsiteX0" fmla="*/ 0 w 6896100"/>
                              <a:gd name="connsiteY0" fmla="*/ 0 h 314325"/>
                              <a:gd name="connsiteX1" fmla="*/ 6896100 w 6896100"/>
                              <a:gd name="connsiteY1" fmla="*/ 0 h 314325"/>
                              <a:gd name="connsiteX2" fmla="*/ 6896100 w 6896100"/>
                              <a:gd name="connsiteY2" fmla="*/ 314325 h 314325"/>
                              <a:gd name="connsiteX3" fmla="*/ 0 w 6896100"/>
                              <a:gd name="connsiteY3" fmla="*/ 314325 h 314325"/>
                              <a:gd name="connsiteX4" fmla="*/ 0 w 6896100"/>
                              <a:gd name="connsiteY4" fmla="*/ 0 h 314325"/>
                              <a:gd name="connsiteX0" fmla="*/ 0 w 7058025"/>
                              <a:gd name="connsiteY0" fmla="*/ 0 h 314325"/>
                              <a:gd name="connsiteX1" fmla="*/ 7058025 w 7058025"/>
                              <a:gd name="connsiteY1" fmla="*/ 0 h 314325"/>
                              <a:gd name="connsiteX2" fmla="*/ 7058025 w 7058025"/>
                              <a:gd name="connsiteY2" fmla="*/ 314325 h 314325"/>
                              <a:gd name="connsiteX3" fmla="*/ 161925 w 7058025"/>
                              <a:gd name="connsiteY3" fmla="*/ 314325 h 314325"/>
                              <a:gd name="connsiteX4" fmla="*/ 0 w 7058025"/>
                              <a:gd name="connsiteY4" fmla="*/ 0 h 314325"/>
                              <a:gd name="connsiteX0" fmla="*/ 0 w 7305675"/>
                              <a:gd name="connsiteY0" fmla="*/ 0 h 314325"/>
                              <a:gd name="connsiteX1" fmla="*/ 7305675 w 7305675"/>
                              <a:gd name="connsiteY1" fmla="*/ 0 h 314325"/>
                              <a:gd name="connsiteX2" fmla="*/ 7305675 w 7305675"/>
                              <a:gd name="connsiteY2" fmla="*/ 314325 h 314325"/>
                              <a:gd name="connsiteX3" fmla="*/ 409575 w 7305675"/>
                              <a:gd name="connsiteY3" fmla="*/ 314325 h 314325"/>
                              <a:gd name="connsiteX4" fmla="*/ 0 w 7305675"/>
                              <a:gd name="connsiteY4" fmla="*/ 0 h 3143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7305675" h="314325">
                                <a:moveTo>
                                  <a:pt x="0" y="0"/>
                                </a:moveTo>
                                <a:lnTo>
                                  <a:pt x="7305675" y="0"/>
                                </a:lnTo>
                                <a:lnTo>
                                  <a:pt x="7305675" y="314325"/>
                                </a:lnTo>
                                <a:lnTo>
                                  <a:pt x="409575" y="3143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B3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0" y="9620250"/>
                            <a:ext cx="1066800" cy="314325"/>
                          </a:xfrm>
                          <a:custGeom>
                            <a:avLst/>
                            <a:gdLst>
                              <a:gd name="connsiteX0" fmla="*/ 0 w 657225"/>
                              <a:gd name="connsiteY0" fmla="*/ 0 h 314325"/>
                              <a:gd name="connsiteX1" fmla="*/ 657225 w 657225"/>
                              <a:gd name="connsiteY1" fmla="*/ 0 h 314325"/>
                              <a:gd name="connsiteX2" fmla="*/ 657225 w 657225"/>
                              <a:gd name="connsiteY2" fmla="*/ 314325 h 314325"/>
                              <a:gd name="connsiteX3" fmla="*/ 0 w 657225"/>
                              <a:gd name="connsiteY3" fmla="*/ 314325 h 314325"/>
                              <a:gd name="connsiteX4" fmla="*/ 0 w 657225"/>
                              <a:gd name="connsiteY4" fmla="*/ 0 h 314325"/>
                              <a:gd name="connsiteX0" fmla="*/ 0 w 1009650"/>
                              <a:gd name="connsiteY0" fmla="*/ 0 h 314325"/>
                              <a:gd name="connsiteX1" fmla="*/ 657225 w 1009650"/>
                              <a:gd name="connsiteY1" fmla="*/ 0 h 314325"/>
                              <a:gd name="connsiteX2" fmla="*/ 1009650 w 1009650"/>
                              <a:gd name="connsiteY2" fmla="*/ 314325 h 314325"/>
                              <a:gd name="connsiteX3" fmla="*/ 0 w 1009650"/>
                              <a:gd name="connsiteY3" fmla="*/ 314325 h 314325"/>
                              <a:gd name="connsiteX4" fmla="*/ 0 w 1009650"/>
                              <a:gd name="connsiteY4" fmla="*/ 0 h 314325"/>
                              <a:gd name="connsiteX0" fmla="*/ 0 w 1066800"/>
                              <a:gd name="connsiteY0" fmla="*/ 0 h 314325"/>
                              <a:gd name="connsiteX1" fmla="*/ 657225 w 1066800"/>
                              <a:gd name="connsiteY1" fmla="*/ 0 h 314325"/>
                              <a:gd name="connsiteX2" fmla="*/ 1066800 w 1066800"/>
                              <a:gd name="connsiteY2" fmla="*/ 314325 h 314325"/>
                              <a:gd name="connsiteX3" fmla="*/ 0 w 1066800"/>
                              <a:gd name="connsiteY3" fmla="*/ 314325 h 314325"/>
                              <a:gd name="connsiteX4" fmla="*/ 0 w 1066800"/>
                              <a:gd name="connsiteY4" fmla="*/ 0 h 3143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066800" h="314325">
                                <a:moveTo>
                                  <a:pt x="0" y="0"/>
                                </a:moveTo>
                                <a:lnTo>
                                  <a:pt x="657225" y="0"/>
                                </a:lnTo>
                                <a:lnTo>
                                  <a:pt x="1066800" y="314325"/>
                                </a:lnTo>
                                <a:lnTo>
                                  <a:pt x="0" y="3143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4B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BCCD0F" id="Group 7" o:spid="_x0000_s1026" style="position:absolute;margin-left:-35.3pt;margin-top:-.7pt;width:633pt;height:792.45pt;z-index:-251653120;mso-position-vertical-relative:page;mso-height-relative:margin" coordorigin=",-1293" coordsize="80391,100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">
                <v:shape id="Rectangle 3" o:spid="_x0000_s1027" style="position:absolute;left:34290;top:857;width:37052;height:1810;visibility:visible;mso-wrap-style:square;v-text-anchor:middle" coordsize="37052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" path="m,l3705225,,3467100,180975,,180975,,xe" fillcolor="#92b3da" stroked="f" strokeweight="1pt">
                  <v:stroke joinstyle="miter"/>
                  <v:path arrowok="t" o:connecttype="custom" o:connectlocs="0,0;3705225,0;3467100,180975;0,180975;0,0" o:connectangles="0,0,0,0,0"/>
                </v:shape>
                <v:shape id="Rectangle 4" o:spid="_x0000_s1028" style="position:absolute;left:36004;width:36100;height:457;visibility:visible;mso-wrap-style:square;v-text-anchor:middle" coordsize="3409950,45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" path="m,l3409950,r-66675,45085l,45085,,xe" fillcolor="#92b3da" stroked="f" strokeweight="1pt">
                  <v:stroke joinstyle="miter"/>
                  <v:path arrowok="t" o:connecttype="custom" o:connectlocs="0,0;3609975,0;3539389,45719;0,45719;0,0" o:connectangles="0,0,0,0,0"/>
                </v:shape>
                <v:shape id="Rectangle 1" o:spid="_x0000_s1029" style="position:absolute;top:-1293;width:37528;height:4531;visibility:visible;mso-wrap-style:square;v-text-anchor:middle" coordsize="3752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" path="m,l3752850,,3448050,323850,,323850,,xe" fillcolor="#3d74b6" stroked="f" strokeweight="1pt">
                  <v:stroke joinstyle="miter"/>
                  <v:path arrowok="t" o:connecttype="custom" o:connectlocs="0,0;3752850,0;3448050,453246;0,453246;0,0" o:connectangles="0,0,0,0,0"/>
                </v:shape>
                <v:shape id="Rectangle 5" o:spid="_x0000_s1030" style="position:absolute;left:7334;top:96202;width:73057;height:3143;visibility:visible;mso-wrap-style:square;v-text-anchor:middle" coordsize="7305675,3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" path="m,l7305675,r,314325l409575,314325,,xe" fillcolor="#92b3da" stroked="f" strokeweight="1pt">
                  <v:stroke joinstyle="miter"/>
                  <v:path arrowok="t" o:connecttype="custom" o:connectlocs="0,0;7305675,0;7305675,314325;409575,314325;0,0" o:connectangles="0,0,0,0,0"/>
                </v:shape>
                <v:shape id="Rectangle 6" o:spid="_x0000_s1031" style="position:absolute;top:96202;width:10668;height:3143;visibility:visible;mso-wrap-style:square;v-text-anchor:middle" coordsize="1066800,3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" path="m,l657225,r409575,314325l,314325,,xe" fillcolor="#3d74b6" stroked="f" strokeweight="1pt">
                  <v:stroke joinstyle="miter"/>
                  <v:path arrowok="t" o:connecttype="custom" o:connectlocs="0,0;657225,0;1066800,314325;0,314325;0,0" o:connectangles="0,0,0,0,0"/>
                </v:shape>
                <w10:wrap anchory="page"/>
              </v:group>
            </w:pict>
          </mc:Fallback>
        </mc:AlternateContent>
      </w:r>
      <w:r w:rsidR="003E16D6" w:rsidRPr="00CF4914">
        <w:rPr>
          <w:rFonts w:ascii="AvenirNext LT Pro Regular" w:hAnsi="AvenirNext LT Pro Regular"/>
          <w:b/>
          <w:bCs/>
          <w:sz w:val="56"/>
          <w:szCs w:val="56"/>
        </w:rPr>
        <w:t>New Hire Onboarding Plan</w:t>
      </w:r>
    </w:p>
    <w:p w14:paraId="27166CC7" w14:textId="77777777" w:rsidR="003E16D6" w:rsidRDefault="003E16D6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5"/>
        <w:gridCol w:w="3354"/>
        <w:gridCol w:w="675"/>
        <w:gridCol w:w="1731"/>
        <w:gridCol w:w="3325"/>
      </w:tblGrid>
      <w:tr w:rsidR="003E16D6" w14:paraId="19D1E620" w14:textId="77777777" w:rsidTr="00663868">
        <w:trPr>
          <w:trHeight w:val="432"/>
        </w:trPr>
        <w:tc>
          <w:tcPr>
            <w:tcW w:w="1705" w:type="dxa"/>
            <w:vAlign w:val="bottom"/>
          </w:tcPr>
          <w:p w14:paraId="0737A3DC" w14:textId="0F658720" w:rsidR="003E16D6" w:rsidRDefault="003E16D6" w:rsidP="00663868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E16D6">
              <w:rPr>
                <w:rFonts w:ascii="AvenirNext LT Pro Regular" w:hAnsi="AvenirNext LT Pro Regular"/>
                <w:sz w:val="20"/>
                <w:szCs w:val="20"/>
              </w:rPr>
              <w:t>Employee</w:t>
            </w:r>
          </w:p>
        </w:tc>
        <w:tc>
          <w:tcPr>
            <w:tcW w:w="33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C95F68D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202071F1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31" w:type="dxa"/>
            <w:vAlign w:val="bottom"/>
          </w:tcPr>
          <w:p w14:paraId="17BFE1A0" w14:textId="034CEEED" w:rsidR="003E16D6" w:rsidRDefault="003E16D6" w:rsidP="00663868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E16D6">
              <w:rPr>
                <w:rFonts w:ascii="AvenirNext LT Pro Regular" w:hAnsi="AvenirNext LT Pro Regular"/>
                <w:sz w:val="20"/>
                <w:szCs w:val="20"/>
              </w:rPr>
              <w:t>Job Title</w:t>
            </w:r>
          </w:p>
        </w:tc>
        <w:tc>
          <w:tcPr>
            <w:tcW w:w="33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73F7E02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E16D6" w14:paraId="5BE5651F" w14:textId="77777777" w:rsidTr="00663868">
        <w:trPr>
          <w:trHeight w:val="432"/>
        </w:trPr>
        <w:tc>
          <w:tcPr>
            <w:tcW w:w="1705" w:type="dxa"/>
            <w:vAlign w:val="bottom"/>
          </w:tcPr>
          <w:p w14:paraId="24761379" w14:textId="4A493120" w:rsidR="003E16D6" w:rsidRDefault="003E16D6" w:rsidP="00663868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E16D6">
              <w:rPr>
                <w:rFonts w:ascii="AvenirNext LT Pro Regular" w:hAnsi="AvenirNext LT Pro Regular"/>
                <w:sz w:val="20"/>
                <w:szCs w:val="20"/>
              </w:rPr>
              <w:t>Department</w:t>
            </w:r>
          </w:p>
        </w:tc>
        <w:tc>
          <w:tcPr>
            <w:tcW w:w="33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0D5C51F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03F83100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31" w:type="dxa"/>
            <w:vAlign w:val="bottom"/>
          </w:tcPr>
          <w:p w14:paraId="637C6E57" w14:textId="06BC8E35" w:rsidR="003E16D6" w:rsidRDefault="003E16D6" w:rsidP="00663868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E16D6">
              <w:rPr>
                <w:rFonts w:ascii="AvenirNext LT Pro Regular" w:hAnsi="AvenirNext LT Pro Regular"/>
                <w:sz w:val="20"/>
                <w:szCs w:val="20"/>
              </w:rPr>
              <w:t>Hiring Manager</w:t>
            </w:r>
          </w:p>
        </w:tc>
        <w:tc>
          <w:tcPr>
            <w:tcW w:w="332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7A1F94A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E16D6" w14:paraId="74574613" w14:textId="77777777" w:rsidTr="00663868">
        <w:trPr>
          <w:trHeight w:val="432"/>
        </w:trPr>
        <w:tc>
          <w:tcPr>
            <w:tcW w:w="1705" w:type="dxa"/>
            <w:vAlign w:val="bottom"/>
          </w:tcPr>
          <w:p w14:paraId="0A653CEB" w14:textId="2CBD743B" w:rsidR="003E16D6" w:rsidRDefault="003E16D6" w:rsidP="00663868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E16D6">
              <w:rPr>
                <w:rFonts w:ascii="AvenirNext LT Pro Regular" w:hAnsi="AvenirNext LT Pro Regular"/>
                <w:sz w:val="20"/>
                <w:szCs w:val="20"/>
              </w:rPr>
              <w:t>Start Date</w:t>
            </w:r>
          </w:p>
        </w:tc>
        <w:tc>
          <w:tcPr>
            <w:tcW w:w="33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8DEB100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42393E97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31" w:type="dxa"/>
            <w:vAlign w:val="bottom"/>
          </w:tcPr>
          <w:p w14:paraId="29230EC8" w14:textId="675AD616" w:rsidR="003E16D6" w:rsidRDefault="003E16D6" w:rsidP="00663868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E16D6">
              <w:rPr>
                <w:rFonts w:ascii="AvenirNext LT Pro Regular" w:hAnsi="AvenirNext LT Pro Regular"/>
                <w:sz w:val="20"/>
                <w:szCs w:val="20"/>
              </w:rPr>
              <w:t>In-Office Status</w:t>
            </w:r>
          </w:p>
        </w:tc>
        <w:tc>
          <w:tcPr>
            <w:tcW w:w="332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0FAE606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1FAB1D76" w14:textId="77777777" w:rsidR="003E16D6" w:rsidRDefault="003E16D6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18" w:space="0" w:color="3D74B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3E16D6" w:rsidRPr="003E16D6" w14:paraId="2B29F6B4" w14:textId="77777777" w:rsidTr="00C85735">
        <w:trPr>
          <w:trHeight w:val="432"/>
        </w:trPr>
        <w:tc>
          <w:tcPr>
            <w:tcW w:w="10790" w:type="dxa"/>
            <w:vAlign w:val="center"/>
          </w:tcPr>
          <w:p w14:paraId="5233E01F" w14:textId="4087074B" w:rsidR="003E16D6" w:rsidRPr="003E16D6" w:rsidRDefault="003E16D6" w:rsidP="003E16D6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3E16D6">
              <w:rPr>
                <w:rFonts w:ascii="AvenirNext LT Pro Regular" w:hAnsi="AvenirNext LT Pro Regular"/>
                <w:b/>
                <w:bCs/>
                <w:sz w:val="28"/>
                <w:szCs w:val="28"/>
              </w:rPr>
              <w:t>Preboarding Phase</w:t>
            </w:r>
          </w:p>
        </w:tc>
      </w:tr>
    </w:tbl>
    <w:p w14:paraId="23204A4B" w14:textId="77777777" w:rsidR="003E16D6" w:rsidRPr="00CF4914" w:rsidRDefault="003E16D6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25"/>
        <w:gridCol w:w="3420"/>
        <w:gridCol w:w="2247"/>
        <w:gridCol w:w="2698"/>
      </w:tblGrid>
      <w:tr w:rsidR="00C85735" w:rsidRPr="00C85735" w14:paraId="077A6954" w14:textId="77777777" w:rsidTr="00663868">
        <w:trPr>
          <w:trHeight w:val="576"/>
        </w:trPr>
        <w:tc>
          <w:tcPr>
            <w:tcW w:w="2425" w:type="dxa"/>
            <w:tcBorders>
              <w:top w:val="nil"/>
              <w:right w:val="nil"/>
            </w:tcBorders>
            <w:shd w:val="clear" w:color="auto" w:fill="769FD0"/>
            <w:vAlign w:val="center"/>
          </w:tcPr>
          <w:p w14:paraId="7B39626F" w14:textId="4E969D4E" w:rsidR="003E16D6" w:rsidRPr="00C85735" w:rsidRDefault="003E16D6" w:rsidP="003E16D6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Objective</w:t>
            </w:r>
          </w:p>
        </w:tc>
        <w:tc>
          <w:tcPr>
            <w:tcW w:w="3420" w:type="dxa"/>
            <w:tcBorders>
              <w:top w:val="nil"/>
              <w:left w:val="nil"/>
              <w:right w:val="nil"/>
            </w:tcBorders>
            <w:shd w:val="clear" w:color="auto" w:fill="769FD0"/>
            <w:vAlign w:val="center"/>
          </w:tcPr>
          <w:p w14:paraId="63824750" w14:textId="0DF34BE7" w:rsidR="003E16D6" w:rsidRPr="00C85735" w:rsidRDefault="003E16D6" w:rsidP="003E16D6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769FD0"/>
            <w:vAlign w:val="center"/>
          </w:tcPr>
          <w:p w14:paraId="17F6C62B" w14:textId="2D164004" w:rsidR="003E16D6" w:rsidRPr="00C85735" w:rsidRDefault="003E16D6" w:rsidP="003E16D6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Role</w:t>
            </w:r>
          </w:p>
        </w:tc>
        <w:tc>
          <w:tcPr>
            <w:tcW w:w="2698" w:type="dxa"/>
            <w:tcBorders>
              <w:top w:val="nil"/>
              <w:left w:val="nil"/>
            </w:tcBorders>
            <w:shd w:val="clear" w:color="auto" w:fill="769FD0"/>
            <w:vAlign w:val="center"/>
          </w:tcPr>
          <w:p w14:paraId="711D2DFE" w14:textId="1DDE2A3C" w:rsidR="003E16D6" w:rsidRPr="00C85735" w:rsidRDefault="003E16D6" w:rsidP="003E16D6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Responsibility</w:t>
            </w:r>
          </w:p>
        </w:tc>
      </w:tr>
      <w:tr w:rsidR="003E16D6" w14:paraId="4FE58481" w14:textId="77777777" w:rsidTr="00EF2BE2">
        <w:trPr>
          <w:trHeight w:val="432"/>
        </w:trPr>
        <w:tc>
          <w:tcPr>
            <w:tcW w:w="2425" w:type="dxa"/>
            <w:vAlign w:val="center"/>
          </w:tcPr>
          <w:p w14:paraId="7E277F52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4C4C7BC0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14:paraId="2D346478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4DFF22C3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E16D6" w14:paraId="4BDC766A" w14:textId="77777777" w:rsidTr="00EF2BE2">
        <w:trPr>
          <w:trHeight w:val="432"/>
        </w:trPr>
        <w:tc>
          <w:tcPr>
            <w:tcW w:w="2425" w:type="dxa"/>
            <w:vAlign w:val="center"/>
          </w:tcPr>
          <w:p w14:paraId="331937C2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697CE0B8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14:paraId="76C5EB7A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21E79218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E16D6" w14:paraId="4B64DB10" w14:textId="77777777" w:rsidTr="00EF2BE2">
        <w:trPr>
          <w:trHeight w:val="432"/>
        </w:trPr>
        <w:tc>
          <w:tcPr>
            <w:tcW w:w="2425" w:type="dxa"/>
            <w:vAlign w:val="center"/>
          </w:tcPr>
          <w:p w14:paraId="63B79639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150B011F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14:paraId="6236B1C4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674E8C2F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E16D6" w14:paraId="5D8C1495" w14:textId="77777777" w:rsidTr="00EF2BE2">
        <w:trPr>
          <w:trHeight w:val="432"/>
        </w:trPr>
        <w:tc>
          <w:tcPr>
            <w:tcW w:w="2425" w:type="dxa"/>
            <w:vAlign w:val="center"/>
          </w:tcPr>
          <w:p w14:paraId="746F35AC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696B0151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14:paraId="491E67C0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2E7F1D19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E16D6" w14:paraId="23CB5E1A" w14:textId="77777777" w:rsidTr="00EF2BE2">
        <w:trPr>
          <w:trHeight w:val="432"/>
        </w:trPr>
        <w:tc>
          <w:tcPr>
            <w:tcW w:w="2425" w:type="dxa"/>
            <w:vAlign w:val="center"/>
          </w:tcPr>
          <w:p w14:paraId="0453E6E3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21CD5095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14:paraId="5C992DDB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7B812091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0B647D36" w14:textId="77777777" w:rsidTr="00EF2BE2">
        <w:trPr>
          <w:trHeight w:val="432"/>
        </w:trPr>
        <w:tc>
          <w:tcPr>
            <w:tcW w:w="2425" w:type="dxa"/>
            <w:vAlign w:val="center"/>
          </w:tcPr>
          <w:p w14:paraId="16A304FD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07031E34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14:paraId="1DAA5E86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2BF905E9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0877142A" w14:textId="77777777" w:rsidTr="00EF2BE2">
        <w:trPr>
          <w:trHeight w:val="432"/>
        </w:trPr>
        <w:tc>
          <w:tcPr>
            <w:tcW w:w="2425" w:type="dxa"/>
            <w:vAlign w:val="center"/>
          </w:tcPr>
          <w:p w14:paraId="489C94D1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3A05F35D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14:paraId="1155FDAC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2AF15C85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580B51FB" w14:textId="77777777" w:rsidTr="00EF2BE2">
        <w:trPr>
          <w:trHeight w:val="432"/>
        </w:trPr>
        <w:tc>
          <w:tcPr>
            <w:tcW w:w="2425" w:type="dxa"/>
            <w:vAlign w:val="center"/>
          </w:tcPr>
          <w:p w14:paraId="7F7E5066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2BDF5656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247" w:type="dxa"/>
            <w:vAlign w:val="center"/>
          </w:tcPr>
          <w:p w14:paraId="31FFEFB1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429B39F5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526025A6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3E16D6" w:rsidRPr="003E16D6" w14:paraId="15F59D05" w14:textId="77777777" w:rsidTr="00C85735">
        <w:trPr>
          <w:trHeight w:val="432"/>
        </w:trPr>
        <w:tc>
          <w:tcPr>
            <w:tcW w:w="10790" w:type="dxa"/>
            <w:tcBorders>
              <w:bottom w:val="single" w:sz="18" w:space="0" w:color="3D74B6"/>
            </w:tcBorders>
            <w:vAlign w:val="center"/>
          </w:tcPr>
          <w:p w14:paraId="24B384AD" w14:textId="111F6EC9" w:rsidR="003E16D6" w:rsidRPr="003E16D6" w:rsidRDefault="003E16D6" w:rsidP="003E16D6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bookmarkStart w:id="0" w:name="_Hlk208399345"/>
            <w:r w:rsidRPr="003E16D6">
              <w:rPr>
                <w:rFonts w:ascii="AvenirNext LT Pro Regular" w:hAnsi="AvenirNext LT Pro Regular"/>
                <w:b/>
                <w:bCs/>
                <w:sz w:val="28"/>
                <w:szCs w:val="28"/>
              </w:rPr>
              <w:t>Orientation Phase</w:t>
            </w:r>
          </w:p>
        </w:tc>
      </w:tr>
      <w:bookmarkEnd w:id="0"/>
    </w:tbl>
    <w:p w14:paraId="56A3CB6E" w14:textId="77777777" w:rsidR="00794A52" w:rsidRPr="00CF4914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05"/>
        <w:gridCol w:w="3420"/>
        <w:gridCol w:w="1800"/>
        <w:gridCol w:w="2070"/>
        <w:gridCol w:w="1795"/>
      </w:tblGrid>
      <w:tr w:rsidR="00C85735" w:rsidRPr="00C85735" w14:paraId="2B669793" w14:textId="77777777" w:rsidTr="00663868">
        <w:trPr>
          <w:trHeight w:val="576"/>
        </w:trPr>
        <w:tc>
          <w:tcPr>
            <w:tcW w:w="1705" w:type="dxa"/>
            <w:tcBorders>
              <w:top w:val="nil"/>
              <w:right w:val="nil"/>
            </w:tcBorders>
            <w:shd w:val="clear" w:color="auto" w:fill="769FD0"/>
            <w:vAlign w:val="center"/>
          </w:tcPr>
          <w:p w14:paraId="57B37E69" w14:textId="6C5FBAB6" w:rsidR="003E16D6" w:rsidRPr="00C85735" w:rsidRDefault="003E16D6" w:rsidP="003E16D6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Objective</w:t>
            </w:r>
          </w:p>
        </w:tc>
        <w:tc>
          <w:tcPr>
            <w:tcW w:w="3420" w:type="dxa"/>
            <w:tcBorders>
              <w:top w:val="nil"/>
              <w:left w:val="nil"/>
              <w:right w:val="nil"/>
            </w:tcBorders>
            <w:shd w:val="clear" w:color="auto" w:fill="769FD0"/>
            <w:vAlign w:val="center"/>
          </w:tcPr>
          <w:p w14:paraId="1C056E7E" w14:textId="1B8454DC" w:rsidR="003E16D6" w:rsidRPr="00C85735" w:rsidRDefault="003E16D6" w:rsidP="003E16D6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800" w:type="dxa"/>
            <w:tcBorders>
              <w:top w:val="nil"/>
              <w:left w:val="nil"/>
              <w:right w:val="nil"/>
            </w:tcBorders>
            <w:shd w:val="clear" w:color="auto" w:fill="769FD0"/>
            <w:vAlign w:val="center"/>
          </w:tcPr>
          <w:p w14:paraId="176CA447" w14:textId="536574CA" w:rsidR="003E16D6" w:rsidRPr="00C85735" w:rsidRDefault="003E16D6" w:rsidP="003E16D6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Timeframe</w:t>
            </w:r>
          </w:p>
        </w:tc>
        <w:tc>
          <w:tcPr>
            <w:tcW w:w="2070" w:type="dxa"/>
            <w:tcBorders>
              <w:top w:val="nil"/>
              <w:left w:val="nil"/>
              <w:right w:val="nil"/>
            </w:tcBorders>
            <w:shd w:val="clear" w:color="auto" w:fill="769FD0"/>
            <w:vAlign w:val="center"/>
          </w:tcPr>
          <w:p w14:paraId="3DE6FCBA" w14:textId="64ECE071" w:rsidR="003E16D6" w:rsidRPr="00C85735" w:rsidRDefault="003E16D6" w:rsidP="003E16D6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Key Focus Area</w:t>
            </w:r>
          </w:p>
        </w:tc>
        <w:tc>
          <w:tcPr>
            <w:tcW w:w="1795" w:type="dxa"/>
            <w:tcBorders>
              <w:top w:val="nil"/>
              <w:left w:val="nil"/>
            </w:tcBorders>
            <w:shd w:val="clear" w:color="auto" w:fill="769FD0"/>
            <w:vAlign w:val="center"/>
          </w:tcPr>
          <w:p w14:paraId="617A499B" w14:textId="7562DDBA" w:rsidR="003E16D6" w:rsidRPr="00C85735" w:rsidRDefault="003E16D6" w:rsidP="003E16D6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Owner</w:t>
            </w:r>
          </w:p>
        </w:tc>
      </w:tr>
      <w:tr w:rsidR="003E16D6" w14:paraId="055119B8" w14:textId="77777777" w:rsidTr="00EF2BE2">
        <w:trPr>
          <w:trHeight w:val="432"/>
        </w:trPr>
        <w:tc>
          <w:tcPr>
            <w:tcW w:w="1705" w:type="dxa"/>
            <w:vAlign w:val="center"/>
          </w:tcPr>
          <w:p w14:paraId="19D1BB32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1E072A02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13E35516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1343F5FA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vAlign w:val="center"/>
          </w:tcPr>
          <w:p w14:paraId="31402826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E16D6" w14:paraId="32FDCFF2" w14:textId="77777777" w:rsidTr="00EF2BE2">
        <w:trPr>
          <w:trHeight w:val="432"/>
        </w:trPr>
        <w:tc>
          <w:tcPr>
            <w:tcW w:w="1705" w:type="dxa"/>
            <w:vAlign w:val="center"/>
          </w:tcPr>
          <w:p w14:paraId="13544824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23604B92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403FE63F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6E70E04A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vAlign w:val="center"/>
          </w:tcPr>
          <w:p w14:paraId="7B597C2D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E16D6" w14:paraId="58ABAE0B" w14:textId="77777777" w:rsidTr="00EF2BE2">
        <w:trPr>
          <w:trHeight w:val="432"/>
        </w:trPr>
        <w:tc>
          <w:tcPr>
            <w:tcW w:w="1705" w:type="dxa"/>
            <w:vAlign w:val="center"/>
          </w:tcPr>
          <w:p w14:paraId="4E1F4BA8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21A65695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055450D9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0EAE4996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vAlign w:val="center"/>
          </w:tcPr>
          <w:p w14:paraId="4F49AE2C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E16D6" w14:paraId="0950E86A" w14:textId="77777777" w:rsidTr="00EF2BE2">
        <w:trPr>
          <w:trHeight w:val="432"/>
        </w:trPr>
        <w:tc>
          <w:tcPr>
            <w:tcW w:w="1705" w:type="dxa"/>
            <w:vAlign w:val="center"/>
          </w:tcPr>
          <w:p w14:paraId="4D40B097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45C36D78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754B5B8C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67040A96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vAlign w:val="center"/>
          </w:tcPr>
          <w:p w14:paraId="2116F8BB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E16D6" w14:paraId="5C09ED4C" w14:textId="77777777" w:rsidTr="00EF2BE2">
        <w:trPr>
          <w:trHeight w:val="432"/>
        </w:trPr>
        <w:tc>
          <w:tcPr>
            <w:tcW w:w="1705" w:type="dxa"/>
            <w:vAlign w:val="center"/>
          </w:tcPr>
          <w:p w14:paraId="39F5EB98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2A5BF0B3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242DCBA3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0BE9E012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vAlign w:val="center"/>
          </w:tcPr>
          <w:p w14:paraId="2645BA54" w14:textId="77777777" w:rsidR="003E16D6" w:rsidRDefault="003E16D6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78505ADD" w14:textId="77777777" w:rsidTr="00EF2BE2">
        <w:trPr>
          <w:trHeight w:val="432"/>
        </w:trPr>
        <w:tc>
          <w:tcPr>
            <w:tcW w:w="1705" w:type="dxa"/>
            <w:vAlign w:val="center"/>
          </w:tcPr>
          <w:p w14:paraId="73032A34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5B7706CC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004CAE55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18C8ADC6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vAlign w:val="center"/>
          </w:tcPr>
          <w:p w14:paraId="65BF55ED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5E33EAD6" w14:textId="77777777" w:rsidTr="00EF2BE2">
        <w:trPr>
          <w:trHeight w:val="432"/>
        </w:trPr>
        <w:tc>
          <w:tcPr>
            <w:tcW w:w="1705" w:type="dxa"/>
            <w:vAlign w:val="center"/>
          </w:tcPr>
          <w:p w14:paraId="67CEBF74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0193BF47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1C1DBD1E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3BECF5D3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vAlign w:val="center"/>
          </w:tcPr>
          <w:p w14:paraId="0C9F8166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2B3CE8E9" w14:textId="77777777" w:rsidTr="00EF2BE2">
        <w:trPr>
          <w:trHeight w:val="432"/>
        </w:trPr>
        <w:tc>
          <w:tcPr>
            <w:tcW w:w="1705" w:type="dxa"/>
            <w:vAlign w:val="center"/>
          </w:tcPr>
          <w:p w14:paraId="17BF69DB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14:paraId="254CC190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0CAA8456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04A3949D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95" w:type="dxa"/>
            <w:vAlign w:val="center"/>
          </w:tcPr>
          <w:p w14:paraId="1288F573" w14:textId="77777777" w:rsidR="00CF4914" w:rsidRDefault="00CF4914" w:rsidP="003E16D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7D17E554" w14:textId="50718FAB" w:rsidR="00663868" w:rsidRDefault="00663868">
      <w:pPr>
        <w:rPr>
          <w:rFonts w:ascii="AvenirNext LT Pro Regular" w:hAnsi="AvenirNext LT Pro Regular"/>
          <w:sz w:val="20"/>
          <w:szCs w:val="20"/>
        </w:rPr>
      </w:pPr>
      <w:r>
        <w:rPr>
          <w:rFonts w:ascii="AvenirNext LT Pro Regular" w:hAnsi="AvenirNext LT Pro Regular"/>
          <w:sz w:val="20"/>
          <w:szCs w:val="20"/>
        </w:rPr>
        <w:br w:type="page"/>
      </w:r>
    </w:p>
    <w:p w14:paraId="2FA1677E" w14:textId="77777777" w:rsidR="00CF4914" w:rsidRDefault="00CF4914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3E16D6" w:rsidRPr="00CF4914" w14:paraId="4C0167F7" w14:textId="77777777" w:rsidTr="00C85735">
        <w:trPr>
          <w:trHeight w:val="432"/>
        </w:trPr>
        <w:tc>
          <w:tcPr>
            <w:tcW w:w="10790" w:type="dxa"/>
            <w:tcBorders>
              <w:bottom w:val="single" w:sz="18" w:space="0" w:color="3D74B6"/>
            </w:tcBorders>
            <w:vAlign w:val="center"/>
          </w:tcPr>
          <w:p w14:paraId="2C156646" w14:textId="0FAD3CAC" w:rsidR="003E16D6" w:rsidRPr="00CF4914" w:rsidRDefault="00CF4914" w:rsidP="003E16D6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CF4914">
              <w:rPr>
                <w:rFonts w:ascii="AvenirNext LT Pro Regular" w:hAnsi="AvenirNext LT Pro Regular"/>
                <w:b/>
                <w:bCs/>
                <w:sz w:val="28"/>
                <w:szCs w:val="28"/>
              </w:rPr>
              <w:t>Integration Phase</w:t>
            </w:r>
          </w:p>
        </w:tc>
      </w:tr>
    </w:tbl>
    <w:p w14:paraId="7C1DC930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2158"/>
        <w:gridCol w:w="2158"/>
        <w:gridCol w:w="2158"/>
        <w:gridCol w:w="2158"/>
        <w:gridCol w:w="2158"/>
      </w:tblGrid>
      <w:tr w:rsidR="00C85735" w:rsidRPr="00C85735" w14:paraId="72D4DAF5" w14:textId="77777777" w:rsidTr="00663868">
        <w:trPr>
          <w:trHeight w:val="576"/>
        </w:trPr>
        <w:tc>
          <w:tcPr>
            <w:tcW w:w="2158" w:type="dxa"/>
            <w:tcBorders>
              <w:top w:val="nil"/>
              <w:right w:val="nil"/>
            </w:tcBorders>
            <w:shd w:val="clear" w:color="auto" w:fill="769FD0"/>
            <w:vAlign w:val="center"/>
          </w:tcPr>
          <w:p w14:paraId="2A937F00" w14:textId="2A5ECFD6" w:rsidR="00CF4914" w:rsidRPr="00C85735" w:rsidRDefault="00CF4914" w:rsidP="00CF4914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Timeframe</w:t>
            </w:r>
          </w:p>
        </w:tc>
        <w:tc>
          <w:tcPr>
            <w:tcW w:w="2158" w:type="dxa"/>
            <w:tcBorders>
              <w:top w:val="nil"/>
              <w:left w:val="nil"/>
              <w:right w:val="nil"/>
            </w:tcBorders>
            <w:shd w:val="clear" w:color="auto" w:fill="769FD0"/>
            <w:vAlign w:val="center"/>
          </w:tcPr>
          <w:p w14:paraId="777BF27F" w14:textId="05A2E381" w:rsidR="00CF4914" w:rsidRPr="00C85735" w:rsidRDefault="00CF4914" w:rsidP="00CF4914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Objective</w:t>
            </w:r>
          </w:p>
        </w:tc>
        <w:tc>
          <w:tcPr>
            <w:tcW w:w="2158" w:type="dxa"/>
            <w:tcBorders>
              <w:top w:val="nil"/>
              <w:left w:val="nil"/>
              <w:right w:val="nil"/>
            </w:tcBorders>
            <w:shd w:val="clear" w:color="auto" w:fill="769FD0"/>
            <w:vAlign w:val="center"/>
          </w:tcPr>
          <w:p w14:paraId="6912E79F" w14:textId="7F0FDBB2" w:rsidR="00CF4914" w:rsidRPr="00C85735" w:rsidRDefault="00CF4914" w:rsidP="00CF4914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2158" w:type="dxa"/>
            <w:tcBorders>
              <w:top w:val="nil"/>
              <w:left w:val="nil"/>
              <w:right w:val="nil"/>
            </w:tcBorders>
            <w:shd w:val="clear" w:color="auto" w:fill="769FD0"/>
            <w:vAlign w:val="center"/>
          </w:tcPr>
          <w:p w14:paraId="154CB7C6" w14:textId="4FFDE170" w:rsidR="00CF4914" w:rsidRPr="00C85735" w:rsidRDefault="00CF4914" w:rsidP="00CF4914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Milestones</w:t>
            </w:r>
          </w:p>
        </w:tc>
        <w:tc>
          <w:tcPr>
            <w:tcW w:w="2158" w:type="dxa"/>
            <w:tcBorders>
              <w:top w:val="nil"/>
              <w:left w:val="nil"/>
            </w:tcBorders>
            <w:shd w:val="clear" w:color="auto" w:fill="769FD0"/>
            <w:vAlign w:val="center"/>
          </w:tcPr>
          <w:p w14:paraId="3B32E7D1" w14:textId="06BD918A" w:rsidR="00CF4914" w:rsidRPr="00C85735" w:rsidRDefault="00CF4914" w:rsidP="00CF4914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Owner</w:t>
            </w:r>
          </w:p>
        </w:tc>
      </w:tr>
      <w:tr w:rsidR="00CF4914" w14:paraId="5E5CA09C" w14:textId="77777777" w:rsidTr="007815C2">
        <w:trPr>
          <w:trHeight w:val="432"/>
        </w:trPr>
        <w:tc>
          <w:tcPr>
            <w:tcW w:w="2158" w:type="dxa"/>
            <w:vAlign w:val="center"/>
          </w:tcPr>
          <w:p w14:paraId="6AE0D3ED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4E2F0CBB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7E082F7B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1B1281D0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300AD36B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0CD149E4" w14:textId="77777777" w:rsidTr="007815C2">
        <w:trPr>
          <w:trHeight w:val="432"/>
        </w:trPr>
        <w:tc>
          <w:tcPr>
            <w:tcW w:w="2158" w:type="dxa"/>
            <w:vAlign w:val="center"/>
          </w:tcPr>
          <w:p w14:paraId="228A7710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350653FD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4ED0ED12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4023B56A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34F3703C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48376A73" w14:textId="77777777" w:rsidTr="007815C2">
        <w:trPr>
          <w:trHeight w:val="432"/>
        </w:trPr>
        <w:tc>
          <w:tcPr>
            <w:tcW w:w="2158" w:type="dxa"/>
            <w:vAlign w:val="center"/>
          </w:tcPr>
          <w:p w14:paraId="540C6301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7A3EF986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5CF7738D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1C18DB64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00A545C7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5DB82ED9" w14:textId="77777777" w:rsidTr="007815C2">
        <w:trPr>
          <w:trHeight w:val="432"/>
        </w:trPr>
        <w:tc>
          <w:tcPr>
            <w:tcW w:w="2158" w:type="dxa"/>
            <w:vAlign w:val="center"/>
          </w:tcPr>
          <w:p w14:paraId="10FB93F3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1E678069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03B5F94A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772947BF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05B26F9D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7A102BC8" w14:textId="77777777" w:rsidTr="007815C2">
        <w:trPr>
          <w:trHeight w:val="432"/>
        </w:trPr>
        <w:tc>
          <w:tcPr>
            <w:tcW w:w="2158" w:type="dxa"/>
            <w:vAlign w:val="center"/>
          </w:tcPr>
          <w:p w14:paraId="7DEA19EA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18F1131B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7376B844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2C87F128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763B4719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4A0922BA" w14:textId="77777777" w:rsidTr="007815C2">
        <w:trPr>
          <w:trHeight w:val="432"/>
        </w:trPr>
        <w:tc>
          <w:tcPr>
            <w:tcW w:w="2158" w:type="dxa"/>
            <w:vAlign w:val="center"/>
          </w:tcPr>
          <w:p w14:paraId="513E4528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5CEFE506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7A31FAAE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6A6AEDCE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2331D6C6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4A9B3C0C" w14:textId="77777777" w:rsidTr="007815C2">
        <w:trPr>
          <w:trHeight w:val="432"/>
        </w:trPr>
        <w:tc>
          <w:tcPr>
            <w:tcW w:w="2158" w:type="dxa"/>
            <w:vAlign w:val="center"/>
          </w:tcPr>
          <w:p w14:paraId="38FA2FD1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71093ACA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0A215DBC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3D159CA2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0126DA8E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6ACBB74F" w14:textId="77777777" w:rsidTr="007815C2">
        <w:trPr>
          <w:trHeight w:val="432"/>
        </w:trPr>
        <w:tc>
          <w:tcPr>
            <w:tcW w:w="2158" w:type="dxa"/>
            <w:vAlign w:val="center"/>
          </w:tcPr>
          <w:p w14:paraId="5548A150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5E6156BF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5749D1AD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45FDB017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30593ED1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07FC56F2" w14:textId="77777777" w:rsidTr="007815C2">
        <w:trPr>
          <w:trHeight w:val="432"/>
        </w:trPr>
        <w:tc>
          <w:tcPr>
            <w:tcW w:w="2158" w:type="dxa"/>
            <w:vAlign w:val="center"/>
          </w:tcPr>
          <w:p w14:paraId="17546530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1BBA98FD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608BDE60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70DEF91D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3507D17C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2D292119" w14:textId="77777777" w:rsidTr="007815C2">
        <w:trPr>
          <w:trHeight w:val="432"/>
        </w:trPr>
        <w:tc>
          <w:tcPr>
            <w:tcW w:w="2158" w:type="dxa"/>
            <w:vAlign w:val="center"/>
          </w:tcPr>
          <w:p w14:paraId="4FEA881F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7374FE1A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6A451A69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78132ECB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12F71D3B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6ACB547C" w14:textId="77777777" w:rsidTr="007815C2">
        <w:trPr>
          <w:trHeight w:val="432"/>
        </w:trPr>
        <w:tc>
          <w:tcPr>
            <w:tcW w:w="2158" w:type="dxa"/>
            <w:vAlign w:val="center"/>
          </w:tcPr>
          <w:p w14:paraId="1A0C87FD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6DC9ABAE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6CCC29F2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6F720CF1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05676647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5E921B88" w14:textId="77777777" w:rsidTr="007815C2">
        <w:trPr>
          <w:trHeight w:val="432"/>
        </w:trPr>
        <w:tc>
          <w:tcPr>
            <w:tcW w:w="2158" w:type="dxa"/>
            <w:vAlign w:val="center"/>
          </w:tcPr>
          <w:p w14:paraId="43FBD49F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2F18BFD7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63845A0B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677F4803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158" w:type="dxa"/>
            <w:vAlign w:val="center"/>
          </w:tcPr>
          <w:p w14:paraId="18FA8A23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558F45AC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CF4914" w:rsidRPr="00CF4914" w14:paraId="46A87842" w14:textId="77777777" w:rsidTr="00C85735">
        <w:trPr>
          <w:trHeight w:val="432"/>
        </w:trPr>
        <w:tc>
          <w:tcPr>
            <w:tcW w:w="10790" w:type="dxa"/>
            <w:tcBorders>
              <w:bottom w:val="single" w:sz="18" w:space="0" w:color="3D74B6"/>
            </w:tcBorders>
            <w:vAlign w:val="center"/>
          </w:tcPr>
          <w:p w14:paraId="186A721D" w14:textId="574D5C44" w:rsidR="00CF4914" w:rsidRPr="00CF4914" w:rsidRDefault="00CF4914" w:rsidP="00CF4914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CF4914">
              <w:rPr>
                <w:rFonts w:ascii="AvenirNext LT Pro Regular" w:hAnsi="AvenirNext LT Pro Regular"/>
                <w:b/>
                <w:bCs/>
                <w:sz w:val="28"/>
                <w:szCs w:val="28"/>
              </w:rPr>
              <w:t>Next Steps</w:t>
            </w:r>
          </w:p>
        </w:tc>
      </w:tr>
    </w:tbl>
    <w:p w14:paraId="21443ADB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C85735" w:rsidRPr="00C85735" w14:paraId="0AD55ABC" w14:textId="77777777" w:rsidTr="00663868">
        <w:trPr>
          <w:trHeight w:val="576"/>
        </w:trPr>
        <w:tc>
          <w:tcPr>
            <w:tcW w:w="3596" w:type="dxa"/>
            <w:tcBorders>
              <w:top w:val="nil"/>
              <w:right w:val="nil"/>
            </w:tcBorders>
            <w:shd w:val="clear" w:color="auto" w:fill="769FD0"/>
            <w:vAlign w:val="center"/>
          </w:tcPr>
          <w:p w14:paraId="5C158BB4" w14:textId="7562C49E" w:rsidR="00CF4914" w:rsidRPr="00C85735" w:rsidRDefault="00CF4914" w:rsidP="00CF4914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Goal</w:t>
            </w:r>
          </w:p>
        </w:tc>
        <w:tc>
          <w:tcPr>
            <w:tcW w:w="3597" w:type="dxa"/>
            <w:tcBorders>
              <w:top w:val="nil"/>
              <w:left w:val="nil"/>
              <w:right w:val="nil"/>
            </w:tcBorders>
            <w:shd w:val="clear" w:color="auto" w:fill="769FD0"/>
            <w:vAlign w:val="center"/>
          </w:tcPr>
          <w:p w14:paraId="419D55FA" w14:textId="2275D1C6" w:rsidR="00CF4914" w:rsidRPr="00C85735" w:rsidRDefault="00CF4914" w:rsidP="00CF4914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Actions</w:t>
            </w:r>
          </w:p>
        </w:tc>
        <w:tc>
          <w:tcPr>
            <w:tcW w:w="3597" w:type="dxa"/>
            <w:tcBorders>
              <w:top w:val="nil"/>
              <w:left w:val="nil"/>
            </w:tcBorders>
            <w:shd w:val="clear" w:color="auto" w:fill="769FD0"/>
            <w:vAlign w:val="center"/>
          </w:tcPr>
          <w:p w14:paraId="4BF82CA4" w14:textId="59B5A8E3" w:rsidR="00CF4914" w:rsidRPr="00C85735" w:rsidRDefault="00CF4914" w:rsidP="00CF4914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C85735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Owner</w:t>
            </w:r>
          </w:p>
        </w:tc>
      </w:tr>
      <w:tr w:rsidR="00CF4914" w14:paraId="2DB487BB" w14:textId="77777777" w:rsidTr="007815C2">
        <w:trPr>
          <w:trHeight w:val="432"/>
        </w:trPr>
        <w:tc>
          <w:tcPr>
            <w:tcW w:w="3596" w:type="dxa"/>
            <w:vAlign w:val="center"/>
          </w:tcPr>
          <w:p w14:paraId="360698E4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36243E51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27777AF3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43477F6C" w14:textId="77777777" w:rsidTr="007815C2">
        <w:trPr>
          <w:trHeight w:val="432"/>
        </w:trPr>
        <w:tc>
          <w:tcPr>
            <w:tcW w:w="3596" w:type="dxa"/>
            <w:vAlign w:val="center"/>
          </w:tcPr>
          <w:p w14:paraId="01C7E768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6D05256B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79797341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14D791F7" w14:textId="77777777" w:rsidTr="007815C2">
        <w:trPr>
          <w:trHeight w:val="432"/>
        </w:trPr>
        <w:tc>
          <w:tcPr>
            <w:tcW w:w="3596" w:type="dxa"/>
            <w:vAlign w:val="center"/>
          </w:tcPr>
          <w:p w14:paraId="28F020FC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1F2E39B7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4B68F6F9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02ADAF59" w14:textId="77777777" w:rsidTr="007815C2">
        <w:trPr>
          <w:trHeight w:val="432"/>
        </w:trPr>
        <w:tc>
          <w:tcPr>
            <w:tcW w:w="3596" w:type="dxa"/>
            <w:vAlign w:val="center"/>
          </w:tcPr>
          <w:p w14:paraId="2D076C9A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10DE0872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30F6AF3E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13976785" w14:textId="77777777" w:rsidTr="007815C2">
        <w:trPr>
          <w:trHeight w:val="432"/>
        </w:trPr>
        <w:tc>
          <w:tcPr>
            <w:tcW w:w="3596" w:type="dxa"/>
            <w:vAlign w:val="center"/>
          </w:tcPr>
          <w:p w14:paraId="1EF5B2F2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52DEA1FD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41F949F7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18B70C51" w14:textId="77777777" w:rsidTr="007815C2">
        <w:trPr>
          <w:trHeight w:val="432"/>
        </w:trPr>
        <w:tc>
          <w:tcPr>
            <w:tcW w:w="3596" w:type="dxa"/>
            <w:vAlign w:val="center"/>
          </w:tcPr>
          <w:p w14:paraId="690EBBF2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754D0EEC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28427609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22693AFF" w14:textId="77777777" w:rsidTr="007815C2">
        <w:trPr>
          <w:trHeight w:val="432"/>
        </w:trPr>
        <w:tc>
          <w:tcPr>
            <w:tcW w:w="3596" w:type="dxa"/>
            <w:vAlign w:val="center"/>
          </w:tcPr>
          <w:p w14:paraId="2347D280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15634F0C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1DDC2AF8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387E8119" w14:textId="77777777" w:rsidTr="007815C2">
        <w:trPr>
          <w:trHeight w:val="432"/>
        </w:trPr>
        <w:tc>
          <w:tcPr>
            <w:tcW w:w="3596" w:type="dxa"/>
            <w:vAlign w:val="center"/>
          </w:tcPr>
          <w:p w14:paraId="203AA5EA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04FBBDCE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48AD395D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0CE6B247" w14:textId="77777777" w:rsidTr="007815C2">
        <w:trPr>
          <w:trHeight w:val="432"/>
        </w:trPr>
        <w:tc>
          <w:tcPr>
            <w:tcW w:w="3596" w:type="dxa"/>
            <w:vAlign w:val="center"/>
          </w:tcPr>
          <w:p w14:paraId="13065741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754E142E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4F69120F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F4914" w14:paraId="14BB87B6" w14:textId="77777777" w:rsidTr="007815C2">
        <w:trPr>
          <w:trHeight w:val="432"/>
        </w:trPr>
        <w:tc>
          <w:tcPr>
            <w:tcW w:w="3596" w:type="dxa"/>
            <w:vAlign w:val="center"/>
          </w:tcPr>
          <w:p w14:paraId="505A2ECD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2EC25760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709EBCBD" w14:textId="77777777" w:rsidR="00CF4914" w:rsidRDefault="00CF4914" w:rsidP="00CF4914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7F9C473B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p w14:paraId="3B7914D3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p w14:paraId="50801942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p w14:paraId="6574D6FF" w14:textId="77777777" w:rsid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bookmarkStart w:id="1" w:name="_Hlk207233493"/>
      <w:r>
        <w:rPr>
          <w:rFonts w:ascii="Avenir" w:eastAsia="Avenir" w:hAnsi="Avenir" w:cs="Avenir"/>
        </w:rPr>
        <w:t>Designed by:</w:t>
      </w:r>
    </w:p>
    <w:p w14:paraId="4E68F01E" w14:textId="77777777" w:rsid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1F147593" wp14:editId="6EEF3F06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5E0FADC" w14:textId="58995796" w:rsidR="00794A52" w:rsidRP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>
        <w:rPr>
          <w:rFonts w:ascii="Avenir" w:eastAsia="Avenir" w:hAnsi="Avenir" w:cs="Avenir"/>
          <w:color w:val="0000FF"/>
          <w:u w:val="single"/>
        </w:rPr>
        <w:t>WordTemplatesOnline</w:t>
      </w:r>
      <w:r w:rsidRPr="002C0AAF">
        <w:rPr>
          <w:rFonts w:ascii="Avenir" w:eastAsia="Avenir" w:hAnsi="Avenir" w:cs="Avenir"/>
          <w:color w:val="1D1DFF"/>
          <w:u w:val="single"/>
        </w:rPr>
        <w:t>.net</w:t>
      </w:r>
      <w:r>
        <w:rPr>
          <w:rFonts w:ascii="Avenir" w:eastAsia="Avenir" w:hAnsi="Avenir" w:cs="Avenir"/>
        </w:rPr>
        <w:t xml:space="preserve"> All Rights Reserved.</w:t>
      </w:r>
      <w:bookmarkEnd w:id="1"/>
    </w:p>
    <w:sectPr w:rsidR="00794A52" w:rsidRPr="00794A52" w:rsidSect="00794A52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31545" w14:textId="77777777" w:rsidR="003A607C" w:rsidRDefault="003A607C" w:rsidP="00794A52">
      <w:pPr>
        <w:spacing w:after="0" w:line="240" w:lineRule="auto"/>
      </w:pPr>
      <w:r>
        <w:separator/>
      </w:r>
    </w:p>
  </w:endnote>
  <w:endnote w:type="continuationSeparator" w:id="0">
    <w:p w14:paraId="5C21079C" w14:textId="77777777" w:rsidR="003A607C" w:rsidRDefault="003A607C" w:rsidP="00794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97ED1" w14:textId="60BF104D" w:rsidR="00794A52" w:rsidRPr="00794A52" w:rsidRDefault="00794A52" w:rsidP="00794A5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bookmarkStart w:id="2" w:name="_asuut8qjj9ag" w:colFirst="0" w:colLast="0"/>
    <w:bookmarkEnd w:id="2"/>
    <w:r>
      <w:rPr>
        <w:rFonts w:ascii="Century Gothic" w:eastAsia="Century Gothic" w:hAnsi="Century Gothic" w:cs="Century Gothic"/>
        <w:color w:val="A6A6A6"/>
        <w:sz w:val="16"/>
        <w:szCs w:val="16"/>
      </w:rPr>
      <w:t xml:space="preserve">©WordTemplatesOnline.net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803C4" w14:textId="77777777" w:rsidR="003A607C" w:rsidRDefault="003A607C" w:rsidP="00794A52">
      <w:pPr>
        <w:spacing w:after="0" w:line="240" w:lineRule="auto"/>
      </w:pPr>
      <w:r>
        <w:separator/>
      </w:r>
    </w:p>
  </w:footnote>
  <w:footnote w:type="continuationSeparator" w:id="0">
    <w:p w14:paraId="541356DF" w14:textId="77777777" w:rsidR="003A607C" w:rsidRDefault="003A607C" w:rsidP="00794A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A52"/>
    <w:rsid w:val="0003634D"/>
    <w:rsid w:val="000531E5"/>
    <w:rsid w:val="0017510D"/>
    <w:rsid w:val="001908B9"/>
    <w:rsid w:val="00212871"/>
    <w:rsid w:val="0037414F"/>
    <w:rsid w:val="003A607C"/>
    <w:rsid w:val="003E16D6"/>
    <w:rsid w:val="004C3832"/>
    <w:rsid w:val="00663868"/>
    <w:rsid w:val="00764B70"/>
    <w:rsid w:val="007815C2"/>
    <w:rsid w:val="00794A52"/>
    <w:rsid w:val="007B723F"/>
    <w:rsid w:val="008369F2"/>
    <w:rsid w:val="008B1503"/>
    <w:rsid w:val="00914E92"/>
    <w:rsid w:val="009755F3"/>
    <w:rsid w:val="00BD3732"/>
    <w:rsid w:val="00C23DDB"/>
    <w:rsid w:val="00C85735"/>
    <w:rsid w:val="00C96AD5"/>
    <w:rsid w:val="00CF4914"/>
    <w:rsid w:val="00E00A37"/>
    <w:rsid w:val="00E374FE"/>
    <w:rsid w:val="00EF2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951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A52"/>
  </w:style>
  <w:style w:type="paragraph" w:styleId="Heading1">
    <w:name w:val="heading 1"/>
    <w:basedOn w:val="Normal"/>
    <w:next w:val="Normal"/>
    <w:link w:val="Heading1Char"/>
    <w:uiPriority w:val="9"/>
    <w:qFormat/>
    <w:rsid w:val="00794A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A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A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A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A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A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A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A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A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A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A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A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A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A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A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A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A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A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A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A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A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A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A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A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A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A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A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A5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9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A52"/>
  </w:style>
  <w:style w:type="paragraph" w:styleId="Footer">
    <w:name w:val="footer"/>
    <w:basedOn w:val="Normal"/>
    <w:link w:val="FooterChar"/>
    <w:uiPriority w:val="99"/>
    <w:unhideWhenUsed/>
    <w:rsid w:val="0079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A52"/>
  </w:style>
  <w:style w:type="table" w:styleId="TableGrid">
    <w:name w:val="Table Grid"/>
    <w:basedOn w:val="TableNormal"/>
    <w:uiPriority w:val="39"/>
    <w:rsid w:val="003E1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Onboarding Checklist-09-86eutcjdm-05</Template>
  <TotalTime>0</TotalTime>
  <Pages>3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2025-09-30T04:28:00Z</dcterms:created>
  <dcterms:modified xsi:type="dcterms:W3CDTF">2025-09-30T04:28:00Z</dcterms:modified>
</cp:coreProperties>
</file>