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6DE1C" w14:textId="77777777" w:rsidR="00194EC0" w:rsidRPr="00194EC0" w:rsidRDefault="00194EC0">
      <w:pPr>
        <w:rPr>
          <w:rFonts w:ascii="AvenirNext LT Pro Regular" w:hAnsi="AvenirNext LT Pro Regular"/>
          <w:b/>
          <w:bCs/>
          <w:sz w:val="10"/>
          <w:szCs w:val="10"/>
        </w:rPr>
      </w:pPr>
    </w:p>
    <w:p w14:paraId="4B153667" w14:textId="69581ABE" w:rsidR="00FB375E" w:rsidRPr="005D431A" w:rsidRDefault="00295E85">
      <w:pPr>
        <w:rPr>
          <w:rFonts w:ascii="AvenirNext LT Pro Regular" w:hAnsi="AvenirNext LT Pro Regular"/>
          <w:b/>
          <w:bCs/>
          <w:sz w:val="52"/>
          <w:szCs w:val="52"/>
        </w:rPr>
      </w:pPr>
      <w:r>
        <w:rPr>
          <w:rFonts w:ascii="AvenirNext LT Pro Regular" w:hAnsi="AvenirNext LT Pro Regular"/>
          <w:b/>
          <w:bCs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0E7E237" wp14:editId="1326417C">
                <wp:simplePos x="0" y="0"/>
                <wp:positionH relativeFrom="column">
                  <wp:posOffset>-526211</wp:posOffset>
                </wp:positionH>
                <wp:positionV relativeFrom="page">
                  <wp:posOffset>-69011</wp:posOffset>
                </wp:positionV>
                <wp:extent cx="8003540" cy="10146030"/>
                <wp:effectExtent l="0" t="0" r="0" b="762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3540" cy="10146030"/>
                          <a:chOff x="0" y="0"/>
                          <a:chExt cx="8003541" cy="10146664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488316" y="202564"/>
                            <a:ext cx="7439025" cy="142875"/>
                          </a:xfrm>
                          <a:prstGeom prst="rect">
                            <a:avLst/>
                          </a:prstGeom>
                          <a:solidFill>
                            <a:srgbClr val="F7A97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Isosceles Triangle 1"/>
                        <wps:cNvSpPr/>
                        <wps:spPr>
                          <a:xfrm rot="5400000">
                            <a:off x="-14287" y="14287"/>
                            <a:ext cx="1028700" cy="1000125"/>
                          </a:xfrm>
                          <a:prstGeom prst="triangle">
                            <a:avLst>
                              <a:gd name="adj" fmla="val 0"/>
                            </a:avLst>
                          </a:prstGeom>
                          <a:solidFill>
                            <a:srgbClr val="CF6E5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250441" y="135889"/>
                            <a:ext cx="2562225" cy="285750"/>
                          </a:xfrm>
                          <a:custGeom>
                            <a:avLst/>
                            <a:gdLst>
                              <a:gd name="connsiteX0" fmla="*/ 0 w 2562225"/>
                              <a:gd name="connsiteY0" fmla="*/ 0 h 285750"/>
                              <a:gd name="connsiteX1" fmla="*/ 2562225 w 2562225"/>
                              <a:gd name="connsiteY1" fmla="*/ 0 h 285750"/>
                              <a:gd name="connsiteX2" fmla="*/ 2562225 w 2562225"/>
                              <a:gd name="connsiteY2" fmla="*/ 285750 h 285750"/>
                              <a:gd name="connsiteX3" fmla="*/ 0 w 2562225"/>
                              <a:gd name="connsiteY3" fmla="*/ 285750 h 285750"/>
                              <a:gd name="connsiteX4" fmla="*/ 0 w 2562225"/>
                              <a:gd name="connsiteY4" fmla="*/ 0 h 285750"/>
                              <a:gd name="connsiteX0" fmla="*/ 209550 w 2562225"/>
                              <a:gd name="connsiteY0" fmla="*/ 0 h 285750"/>
                              <a:gd name="connsiteX1" fmla="*/ 2562225 w 2562225"/>
                              <a:gd name="connsiteY1" fmla="*/ 0 h 285750"/>
                              <a:gd name="connsiteX2" fmla="*/ 2562225 w 2562225"/>
                              <a:gd name="connsiteY2" fmla="*/ 285750 h 285750"/>
                              <a:gd name="connsiteX3" fmla="*/ 0 w 2562225"/>
                              <a:gd name="connsiteY3" fmla="*/ 285750 h 285750"/>
                              <a:gd name="connsiteX4" fmla="*/ 209550 w 2562225"/>
                              <a:gd name="connsiteY4" fmla="*/ 0 h 285750"/>
                              <a:gd name="connsiteX0" fmla="*/ 209550 w 2562225"/>
                              <a:gd name="connsiteY0" fmla="*/ 0 h 285750"/>
                              <a:gd name="connsiteX1" fmla="*/ 2562225 w 2562225"/>
                              <a:gd name="connsiteY1" fmla="*/ 0 h 285750"/>
                              <a:gd name="connsiteX2" fmla="*/ 2390775 w 2562225"/>
                              <a:gd name="connsiteY2" fmla="*/ 285750 h 285750"/>
                              <a:gd name="connsiteX3" fmla="*/ 0 w 2562225"/>
                              <a:gd name="connsiteY3" fmla="*/ 285750 h 285750"/>
                              <a:gd name="connsiteX4" fmla="*/ 209550 w 2562225"/>
                              <a:gd name="connsiteY4" fmla="*/ 0 h 285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562225" h="285750">
                                <a:moveTo>
                                  <a:pt x="209550" y="0"/>
                                </a:moveTo>
                                <a:lnTo>
                                  <a:pt x="2562225" y="0"/>
                                </a:lnTo>
                                <a:lnTo>
                                  <a:pt x="2390775" y="285750"/>
                                </a:lnTo>
                                <a:lnTo>
                                  <a:pt x="0" y="285750"/>
                                </a:lnTo>
                                <a:lnTo>
                                  <a:pt x="209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6E5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2541" y="9841864"/>
                            <a:ext cx="8001000" cy="304800"/>
                          </a:xfrm>
                          <a:prstGeom prst="rect">
                            <a:avLst/>
                          </a:prstGeom>
                          <a:solidFill>
                            <a:srgbClr val="F7A97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C8C5F4" id="Group 6" o:spid="_x0000_s1026" style="position:absolute;margin-left:-41.45pt;margin-top:-5.45pt;width:630.2pt;height:798.9pt;z-index:-251655168;mso-position-vertical-relative:page" coordsize="80035,101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">
                <v:rect id="Rectangle 4" o:spid="_x0000_s1027" style="position:absolute;left:4883;top:2025;width:74390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" fillcolor="#f7a97b" stroked="f" strokeweight="1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" o:spid="_x0000_s1028" type="#_x0000_t5" style="position:absolute;left:-143;top:143;width:10287;height:1000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" adj="0" fillcolor="#cf6e53" stroked="f" strokeweight="1pt"/>
                <v:shape id="Rectangle 3" o:spid="_x0000_s1029" style="position:absolute;left:22504;top:1358;width:25622;height:2858;visibility:visible;mso-wrap-style:square;v-text-anchor:middle" coordsize="256222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" path="m209550,l2562225,,2390775,285750,,285750,209550,xe" fillcolor="#cf6e53" stroked="f" strokeweight="1pt">
                  <v:stroke joinstyle="miter"/>
                  <v:path arrowok="t" o:connecttype="custom" o:connectlocs="209550,0;2562225,0;2390775,285750;0,285750;209550,0" o:connectangles="0,0,0,0,0"/>
                </v:shape>
                <v:rect id="Rectangle 5" o:spid="_x0000_s1030" style="position:absolute;left:25;top:98418;width:8001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" fillcolor="#f7a97b" stroked="f" strokeweight="1pt"/>
                <w10:wrap anchory="page"/>
              </v:group>
            </w:pict>
          </mc:Fallback>
        </mc:AlternateContent>
      </w:r>
      <w:r w:rsidR="00F709FC" w:rsidRPr="005D431A">
        <w:rPr>
          <w:rFonts w:ascii="AvenirNext LT Pro Regular" w:hAnsi="AvenirNext LT Pro Regular"/>
          <w:b/>
          <w:bCs/>
          <w:sz w:val="52"/>
          <w:szCs w:val="52"/>
        </w:rPr>
        <w:t>My Onboarding Checklist</w:t>
      </w:r>
    </w:p>
    <w:p w14:paraId="1B7818FF" w14:textId="77777777" w:rsidR="00F709FC" w:rsidRDefault="00F709FC" w:rsidP="00194EC0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5"/>
        <w:gridCol w:w="3366"/>
        <w:gridCol w:w="831"/>
        <w:gridCol w:w="1563"/>
        <w:gridCol w:w="3415"/>
      </w:tblGrid>
      <w:tr w:rsidR="00F709FC" w14:paraId="5817DEF2" w14:textId="77777777" w:rsidTr="00B3765A">
        <w:trPr>
          <w:trHeight w:val="432"/>
        </w:trPr>
        <w:tc>
          <w:tcPr>
            <w:tcW w:w="1615" w:type="dxa"/>
            <w:vAlign w:val="bottom"/>
          </w:tcPr>
          <w:p w14:paraId="3D37C68C" w14:textId="648DA887" w:rsidR="00F709FC" w:rsidRDefault="00F709FC" w:rsidP="00B3765A">
            <w:pPr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 xml:space="preserve">Name </w:t>
            </w:r>
          </w:p>
        </w:tc>
        <w:tc>
          <w:tcPr>
            <w:tcW w:w="3366" w:type="dxa"/>
            <w:tcBorders>
              <w:bottom w:val="single" w:sz="4" w:space="0" w:color="auto"/>
            </w:tcBorders>
            <w:vAlign w:val="bottom"/>
          </w:tcPr>
          <w:p w14:paraId="1FC8C2C7" w14:textId="272BBE7E" w:rsidR="00F709FC" w:rsidRDefault="00F709FC" w:rsidP="00B3765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1" w:type="dxa"/>
            <w:vAlign w:val="bottom"/>
          </w:tcPr>
          <w:p w14:paraId="73E4FE91" w14:textId="77777777" w:rsidR="00F709FC" w:rsidRDefault="00F709FC" w:rsidP="00B3765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63" w:type="dxa"/>
            <w:vAlign w:val="bottom"/>
          </w:tcPr>
          <w:p w14:paraId="3306FC4F" w14:textId="20C95E4E" w:rsidR="00F709FC" w:rsidRDefault="00F709FC" w:rsidP="00B3765A">
            <w:pPr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 xml:space="preserve">Date 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bottom"/>
          </w:tcPr>
          <w:p w14:paraId="2E0A3173" w14:textId="77777777" w:rsidR="00F709FC" w:rsidRDefault="00F709FC" w:rsidP="00B3765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0C0C53EC" w14:textId="77777777" w:rsidR="00FB375E" w:rsidRDefault="00FB375E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F709FC" w:rsidRPr="00F709FC" w14:paraId="16953271" w14:textId="77777777" w:rsidTr="005D431A">
        <w:trPr>
          <w:trHeight w:val="432"/>
        </w:trPr>
        <w:tc>
          <w:tcPr>
            <w:tcW w:w="10790" w:type="dxa"/>
            <w:vAlign w:val="center"/>
          </w:tcPr>
          <w:p w14:paraId="3A5629FA" w14:textId="3EB340D1" w:rsidR="00F709FC" w:rsidRPr="00F709FC" w:rsidRDefault="00F709FC" w:rsidP="00F709FC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B5AAB">
              <w:rPr>
                <w:rFonts w:ascii="AvenirNext LT Pro Regular" w:hAnsi="AvenirNext LT Pro Regular"/>
                <w:b/>
                <w:bCs/>
                <w:color w:val="CF6E53"/>
                <w:sz w:val="32"/>
                <w:szCs w:val="32"/>
              </w:rPr>
              <w:t xml:space="preserve">My </w:t>
            </w:r>
            <w:r w:rsidR="00D15F90" w:rsidRPr="003B5AAB">
              <w:rPr>
                <w:rFonts w:ascii="AvenirNext LT Pro Regular" w:hAnsi="AvenirNext LT Pro Regular"/>
                <w:b/>
                <w:bCs/>
                <w:color w:val="CF6E53"/>
                <w:sz w:val="32"/>
                <w:szCs w:val="32"/>
              </w:rPr>
              <w:t>First Day</w:t>
            </w:r>
          </w:p>
        </w:tc>
      </w:tr>
    </w:tbl>
    <w:p w14:paraId="13C809BB" w14:textId="77777777" w:rsidR="00F709FC" w:rsidRDefault="00F709FC" w:rsidP="00194EC0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5"/>
        <w:gridCol w:w="2610"/>
        <w:gridCol w:w="1795"/>
      </w:tblGrid>
      <w:tr w:rsidR="00D15F90" w:rsidRPr="00D15F90" w14:paraId="7A740AB3" w14:textId="77777777" w:rsidTr="003B5AAB">
        <w:trPr>
          <w:trHeight w:val="576"/>
        </w:trPr>
        <w:tc>
          <w:tcPr>
            <w:tcW w:w="638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3DB6ABC9" w14:textId="3F28FC8A" w:rsidR="00F709FC" w:rsidRPr="00D15F90" w:rsidRDefault="00F709FC" w:rsidP="00F709FC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bookmarkStart w:id="0" w:name="_Hlk208565353"/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</w:t>
            </w:r>
          </w:p>
        </w:tc>
        <w:tc>
          <w:tcPr>
            <w:tcW w:w="2610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23E91BE8" w14:textId="2C10A3ED" w:rsidR="00F709FC" w:rsidRPr="00D15F90" w:rsidRDefault="00F709FC" w:rsidP="00F709FC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Resources</w:t>
            </w:r>
          </w:p>
        </w:tc>
        <w:tc>
          <w:tcPr>
            <w:tcW w:w="179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40E05D9C" w14:textId="6C72A309" w:rsidR="00F709FC" w:rsidRPr="00D15F90" w:rsidRDefault="00F709FC" w:rsidP="00F709FC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Date</w:t>
            </w:r>
          </w:p>
        </w:tc>
      </w:tr>
      <w:tr w:rsidR="00F709FC" w14:paraId="44155FC9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886F9C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2E7D07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E7F48B7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198D4B8D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B016C0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5A71C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5C88B1B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0EA26CF8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C3A1A9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1DC0DD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97CAA6A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4AE75ED0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709FDD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B1BCA0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59E09B5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5FFF2563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E5ACD5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245CF1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E632A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3E9ADF05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51A053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807EC0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98B4320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321A3DE3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E1FF9A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17A279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DC0A22D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24222D7A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29979D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AA2B9D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3580E1C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709FC" w14:paraId="5746DB20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1A8D9B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B74296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822EB7" w14:textId="77777777" w:rsidR="00F709FC" w:rsidRDefault="00F709FC" w:rsidP="00F709F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bookmarkEnd w:id="0"/>
    </w:tbl>
    <w:p w14:paraId="7D28BFB5" w14:textId="77777777" w:rsidR="00EC20D4" w:rsidRDefault="00EC20D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C20D4" w:rsidRPr="00F709FC" w14:paraId="0FEE0641" w14:textId="77777777" w:rsidTr="005D431A">
        <w:trPr>
          <w:trHeight w:val="432"/>
        </w:trPr>
        <w:tc>
          <w:tcPr>
            <w:tcW w:w="10790" w:type="dxa"/>
            <w:vAlign w:val="center"/>
          </w:tcPr>
          <w:p w14:paraId="01D97F1C" w14:textId="4E9C2D17" w:rsidR="00EC20D4" w:rsidRPr="00F709FC" w:rsidRDefault="00EC20D4" w:rsidP="00B5198B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bookmarkStart w:id="1" w:name="_Hlk208565386"/>
            <w:r w:rsidRPr="003B5AAB">
              <w:rPr>
                <w:rFonts w:ascii="AvenirNext LT Pro Regular" w:hAnsi="AvenirNext LT Pro Regular"/>
                <w:b/>
                <w:bCs/>
                <w:color w:val="CF6E53"/>
                <w:sz w:val="32"/>
                <w:szCs w:val="32"/>
              </w:rPr>
              <w:t xml:space="preserve">My </w:t>
            </w:r>
            <w:r w:rsidR="00D15F90" w:rsidRPr="003B5AAB">
              <w:rPr>
                <w:rFonts w:ascii="AvenirNext LT Pro Regular" w:hAnsi="AvenirNext LT Pro Regular"/>
                <w:b/>
                <w:bCs/>
                <w:color w:val="CF6E53"/>
                <w:sz w:val="32"/>
                <w:szCs w:val="32"/>
              </w:rPr>
              <w:t>First Two Weeks</w:t>
            </w:r>
          </w:p>
        </w:tc>
      </w:tr>
      <w:bookmarkEnd w:id="1"/>
    </w:tbl>
    <w:p w14:paraId="56A3CB6E" w14:textId="77777777" w:rsidR="00794A52" w:rsidRDefault="00794A52" w:rsidP="00194EC0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5"/>
        <w:gridCol w:w="2610"/>
        <w:gridCol w:w="1795"/>
      </w:tblGrid>
      <w:tr w:rsidR="00D15F90" w:rsidRPr="00D15F90" w14:paraId="1A1B478E" w14:textId="77777777" w:rsidTr="003B5AAB">
        <w:trPr>
          <w:trHeight w:val="576"/>
        </w:trPr>
        <w:tc>
          <w:tcPr>
            <w:tcW w:w="638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1F76B5B4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bookmarkStart w:id="2" w:name="_Hlk208565403"/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</w:t>
            </w:r>
          </w:p>
        </w:tc>
        <w:tc>
          <w:tcPr>
            <w:tcW w:w="2610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282586F8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Resources</w:t>
            </w:r>
          </w:p>
        </w:tc>
        <w:tc>
          <w:tcPr>
            <w:tcW w:w="179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42B7A3FF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Date</w:t>
            </w:r>
          </w:p>
        </w:tc>
      </w:tr>
      <w:tr w:rsidR="00EC20D4" w14:paraId="0D3C96AC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94C4D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51278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67412F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15488DF4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6CFBDB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06E35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B4B5D55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2B948E97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7A77B9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4FC2E2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F4274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2835D025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2EF39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450085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B319535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4CFDE9A8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7EF6A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C85A8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944BC70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3425ACEE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F9AB1F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269CFA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60FF0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31585678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67EF12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4B3964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AE57F7A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79FA9A68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FA09B2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52ABCF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995FC3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5D43A066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02775A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A97D0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42D69E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bookmarkEnd w:id="2"/>
    </w:tbl>
    <w:p w14:paraId="21443AD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08FD6760" w14:textId="77777777" w:rsidR="00194EC0" w:rsidRDefault="00194EC0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C20D4" w:rsidRPr="00F709FC" w14:paraId="71B7C358" w14:textId="77777777" w:rsidTr="005D431A">
        <w:trPr>
          <w:trHeight w:val="432"/>
        </w:trPr>
        <w:tc>
          <w:tcPr>
            <w:tcW w:w="10790" w:type="dxa"/>
            <w:vAlign w:val="center"/>
          </w:tcPr>
          <w:p w14:paraId="19B5E24F" w14:textId="3AF2B58D" w:rsidR="00EC20D4" w:rsidRPr="00D15F90" w:rsidRDefault="00EC20D4" w:rsidP="00B5198B">
            <w:pPr>
              <w:rPr>
                <w:rFonts w:ascii="AvenirNext LT Pro Regular" w:hAnsi="AvenirNext LT Pro Regular"/>
                <w:b/>
                <w:bCs/>
                <w:color w:val="215E99" w:themeColor="text2" w:themeTint="BF"/>
                <w:sz w:val="28"/>
                <w:szCs w:val="28"/>
              </w:rPr>
            </w:pPr>
            <w:bookmarkStart w:id="3" w:name="_Hlk208565438"/>
            <w:r w:rsidRPr="003B5AAB">
              <w:rPr>
                <w:rFonts w:ascii="AvenirNext LT Pro Regular" w:hAnsi="AvenirNext LT Pro Regular"/>
                <w:b/>
                <w:bCs/>
                <w:color w:val="CF6E53"/>
                <w:sz w:val="32"/>
                <w:szCs w:val="32"/>
              </w:rPr>
              <w:lastRenderedPageBreak/>
              <w:t xml:space="preserve">My </w:t>
            </w:r>
            <w:r w:rsidR="00D15F90" w:rsidRPr="003B5AAB">
              <w:rPr>
                <w:rFonts w:ascii="AvenirNext LT Pro Regular" w:hAnsi="AvenirNext LT Pro Regular"/>
                <w:b/>
                <w:bCs/>
                <w:color w:val="CF6E53"/>
                <w:sz w:val="32"/>
                <w:szCs w:val="32"/>
              </w:rPr>
              <w:t>First Three Months</w:t>
            </w:r>
          </w:p>
        </w:tc>
      </w:tr>
      <w:bookmarkEnd w:id="3"/>
    </w:tbl>
    <w:p w14:paraId="7F9C473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5"/>
        <w:gridCol w:w="2610"/>
        <w:gridCol w:w="1795"/>
      </w:tblGrid>
      <w:tr w:rsidR="00D15F90" w:rsidRPr="00D15F90" w14:paraId="53853AAA" w14:textId="77777777" w:rsidTr="003B5AAB">
        <w:trPr>
          <w:trHeight w:val="576"/>
        </w:trPr>
        <w:tc>
          <w:tcPr>
            <w:tcW w:w="638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0A5AA8F7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bookmarkStart w:id="4" w:name="_Hlk208565465"/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</w:t>
            </w:r>
          </w:p>
        </w:tc>
        <w:tc>
          <w:tcPr>
            <w:tcW w:w="2610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5310CB6B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Resources</w:t>
            </w:r>
          </w:p>
        </w:tc>
        <w:tc>
          <w:tcPr>
            <w:tcW w:w="179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4658B0D8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Date</w:t>
            </w:r>
          </w:p>
        </w:tc>
      </w:tr>
      <w:tr w:rsidR="00EC20D4" w14:paraId="54901D99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2870B0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77DD1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6A7ED3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342AB294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CC5238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7B0DC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FCD5B0B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05FC5080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119BB9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8FFEB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2CA68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54194930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A8E35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2765B4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7758FC4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0AE0F339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919A15C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5027FB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1A8EB0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390AAE71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DF79CA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504168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E9F28B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52E1A303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9D2FDC3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5E2470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CA8CD87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34FC5043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37844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DB727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6C3EA3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6582D28B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9FFAD9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672EDF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37E0B43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bookmarkEnd w:id="4"/>
    </w:tbl>
    <w:p w14:paraId="4438BFDF" w14:textId="77777777" w:rsidR="00EC20D4" w:rsidRDefault="00EC20D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C20D4" w:rsidRPr="00F709FC" w14:paraId="3A07AD17" w14:textId="77777777" w:rsidTr="005D431A">
        <w:trPr>
          <w:trHeight w:val="432"/>
        </w:trPr>
        <w:tc>
          <w:tcPr>
            <w:tcW w:w="10790" w:type="dxa"/>
            <w:vAlign w:val="center"/>
          </w:tcPr>
          <w:p w14:paraId="31703E02" w14:textId="24D8EFD0" w:rsidR="00EC20D4" w:rsidRPr="00F709FC" w:rsidRDefault="00D15F90" w:rsidP="00B5198B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B5AAB">
              <w:rPr>
                <w:rFonts w:ascii="AvenirNext LT Pro Regular" w:hAnsi="AvenirNext LT Pro Regular"/>
                <w:b/>
                <w:bCs/>
                <w:color w:val="CF6E53"/>
                <w:sz w:val="32"/>
                <w:szCs w:val="32"/>
              </w:rPr>
              <w:t>My First 6 Months</w:t>
            </w:r>
          </w:p>
        </w:tc>
      </w:tr>
    </w:tbl>
    <w:p w14:paraId="295DFCF5" w14:textId="77777777" w:rsidR="00EC20D4" w:rsidRDefault="00EC20D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5"/>
        <w:gridCol w:w="2610"/>
        <w:gridCol w:w="1795"/>
      </w:tblGrid>
      <w:tr w:rsidR="00D15F90" w:rsidRPr="00D15F90" w14:paraId="7CE182C9" w14:textId="77777777" w:rsidTr="003B5AAB">
        <w:trPr>
          <w:trHeight w:val="576"/>
        </w:trPr>
        <w:tc>
          <w:tcPr>
            <w:tcW w:w="638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20D34BA8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</w:t>
            </w:r>
          </w:p>
        </w:tc>
        <w:tc>
          <w:tcPr>
            <w:tcW w:w="2610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650A1D8F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Resources</w:t>
            </w:r>
          </w:p>
        </w:tc>
        <w:tc>
          <w:tcPr>
            <w:tcW w:w="1795" w:type="dxa"/>
            <w:tcBorders>
              <w:bottom w:val="single" w:sz="4" w:space="0" w:color="BFBFBF" w:themeColor="background1" w:themeShade="BF"/>
            </w:tcBorders>
            <w:shd w:val="clear" w:color="auto" w:fill="CF6E53"/>
            <w:vAlign w:val="center"/>
          </w:tcPr>
          <w:p w14:paraId="501CD343" w14:textId="77777777" w:rsidR="00EC20D4" w:rsidRPr="00D15F90" w:rsidRDefault="00EC20D4" w:rsidP="00B5198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15F90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Date</w:t>
            </w:r>
          </w:p>
        </w:tc>
      </w:tr>
      <w:tr w:rsidR="00EC20D4" w14:paraId="1667EB94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6343D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2F7662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DD8C9A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503B5636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C55B5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4EED61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F57FF9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011C1AA9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673EE5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E4928A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9D66638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54E28F4F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376E3B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8CA70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F165F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718F43DB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A0BD9E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9709C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C5FC82D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4A2AA8DB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2B1CC6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FBA748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4D3658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7CD75EDB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9CC00F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80EBDF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E59D7B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4D8366B9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5EFC54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031D9F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944763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C20D4" w14:paraId="6F72FBFC" w14:textId="77777777" w:rsidTr="005D431A">
        <w:trPr>
          <w:trHeight w:val="432"/>
        </w:trPr>
        <w:tc>
          <w:tcPr>
            <w:tcW w:w="63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08A52B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B533EA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959B47" w14:textId="77777777" w:rsidR="00EC20D4" w:rsidRDefault="00EC20D4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80C6BA9" w14:textId="77777777" w:rsidR="00EC20D4" w:rsidRDefault="00EC20D4" w:rsidP="005D431A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728"/>
        <w:gridCol w:w="3597"/>
      </w:tblGrid>
      <w:tr w:rsidR="009821FD" w14:paraId="7F6CD346" w14:textId="77777777" w:rsidTr="009821FD">
        <w:trPr>
          <w:trHeight w:val="432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7C0C69EC" w14:textId="77777777" w:rsidR="009821FD" w:rsidRDefault="009821FD" w:rsidP="009821FD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03486B7D" w14:textId="77777777" w:rsidR="009821FD" w:rsidRDefault="009821FD" w:rsidP="009821FD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0C504B7E" w14:textId="77777777" w:rsidR="009821FD" w:rsidRDefault="009821FD" w:rsidP="009821FD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9821FD" w14:paraId="1AB57773" w14:textId="77777777" w:rsidTr="009821FD">
        <w:trPr>
          <w:trHeight w:val="432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0CF2259A" w14:textId="05A1CBB6" w:rsidR="009821FD" w:rsidRDefault="009821FD" w:rsidP="009821FD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Manager signature</w:t>
            </w:r>
          </w:p>
        </w:tc>
        <w:tc>
          <w:tcPr>
            <w:tcW w:w="1728" w:type="dxa"/>
            <w:vAlign w:val="center"/>
          </w:tcPr>
          <w:p w14:paraId="40992EFB" w14:textId="77777777" w:rsidR="009821FD" w:rsidRDefault="009821FD" w:rsidP="009821FD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4FAC2933" w14:textId="0D31C0A7" w:rsidR="009821FD" w:rsidRDefault="009821FD" w:rsidP="009821FD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1462312A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728"/>
        <w:gridCol w:w="3597"/>
      </w:tblGrid>
      <w:tr w:rsidR="009821FD" w14:paraId="529F4D0A" w14:textId="77777777" w:rsidTr="00B5198B">
        <w:trPr>
          <w:trHeight w:val="432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0FFB1CA1" w14:textId="77777777" w:rsidR="009821FD" w:rsidRDefault="009821FD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2F85FBB2" w14:textId="77777777" w:rsidR="009821FD" w:rsidRDefault="009821FD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42159FC6" w14:textId="77777777" w:rsidR="009821FD" w:rsidRDefault="009821FD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9821FD" w14:paraId="1795EEA4" w14:textId="77777777" w:rsidTr="00B5198B">
        <w:trPr>
          <w:trHeight w:val="432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445B57DE" w14:textId="6F72C16E" w:rsidR="009821FD" w:rsidRDefault="009821FD" w:rsidP="00B5198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Employe signature</w:t>
            </w:r>
          </w:p>
        </w:tc>
        <w:tc>
          <w:tcPr>
            <w:tcW w:w="1728" w:type="dxa"/>
            <w:vAlign w:val="center"/>
          </w:tcPr>
          <w:p w14:paraId="7F46B450" w14:textId="77777777" w:rsidR="009821FD" w:rsidRDefault="009821FD" w:rsidP="00B5198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56806B01" w14:textId="77777777" w:rsidR="009821FD" w:rsidRDefault="009821FD" w:rsidP="00B5198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55166E48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50801942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6574D6FF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bookmarkStart w:id="5" w:name="_Hlk207233493"/>
      <w:r>
        <w:rPr>
          <w:rFonts w:ascii="Avenir" w:eastAsia="Avenir" w:hAnsi="Avenir" w:cs="Avenir"/>
        </w:rPr>
        <w:t>Designed by:</w:t>
      </w:r>
    </w:p>
    <w:p w14:paraId="4E68F01E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F147593" wp14:editId="6EEF3F06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E0FADC" w14:textId="58995796" w:rsidR="00794A52" w:rsidRP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2C0AAF">
        <w:rPr>
          <w:rFonts w:ascii="Avenir" w:eastAsia="Avenir" w:hAnsi="Avenir" w:cs="Avenir"/>
          <w:color w:val="1D1DFF"/>
          <w:u w:val="single"/>
        </w:rPr>
        <w:t>.net</w:t>
      </w:r>
      <w:r>
        <w:rPr>
          <w:rFonts w:ascii="Avenir" w:eastAsia="Avenir" w:hAnsi="Avenir" w:cs="Avenir"/>
        </w:rPr>
        <w:t xml:space="preserve"> All Rights Reserved.</w:t>
      </w:r>
      <w:bookmarkEnd w:id="5"/>
    </w:p>
    <w:sectPr w:rsidR="00794A52" w:rsidRPr="00794A52" w:rsidSect="00F709FC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37DF5" w14:textId="77777777" w:rsidR="001C017D" w:rsidRDefault="001C017D" w:rsidP="00794A52">
      <w:pPr>
        <w:spacing w:after="0" w:line="240" w:lineRule="auto"/>
      </w:pPr>
      <w:r>
        <w:separator/>
      </w:r>
    </w:p>
  </w:endnote>
  <w:endnote w:type="continuationSeparator" w:id="0">
    <w:p w14:paraId="2895007D" w14:textId="77777777" w:rsidR="001C017D" w:rsidRDefault="001C017D" w:rsidP="0079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ED1" w14:textId="4A725956" w:rsidR="00794A52" w:rsidRPr="005D184C" w:rsidRDefault="005D184C" w:rsidP="005D184C">
    <w:pPr>
      <w:tabs>
        <w:tab w:val="center" w:pos="4513"/>
        <w:tab w:val="right" w:pos="9026"/>
      </w:tabs>
      <w:spacing w:after="0"/>
      <w:rPr>
        <w:rFonts w:ascii="Century Gothic" w:hAnsi="Century Gothic"/>
        <w:color w:val="A6A6A6" w:themeColor="background1" w:themeShade="A6"/>
        <w:sz w:val="16"/>
        <w:szCs w:val="16"/>
      </w:rPr>
    </w:pPr>
    <w:r w:rsidRPr="005A06BB">
      <w:rPr>
        <w:rFonts w:ascii="Century Gothic" w:hAnsi="Century Gothic"/>
        <w:color w:val="A6A6A6" w:themeColor="background1" w:themeShade="A6"/>
        <w:sz w:val="16"/>
        <w:szCs w:val="16"/>
      </w:rPr>
      <w:t xml:space="preserve">©WordTemplatesOnline.net                                                                                                                                                                              Page. 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begin"/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instrText xml:space="preserve"> PAGE  \* Arabic </w:instrTex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separate"/>
    </w:r>
    <w:r>
      <w:rPr>
        <w:rFonts w:ascii="Century Gothic" w:hAnsi="Century Gothic"/>
        <w:color w:val="A6A6A6" w:themeColor="background1" w:themeShade="A6"/>
        <w:sz w:val="16"/>
        <w:szCs w:val="16"/>
      </w:rPr>
      <w:t>1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E78AD" w14:textId="77777777" w:rsidR="001C017D" w:rsidRDefault="001C017D" w:rsidP="00794A52">
      <w:pPr>
        <w:spacing w:after="0" w:line="240" w:lineRule="auto"/>
      </w:pPr>
      <w:r>
        <w:separator/>
      </w:r>
    </w:p>
  </w:footnote>
  <w:footnote w:type="continuationSeparator" w:id="0">
    <w:p w14:paraId="0418E4B0" w14:textId="77777777" w:rsidR="001C017D" w:rsidRDefault="001C017D" w:rsidP="0079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52"/>
    <w:rsid w:val="0003634D"/>
    <w:rsid w:val="00064ED8"/>
    <w:rsid w:val="001908B9"/>
    <w:rsid w:val="00194EC0"/>
    <w:rsid w:val="001C017D"/>
    <w:rsid w:val="00212871"/>
    <w:rsid w:val="00261179"/>
    <w:rsid w:val="00273E67"/>
    <w:rsid w:val="00295E85"/>
    <w:rsid w:val="002D4D5A"/>
    <w:rsid w:val="00323905"/>
    <w:rsid w:val="0039352D"/>
    <w:rsid w:val="003B5AAB"/>
    <w:rsid w:val="003F0508"/>
    <w:rsid w:val="005739DD"/>
    <w:rsid w:val="00577CBB"/>
    <w:rsid w:val="005D184C"/>
    <w:rsid w:val="005D431A"/>
    <w:rsid w:val="005E0A89"/>
    <w:rsid w:val="0065026E"/>
    <w:rsid w:val="00655004"/>
    <w:rsid w:val="00794A52"/>
    <w:rsid w:val="008101BF"/>
    <w:rsid w:val="008369F2"/>
    <w:rsid w:val="00897663"/>
    <w:rsid w:val="008B1503"/>
    <w:rsid w:val="009755F3"/>
    <w:rsid w:val="00976B09"/>
    <w:rsid w:val="009821FD"/>
    <w:rsid w:val="009D015C"/>
    <w:rsid w:val="009F1E18"/>
    <w:rsid w:val="00A959A4"/>
    <w:rsid w:val="00B3765A"/>
    <w:rsid w:val="00B7527B"/>
    <w:rsid w:val="00D15F90"/>
    <w:rsid w:val="00DA42DC"/>
    <w:rsid w:val="00EC20D4"/>
    <w:rsid w:val="00F5043C"/>
    <w:rsid w:val="00F678B6"/>
    <w:rsid w:val="00F709FC"/>
    <w:rsid w:val="00FB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951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52"/>
  </w:style>
  <w:style w:type="paragraph" w:styleId="Heading1">
    <w:name w:val="heading 1"/>
    <w:basedOn w:val="Normal"/>
    <w:next w:val="Normal"/>
    <w:link w:val="Heading1Char"/>
    <w:uiPriority w:val="9"/>
    <w:qFormat/>
    <w:rsid w:val="00794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A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A52"/>
  </w:style>
  <w:style w:type="paragraph" w:styleId="Footer">
    <w:name w:val="footer"/>
    <w:basedOn w:val="Normal"/>
    <w:link w:val="Foot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A52"/>
  </w:style>
  <w:style w:type="table" w:styleId="TableGrid">
    <w:name w:val="Table Grid"/>
    <w:basedOn w:val="TableNormal"/>
    <w:uiPriority w:val="39"/>
    <w:rsid w:val="00FB3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FE8A6-92CF-447D-B470-724C29550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Onboarding Checklist-09-86eutcjdm-06</Template>
  <TotalTime>0</TotalTime>
  <Pages>3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2025-09-30T07:42:00Z</dcterms:created>
  <dcterms:modified xsi:type="dcterms:W3CDTF">2025-09-30T07:42:00Z</dcterms:modified>
</cp:coreProperties>
</file>