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F6B1" w14:textId="4F9CF028" w:rsidR="0094409E" w:rsidRDefault="00DA076A" w:rsidP="00DA076A">
      <w:pPr>
        <w:spacing w:after="0"/>
        <w:jc w:val="center"/>
        <w:rPr>
          <w:rFonts w:ascii="Century Gothic" w:hAnsi="Century Gothic"/>
          <w:b/>
          <w:bCs/>
          <w:color w:val="auto"/>
          <w:sz w:val="36"/>
          <w:szCs w:val="36"/>
          <w:u w:val="single"/>
        </w:rPr>
      </w:pPr>
      <w:r w:rsidRPr="00DA076A">
        <w:rPr>
          <w:rFonts w:ascii="Century Gothic" w:hAnsi="Century Gothic"/>
          <w:b/>
          <w:bCs/>
          <w:color w:val="auto"/>
          <w:sz w:val="36"/>
          <w:szCs w:val="36"/>
          <w:u w:val="single"/>
        </w:rPr>
        <w:t>GROCERY LIST</w:t>
      </w:r>
    </w:p>
    <w:p w14:paraId="7F24BAA9" w14:textId="77777777" w:rsidR="00DA076A" w:rsidRPr="00DA076A" w:rsidRDefault="00DA076A" w:rsidP="00DA076A">
      <w:pPr>
        <w:spacing w:after="0"/>
        <w:jc w:val="center"/>
        <w:rPr>
          <w:rFonts w:ascii="Century Gothic" w:hAnsi="Century Gothic"/>
          <w:b/>
          <w:bCs/>
          <w:color w:val="auto"/>
          <w:sz w:val="36"/>
          <w:szCs w:val="36"/>
          <w:u w:val="singl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DEB6AB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8"/>
        <w:gridCol w:w="365"/>
        <w:gridCol w:w="2988"/>
        <w:gridCol w:w="365"/>
        <w:gridCol w:w="2990"/>
      </w:tblGrid>
      <w:tr w:rsidR="00F14E2B" w:rsidRPr="004D09E4" w14:paraId="340BB8E4" w14:textId="77777777" w:rsidTr="00F14E2B">
        <w:trPr>
          <w:trHeight w:val="576"/>
        </w:trPr>
        <w:tc>
          <w:tcPr>
            <w:tcW w:w="1559" w:type="pct"/>
            <w:tcBorders>
              <w:top w:val="single" w:sz="12" w:space="0" w:color="DEB6AB"/>
              <w:bottom w:val="single" w:sz="12" w:space="0" w:color="DEB6AB"/>
            </w:tcBorders>
            <w:shd w:val="clear" w:color="auto" w:fill="AC7088"/>
            <w:vAlign w:val="center"/>
          </w:tcPr>
          <w:p w14:paraId="6DF4D6E8" w14:textId="3503F398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Fruits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34CCC37A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tcBorders>
              <w:top w:val="single" w:sz="12" w:space="0" w:color="DEB6AB"/>
              <w:bottom w:val="single" w:sz="12" w:space="0" w:color="DEB6AB"/>
            </w:tcBorders>
            <w:shd w:val="clear" w:color="auto" w:fill="AC7088"/>
            <w:vAlign w:val="center"/>
          </w:tcPr>
          <w:p w14:paraId="64E5876D" w14:textId="02CE061A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Fish &amp; shellfish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591483FC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tcBorders>
              <w:top w:val="single" w:sz="12" w:space="0" w:color="DEB6AB"/>
              <w:bottom w:val="single" w:sz="12" w:space="0" w:color="DEB6AB"/>
            </w:tcBorders>
            <w:shd w:val="clear" w:color="auto" w:fill="AC7088"/>
            <w:vAlign w:val="center"/>
          </w:tcPr>
          <w:p w14:paraId="54895842" w14:textId="5B9AB4BC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Frozen Foods</w:t>
            </w:r>
          </w:p>
        </w:tc>
      </w:tr>
      <w:tr w:rsidR="00317D47" w:rsidRPr="004D09E4" w14:paraId="1E6D5375" w14:textId="77777777" w:rsidTr="00F14E2B">
        <w:trPr>
          <w:trHeight w:val="576"/>
        </w:trPr>
        <w:tc>
          <w:tcPr>
            <w:tcW w:w="1559" w:type="pct"/>
            <w:tcBorders>
              <w:top w:val="single" w:sz="12" w:space="0" w:color="DEB6AB"/>
            </w:tcBorders>
            <w:vAlign w:val="center"/>
          </w:tcPr>
          <w:p w14:paraId="40C0BF4C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59C72BC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tcBorders>
              <w:top w:val="single" w:sz="12" w:space="0" w:color="DEB6AB"/>
            </w:tcBorders>
            <w:vAlign w:val="center"/>
          </w:tcPr>
          <w:p w14:paraId="3D77907D" w14:textId="7DEF20B8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D555F95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tcBorders>
              <w:top w:val="single" w:sz="12" w:space="0" w:color="DEB6AB"/>
            </w:tcBorders>
            <w:vAlign w:val="center"/>
          </w:tcPr>
          <w:p w14:paraId="2EEEE8FF" w14:textId="172FBC3E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765A42A6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63277AA8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CA5D52F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7C995FFC" w14:textId="76790AF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8B0E2D8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23044866" w14:textId="3E81E81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0233EBF1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7FBBD316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F696E01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639DEBB3" w14:textId="18D3C641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4207171B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3C6823D8" w14:textId="0C08A0A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249013E3" w14:textId="77777777" w:rsidTr="00423171">
        <w:trPr>
          <w:trHeight w:val="576"/>
        </w:trPr>
        <w:tc>
          <w:tcPr>
            <w:tcW w:w="1559" w:type="pct"/>
            <w:shd w:val="clear" w:color="auto" w:fill="AC7088"/>
            <w:vAlign w:val="center"/>
          </w:tcPr>
          <w:p w14:paraId="1CEF2131" w14:textId="78F637A3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Vegetables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58049BE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1CD927D3" w14:textId="79CD6766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B346C69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shd w:val="clear" w:color="auto" w:fill="AC7088"/>
            <w:vAlign w:val="center"/>
          </w:tcPr>
          <w:p w14:paraId="51D99E05" w14:textId="424CE686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Sauces &amp; Oils</w:t>
            </w:r>
          </w:p>
        </w:tc>
      </w:tr>
      <w:tr w:rsidR="00317D47" w:rsidRPr="004D09E4" w14:paraId="7063C47B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4657BEC9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58FA5746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2F3EFE43" w14:textId="14674623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E5299F2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1EAD10A1" w14:textId="7803369A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69CB3CBE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059E558E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34C70CC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2644D193" w14:textId="3A211C6E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42554D89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3928B597" w14:textId="4D0134D9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381786E7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38AA23F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608F78D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72327AF1" w14:textId="35D0CB03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25CEDB3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15A362F1" w14:textId="1FEB565D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57B2AA7E" w14:textId="77777777" w:rsidTr="00423171">
        <w:trPr>
          <w:trHeight w:val="576"/>
        </w:trPr>
        <w:tc>
          <w:tcPr>
            <w:tcW w:w="1559" w:type="pct"/>
            <w:shd w:val="clear" w:color="auto" w:fill="AC7088"/>
            <w:vAlign w:val="center"/>
          </w:tcPr>
          <w:p w14:paraId="3E759446" w14:textId="166411A8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Meat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B5EF9A4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3FC6295B" w14:textId="21C13019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6AF5D2A6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shd w:val="clear" w:color="auto" w:fill="AC7088"/>
            <w:vAlign w:val="center"/>
          </w:tcPr>
          <w:p w14:paraId="302D5F6D" w14:textId="03AEFB9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Canned Goods</w:t>
            </w:r>
          </w:p>
        </w:tc>
      </w:tr>
      <w:tr w:rsidR="00317D47" w:rsidRPr="004D09E4" w14:paraId="7B5E40B4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270D0595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0D5EC19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399BEC63" w14:textId="17B4DED9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20FD9E0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2DC861D7" w14:textId="5DBC7636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21BE191C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438ED65E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85E41F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59C2A60B" w14:textId="0DFEF088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629B083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1B68E24B" w14:textId="1E6E3D1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3B7C1656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20507056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DC0A9D2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48F2593A" w14:textId="037AEC1C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3624BAE8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1455D293" w14:textId="3F443151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666CBEE4" w14:textId="77777777" w:rsidTr="00423171">
        <w:trPr>
          <w:trHeight w:val="576"/>
        </w:trPr>
        <w:tc>
          <w:tcPr>
            <w:tcW w:w="1559" w:type="pct"/>
            <w:shd w:val="clear" w:color="auto" w:fill="AC7088"/>
            <w:vAlign w:val="center"/>
          </w:tcPr>
          <w:p w14:paraId="7C439211" w14:textId="0967A30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Condiments &amp; Spices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7C14CDF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47477E67" w14:textId="0532C52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D7255A6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shd w:val="clear" w:color="auto" w:fill="AC7088"/>
            <w:vAlign w:val="center"/>
          </w:tcPr>
          <w:p w14:paraId="1CC9025F" w14:textId="64DA155C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Deli</w:t>
            </w:r>
          </w:p>
        </w:tc>
      </w:tr>
      <w:tr w:rsidR="00317D47" w:rsidRPr="004D09E4" w14:paraId="18B013F7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396A9E6F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237322F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4A4CCAC9" w14:textId="41B6F08D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17B82C02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7F0C5F47" w14:textId="131E97F4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1B8FDEE3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52DB380C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161D2D1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3F01F80E" w14:textId="1267562E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48FB7BA8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499606CE" w14:textId="6A152A0F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1866FDDF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65F64828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721BA04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343B1AD2" w14:textId="2191D16A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4F2EB65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5A80C088" w14:textId="692D2BB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1B6BF68A" w14:textId="77777777" w:rsidTr="00423171">
        <w:trPr>
          <w:trHeight w:val="576"/>
        </w:trPr>
        <w:tc>
          <w:tcPr>
            <w:tcW w:w="1559" w:type="pct"/>
            <w:shd w:val="clear" w:color="auto" w:fill="AC7088"/>
            <w:vAlign w:val="center"/>
          </w:tcPr>
          <w:p w14:paraId="56391919" w14:textId="01340CC8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42317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Snacks</w:t>
            </w: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65ECFD99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6784BD6E" w14:textId="5E5109AC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10F6947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shd w:val="clear" w:color="auto" w:fill="AC7088"/>
            <w:vAlign w:val="center"/>
          </w:tcPr>
          <w:p w14:paraId="6A640DA2" w14:textId="17CF26C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  <w:r w:rsidRPr="00C74EC1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Bread &amp; Bakery</w:t>
            </w:r>
          </w:p>
        </w:tc>
      </w:tr>
      <w:tr w:rsidR="00317D47" w:rsidRPr="004D09E4" w14:paraId="76228CBD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27204A8D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6708004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1CD8CDC7" w14:textId="7AF50FEA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6BB534A4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445B1ADE" w14:textId="4ED8BC1B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17BF8F37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5EEB5E6F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93F2C54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0692A816" w14:textId="33C0DF31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73AA1BC2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43470CB7" w14:textId="37452BB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  <w:tr w:rsidR="00317D47" w:rsidRPr="004D09E4" w14:paraId="3E133E65" w14:textId="77777777" w:rsidTr="00423171">
        <w:trPr>
          <w:trHeight w:val="576"/>
        </w:trPr>
        <w:tc>
          <w:tcPr>
            <w:tcW w:w="1559" w:type="pct"/>
            <w:vAlign w:val="center"/>
          </w:tcPr>
          <w:p w14:paraId="35647F4D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01DEE2B5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pct"/>
            <w:vAlign w:val="center"/>
          </w:tcPr>
          <w:p w14:paraId="6B74737A" w14:textId="0A9E9C4D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87" w:type="pct"/>
            <w:tcBorders>
              <w:top w:val="nil"/>
              <w:bottom w:val="nil"/>
            </w:tcBorders>
            <w:vAlign w:val="center"/>
          </w:tcPr>
          <w:p w14:paraId="2E46760C" w14:textId="77777777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4" w:type="pct"/>
            <w:vAlign w:val="center"/>
          </w:tcPr>
          <w:p w14:paraId="6D7F0C99" w14:textId="4E5F04C2" w:rsidR="00317D47" w:rsidRPr="004D09E4" w:rsidRDefault="00317D47" w:rsidP="00317D47">
            <w:pPr>
              <w:spacing w:after="0"/>
              <w:jc w:val="center"/>
              <w:rPr>
                <w:rFonts w:ascii="Century Gothic" w:hAnsi="Century Gothic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1B2A5166" w14:textId="29811A7D" w:rsidR="00717CE0" w:rsidRPr="00B37BAB" w:rsidRDefault="00717CE0" w:rsidP="00B37BAB">
      <w:pPr>
        <w:spacing w:after="0"/>
        <w:rPr>
          <w:rFonts w:ascii="Century Gothic" w:hAnsi="Century Gothic"/>
          <w:color w:val="auto"/>
          <w:sz w:val="24"/>
          <w:szCs w:val="24"/>
        </w:rPr>
        <w:sectPr w:rsidR="00717CE0" w:rsidRPr="00B37BAB" w:rsidSect="00F97134">
          <w:footerReference w:type="first" r:id="rId9"/>
          <w:pgSz w:w="11906" w:h="16838" w:code="9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75FED74F" w14:textId="0619473A" w:rsidR="00014D77" w:rsidRPr="00B37BAB" w:rsidRDefault="00014D77" w:rsidP="00B37BAB">
      <w:pPr>
        <w:spacing w:after="0"/>
        <w:rPr>
          <w:rFonts w:ascii="Century Gothic" w:hAnsi="Century Gothic"/>
          <w:color w:val="auto"/>
          <w:sz w:val="24"/>
          <w:szCs w:val="24"/>
        </w:rPr>
      </w:pPr>
    </w:p>
    <w:sectPr w:rsidR="00014D77" w:rsidRPr="00B37BAB" w:rsidSect="00F97134">
      <w:type w:val="continuous"/>
      <w:pgSz w:w="11906" w:h="16838" w:code="9"/>
      <w:pgMar w:top="1440" w:right="1080" w:bottom="1440" w:left="1080" w:header="720" w:footer="720" w:gutter="0"/>
      <w:pgNumType w:start="0"/>
      <w:cols w:num="4" w:sep="1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58207" w14:textId="77777777" w:rsidR="007D4167" w:rsidRDefault="007D4167" w:rsidP="00526A1D">
      <w:r>
        <w:separator/>
      </w:r>
    </w:p>
  </w:endnote>
  <w:endnote w:type="continuationSeparator" w:id="0">
    <w:p w14:paraId="72E97E71" w14:textId="77777777" w:rsidR="007D4167" w:rsidRDefault="007D4167" w:rsidP="00526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87C240F0-03CD-47E3-B861-FAF444BCD3D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68764DFC-1893-4954-80C0-BE20DD71D88D}"/>
    <w:embedBold r:id="rId3" w:fontKey="{B18CAE70-D99A-4D22-82AA-AABB61EFEC1E}"/>
    <w:embedItalic r:id="rId4" w:fontKey="{F31BC957-6DA2-4A9A-946D-B587EF4BCD2B}"/>
  </w:font>
  <w:font w:name="Lato Black">
    <w:altName w:val="Calibri"/>
    <w:charset w:val="00"/>
    <w:family w:val="swiss"/>
    <w:pitch w:val="variable"/>
    <w:sig w:usb0="E10002FF" w:usb1="5000ECFF" w:usb2="00000021" w:usb3="00000000" w:csb0="0000019F" w:csb1="00000000"/>
    <w:embedRegular r:id="rId5" w:fontKey="{0BFEA788-A2EA-4783-B41C-67CC24943F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B19D3B5-2928-4F5B-855D-DC477CAEAC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F6A1835-5E3F-442F-9453-9B54B1AA89F1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62A2D74-6780-4AAE-861D-F841746B51F3}"/>
    <w:embedBold r:id="rId9" w:fontKey="{0C75F83F-D3E3-4F7B-A349-FD3C1504E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2079B" w14:textId="1E696D42" w:rsidR="00D555A3" w:rsidRDefault="00D555A3" w:rsidP="0047015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4D99" w14:textId="77777777" w:rsidR="007D4167" w:rsidRDefault="007D4167" w:rsidP="00526A1D">
      <w:bookmarkStart w:id="0" w:name="_Hlk494096056"/>
      <w:bookmarkEnd w:id="0"/>
      <w:r>
        <w:separator/>
      </w:r>
    </w:p>
  </w:footnote>
  <w:footnote w:type="continuationSeparator" w:id="0">
    <w:p w14:paraId="6EE629A0" w14:textId="77777777" w:rsidR="007D4167" w:rsidRDefault="007D4167" w:rsidP="00526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pt;height:59.25pt;visibility:visible" o:bullet="t">
        <v:imagedata r:id="rId1" o:title="" cropleft="-1678f" cropright="-983f"/>
      </v:shape>
    </w:pict>
  </w:numPicBullet>
  <w:abstractNum w:abstractNumId="0" w15:restartNumberingAfterBreak="0">
    <w:nsid w:val="FFFFFF7C"/>
    <w:multiLevelType w:val="singleLevel"/>
    <w:tmpl w:val="52F86D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84A4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8612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12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342C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A058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8E36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EE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E6D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509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12B33"/>
    <w:multiLevelType w:val="hybridMultilevel"/>
    <w:tmpl w:val="F552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BF056D"/>
    <w:multiLevelType w:val="hybridMultilevel"/>
    <w:tmpl w:val="A86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D13DE"/>
    <w:multiLevelType w:val="hybridMultilevel"/>
    <w:tmpl w:val="DE527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E1209"/>
    <w:multiLevelType w:val="hybridMultilevel"/>
    <w:tmpl w:val="25024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31DA5"/>
    <w:multiLevelType w:val="hybridMultilevel"/>
    <w:tmpl w:val="0ED2E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6E0D"/>
    <w:multiLevelType w:val="hybridMultilevel"/>
    <w:tmpl w:val="55564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44B45"/>
    <w:multiLevelType w:val="hybridMultilevel"/>
    <w:tmpl w:val="2082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41829"/>
    <w:multiLevelType w:val="hybridMultilevel"/>
    <w:tmpl w:val="141CE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B366F"/>
    <w:multiLevelType w:val="hybridMultilevel"/>
    <w:tmpl w:val="E4A0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B4EA4"/>
    <w:multiLevelType w:val="hybridMultilevel"/>
    <w:tmpl w:val="DE5C0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7043"/>
    <w:multiLevelType w:val="hybridMultilevel"/>
    <w:tmpl w:val="347E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1"/>
    <w:multiLevelType w:val="hybridMultilevel"/>
    <w:tmpl w:val="27C8AA98"/>
    <w:lvl w:ilvl="0" w:tplc="1E0AADA6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1696D3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368BD"/>
    <w:multiLevelType w:val="hybridMultilevel"/>
    <w:tmpl w:val="DC72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140AB"/>
    <w:multiLevelType w:val="hybridMultilevel"/>
    <w:tmpl w:val="E316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C2E47"/>
    <w:multiLevelType w:val="hybridMultilevel"/>
    <w:tmpl w:val="0D549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65D17"/>
    <w:multiLevelType w:val="hybridMultilevel"/>
    <w:tmpl w:val="E860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252E1"/>
    <w:multiLevelType w:val="hybridMultilevel"/>
    <w:tmpl w:val="79BA6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962CF"/>
    <w:multiLevelType w:val="multilevel"/>
    <w:tmpl w:val="94E0D05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Roman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97A21BA"/>
    <w:multiLevelType w:val="hybridMultilevel"/>
    <w:tmpl w:val="4B02FE1E"/>
    <w:lvl w:ilvl="0" w:tplc="59520126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  <w:position w:val="-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B6968"/>
    <w:multiLevelType w:val="hybridMultilevel"/>
    <w:tmpl w:val="076032C6"/>
    <w:lvl w:ilvl="0" w:tplc="E9A63EE2">
      <w:start w:val="1"/>
      <w:numFmt w:val="bullet"/>
      <w:pStyle w:val="ListParagraph"/>
      <w:lvlText w:val=""/>
      <w:lvlJc w:val="left"/>
      <w:pPr>
        <w:ind w:left="360" w:hanging="360"/>
      </w:pPr>
      <w:rPr>
        <w:rFonts w:ascii="Wingdings" w:hAnsi="Wingdings" w:hint="default"/>
        <w:position w:val="-4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059A3"/>
    <w:multiLevelType w:val="hybridMultilevel"/>
    <w:tmpl w:val="BBB49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664456">
    <w:abstractNumId w:val="17"/>
  </w:num>
  <w:num w:numId="2" w16cid:durableId="2015378806">
    <w:abstractNumId w:val="14"/>
  </w:num>
  <w:num w:numId="3" w16cid:durableId="1339115783">
    <w:abstractNumId w:val="10"/>
  </w:num>
  <w:num w:numId="4" w16cid:durableId="1308557498">
    <w:abstractNumId w:val="11"/>
  </w:num>
  <w:num w:numId="5" w16cid:durableId="864364557">
    <w:abstractNumId w:val="19"/>
  </w:num>
  <w:num w:numId="6" w16cid:durableId="2028752869">
    <w:abstractNumId w:val="24"/>
  </w:num>
  <w:num w:numId="7" w16cid:durableId="1238251085">
    <w:abstractNumId w:val="12"/>
  </w:num>
  <w:num w:numId="8" w16cid:durableId="1954088361">
    <w:abstractNumId w:val="15"/>
  </w:num>
  <w:num w:numId="9" w16cid:durableId="1150093029">
    <w:abstractNumId w:val="13"/>
  </w:num>
  <w:num w:numId="10" w16cid:durableId="695930133">
    <w:abstractNumId w:val="26"/>
  </w:num>
  <w:num w:numId="11" w16cid:durableId="869688406">
    <w:abstractNumId w:val="20"/>
  </w:num>
  <w:num w:numId="12" w16cid:durableId="1448817057">
    <w:abstractNumId w:val="27"/>
  </w:num>
  <w:num w:numId="13" w16cid:durableId="544563554">
    <w:abstractNumId w:val="23"/>
  </w:num>
  <w:num w:numId="14" w16cid:durableId="402027918">
    <w:abstractNumId w:val="25"/>
  </w:num>
  <w:num w:numId="15" w16cid:durableId="1424565898">
    <w:abstractNumId w:val="18"/>
  </w:num>
  <w:num w:numId="16" w16cid:durableId="1371220472">
    <w:abstractNumId w:val="30"/>
  </w:num>
  <w:num w:numId="17" w16cid:durableId="1949198644">
    <w:abstractNumId w:val="16"/>
  </w:num>
  <w:num w:numId="18" w16cid:durableId="143013199">
    <w:abstractNumId w:val="22"/>
  </w:num>
  <w:num w:numId="19" w16cid:durableId="140536964">
    <w:abstractNumId w:val="9"/>
  </w:num>
  <w:num w:numId="20" w16cid:durableId="575943294">
    <w:abstractNumId w:val="7"/>
  </w:num>
  <w:num w:numId="21" w16cid:durableId="1566987439">
    <w:abstractNumId w:val="6"/>
  </w:num>
  <w:num w:numId="22" w16cid:durableId="691027697">
    <w:abstractNumId w:val="5"/>
  </w:num>
  <w:num w:numId="23" w16cid:durableId="746852012">
    <w:abstractNumId w:val="4"/>
  </w:num>
  <w:num w:numId="24" w16cid:durableId="256867955">
    <w:abstractNumId w:val="8"/>
  </w:num>
  <w:num w:numId="25" w16cid:durableId="1683318448">
    <w:abstractNumId w:val="3"/>
  </w:num>
  <w:num w:numId="26" w16cid:durableId="1460609585">
    <w:abstractNumId w:val="2"/>
  </w:num>
  <w:num w:numId="27" w16cid:durableId="1156457287">
    <w:abstractNumId w:val="1"/>
  </w:num>
  <w:num w:numId="28" w16cid:durableId="699934105">
    <w:abstractNumId w:val="0"/>
  </w:num>
  <w:num w:numId="29" w16cid:durableId="1706323293">
    <w:abstractNumId w:val="21"/>
  </w:num>
  <w:num w:numId="30" w16cid:durableId="1785688060">
    <w:abstractNumId w:val="28"/>
  </w:num>
  <w:num w:numId="31" w16cid:durableId="930508362">
    <w:abstractNumId w:val="28"/>
  </w:num>
  <w:num w:numId="32" w16cid:durableId="1787197183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c2NjIxNzIxMTE3NzNV0lEKTi0uzszPAykwNK0FACJoyI8tAAAA"/>
  </w:docVars>
  <w:rsids>
    <w:rsidRoot w:val="00ED31DB"/>
    <w:rsid w:val="000028CA"/>
    <w:rsid w:val="000106F9"/>
    <w:rsid w:val="00013AC7"/>
    <w:rsid w:val="00014D77"/>
    <w:rsid w:val="000529F5"/>
    <w:rsid w:val="000769FE"/>
    <w:rsid w:val="00076BFA"/>
    <w:rsid w:val="00093180"/>
    <w:rsid w:val="000970CA"/>
    <w:rsid w:val="000C30B9"/>
    <w:rsid w:val="000D6C06"/>
    <w:rsid w:val="000F047F"/>
    <w:rsid w:val="001055F8"/>
    <w:rsid w:val="0011181D"/>
    <w:rsid w:val="001401B7"/>
    <w:rsid w:val="0014349F"/>
    <w:rsid w:val="00162B3E"/>
    <w:rsid w:val="0019335E"/>
    <w:rsid w:val="001A202A"/>
    <w:rsid w:val="001C2304"/>
    <w:rsid w:val="001C522C"/>
    <w:rsid w:val="001D01CD"/>
    <w:rsid w:val="001D4A08"/>
    <w:rsid w:val="001E527F"/>
    <w:rsid w:val="001F6F43"/>
    <w:rsid w:val="00212046"/>
    <w:rsid w:val="0022082E"/>
    <w:rsid w:val="0022104C"/>
    <w:rsid w:val="0022440E"/>
    <w:rsid w:val="002461BC"/>
    <w:rsid w:val="00250F5B"/>
    <w:rsid w:val="002541D4"/>
    <w:rsid w:val="00265390"/>
    <w:rsid w:val="002706A1"/>
    <w:rsid w:val="002838A2"/>
    <w:rsid w:val="0028733E"/>
    <w:rsid w:val="002A5672"/>
    <w:rsid w:val="002B5F69"/>
    <w:rsid w:val="002C41AF"/>
    <w:rsid w:val="002D1D3A"/>
    <w:rsid w:val="002D730F"/>
    <w:rsid w:val="002E2950"/>
    <w:rsid w:val="002F4B9A"/>
    <w:rsid w:val="003034F9"/>
    <w:rsid w:val="003041B4"/>
    <w:rsid w:val="00305D77"/>
    <w:rsid w:val="003072F9"/>
    <w:rsid w:val="0031430D"/>
    <w:rsid w:val="00317D47"/>
    <w:rsid w:val="003223F8"/>
    <w:rsid w:val="00326192"/>
    <w:rsid w:val="00376593"/>
    <w:rsid w:val="00377B5B"/>
    <w:rsid w:val="00381FD1"/>
    <w:rsid w:val="003A5FDF"/>
    <w:rsid w:val="003B433D"/>
    <w:rsid w:val="003C0504"/>
    <w:rsid w:val="003D2D6B"/>
    <w:rsid w:val="003E42A2"/>
    <w:rsid w:val="003E6F7B"/>
    <w:rsid w:val="0040245F"/>
    <w:rsid w:val="00405F65"/>
    <w:rsid w:val="00411C33"/>
    <w:rsid w:val="00413745"/>
    <w:rsid w:val="004153ED"/>
    <w:rsid w:val="00423171"/>
    <w:rsid w:val="004457EA"/>
    <w:rsid w:val="004560BB"/>
    <w:rsid w:val="0047015E"/>
    <w:rsid w:val="004C33C6"/>
    <w:rsid w:val="004C50B4"/>
    <w:rsid w:val="004C5533"/>
    <w:rsid w:val="004D0241"/>
    <w:rsid w:val="004D09E4"/>
    <w:rsid w:val="004D0F99"/>
    <w:rsid w:val="004D783D"/>
    <w:rsid w:val="004E06E5"/>
    <w:rsid w:val="0050575C"/>
    <w:rsid w:val="00507477"/>
    <w:rsid w:val="00526A1D"/>
    <w:rsid w:val="0054167A"/>
    <w:rsid w:val="00574E5B"/>
    <w:rsid w:val="00580F9F"/>
    <w:rsid w:val="00595D90"/>
    <w:rsid w:val="00595DAF"/>
    <w:rsid w:val="005A36E0"/>
    <w:rsid w:val="005C05A7"/>
    <w:rsid w:val="005C5B89"/>
    <w:rsid w:val="005D28D7"/>
    <w:rsid w:val="005D4BDC"/>
    <w:rsid w:val="005E3EB3"/>
    <w:rsid w:val="005E6755"/>
    <w:rsid w:val="005F2CBF"/>
    <w:rsid w:val="005F5EC5"/>
    <w:rsid w:val="005F6144"/>
    <w:rsid w:val="00602C5C"/>
    <w:rsid w:val="0061434F"/>
    <w:rsid w:val="006145D2"/>
    <w:rsid w:val="00617F63"/>
    <w:rsid w:val="00630DBA"/>
    <w:rsid w:val="00633C91"/>
    <w:rsid w:val="006342FA"/>
    <w:rsid w:val="00640AE3"/>
    <w:rsid w:val="006523FB"/>
    <w:rsid w:val="00653873"/>
    <w:rsid w:val="006559B7"/>
    <w:rsid w:val="00670410"/>
    <w:rsid w:val="0067491D"/>
    <w:rsid w:val="00676BB6"/>
    <w:rsid w:val="00676DED"/>
    <w:rsid w:val="0069668D"/>
    <w:rsid w:val="006A5E51"/>
    <w:rsid w:val="006B25A0"/>
    <w:rsid w:val="006E39B8"/>
    <w:rsid w:val="006E3D83"/>
    <w:rsid w:val="006E558E"/>
    <w:rsid w:val="00706388"/>
    <w:rsid w:val="0071240D"/>
    <w:rsid w:val="007141BD"/>
    <w:rsid w:val="007173C5"/>
    <w:rsid w:val="00717CE0"/>
    <w:rsid w:val="00721C22"/>
    <w:rsid w:val="00725B67"/>
    <w:rsid w:val="00755089"/>
    <w:rsid w:val="00755A86"/>
    <w:rsid w:val="00757C25"/>
    <w:rsid w:val="007652B0"/>
    <w:rsid w:val="007A2CA4"/>
    <w:rsid w:val="007B0772"/>
    <w:rsid w:val="007B477F"/>
    <w:rsid w:val="007C2572"/>
    <w:rsid w:val="007C6376"/>
    <w:rsid w:val="007D4167"/>
    <w:rsid w:val="007D663F"/>
    <w:rsid w:val="008338FD"/>
    <w:rsid w:val="008364DC"/>
    <w:rsid w:val="00844806"/>
    <w:rsid w:val="00844B90"/>
    <w:rsid w:val="00862653"/>
    <w:rsid w:val="00863298"/>
    <w:rsid w:val="00881CF2"/>
    <w:rsid w:val="00887CD6"/>
    <w:rsid w:val="00896FE5"/>
    <w:rsid w:val="008B470E"/>
    <w:rsid w:val="008B583C"/>
    <w:rsid w:val="008D3076"/>
    <w:rsid w:val="008F7960"/>
    <w:rsid w:val="00920D62"/>
    <w:rsid w:val="00930F1F"/>
    <w:rsid w:val="0094409E"/>
    <w:rsid w:val="00951ECF"/>
    <w:rsid w:val="009538B3"/>
    <w:rsid w:val="009677CD"/>
    <w:rsid w:val="00982C5E"/>
    <w:rsid w:val="009843A2"/>
    <w:rsid w:val="00987E23"/>
    <w:rsid w:val="00996C9A"/>
    <w:rsid w:val="009A0A68"/>
    <w:rsid w:val="009C7B86"/>
    <w:rsid w:val="009F046D"/>
    <w:rsid w:val="009F2084"/>
    <w:rsid w:val="009F3A55"/>
    <w:rsid w:val="00A23A55"/>
    <w:rsid w:val="00A42218"/>
    <w:rsid w:val="00A42D03"/>
    <w:rsid w:val="00A66D09"/>
    <w:rsid w:val="00A67E34"/>
    <w:rsid w:val="00A72253"/>
    <w:rsid w:val="00A94719"/>
    <w:rsid w:val="00A97A18"/>
    <w:rsid w:val="00AB2527"/>
    <w:rsid w:val="00AB5A5C"/>
    <w:rsid w:val="00AE1FC3"/>
    <w:rsid w:val="00AE4393"/>
    <w:rsid w:val="00AE6E7C"/>
    <w:rsid w:val="00B01505"/>
    <w:rsid w:val="00B033B7"/>
    <w:rsid w:val="00B31FE5"/>
    <w:rsid w:val="00B37BAB"/>
    <w:rsid w:val="00B51F63"/>
    <w:rsid w:val="00B610EF"/>
    <w:rsid w:val="00BA1427"/>
    <w:rsid w:val="00BA473B"/>
    <w:rsid w:val="00BB7FDA"/>
    <w:rsid w:val="00BD70FA"/>
    <w:rsid w:val="00BD7276"/>
    <w:rsid w:val="00BE3F10"/>
    <w:rsid w:val="00C025BF"/>
    <w:rsid w:val="00C0484B"/>
    <w:rsid w:val="00C2153C"/>
    <w:rsid w:val="00C25207"/>
    <w:rsid w:val="00C37DB0"/>
    <w:rsid w:val="00C57395"/>
    <w:rsid w:val="00C61893"/>
    <w:rsid w:val="00C65E4D"/>
    <w:rsid w:val="00C73BA7"/>
    <w:rsid w:val="00C74EC1"/>
    <w:rsid w:val="00C82625"/>
    <w:rsid w:val="00C85285"/>
    <w:rsid w:val="00C86DDB"/>
    <w:rsid w:val="00CA5A1B"/>
    <w:rsid w:val="00CB1A2E"/>
    <w:rsid w:val="00CB6E6F"/>
    <w:rsid w:val="00CC56AC"/>
    <w:rsid w:val="00CE56FD"/>
    <w:rsid w:val="00D1201A"/>
    <w:rsid w:val="00D12CBB"/>
    <w:rsid w:val="00D1408D"/>
    <w:rsid w:val="00D1491E"/>
    <w:rsid w:val="00D2653B"/>
    <w:rsid w:val="00D500D8"/>
    <w:rsid w:val="00D555A3"/>
    <w:rsid w:val="00D75271"/>
    <w:rsid w:val="00D94DA8"/>
    <w:rsid w:val="00DA076A"/>
    <w:rsid w:val="00DA75BF"/>
    <w:rsid w:val="00DD3109"/>
    <w:rsid w:val="00DE0C30"/>
    <w:rsid w:val="00DE162D"/>
    <w:rsid w:val="00DE66B4"/>
    <w:rsid w:val="00E023A2"/>
    <w:rsid w:val="00E03198"/>
    <w:rsid w:val="00E06D53"/>
    <w:rsid w:val="00E07760"/>
    <w:rsid w:val="00E07DD7"/>
    <w:rsid w:val="00E23E6B"/>
    <w:rsid w:val="00E4503D"/>
    <w:rsid w:val="00E46F67"/>
    <w:rsid w:val="00E521AA"/>
    <w:rsid w:val="00E52C3A"/>
    <w:rsid w:val="00E55839"/>
    <w:rsid w:val="00E72146"/>
    <w:rsid w:val="00E7686F"/>
    <w:rsid w:val="00E91D5D"/>
    <w:rsid w:val="00EA0472"/>
    <w:rsid w:val="00EA325F"/>
    <w:rsid w:val="00EB4CF7"/>
    <w:rsid w:val="00EC47B0"/>
    <w:rsid w:val="00ED31DB"/>
    <w:rsid w:val="00EE033E"/>
    <w:rsid w:val="00EE23F2"/>
    <w:rsid w:val="00EE493B"/>
    <w:rsid w:val="00EF2B24"/>
    <w:rsid w:val="00EF343E"/>
    <w:rsid w:val="00EF6E42"/>
    <w:rsid w:val="00EF7CFA"/>
    <w:rsid w:val="00F02042"/>
    <w:rsid w:val="00F14E2B"/>
    <w:rsid w:val="00F41000"/>
    <w:rsid w:val="00F42508"/>
    <w:rsid w:val="00F47892"/>
    <w:rsid w:val="00F546A3"/>
    <w:rsid w:val="00F55C6F"/>
    <w:rsid w:val="00F750A0"/>
    <w:rsid w:val="00F80973"/>
    <w:rsid w:val="00F8587A"/>
    <w:rsid w:val="00F96FAC"/>
    <w:rsid w:val="00F97134"/>
    <w:rsid w:val="00FD43F7"/>
    <w:rsid w:val="00FD6274"/>
    <w:rsid w:val="00FD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3CC5B"/>
  <w15:chartTrackingRefBased/>
  <w15:docId w15:val="{330E61EB-E48B-4AAD-97BC-4E1E7A2F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DA8"/>
    <w:pPr>
      <w:keepLines/>
      <w:spacing w:after="240" w:line="300" w:lineRule="auto"/>
      <w:jc w:val="both"/>
    </w:pPr>
    <w:rPr>
      <w:rFonts w:eastAsiaTheme="minorEastAsia"/>
      <w:color w:val="595959" w:themeColor="text1" w:themeTint="A6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DE66B4"/>
    <w:pPr>
      <w:keepNext/>
      <w:suppressAutoHyphens/>
      <w:spacing w:before="240" w:after="60" w:line="216" w:lineRule="auto"/>
      <w:jc w:val="left"/>
      <w:outlineLvl w:val="0"/>
    </w:pPr>
    <w:rPr>
      <w:rFonts w:asciiTheme="majorHAnsi" w:hAnsiTheme="majorHAnsi"/>
      <w:caps/>
      <w:color w:val="1696D3" w:themeColor="accent1"/>
      <w:sz w:val="22"/>
      <w:szCs w:val="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26192"/>
    <w:pPr>
      <w:keepNext/>
      <w:spacing w:before="360" w:line="240" w:lineRule="auto"/>
      <w:jc w:val="left"/>
      <w:outlineLvl w:val="1"/>
    </w:pPr>
    <w:rPr>
      <w:rFonts w:asciiTheme="majorHAnsi" w:hAnsiTheme="majorHAnsi"/>
      <w:caps/>
      <w:color w:val="5F6369" w:themeColor="accent3" w:themeTint="BF"/>
      <w:spacing w:val="16"/>
      <w:sz w:val="36"/>
      <w:szCs w:val="25"/>
    </w:rPr>
  </w:style>
  <w:style w:type="paragraph" w:styleId="Heading3">
    <w:name w:val="heading 3"/>
    <w:next w:val="Normal"/>
    <w:link w:val="Heading3Char"/>
    <w:uiPriority w:val="1"/>
    <w:unhideWhenUsed/>
    <w:qFormat/>
    <w:rsid w:val="00526A1D"/>
    <w:pPr>
      <w:keepNext/>
      <w:keepLines/>
      <w:spacing w:before="240" w:after="120"/>
      <w:outlineLvl w:val="2"/>
    </w:pPr>
    <w:rPr>
      <w:rFonts w:asciiTheme="majorHAnsi" w:hAnsiTheme="majorHAnsi" w:cs="Arial"/>
      <w:caps/>
      <w:noProof/>
      <w:color w:val="31B44B" w:themeColor="accent2"/>
      <w:sz w:val="26"/>
      <w:szCs w:val="24"/>
      <w:lang w:val="fr-FR"/>
    </w:rPr>
  </w:style>
  <w:style w:type="paragraph" w:styleId="Heading4">
    <w:name w:val="heading 4"/>
    <w:next w:val="Normal"/>
    <w:link w:val="Heading4Char"/>
    <w:uiPriority w:val="1"/>
    <w:unhideWhenUsed/>
    <w:qFormat/>
    <w:rsid w:val="00526A1D"/>
    <w:pPr>
      <w:keepNext/>
      <w:keepLines/>
      <w:spacing w:before="120" w:after="0"/>
      <w:contextualSpacing/>
      <w:outlineLvl w:val="3"/>
    </w:pPr>
    <w:rPr>
      <w:rFonts w:asciiTheme="majorHAnsi" w:hAnsiTheme="majorHAnsi" w:cs="Arial"/>
      <w:caps/>
      <w:spacing w:val="20"/>
      <w:sz w:val="21"/>
    </w:rPr>
  </w:style>
  <w:style w:type="paragraph" w:styleId="Heading5">
    <w:name w:val="heading 5"/>
    <w:basedOn w:val="Normal"/>
    <w:next w:val="Normal"/>
    <w:link w:val="Heading5Char"/>
    <w:uiPriority w:val="1"/>
    <w:rsid w:val="005A36E0"/>
    <w:pPr>
      <w:keepNext/>
      <w:spacing w:before="120" w:after="120"/>
      <w:outlineLvl w:val="4"/>
    </w:pPr>
    <w:rPr>
      <w:b/>
      <w:sz w:val="18"/>
    </w:rPr>
  </w:style>
  <w:style w:type="paragraph" w:styleId="Heading6">
    <w:name w:val="heading 6"/>
    <w:basedOn w:val="Normal"/>
    <w:next w:val="Normal"/>
    <w:link w:val="Heading6Char"/>
    <w:uiPriority w:val="1"/>
    <w:rsid w:val="00E7686F"/>
    <w:pPr>
      <w:keepNext/>
      <w:pBdr>
        <w:top w:val="nil"/>
        <w:left w:val="nil"/>
        <w:bottom w:val="nil"/>
        <w:right w:val="nil"/>
        <w:between w:val="nil"/>
      </w:pBdr>
      <w:spacing w:after="80"/>
      <w:jc w:val="left"/>
      <w:outlineLvl w:val="5"/>
    </w:pPr>
    <w:rPr>
      <w:rFonts w:eastAsia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61434F"/>
    <w:pPr>
      <w:spacing w:line="240" w:lineRule="auto"/>
      <w:jc w:val="center"/>
    </w:pPr>
    <w:rPr>
      <w:caps/>
      <w:color w:val="878D92" w:themeColor="accent4"/>
      <w:spacing w:val="60"/>
      <w:sz w:val="96"/>
    </w:rPr>
  </w:style>
  <w:style w:type="character" w:customStyle="1" w:styleId="TitleChar">
    <w:name w:val="Title Char"/>
    <w:basedOn w:val="DefaultParagraphFont"/>
    <w:link w:val="Title"/>
    <w:uiPriority w:val="1"/>
    <w:rsid w:val="0061434F"/>
    <w:rPr>
      <w:rFonts w:eastAsiaTheme="minorEastAsia"/>
      <w:caps/>
      <w:color w:val="878D92" w:themeColor="accent4"/>
      <w:spacing w:val="60"/>
      <w:sz w:val="96"/>
      <w:szCs w:val="21"/>
    </w:rPr>
  </w:style>
  <w:style w:type="table" w:styleId="TableGrid">
    <w:name w:val="Table Grid"/>
    <w:basedOn w:val="TableNormal"/>
    <w:uiPriority w:val="39"/>
    <w:rsid w:val="007B0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DE66B4"/>
    <w:rPr>
      <w:rFonts w:asciiTheme="majorHAnsi" w:eastAsiaTheme="minorEastAsia" w:hAnsiTheme="majorHAnsi"/>
      <w:caps/>
      <w:color w:val="1696D3" w:themeColor="accent1"/>
      <w:szCs w:val="6"/>
    </w:rPr>
  </w:style>
  <w:style w:type="paragraph" w:styleId="ListParagraph">
    <w:name w:val="List Paragraph"/>
    <w:basedOn w:val="Normal"/>
    <w:uiPriority w:val="34"/>
    <w:rsid w:val="002B5F69"/>
    <w:pPr>
      <w:numPr>
        <w:numId w:val="32"/>
      </w:numPr>
      <w:spacing w:after="120" w:line="288" w:lineRule="auto"/>
      <w:contextualSpacing/>
    </w:pPr>
  </w:style>
  <w:style w:type="character" w:styleId="IntenseEmphasis">
    <w:name w:val="Intense Emphasis"/>
    <w:uiPriority w:val="21"/>
    <w:qFormat/>
    <w:rsid w:val="0022104C"/>
    <w:rPr>
      <w:smallCaps/>
      <w:color w:val="1696D3" w:themeColor="accent1"/>
      <w:spacing w:val="20"/>
    </w:rPr>
  </w:style>
  <w:style w:type="paragraph" w:styleId="Header">
    <w:name w:val="header"/>
    <w:link w:val="HeaderChar"/>
    <w:uiPriority w:val="99"/>
    <w:unhideWhenUsed/>
    <w:rsid w:val="00630DBA"/>
    <w:pPr>
      <w:spacing w:after="0" w:line="240" w:lineRule="auto"/>
      <w:ind w:left="5040"/>
      <w:jc w:val="right"/>
    </w:pPr>
    <w:rPr>
      <w:rFonts w:ascii="Arial Narrow" w:hAnsi="Arial Narrow" w:cs="Arial"/>
      <w:caps/>
      <w:noProof/>
      <w:color w:val="31B44B" w:themeColor="accent2"/>
      <w:spacing w:val="2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30DBA"/>
    <w:rPr>
      <w:rFonts w:ascii="Arial Narrow" w:hAnsi="Arial Narrow" w:cs="Arial"/>
      <w:caps/>
      <w:noProof/>
      <w:color w:val="31B44B" w:themeColor="accent2"/>
      <w:spacing w:val="20"/>
      <w:sz w:val="18"/>
    </w:rPr>
  </w:style>
  <w:style w:type="paragraph" w:styleId="Footer">
    <w:name w:val="footer"/>
    <w:basedOn w:val="Normal"/>
    <w:link w:val="FooterChar"/>
    <w:uiPriority w:val="99"/>
    <w:unhideWhenUsed/>
    <w:rsid w:val="00C82625"/>
    <w:pPr>
      <w:tabs>
        <w:tab w:val="right" w:pos="10710"/>
      </w:tabs>
      <w:spacing w:after="0" w:line="240" w:lineRule="auto"/>
      <w:jc w:val="left"/>
    </w:pPr>
    <w:rPr>
      <w:bCs/>
      <w:caps/>
      <w:spacing w:val="4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82625"/>
    <w:rPr>
      <w:rFonts w:eastAsiaTheme="minorEastAsia"/>
      <w:bCs/>
      <w:caps/>
      <w:spacing w:val="40"/>
      <w:sz w:val="16"/>
      <w:szCs w:val="21"/>
    </w:rPr>
  </w:style>
  <w:style w:type="character" w:customStyle="1" w:styleId="Heading2Char">
    <w:name w:val="Heading 2 Char"/>
    <w:basedOn w:val="DefaultParagraphFont"/>
    <w:link w:val="Heading2"/>
    <w:uiPriority w:val="1"/>
    <w:rsid w:val="00326192"/>
    <w:rPr>
      <w:rFonts w:asciiTheme="majorHAnsi" w:eastAsiaTheme="minorEastAsia" w:hAnsiTheme="majorHAnsi"/>
      <w:caps/>
      <w:color w:val="5F6369" w:themeColor="accent3" w:themeTint="BF"/>
      <w:spacing w:val="16"/>
      <w:sz w:val="36"/>
      <w:szCs w:val="25"/>
    </w:rPr>
  </w:style>
  <w:style w:type="character" w:customStyle="1" w:styleId="Heading3Char">
    <w:name w:val="Heading 3 Char"/>
    <w:basedOn w:val="DefaultParagraphFont"/>
    <w:link w:val="Heading3"/>
    <w:uiPriority w:val="1"/>
    <w:rsid w:val="00526A1D"/>
    <w:rPr>
      <w:rFonts w:asciiTheme="majorHAnsi" w:hAnsiTheme="majorHAnsi" w:cs="Arial"/>
      <w:caps/>
      <w:noProof/>
      <w:color w:val="31B44B" w:themeColor="accent2"/>
      <w:sz w:val="26"/>
      <w:szCs w:val="24"/>
      <w:lang w:val="fr-FR"/>
    </w:rPr>
  </w:style>
  <w:style w:type="character" w:customStyle="1" w:styleId="Heading4Char">
    <w:name w:val="Heading 4 Char"/>
    <w:basedOn w:val="DefaultParagraphFont"/>
    <w:link w:val="Heading4"/>
    <w:uiPriority w:val="1"/>
    <w:rsid w:val="00526A1D"/>
    <w:rPr>
      <w:rFonts w:asciiTheme="majorHAnsi" w:hAnsiTheme="majorHAnsi" w:cs="Arial"/>
      <w:caps/>
      <w:spacing w:val="20"/>
      <w:sz w:val="21"/>
    </w:rPr>
  </w:style>
  <w:style w:type="paragraph" w:customStyle="1" w:styleId="TableText">
    <w:name w:val="Table Text"/>
    <w:basedOn w:val="Normal"/>
    <w:uiPriority w:val="99"/>
    <w:qFormat/>
    <w:rsid w:val="00920D62"/>
    <w:pPr>
      <w:spacing w:after="0" w:line="240" w:lineRule="auto"/>
      <w:jc w:val="left"/>
    </w:pPr>
    <w:rPr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"/>
    <w:qFormat/>
    <w:rsid w:val="0061434F"/>
    <w:pPr>
      <w:spacing w:line="240" w:lineRule="auto"/>
      <w:jc w:val="center"/>
    </w:pPr>
    <w:rPr>
      <w:rFonts w:asciiTheme="majorHAnsi" w:hAnsiTheme="majorHAnsi"/>
      <w:color w:val="31B44B" w:themeColor="accent2"/>
      <w:sz w:val="48"/>
    </w:rPr>
  </w:style>
  <w:style w:type="character" w:customStyle="1" w:styleId="SubtitleChar">
    <w:name w:val="Subtitle Char"/>
    <w:basedOn w:val="DefaultParagraphFont"/>
    <w:link w:val="Subtitle"/>
    <w:uiPriority w:val="1"/>
    <w:rsid w:val="0061434F"/>
    <w:rPr>
      <w:rFonts w:asciiTheme="majorHAnsi" w:eastAsiaTheme="minorEastAsia" w:hAnsiTheme="majorHAnsi"/>
      <w:color w:val="31B44B" w:themeColor="accent2"/>
      <w:sz w:val="48"/>
      <w:szCs w:val="21"/>
    </w:rPr>
  </w:style>
  <w:style w:type="character" w:styleId="Hyperlink">
    <w:name w:val="Hyperlink"/>
    <w:basedOn w:val="DefaultParagraphFont"/>
    <w:unhideWhenUsed/>
    <w:rsid w:val="00265390"/>
    <w:rPr>
      <w:color w:val="4892F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390"/>
    <w:rPr>
      <w:color w:val="808080"/>
      <w:shd w:val="clear" w:color="auto" w:fill="E6E6E6"/>
    </w:rPr>
  </w:style>
  <w:style w:type="paragraph" w:styleId="NoSpacing">
    <w:name w:val="No Spacing"/>
    <w:link w:val="NoSpacingChar"/>
    <w:uiPriority w:val="1"/>
    <w:unhideWhenUsed/>
    <w:rsid w:val="0050747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477F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86DDB"/>
    <w:rPr>
      <w:color w:val="808080"/>
    </w:rPr>
  </w:style>
  <w:style w:type="paragraph" w:styleId="TOCHeading">
    <w:name w:val="TOC Heading"/>
    <w:next w:val="Normal"/>
    <w:uiPriority w:val="39"/>
    <w:unhideWhenUsed/>
    <w:rsid w:val="00B31FE5"/>
    <w:pPr>
      <w:spacing w:before="240" w:after="0"/>
    </w:pPr>
    <w:rPr>
      <w:rFonts w:asciiTheme="majorHAnsi" w:eastAsiaTheme="majorEastAsia" w:hAnsiTheme="majorHAnsi" w:cstheme="majorBidi"/>
      <w:color w:val="106F9D" w:themeColor="accent1" w:themeShade="BF"/>
      <w:sz w:val="4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13745"/>
    <w:pPr>
      <w:tabs>
        <w:tab w:val="right" w:leader="dot" w:pos="9350"/>
      </w:tabs>
      <w:spacing w:before="360"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13745"/>
    <w:pPr>
      <w:tabs>
        <w:tab w:val="right" w:leader="dot" w:pos="9350"/>
      </w:tabs>
      <w:spacing w:before="120" w:after="0"/>
      <w:ind w:left="220"/>
    </w:pPr>
  </w:style>
  <w:style w:type="table" w:styleId="GridTable4-Accent3">
    <w:name w:val="Grid Table 4 Accent 3"/>
    <w:basedOn w:val="TableNormal"/>
    <w:uiPriority w:val="49"/>
    <w:rsid w:val="00CB6E6F"/>
    <w:pPr>
      <w:spacing w:after="0" w:line="240" w:lineRule="auto"/>
    </w:pPr>
    <w:tblPr>
      <w:tblStyleRowBandSize w:val="1"/>
      <w:tblStyleColBandSize w:val="1"/>
      <w:tblBorders>
        <w:top w:val="single" w:sz="4" w:space="0" w:color="7C8189" w:themeColor="accent3" w:themeTint="99"/>
        <w:left w:val="single" w:sz="4" w:space="0" w:color="7C8189" w:themeColor="accent3" w:themeTint="99"/>
        <w:bottom w:val="single" w:sz="4" w:space="0" w:color="7C8189" w:themeColor="accent3" w:themeTint="99"/>
        <w:right w:val="single" w:sz="4" w:space="0" w:color="7C8189" w:themeColor="accent3" w:themeTint="99"/>
        <w:insideH w:val="single" w:sz="4" w:space="0" w:color="7C8189" w:themeColor="accent3" w:themeTint="99"/>
        <w:insideV w:val="single" w:sz="4" w:space="0" w:color="7C81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3033" w:themeColor="accent3"/>
          <w:left w:val="single" w:sz="4" w:space="0" w:color="2E3033" w:themeColor="accent3"/>
          <w:bottom w:val="single" w:sz="4" w:space="0" w:color="2E3033" w:themeColor="accent3"/>
          <w:right w:val="single" w:sz="4" w:space="0" w:color="2E3033" w:themeColor="accent3"/>
          <w:insideH w:val="nil"/>
          <w:insideV w:val="nil"/>
        </w:tcBorders>
        <w:shd w:val="clear" w:color="auto" w:fill="2E3033" w:themeFill="accent3"/>
      </w:tcPr>
    </w:tblStylePr>
    <w:tblStylePr w:type="lastRow">
      <w:rPr>
        <w:b/>
        <w:bCs/>
      </w:rPr>
      <w:tblPr/>
      <w:tcPr>
        <w:tcBorders>
          <w:top w:val="double" w:sz="4" w:space="0" w:color="2E30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5D7" w:themeFill="accent3" w:themeFillTint="33"/>
      </w:tcPr>
    </w:tblStylePr>
    <w:tblStylePr w:type="band1Horz">
      <w:tblPr/>
      <w:tcPr>
        <w:shd w:val="clear" w:color="auto" w:fill="D3D5D7" w:themeFill="accent3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670410"/>
    <w:pPr>
      <w:tabs>
        <w:tab w:val="right" w:leader="dot" w:pos="9350"/>
      </w:tabs>
      <w:spacing w:after="0"/>
      <w:ind w:left="440"/>
    </w:pPr>
  </w:style>
  <w:style w:type="character" w:customStyle="1" w:styleId="Heading5Char">
    <w:name w:val="Heading 5 Char"/>
    <w:basedOn w:val="DefaultParagraphFont"/>
    <w:link w:val="Heading5"/>
    <w:uiPriority w:val="1"/>
    <w:rsid w:val="00526A1D"/>
    <w:rPr>
      <w:rFonts w:eastAsiaTheme="minorEastAsia"/>
      <w:b/>
      <w:noProof/>
      <w:sz w:val="18"/>
      <w:szCs w:val="21"/>
    </w:rPr>
  </w:style>
  <w:style w:type="character" w:customStyle="1" w:styleId="Heading6Char">
    <w:name w:val="Heading 6 Char"/>
    <w:basedOn w:val="DefaultParagraphFont"/>
    <w:link w:val="Heading6"/>
    <w:uiPriority w:val="1"/>
    <w:rsid w:val="00526A1D"/>
    <w:rPr>
      <w:rFonts w:eastAsia="Arial"/>
      <w:i/>
      <w:noProof/>
      <w:color w:val="666666"/>
      <w:sz w:val="21"/>
      <w:szCs w:val="21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E7686F"/>
    <w:pPr>
      <w:keepLines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</w:pPr>
    <w:rPr>
      <w:rFonts w:eastAsia="Arial"/>
      <w:color w:val="000000"/>
      <w:sz w:val="20"/>
      <w:szCs w:val="20"/>
      <w:lang w:val="e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7686F"/>
    <w:rPr>
      <w:rFonts w:ascii="Arial" w:eastAsia="Arial" w:hAnsi="Arial" w:cs="Arial"/>
      <w:color w:val="000000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E7686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86F"/>
    <w:pPr>
      <w:keepLines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</w:pPr>
    <w:rPr>
      <w:rFonts w:ascii="Segoe UI" w:eastAsia="Arial" w:hAnsi="Segoe UI" w:cs="Segoe UI"/>
      <w:color w:val="000000"/>
      <w:sz w:val="18"/>
      <w:szCs w:val="18"/>
      <w:lang w:val="e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86F"/>
    <w:rPr>
      <w:rFonts w:ascii="Segoe UI" w:eastAsia="Arial" w:hAnsi="Segoe UI" w:cs="Segoe UI"/>
      <w:color w:val="000000"/>
      <w:sz w:val="18"/>
      <w:szCs w:val="18"/>
      <w:lang w:val="en"/>
    </w:rPr>
  </w:style>
  <w:style w:type="character" w:styleId="FollowedHyperlink">
    <w:name w:val="FollowedHyperlink"/>
    <w:basedOn w:val="DefaultParagraphFont"/>
    <w:uiPriority w:val="99"/>
    <w:semiHidden/>
    <w:unhideWhenUsed/>
    <w:rsid w:val="00E7686F"/>
    <w:rPr>
      <w:color w:val="4892FD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686F"/>
    <w:pPr>
      <w:spacing w:after="200" w:line="240" w:lineRule="auto"/>
      <w:jc w:val="center"/>
    </w:pPr>
    <w:rPr>
      <w:i/>
      <w:iCs/>
      <w:color w:val="000000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6D53"/>
    <w:pPr>
      <w:keepLines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A722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5">
    <w:name w:val="Grid Table 4 Accent 5"/>
    <w:basedOn w:val="TableNormal"/>
    <w:uiPriority w:val="49"/>
    <w:rsid w:val="00A72253"/>
    <w:pPr>
      <w:spacing w:after="0" w:line="240" w:lineRule="auto"/>
    </w:pPr>
    <w:tblPr>
      <w:tblStyleRowBandSize w:val="1"/>
      <w:tblStyleColBandSize w:val="1"/>
      <w:tblBorders>
        <w:top w:val="single" w:sz="4" w:space="0" w:color="CED1D3" w:themeColor="accent5" w:themeTint="99"/>
        <w:left w:val="single" w:sz="4" w:space="0" w:color="CED1D3" w:themeColor="accent5" w:themeTint="99"/>
        <w:bottom w:val="single" w:sz="4" w:space="0" w:color="CED1D3" w:themeColor="accent5" w:themeTint="99"/>
        <w:right w:val="single" w:sz="4" w:space="0" w:color="CED1D3" w:themeColor="accent5" w:themeTint="99"/>
        <w:insideH w:val="single" w:sz="4" w:space="0" w:color="CED1D3" w:themeColor="accent5" w:themeTint="99"/>
        <w:insideV w:val="single" w:sz="4" w:space="0" w:color="CED1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B3B6" w:themeColor="accent5"/>
          <w:left w:val="single" w:sz="4" w:space="0" w:color="AFB3B6" w:themeColor="accent5"/>
          <w:bottom w:val="single" w:sz="4" w:space="0" w:color="AFB3B6" w:themeColor="accent5"/>
          <w:right w:val="single" w:sz="4" w:space="0" w:color="AFB3B6" w:themeColor="accent5"/>
          <w:insideH w:val="nil"/>
          <w:insideV w:val="nil"/>
        </w:tcBorders>
        <w:shd w:val="clear" w:color="auto" w:fill="AFB3B6" w:themeFill="accent5"/>
      </w:tcPr>
    </w:tblStylePr>
    <w:tblStylePr w:type="lastRow">
      <w:rPr>
        <w:b/>
        <w:bCs/>
      </w:rPr>
      <w:tblPr/>
      <w:tcPr>
        <w:tcBorders>
          <w:top w:val="double" w:sz="4" w:space="0" w:color="AFB3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F0" w:themeFill="accent5" w:themeFillTint="33"/>
      </w:tcPr>
    </w:tblStylePr>
    <w:tblStylePr w:type="band1Horz">
      <w:tblPr/>
      <w:tcPr>
        <w:shd w:val="clear" w:color="auto" w:fill="EEEFF0" w:themeFill="accent5" w:themeFillTint="33"/>
      </w:tcPr>
    </w:tblStylePr>
  </w:style>
  <w:style w:type="paragraph" w:customStyle="1" w:styleId="Note">
    <w:name w:val="Note"/>
    <w:basedOn w:val="ListParagraph"/>
    <w:next w:val="Normal"/>
    <w:uiPriority w:val="99"/>
    <w:qFormat/>
    <w:rsid w:val="00B610EF"/>
    <w:pPr>
      <w:keepLines w:val="0"/>
      <w:numPr>
        <w:numId w:val="29"/>
      </w:numPr>
      <w:pBdr>
        <w:top w:val="single" w:sz="24" w:space="1" w:color="EEEFF0" w:themeColor="accent5" w:themeTint="33"/>
        <w:left w:val="single" w:sz="24" w:space="4" w:color="EEEFF0" w:themeColor="accent5" w:themeTint="33"/>
        <w:bottom w:val="single" w:sz="24" w:space="1" w:color="EEEFF0" w:themeColor="accent5" w:themeTint="33"/>
        <w:right w:val="single" w:sz="24" w:space="4" w:color="EEEFF0" w:themeColor="accent5" w:themeTint="33"/>
      </w:pBdr>
      <w:shd w:val="clear" w:color="auto" w:fill="EEEFF0" w:themeFill="accent5" w:themeFillTint="33"/>
      <w:spacing w:after="160" w:line="240" w:lineRule="auto"/>
      <w:ind w:left="540" w:right="187"/>
      <w:jc w:val="left"/>
    </w:pPr>
  </w:style>
  <w:style w:type="table" w:styleId="GridTable3">
    <w:name w:val="Grid Table 3"/>
    <w:basedOn w:val="TableNormal"/>
    <w:uiPriority w:val="48"/>
    <w:rsid w:val="0038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rFonts w:asciiTheme="majorHAnsi" w:hAnsiTheme="majorHAnsi"/>
        <w:b w:val="0"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emplateTable">
    <w:name w:val="Template Table"/>
    <w:basedOn w:val="TableNormal"/>
    <w:uiPriority w:val="99"/>
    <w:rsid w:val="00381FD1"/>
    <w:pPr>
      <w:spacing w:after="0" w:line="240" w:lineRule="auto"/>
      <w:jc w:val="center"/>
    </w:pPr>
    <w:rPr>
      <w:sz w:val="20"/>
    </w:rPr>
    <w:tblPr>
      <w:jc w:val="center"/>
      <w:tblBorders>
        <w:top w:val="single" w:sz="4" w:space="0" w:color="878D92" w:themeColor="accent4"/>
        <w:left w:val="single" w:sz="4" w:space="0" w:color="878D92" w:themeColor="accent4"/>
        <w:bottom w:val="single" w:sz="4" w:space="0" w:color="878D92" w:themeColor="accent4"/>
        <w:right w:val="single" w:sz="4" w:space="0" w:color="878D92" w:themeColor="accent4"/>
        <w:insideH w:val="single" w:sz="4" w:space="0" w:color="878D92" w:themeColor="accent4"/>
        <w:insideV w:val="single" w:sz="4" w:space="0" w:color="878D92" w:themeColor="accent4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878D92" w:themeColor="accent4"/>
          <w:left w:val="single" w:sz="4" w:space="0" w:color="878D92" w:themeColor="accent4"/>
          <w:bottom w:val="single" w:sz="4" w:space="0" w:color="878D92" w:themeColor="accent4"/>
          <w:right w:val="single" w:sz="4" w:space="0" w:color="878D92" w:themeColor="accent4"/>
          <w:insideH w:val="single" w:sz="4" w:space="0" w:color="878D92" w:themeColor="accent4"/>
          <w:insideV w:val="single" w:sz="4" w:space="0" w:color="878D92" w:themeColor="accent4"/>
          <w:tl2br w:val="nil"/>
          <w:tr2bl w:val="nil"/>
        </w:tcBorders>
        <w:shd w:val="clear" w:color="auto" w:fill="1696D3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E6E8E9" w:themeFill="accent4" w:themeFillTint="33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2E3033" w:themeColor="accent3"/>
      </w:rPr>
      <w:tblPr/>
      <w:tcPr>
        <w:shd w:val="clear" w:color="auto" w:fill="E6E8E9" w:themeFill="accent4" w:themeFillTint="33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0F4F6"/>
      </w:tcPr>
    </w:tblStylePr>
    <w:tblStylePr w:type="band1Horz">
      <w:tblPr/>
      <w:tcPr>
        <w:shd w:val="clear" w:color="auto" w:fill="F0F4F6"/>
      </w:tcPr>
    </w:tblStylePr>
  </w:style>
  <w:style w:type="table" w:customStyle="1" w:styleId="iPhone">
    <w:name w:val="iPhone"/>
    <w:basedOn w:val="GridTable5Dark-Accent1"/>
    <w:uiPriority w:val="99"/>
    <w:rsid w:val="007C2572"/>
    <w:pPr>
      <w:jc w:val="center"/>
    </w:pPr>
    <w:rPr>
      <w:sz w:val="28"/>
      <w:szCs w:val="20"/>
      <w:lang w:val="es-ES" w:eastAsia="es-ES_tradnl"/>
    </w:rPr>
    <w:tblPr>
      <w:tblCellSpacing w:w="72" w:type="dxa"/>
      <w:tblCellMar>
        <w:top w:w="144" w:type="dxa"/>
        <w:left w:w="144" w:type="dxa"/>
        <w:bottom w:w="144" w:type="dxa"/>
        <w:right w:w="144" w:type="dxa"/>
      </w:tblCellMar>
    </w:tblPr>
    <w:trPr>
      <w:tblCellSpacing w:w="72" w:type="dxa"/>
    </w:trPr>
    <w:tcPr>
      <w:shd w:val="clear" w:color="auto" w:fill="CCEBF9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696D3" w:themeFill="accent1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696D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696D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696D3" w:themeFill="accent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AD7F4" w:themeFill="accent1" w:themeFillTint="66"/>
      </w:tcPr>
    </w:tblStylePr>
    <w:tblStylePr w:type="band2Vert">
      <w:tblPr>
        <w:tblCellSpacing w:w="72" w:type="dxa"/>
      </w:tblPr>
      <w:trPr>
        <w:tblCellSpacing w:w="72" w:type="dxa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AD7F4" w:themeFill="accent1" w:themeFillTint="66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EBF9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7C25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B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696D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696D3" w:themeFill="accent1"/>
      </w:tcPr>
    </w:tblStylePr>
    <w:tblStylePr w:type="band1Vert">
      <w:tblPr/>
      <w:tcPr>
        <w:shd w:val="clear" w:color="auto" w:fill="9AD7F4" w:themeFill="accent1" w:themeFillTint="66"/>
      </w:tcPr>
    </w:tblStylePr>
    <w:tblStylePr w:type="band1Horz">
      <w:tblPr/>
      <w:tcPr>
        <w:shd w:val="clear" w:color="auto" w:fill="9AD7F4" w:themeFill="accent1" w:themeFillTint="66"/>
      </w:tcPr>
    </w:tblStylePr>
  </w:style>
  <w:style w:type="paragraph" w:customStyle="1" w:styleId="CabeceraypieA">
    <w:name w:val="Cabecera y pie A"/>
    <w:rsid w:val="00FD43F7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right" w:pos="9020"/>
      </w:tabs>
      <w:spacing w:after="0" w:line="240" w:lineRule="auto"/>
    </w:pPr>
    <w:rPr>
      <w:rFonts w:ascii="Helvetica Neue" w:eastAsia="ヒラギノ角ゴ Pro W3" w:hAnsi="Helvetica Neue" w:cs="Times New Roman"/>
      <w:color w:val="000000"/>
      <w:sz w:val="24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Fiverr%20Template%20Franklin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1696D3"/>
      </a:accent1>
      <a:accent2>
        <a:srgbClr val="31B44B"/>
      </a:accent2>
      <a:accent3>
        <a:srgbClr val="2E3033"/>
      </a:accent3>
      <a:accent4>
        <a:srgbClr val="878D92"/>
      </a:accent4>
      <a:accent5>
        <a:srgbClr val="AFB3B6"/>
      </a:accent5>
      <a:accent6>
        <a:srgbClr val="D7D9DA"/>
      </a:accent6>
      <a:hlink>
        <a:srgbClr val="4892FD"/>
      </a:hlink>
      <a:folHlink>
        <a:srgbClr val="4892FD"/>
      </a:folHlink>
    </a:clrScheme>
    <a:fontScheme name="Lato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FFF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0ADB80-03EA-0541-AAC5-DD21F369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Fiverr Template Franklin.dotx</Template>
  <TotalTime>25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/>
      <vt:lpstr/>
      <vt:lpstr/>
      <vt:lpstr>Fruits</vt:lpstr>
      <vt:lpstr>Vegetables</vt:lpstr>
      <vt:lpstr>Canned Goods</vt:lpstr>
      <vt:lpstr>Frozen Foods </vt:lpstr>
      <vt:lpstr>Meat</vt:lpstr>
      <vt:lpstr>Fish &amp; shellfish 	</vt:lpstr>
      <vt:lpstr>Deli 		</vt:lpstr>
      <vt:lpstr>Condiments &amp; Spices</vt:lpstr>
      <vt:lpstr>Sauces &amp; Oils</vt:lpstr>
      <vt:lpstr>Snacks</vt:lpstr>
      <vt:lpstr>Bread &amp; Bakery</vt:lpstr>
      <vt:lpstr>Beverages </vt:lpstr>
      <vt:lpstr>Pasta/Rice</vt:lpstr>
      <vt:lpstr>Cereal</vt:lpstr>
      <vt:lpstr>Baking</vt:lpstr>
      <vt:lpstr>Baby Items</vt:lpstr>
      <vt:lpstr>Personal Care</vt:lpstr>
      <vt:lpstr>Health Care</vt:lpstr>
      <vt:lpstr>Paper &amp; Wrap</vt:lpstr>
      <vt:lpstr>Household Supplies </vt:lpstr>
      <vt:lpstr>Other items</vt:lpstr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SecretaryZone.com</dc:creator>
  <cp:keywords/>
  <dc:description/>
  <cp:lastModifiedBy>Javeria Mateen</cp:lastModifiedBy>
  <cp:revision>19</cp:revision>
  <cp:lastPrinted>2018-01-14T22:42:00Z</cp:lastPrinted>
  <dcterms:created xsi:type="dcterms:W3CDTF">2020-01-10T18:29:00Z</dcterms:created>
  <dcterms:modified xsi:type="dcterms:W3CDTF">2023-01-24T04:47:00Z</dcterms:modified>
</cp:coreProperties>
</file>