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7DA80" w14:textId="40F69604" w:rsidR="00B13307" w:rsidRDefault="001737A7" w:rsidP="001737A7">
      <w:pPr>
        <w:pStyle w:val="p1"/>
        <w:spacing w:line="276" w:lineRule="auto"/>
        <w:jc w:val="center"/>
        <w:rPr>
          <w:rStyle w:val="s1"/>
          <w:rFonts w:ascii="Century Gothic" w:hAnsi="Century Gothic"/>
          <w:b/>
          <w:color w:val="auto"/>
          <w:sz w:val="36"/>
          <w:szCs w:val="36"/>
          <w:u w:val="single"/>
        </w:rPr>
      </w:pPr>
      <w:r w:rsidRPr="001737A7">
        <w:rPr>
          <w:rFonts w:ascii="Century Gothic" w:hAnsi="Century Gothic"/>
          <w:b/>
          <w:noProof/>
          <w:color w:val="auto"/>
          <w:sz w:val="36"/>
          <w:szCs w:val="36"/>
          <w:u w:val="single"/>
        </w:rPr>
        <w:t>EMPLOYEE INCIDENT REPORT</w:t>
      </w:r>
    </w:p>
    <w:p w14:paraId="55D6F815" w14:textId="77777777" w:rsidR="001737A7" w:rsidRPr="001737A7" w:rsidRDefault="001737A7" w:rsidP="001737A7">
      <w:pPr>
        <w:pStyle w:val="p1"/>
        <w:spacing w:line="276" w:lineRule="auto"/>
        <w:jc w:val="center"/>
        <w:rPr>
          <w:rStyle w:val="s1"/>
          <w:rFonts w:ascii="Century Gothic" w:hAnsi="Century Gothic"/>
          <w:b/>
          <w:color w:val="auto"/>
          <w:sz w:val="36"/>
          <w:szCs w:val="36"/>
          <w:u w:val="single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3"/>
        <w:gridCol w:w="3185"/>
        <w:gridCol w:w="252"/>
        <w:gridCol w:w="1845"/>
        <w:gridCol w:w="3205"/>
      </w:tblGrid>
      <w:tr w:rsidR="003F3315" w:rsidRPr="003F3315" w14:paraId="295DF8F7" w14:textId="77777777" w:rsidTr="001737A7">
        <w:trPr>
          <w:trHeight w:val="473"/>
        </w:trPr>
        <w:tc>
          <w:tcPr>
            <w:tcW w:w="790" w:type="pct"/>
            <w:vAlign w:val="bottom"/>
          </w:tcPr>
          <w:p w14:paraId="0E063133" w14:textId="1D3323B1" w:rsidR="00BC4423" w:rsidRPr="003F3315" w:rsidRDefault="003F3315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Reported by:</w:t>
            </w:r>
          </w:p>
        </w:tc>
        <w:tc>
          <w:tcPr>
            <w:tcW w:w="1580" w:type="pct"/>
            <w:tcBorders>
              <w:bottom w:val="single" w:sz="4" w:space="0" w:color="auto"/>
            </w:tcBorders>
            <w:vAlign w:val="bottom"/>
          </w:tcPr>
          <w:p w14:paraId="1E9A3D0F" w14:textId="77777777" w:rsidR="00BC4423" w:rsidRPr="003F3315" w:rsidRDefault="00BC4423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125" w:type="pct"/>
          </w:tcPr>
          <w:p w14:paraId="1E251F86" w14:textId="77777777" w:rsidR="00BC4423" w:rsidRPr="003F3315" w:rsidRDefault="00BC4423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915" w:type="pct"/>
            <w:vAlign w:val="bottom"/>
          </w:tcPr>
          <w:p w14:paraId="11371E91" w14:textId="169E6B4E" w:rsidR="00BC4423" w:rsidRPr="003F3315" w:rsidRDefault="003F3315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Date of report:</w:t>
            </w:r>
          </w:p>
        </w:tc>
        <w:tc>
          <w:tcPr>
            <w:tcW w:w="1591" w:type="pct"/>
            <w:tcBorders>
              <w:bottom w:val="single" w:sz="4" w:space="0" w:color="auto"/>
            </w:tcBorders>
            <w:vAlign w:val="bottom"/>
          </w:tcPr>
          <w:p w14:paraId="0A9C4DB6" w14:textId="77777777" w:rsidR="00BC4423" w:rsidRPr="003F3315" w:rsidRDefault="00BC4423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1737A7" w:rsidRPr="003F3315" w14:paraId="11F70639" w14:textId="77777777" w:rsidTr="001737A7">
        <w:trPr>
          <w:trHeight w:val="428"/>
        </w:trPr>
        <w:tc>
          <w:tcPr>
            <w:tcW w:w="790" w:type="pct"/>
            <w:vAlign w:val="bottom"/>
          </w:tcPr>
          <w:p w14:paraId="1524D7E7" w14:textId="1CE76513" w:rsidR="00BC4423" w:rsidRPr="003F3315" w:rsidRDefault="003F3315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Title / role:</w:t>
            </w:r>
          </w:p>
        </w:tc>
        <w:tc>
          <w:tcPr>
            <w:tcW w:w="158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7B66ED" w14:textId="77777777" w:rsidR="00BC4423" w:rsidRPr="003F3315" w:rsidRDefault="00BC4423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125" w:type="pct"/>
          </w:tcPr>
          <w:p w14:paraId="362859CE" w14:textId="77777777" w:rsidR="00BC4423" w:rsidRPr="003F3315" w:rsidRDefault="00BC4423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915" w:type="pct"/>
            <w:vAlign w:val="bottom"/>
          </w:tcPr>
          <w:p w14:paraId="450A0728" w14:textId="238E83F8" w:rsidR="00BC4423" w:rsidRPr="003F3315" w:rsidRDefault="003F3315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Incident no.:</w:t>
            </w:r>
          </w:p>
        </w:tc>
        <w:tc>
          <w:tcPr>
            <w:tcW w:w="159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C162C6" w14:textId="77777777" w:rsidR="00BC4423" w:rsidRPr="003F3315" w:rsidRDefault="00BC4423" w:rsidP="003F3315">
            <w:pPr>
              <w:pStyle w:val="p1"/>
              <w:spacing w:line="276" w:lineRule="auto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</w:tbl>
    <w:p w14:paraId="4CB66657" w14:textId="77777777" w:rsidR="00E90D2A" w:rsidRPr="003F3315" w:rsidRDefault="00E90D2A" w:rsidP="003F3315">
      <w:pPr>
        <w:pStyle w:val="p1"/>
        <w:spacing w:line="276" w:lineRule="auto"/>
        <w:rPr>
          <w:rFonts w:ascii="Century Gothic" w:hAnsi="Century Gothic"/>
          <w:bCs/>
          <w:color w:val="auto"/>
          <w:sz w:val="20"/>
          <w:szCs w:val="20"/>
        </w:rPr>
      </w:pPr>
    </w:p>
    <w:p w14:paraId="0C80E2D6" w14:textId="77777777" w:rsidR="00AE4E4E" w:rsidRPr="003F3315" w:rsidRDefault="00AE4E4E" w:rsidP="003F3315">
      <w:pPr>
        <w:pStyle w:val="p1"/>
        <w:spacing w:line="276" w:lineRule="auto"/>
        <w:rPr>
          <w:rFonts w:ascii="Century Gothic" w:hAnsi="Century Gothic"/>
          <w:bCs/>
          <w:color w:val="auto"/>
          <w:sz w:val="20"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85"/>
        <w:gridCol w:w="3017"/>
        <w:gridCol w:w="2342"/>
        <w:gridCol w:w="2826"/>
      </w:tblGrid>
      <w:tr w:rsidR="001737A7" w:rsidRPr="001737A7" w14:paraId="37BEA0B4" w14:textId="77777777" w:rsidTr="00431835">
        <w:trPr>
          <w:trHeight w:val="432"/>
        </w:trPr>
        <w:tc>
          <w:tcPr>
            <w:tcW w:w="5000" w:type="pct"/>
            <w:gridSpan w:val="4"/>
            <w:shd w:val="clear" w:color="auto" w:fill="FFCC00"/>
            <w:vAlign w:val="center"/>
          </w:tcPr>
          <w:p w14:paraId="478AED4E" w14:textId="3B99BA2A" w:rsidR="00461262" w:rsidRPr="001737A7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Employee</w:t>
            </w:r>
            <w:r w:rsidR="00F95E5A"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 xml:space="preserve"> </w:t>
            </w:r>
            <w:r w:rsid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I</w:t>
            </w:r>
            <w:r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 xml:space="preserve">ncident </w:t>
            </w:r>
            <w:r w:rsid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I</w:t>
            </w:r>
            <w:r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nformation</w:t>
            </w:r>
          </w:p>
        </w:tc>
      </w:tr>
      <w:tr w:rsidR="001737A7" w:rsidRPr="001737A7" w14:paraId="46B9C28B" w14:textId="77777777" w:rsidTr="001737A7">
        <w:trPr>
          <w:trHeight w:val="432"/>
        </w:trPr>
        <w:tc>
          <w:tcPr>
            <w:tcW w:w="936" w:type="pct"/>
            <w:shd w:val="clear" w:color="auto" w:fill="auto"/>
            <w:vAlign w:val="center"/>
          </w:tcPr>
          <w:p w14:paraId="2727EB4A" w14:textId="54530004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Employee name:</w:t>
            </w:r>
          </w:p>
        </w:tc>
        <w:tc>
          <w:tcPr>
            <w:tcW w:w="1498" w:type="pct"/>
            <w:shd w:val="clear" w:color="auto" w:fill="auto"/>
            <w:vAlign w:val="center"/>
          </w:tcPr>
          <w:p w14:paraId="09A23CCB" w14:textId="77777777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1163" w:type="pct"/>
            <w:shd w:val="clear" w:color="auto" w:fill="auto"/>
            <w:vAlign w:val="center"/>
          </w:tcPr>
          <w:p w14:paraId="3002DE43" w14:textId="6C7C7BCB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Employee title / role:</w:t>
            </w:r>
          </w:p>
        </w:tc>
        <w:tc>
          <w:tcPr>
            <w:tcW w:w="1403" w:type="pct"/>
            <w:shd w:val="clear" w:color="auto" w:fill="auto"/>
            <w:vAlign w:val="center"/>
          </w:tcPr>
          <w:p w14:paraId="791571C0" w14:textId="77777777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1737A7" w:rsidRPr="001737A7" w14:paraId="4D62803F" w14:textId="77777777" w:rsidTr="001737A7">
        <w:trPr>
          <w:trHeight w:val="432"/>
        </w:trPr>
        <w:tc>
          <w:tcPr>
            <w:tcW w:w="936" w:type="pct"/>
            <w:shd w:val="clear" w:color="auto" w:fill="auto"/>
            <w:vAlign w:val="center"/>
          </w:tcPr>
          <w:p w14:paraId="5F6928A2" w14:textId="414E5D19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Date of incident:</w:t>
            </w:r>
          </w:p>
        </w:tc>
        <w:tc>
          <w:tcPr>
            <w:tcW w:w="1498" w:type="pct"/>
            <w:shd w:val="clear" w:color="auto" w:fill="auto"/>
            <w:vAlign w:val="center"/>
          </w:tcPr>
          <w:p w14:paraId="61705DF5" w14:textId="77777777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1163" w:type="pct"/>
            <w:shd w:val="clear" w:color="auto" w:fill="auto"/>
            <w:vAlign w:val="center"/>
          </w:tcPr>
          <w:p w14:paraId="2ED17618" w14:textId="6C89DA4C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Time of incident:</w:t>
            </w:r>
          </w:p>
        </w:tc>
        <w:tc>
          <w:tcPr>
            <w:tcW w:w="1403" w:type="pct"/>
            <w:shd w:val="clear" w:color="auto" w:fill="auto"/>
            <w:vAlign w:val="center"/>
          </w:tcPr>
          <w:p w14:paraId="34AC3463" w14:textId="77777777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1737A7" w:rsidRPr="001737A7" w14:paraId="7A8F49B3" w14:textId="77777777" w:rsidTr="001737A7">
        <w:trPr>
          <w:trHeight w:val="432"/>
        </w:trPr>
        <w:tc>
          <w:tcPr>
            <w:tcW w:w="936" w:type="pct"/>
            <w:shd w:val="clear" w:color="auto" w:fill="auto"/>
            <w:vAlign w:val="center"/>
          </w:tcPr>
          <w:p w14:paraId="56DED943" w14:textId="35A3216A" w:rsidR="00C66B85" w:rsidRPr="001737A7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Location:</w:t>
            </w:r>
          </w:p>
        </w:tc>
        <w:tc>
          <w:tcPr>
            <w:tcW w:w="4064" w:type="pct"/>
            <w:gridSpan w:val="3"/>
            <w:shd w:val="clear" w:color="auto" w:fill="auto"/>
            <w:vAlign w:val="center"/>
          </w:tcPr>
          <w:p w14:paraId="3E41BA27" w14:textId="77777777" w:rsidR="00C66B85" w:rsidRPr="001737A7" w:rsidRDefault="00C66B8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1737A7" w:rsidRPr="001737A7" w14:paraId="486EAECA" w14:textId="77777777" w:rsidTr="001737A7">
        <w:trPr>
          <w:trHeight w:val="432"/>
        </w:trPr>
        <w:tc>
          <w:tcPr>
            <w:tcW w:w="936" w:type="pct"/>
            <w:shd w:val="clear" w:color="auto" w:fill="auto"/>
            <w:vAlign w:val="center"/>
          </w:tcPr>
          <w:p w14:paraId="660B4891" w14:textId="6862745F" w:rsidR="00C66B85" w:rsidRPr="001737A7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Specific area of location</w:t>
            </w:r>
            <w:r w:rsidR="00F95E5A"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:</w:t>
            </w:r>
          </w:p>
        </w:tc>
        <w:tc>
          <w:tcPr>
            <w:tcW w:w="4064" w:type="pct"/>
            <w:gridSpan w:val="3"/>
            <w:shd w:val="clear" w:color="auto" w:fill="auto"/>
            <w:vAlign w:val="center"/>
          </w:tcPr>
          <w:p w14:paraId="59EBDC48" w14:textId="77777777" w:rsidR="00C66B85" w:rsidRPr="001737A7" w:rsidRDefault="00C66B8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1737A7" w:rsidRPr="001737A7" w14:paraId="0F8706EC" w14:textId="77777777" w:rsidTr="001737A7">
        <w:trPr>
          <w:trHeight w:val="432"/>
        </w:trPr>
        <w:tc>
          <w:tcPr>
            <w:tcW w:w="936" w:type="pct"/>
            <w:shd w:val="clear" w:color="auto" w:fill="auto"/>
            <w:vAlign w:val="center"/>
          </w:tcPr>
          <w:p w14:paraId="59346628" w14:textId="2F7C10B0" w:rsidR="00654E4A" w:rsidRPr="001737A7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Additional person(s) involved:</w:t>
            </w:r>
          </w:p>
        </w:tc>
        <w:tc>
          <w:tcPr>
            <w:tcW w:w="4064" w:type="pct"/>
            <w:gridSpan w:val="3"/>
            <w:shd w:val="clear" w:color="auto" w:fill="auto"/>
            <w:vAlign w:val="center"/>
          </w:tcPr>
          <w:p w14:paraId="4A3FE027" w14:textId="77777777" w:rsidR="00654E4A" w:rsidRPr="001737A7" w:rsidRDefault="00654E4A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1737A7" w:rsidRPr="001737A7" w14:paraId="3169C7A2" w14:textId="77777777" w:rsidTr="00431835">
        <w:trPr>
          <w:trHeight w:val="432"/>
        </w:trPr>
        <w:tc>
          <w:tcPr>
            <w:tcW w:w="5000" w:type="pct"/>
            <w:gridSpan w:val="4"/>
            <w:shd w:val="clear" w:color="auto" w:fill="FFCC00"/>
            <w:vAlign w:val="center"/>
          </w:tcPr>
          <w:p w14:paraId="77F5F29F" w14:textId="7AE356FE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Witnesses:</w:t>
            </w:r>
          </w:p>
        </w:tc>
      </w:tr>
      <w:tr w:rsidR="001737A7" w:rsidRPr="001737A7" w14:paraId="39B05395" w14:textId="77777777" w:rsidTr="00A75B8D">
        <w:trPr>
          <w:trHeight w:val="1152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52DE6AB4" w14:textId="77777777" w:rsidR="001737A7" w:rsidRPr="001737A7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1737A7" w:rsidRPr="001737A7" w14:paraId="142BED9B" w14:textId="77777777" w:rsidTr="00431835">
        <w:trPr>
          <w:trHeight w:val="432"/>
        </w:trPr>
        <w:tc>
          <w:tcPr>
            <w:tcW w:w="5000" w:type="pct"/>
            <w:gridSpan w:val="4"/>
            <w:shd w:val="clear" w:color="auto" w:fill="FFCC00"/>
            <w:vAlign w:val="center"/>
          </w:tcPr>
          <w:p w14:paraId="3C834CF3" w14:textId="2398A6D2" w:rsidR="00C66B85" w:rsidRPr="001737A7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Incident description including any events leading to or immediately following the incident</w:t>
            </w:r>
            <w:r w:rsidR="00342854"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:</w:t>
            </w:r>
          </w:p>
        </w:tc>
      </w:tr>
      <w:tr w:rsidR="001737A7" w:rsidRPr="001737A7" w14:paraId="66A21EBF" w14:textId="77777777" w:rsidTr="00A75B8D">
        <w:trPr>
          <w:trHeight w:val="1152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7447194A" w14:textId="77777777" w:rsidR="00C66B85" w:rsidRPr="001737A7" w:rsidRDefault="00C66B8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</w:tr>
      <w:tr w:rsidR="001737A7" w:rsidRPr="001737A7" w14:paraId="4B2CA77B" w14:textId="77777777" w:rsidTr="00431835">
        <w:trPr>
          <w:trHeight w:val="432"/>
        </w:trPr>
        <w:tc>
          <w:tcPr>
            <w:tcW w:w="5000" w:type="pct"/>
            <w:gridSpan w:val="4"/>
            <w:shd w:val="clear" w:color="auto" w:fill="FFCC00"/>
            <w:vAlign w:val="center"/>
          </w:tcPr>
          <w:p w14:paraId="748270C2" w14:textId="0A89C8A7" w:rsidR="00AC791D" w:rsidRPr="001737A7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Employee explanation of events / circumstances</w:t>
            </w:r>
            <w:r w:rsidR="00342854"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:</w:t>
            </w:r>
          </w:p>
        </w:tc>
      </w:tr>
      <w:tr w:rsidR="001737A7" w:rsidRPr="001737A7" w14:paraId="2FADB72E" w14:textId="77777777" w:rsidTr="00A75B8D">
        <w:trPr>
          <w:trHeight w:val="1152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0B21EDD5" w14:textId="77777777" w:rsidR="00AC791D" w:rsidRPr="001737A7" w:rsidRDefault="00AC791D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</w:p>
        </w:tc>
      </w:tr>
      <w:tr w:rsidR="001737A7" w:rsidRPr="001737A7" w14:paraId="18E1DDCF" w14:textId="77777777" w:rsidTr="00431835">
        <w:trPr>
          <w:trHeight w:val="432"/>
        </w:trPr>
        <w:tc>
          <w:tcPr>
            <w:tcW w:w="5000" w:type="pct"/>
            <w:gridSpan w:val="4"/>
            <w:shd w:val="clear" w:color="auto" w:fill="FFCC00"/>
            <w:vAlign w:val="center"/>
          </w:tcPr>
          <w:p w14:paraId="36593F65" w14:textId="24F84F1B" w:rsidR="00696362" w:rsidRPr="001737A7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/>
                <w:color w:val="auto"/>
                <w:sz w:val="20"/>
                <w:szCs w:val="20"/>
              </w:rPr>
            </w:pPr>
            <w:r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Resulting action executed, planned, or recommended</w:t>
            </w:r>
            <w:r w:rsidR="00342854" w:rsidRPr="001737A7">
              <w:rPr>
                <w:rFonts w:ascii="Century Gothic" w:hAnsi="Century Gothic"/>
                <w:b/>
                <w:color w:val="auto"/>
                <w:sz w:val="20"/>
                <w:szCs w:val="20"/>
              </w:rPr>
              <w:t>:</w:t>
            </w:r>
          </w:p>
        </w:tc>
      </w:tr>
      <w:tr w:rsidR="001737A7" w:rsidRPr="001737A7" w14:paraId="2758F32C" w14:textId="77777777" w:rsidTr="00A75B8D">
        <w:trPr>
          <w:trHeight w:val="1152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2C07190E" w14:textId="77777777" w:rsidR="00696362" w:rsidRPr="001737A7" w:rsidRDefault="00696362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</w:tbl>
    <w:p w14:paraId="1A75A498" w14:textId="77777777" w:rsidR="000B1C76" w:rsidRPr="003F3315" w:rsidRDefault="000B1C76" w:rsidP="003F3315">
      <w:pPr>
        <w:pStyle w:val="p1"/>
        <w:spacing w:line="276" w:lineRule="auto"/>
        <w:rPr>
          <w:rFonts w:ascii="Century Gothic" w:hAnsi="Century Gothic"/>
          <w:bCs/>
          <w:color w:val="auto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5"/>
        <w:gridCol w:w="2125"/>
        <w:gridCol w:w="1913"/>
        <w:gridCol w:w="2490"/>
        <w:gridCol w:w="762"/>
        <w:gridCol w:w="1435"/>
      </w:tblGrid>
      <w:tr w:rsidR="003F3315" w:rsidRPr="003F3315" w14:paraId="6399127A" w14:textId="77777777" w:rsidTr="001737A7">
        <w:trPr>
          <w:trHeight w:val="877"/>
        </w:trPr>
        <w:tc>
          <w:tcPr>
            <w:tcW w:w="672" w:type="pct"/>
            <w:vAlign w:val="bottom"/>
          </w:tcPr>
          <w:p w14:paraId="2E382B3E" w14:textId="4EB00262" w:rsidR="005017FC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lastRenderedPageBreak/>
              <w:t>Employee name: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bottom"/>
          </w:tcPr>
          <w:p w14:paraId="3BDFC310" w14:textId="77777777" w:rsidR="005017FC" w:rsidRPr="003F3315" w:rsidRDefault="005017FC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949" w:type="pct"/>
            <w:vAlign w:val="bottom"/>
          </w:tcPr>
          <w:p w14:paraId="124B18FA" w14:textId="7F42B11E" w:rsidR="005017FC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Employee signature:</w:t>
            </w:r>
          </w:p>
        </w:tc>
        <w:tc>
          <w:tcPr>
            <w:tcW w:w="1235" w:type="pct"/>
            <w:tcBorders>
              <w:bottom w:val="single" w:sz="4" w:space="0" w:color="auto"/>
            </w:tcBorders>
            <w:vAlign w:val="bottom"/>
          </w:tcPr>
          <w:p w14:paraId="6609F254" w14:textId="77777777" w:rsidR="005017FC" w:rsidRPr="003F3315" w:rsidRDefault="005017FC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378" w:type="pct"/>
            <w:vAlign w:val="bottom"/>
          </w:tcPr>
          <w:p w14:paraId="26A2739B" w14:textId="3F196129" w:rsidR="005017FC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Date: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vAlign w:val="bottom"/>
          </w:tcPr>
          <w:p w14:paraId="4139DB26" w14:textId="77777777" w:rsidR="005017FC" w:rsidRPr="003F3315" w:rsidRDefault="005017FC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3F3315" w:rsidRPr="003F3315" w14:paraId="030FD593" w14:textId="77777777" w:rsidTr="001737A7">
        <w:trPr>
          <w:trHeight w:val="877"/>
        </w:trPr>
        <w:tc>
          <w:tcPr>
            <w:tcW w:w="672" w:type="pct"/>
            <w:vAlign w:val="bottom"/>
          </w:tcPr>
          <w:p w14:paraId="0266ABB7" w14:textId="51619E8C" w:rsidR="00BF258A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Reporting staff name:</w:t>
            </w:r>
          </w:p>
        </w:tc>
        <w:tc>
          <w:tcPr>
            <w:tcW w:w="1054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D63358" w14:textId="77777777" w:rsidR="00BF258A" w:rsidRPr="003F3315" w:rsidRDefault="00BF258A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949" w:type="pct"/>
            <w:vAlign w:val="bottom"/>
          </w:tcPr>
          <w:p w14:paraId="2F7C82BA" w14:textId="700B6006" w:rsidR="00BF258A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Reporting staff signature:</w:t>
            </w:r>
          </w:p>
        </w:tc>
        <w:tc>
          <w:tcPr>
            <w:tcW w:w="1235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AFD630" w14:textId="77777777" w:rsidR="00BF258A" w:rsidRPr="003F3315" w:rsidRDefault="00BF258A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378" w:type="pct"/>
            <w:vAlign w:val="bottom"/>
          </w:tcPr>
          <w:p w14:paraId="32B8C741" w14:textId="7E25EED4" w:rsidR="00BF258A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Date:</w:t>
            </w:r>
          </w:p>
        </w:tc>
        <w:tc>
          <w:tcPr>
            <w:tcW w:w="71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C0DDF4" w14:textId="77777777" w:rsidR="00BF258A" w:rsidRPr="003F3315" w:rsidRDefault="00BF258A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  <w:tr w:rsidR="003F3315" w:rsidRPr="003F3315" w14:paraId="350AB9EA" w14:textId="77777777" w:rsidTr="001737A7">
        <w:trPr>
          <w:trHeight w:val="877"/>
        </w:trPr>
        <w:tc>
          <w:tcPr>
            <w:tcW w:w="672" w:type="pct"/>
            <w:vAlign w:val="bottom"/>
          </w:tcPr>
          <w:p w14:paraId="11812CAA" w14:textId="4FFFB2D7" w:rsidR="00BF258A" w:rsidRPr="003F3315" w:rsidRDefault="001737A7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HR</w:t>
            </w:r>
            <w:r w:rsidR="003F3315"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 xml:space="preserve"> rep name:</w:t>
            </w:r>
          </w:p>
        </w:tc>
        <w:tc>
          <w:tcPr>
            <w:tcW w:w="1054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9B3B72" w14:textId="77777777" w:rsidR="00BF258A" w:rsidRPr="003F3315" w:rsidRDefault="00BF258A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949" w:type="pct"/>
            <w:vAlign w:val="bottom"/>
          </w:tcPr>
          <w:p w14:paraId="15444C0C" w14:textId="5522E74E" w:rsidR="00BF258A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proofErr w:type="spellStart"/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Hr</w:t>
            </w:r>
            <w:proofErr w:type="spellEnd"/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 xml:space="preserve"> rep signature:</w:t>
            </w:r>
          </w:p>
        </w:tc>
        <w:tc>
          <w:tcPr>
            <w:tcW w:w="1235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82634B5" w14:textId="77777777" w:rsidR="00BF258A" w:rsidRPr="003F3315" w:rsidRDefault="00BF258A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  <w:tc>
          <w:tcPr>
            <w:tcW w:w="378" w:type="pct"/>
            <w:vAlign w:val="bottom"/>
          </w:tcPr>
          <w:p w14:paraId="6CC1077A" w14:textId="0CFBF611" w:rsidR="00BF258A" w:rsidRPr="003F3315" w:rsidRDefault="003F3315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  <w:r w:rsidRPr="003F3315">
              <w:rPr>
                <w:rFonts w:ascii="Century Gothic" w:hAnsi="Century Gothic"/>
                <w:bCs/>
                <w:color w:val="auto"/>
                <w:sz w:val="20"/>
                <w:szCs w:val="20"/>
              </w:rPr>
              <w:t>Date:</w:t>
            </w:r>
          </w:p>
        </w:tc>
        <w:tc>
          <w:tcPr>
            <w:tcW w:w="71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48B9BF" w14:textId="77777777" w:rsidR="00BF258A" w:rsidRPr="003F3315" w:rsidRDefault="00BF258A" w:rsidP="001737A7">
            <w:pPr>
              <w:pStyle w:val="p1"/>
              <w:spacing w:line="276" w:lineRule="auto"/>
              <w:jc w:val="center"/>
              <w:rPr>
                <w:rFonts w:ascii="Century Gothic" w:hAnsi="Century Gothic"/>
                <w:bCs/>
                <w:color w:val="auto"/>
                <w:sz w:val="20"/>
                <w:szCs w:val="20"/>
              </w:rPr>
            </w:pPr>
          </w:p>
        </w:tc>
      </w:tr>
    </w:tbl>
    <w:p w14:paraId="778B2490" w14:textId="77777777" w:rsidR="0074471E" w:rsidRPr="003F3315" w:rsidRDefault="0074471E" w:rsidP="003F3315">
      <w:pPr>
        <w:pStyle w:val="p1"/>
        <w:spacing w:line="276" w:lineRule="auto"/>
        <w:rPr>
          <w:rFonts w:ascii="Century Gothic" w:hAnsi="Century Gothic"/>
          <w:bCs/>
          <w:color w:val="auto"/>
          <w:sz w:val="20"/>
          <w:szCs w:val="20"/>
        </w:rPr>
      </w:pPr>
    </w:p>
    <w:p w14:paraId="2AC2958A" w14:textId="21F369AA" w:rsidR="00E2581C" w:rsidRPr="001737A7" w:rsidRDefault="00E2581C" w:rsidP="001737A7">
      <w:pPr>
        <w:spacing w:line="276" w:lineRule="auto"/>
        <w:rPr>
          <w:rFonts w:ascii="Century Gothic" w:hAnsi="Century Gothic" w:cs="Arial"/>
          <w:bCs/>
          <w:sz w:val="20"/>
          <w:szCs w:val="20"/>
        </w:rPr>
      </w:pPr>
    </w:p>
    <w:sectPr w:rsidR="00E2581C" w:rsidRPr="001737A7" w:rsidSect="003F3315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FD68B" w14:textId="77777777" w:rsidR="00134AF2" w:rsidRDefault="00134AF2" w:rsidP="0026743B">
      <w:r>
        <w:separator/>
      </w:r>
    </w:p>
  </w:endnote>
  <w:endnote w:type="continuationSeparator" w:id="0">
    <w:p w14:paraId="50BF7592" w14:textId="77777777" w:rsidR="00134AF2" w:rsidRDefault="00134AF2" w:rsidP="0026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  <w:sz w:val="16"/>
        <w:szCs w:val="16"/>
      </w:rPr>
      <w:id w:val="1379822342"/>
      <w:docPartObj>
        <w:docPartGallery w:val="Page Numbers (Bottom of Page)"/>
        <w:docPartUnique/>
      </w:docPartObj>
    </w:sdtPr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B7C23C4" w14:textId="5CFC9895" w:rsidR="0026743B" w:rsidRPr="0026743B" w:rsidRDefault="0026743B">
            <w:pPr>
              <w:pStyle w:val="Footer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26743B">
              <w:rPr>
                <w:rFonts w:ascii="Century Gothic" w:hAnsi="Century Gothic"/>
                <w:sz w:val="16"/>
                <w:szCs w:val="16"/>
              </w:rPr>
              <w:t xml:space="preserve">Page </w:t>
            </w:r>
            <w:r w:rsidRPr="0026743B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26743B">
              <w:rPr>
                <w:rFonts w:ascii="Century Gothic" w:hAnsi="Century Gothic"/>
                <w:sz w:val="16"/>
                <w:szCs w:val="16"/>
              </w:rPr>
              <w:instrText xml:space="preserve"> PAGE </w:instrText>
            </w:r>
            <w:r w:rsidRPr="0026743B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26743B">
              <w:rPr>
                <w:rFonts w:ascii="Century Gothic" w:hAnsi="Century Gothic"/>
                <w:noProof/>
                <w:sz w:val="16"/>
                <w:szCs w:val="16"/>
              </w:rPr>
              <w:t>2</w:t>
            </w:r>
            <w:r w:rsidRPr="0026743B">
              <w:rPr>
                <w:rFonts w:ascii="Century Gothic" w:hAnsi="Century Gothic"/>
                <w:sz w:val="16"/>
                <w:szCs w:val="16"/>
              </w:rPr>
              <w:fldChar w:fldCharType="end"/>
            </w:r>
            <w:r w:rsidRPr="0026743B">
              <w:rPr>
                <w:rFonts w:ascii="Century Gothic" w:hAnsi="Century Gothic"/>
                <w:sz w:val="16"/>
                <w:szCs w:val="16"/>
              </w:rPr>
              <w:t xml:space="preserve"> of </w:t>
            </w:r>
            <w:r w:rsidRPr="0026743B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26743B">
              <w:rPr>
                <w:rFonts w:ascii="Century Gothic" w:hAnsi="Century Gothic"/>
                <w:sz w:val="16"/>
                <w:szCs w:val="16"/>
              </w:rPr>
              <w:instrText xml:space="preserve"> NUMPAGES  </w:instrText>
            </w:r>
            <w:r w:rsidRPr="0026743B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26743B">
              <w:rPr>
                <w:rFonts w:ascii="Century Gothic" w:hAnsi="Century Gothic"/>
                <w:noProof/>
                <w:sz w:val="16"/>
                <w:szCs w:val="16"/>
              </w:rPr>
              <w:t>2</w:t>
            </w:r>
            <w:r w:rsidRPr="0026743B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sdtContent>
      </w:sdt>
    </w:sdtContent>
  </w:sdt>
  <w:p w14:paraId="518F4322" w14:textId="77777777" w:rsidR="0026743B" w:rsidRPr="0026743B" w:rsidRDefault="0026743B">
    <w:pPr>
      <w:pStyle w:val="Footer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04202" w14:textId="77777777" w:rsidR="00134AF2" w:rsidRDefault="00134AF2" w:rsidP="0026743B">
      <w:r>
        <w:separator/>
      </w:r>
    </w:p>
  </w:footnote>
  <w:footnote w:type="continuationSeparator" w:id="0">
    <w:p w14:paraId="0B2437CA" w14:textId="77777777" w:rsidR="00134AF2" w:rsidRDefault="00134AF2" w:rsidP="00267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13232"/>
    <w:multiLevelType w:val="hybridMultilevel"/>
    <w:tmpl w:val="799E1514"/>
    <w:lvl w:ilvl="0" w:tplc="383E233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322A31"/>
    <w:multiLevelType w:val="hybridMultilevel"/>
    <w:tmpl w:val="C666D72E"/>
    <w:lvl w:ilvl="0" w:tplc="A816D6B0">
      <w:start w:val="3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841960">
    <w:abstractNumId w:val="0"/>
  </w:num>
  <w:num w:numId="2" w16cid:durableId="1999728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315"/>
    <w:rsid w:val="00017608"/>
    <w:rsid w:val="00020500"/>
    <w:rsid w:val="000700BE"/>
    <w:rsid w:val="00074557"/>
    <w:rsid w:val="000B1C76"/>
    <w:rsid w:val="000B1F51"/>
    <w:rsid w:val="000D53A9"/>
    <w:rsid w:val="001136F6"/>
    <w:rsid w:val="00134AF2"/>
    <w:rsid w:val="001737A7"/>
    <w:rsid w:val="0026743B"/>
    <w:rsid w:val="00342854"/>
    <w:rsid w:val="00361A3B"/>
    <w:rsid w:val="00366E77"/>
    <w:rsid w:val="003C6958"/>
    <w:rsid w:val="003F1EEB"/>
    <w:rsid w:val="003F3315"/>
    <w:rsid w:val="00431835"/>
    <w:rsid w:val="00450BC9"/>
    <w:rsid w:val="00460003"/>
    <w:rsid w:val="00461262"/>
    <w:rsid w:val="0046141A"/>
    <w:rsid w:val="00461D0C"/>
    <w:rsid w:val="004C49FF"/>
    <w:rsid w:val="004D29FE"/>
    <w:rsid w:val="005017FC"/>
    <w:rsid w:val="00543482"/>
    <w:rsid w:val="00591A83"/>
    <w:rsid w:val="00654E4A"/>
    <w:rsid w:val="00696362"/>
    <w:rsid w:val="0074471E"/>
    <w:rsid w:val="00795D3F"/>
    <w:rsid w:val="007D2A77"/>
    <w:rsid w:val="007D39B9"/>
    <w:rsid w:val="00834CF4"/>
    <w:rsid w:val="00890DF5"/>
    <w:rsid w:val="00911BB2"/>
    <w:rsid w:val="00985B89"/>
    <w:rsid w:val="00985C61"/>
    <w:rsid w:val="009871B6"/>
    <w:rsid w:val="009E0257"/>
    <w:rsid w:val="009F6B34"/>
    <w:rsid w:val="00A0340B"/>
    <w:rsid w:val="00A75B8D"/>
    <w:rsid w:val="00A93B56"/>
    <w:rsid w:val="00AB721C"/>
    <w:rsid w:val="00AC791D"/>
    <w:rsid w:val="00AE4E4E"/>
    <w:rsid w:val="00B1039D"/>
    <w:rsid w:val="00B13307"/>
    <w:rsid w:val="00B471C6"/>
    <w:rsid w:val="00B60260"/>
    <w:rsid w:val="00B65CC5"/>
    <w:rsid w:val="00B90FFA"/>
    <w:rsid w:val="00B94FC3"/>
    <w:rsid w:val="00BC4423"/>
    <w:rsid w:val="00BF258A"/>
    <w:rsid w:val="00C55D5B"/>
    <w:rsid w:val="00C66B85"/>
    <w:rsid w:val="00C77446"/>
    <w:rsid w:val="00D16014"/>
    <w:rsid w:val="00D62058"/>
    <w:rsid w:val="00DD6663"/>
    <w:rsid w:val="00E2581C"/>
    <w:rsid w:val="00E40E1C"/>
    <w:rsid w:val="00E423B5"/>
    <w:rsid w:val="00E90D2A"/>
    <w:rsid w:val="00E9307C"/>
    <w:rsid w:val="00ED72DE"/>
    <w:rsid w:val="00EE0397"/>
    <w:rsid w:val="00F47E93"/>
    <w:rsid w:val="00F5679B"/>
    <w:rsid w:val="00F95E5A"/>
    <w:rsid w:val="00FA4707"/>
    <w:rsid w:val="00FB6405"/>
    <w:rsid w:val="00FF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A5147"/>
  <w14:defaultImageDpi w14:val="32767"/>
  <w15:docId w15:val="{F7C857D2-2662-4759-891E-75EE5B21D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366E77"/>
    <w:rPr>
      <w:rFonts w:ascii="Arial" w:hAnsi="Arial" w:cs="Arial"/>
      <w:color w:val="232323"/>
      <w:sz w:val="22"/>
      <w:szCs w:val="22"/>
    </w:rPr>
  </w:style>
  <w:style w:type="character" w:customStyle="1" w:styleId="s1">
    <w:name w:val="s1"/>
    <w:basedOn w:val="DefaultParagraphFont"/>
    <w:rsid w:val="00366E77"/>
  </w:style>
  <w:style w:type="table" w:styleId="TableGrid">
    <w:name w:val="Table Grid"/>
    <w:basedOn w:val="TableNormal"/>
    <w:uiPriority w:val="99"/>
    <w:rsid w:val="00BC44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7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743B"/>
  </w:style>
  <w:style w:type="paragraph" w:styleId="Footer">
    <w:name w:val="footer"/>
    <w:basedOn w:val="Normal"/>
    <w:link w:val="FooterChar"/>
    <w:uiPriority w:val="99"/>
    <w:unhideWhenUsed/>
    <w:rsid w:val="00267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7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9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hnoor's\w%20o%20r%20k\August\In%20Progress\Incident%20Report%20Template%20(12)\%2305\IC-Employee-Incident-Report-8777_WORD.dotx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IC-Employee-Incident-Report-8777_WORD</Template>
  <TotalTime>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Hafiza Rabbia Anwar</cp:lastModifiedBy>
  <cp:revision>8</cp:revision>
  <cp:lastPrinted>2022-09-30T10:51:00Z</cp:lastPrinted>
  <dcterms:created xsi:type="dcterms:W3CDTF">2022-08-11T11:39:00Z</dcterms:created>
  <dcterms:modified xsi:type="dcterms:W3CDTF">2022-09-30T10:51:00Z</dcterms:modified>
</cp:coreProperties>
</file>