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319" w:type="pct"/>
        <w:tblInd w:w="-360" w:type="dxa"/>
        <w:tblLook w:val="04A0" w:firstRow="1" w:lastRow="0" w:firstColumn="1" w:lastColumn="0" w:noHBand="0" w:noVBand="1"/>
      </w:tblPr>
      <w:tblGrid>
        <w:gridCol w:w="2874"/>
        <w:gridCol w:w="2883"/>
        <w:gridCol w:w="1725"/>
        <w:gridCol w:w="2465"/>
      </w:tblGrid>
      <w:tr w:rsidR="000172E5" w:rsidRPr="00B24C66" w14:paraId="5D5C87B0" w14:textId="77777777" w:rsidTr="000F7D59">
        <w:trPr>
          <w:trHeight w:val="768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42B60EA4" w14:textId="612EDB43" w:rsidR="000172E5" w:rsidRPr="000F7D59" w:rsidRDefault="000F7D59" w:rsidP="000F7D59">
            <w:pPr>
              <w:jc w:val="center"/>
              <w:rPr>
                <w:rFonts w:ascii="Abadi" w:hAnsi="Abadi"/>
                <w:b/>
                <w:bCs/>
              </w:rPr>
            </w:pPr>
            <w:r w:rsidRPr="000F7D59">
              <w:rPr>
                <w:rFonts w:ascii="Abadi" w:hAnsi="Abadi"/>
                <w:b/>
                <w:bCs/>
              </w:rPr>
              <w:t>PARENT INFO 01</w:t>
            </w:r>
          </w:p>
        </w:tc>
      </w:tr>
      <w:tr w:rsidR="000172E5" w:rsidRPr="00B24C66" w14:paraId="00D64040" w14:textId="77777777" w:rsidTr="000F7D59">
        <w:trPr>
          <w:trHeight w:val="800"/>
        </w:trPr>
        <w:sdt>
          <w:sdtPr>
            <w:rPr>
              <w:rFonts w:ascii="Abadi" w:hAnsi="Abadi"/>
            </w:rPr>
            <w:id w:val="1621259925"/>
            <w:placeholder>
              <w:docPart w:val="90A5CB03E0934F28A51827A9805CD4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41CE4A2C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First Name</w:t>
                </w:r>
              </w:p>
            </w:tc>
          </w:sdtContent>
        </w:sdt>
        <w:tc>
          <w:tcPr>
            <w:tcW w:w="3555" w:type="pct"/>
            <w:gridSpan w:val="3"/>
            <w:vAlign w:val="center"/>
          </w:tcPr>
          <w:p w14:paraId="22004EA8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66D8A1F6" w14:textId="77777777" w:rsidTr="000F7D59">
        <w:trPr>
          <w:trHeight w:val="737"/>
        </w:trPr>
        <w:sdt>
          <w:sdtPr>
            <w:rPr>
              <w:rFonts w:ascii="Abadi" w:hAnsi="Abadi"/>
            </w:rPr>
            <w:id w:val="-1470592894"/>
            <w:placeholder>
              <w:docPart w:val="54B827F23671451883F707943DB4D1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366B9A16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Last Name</w:t>
                </w:r>
              </w:p>
            </w:tc>
          </w:sdtContent>
        </w:sdt>
        <w:tc>
          <w:tcPr>
            <w:tcW w:w="3555" w:type="pct"/>
            <w:gridSpan w:val="3"/>
            <w:vAlign w:val="center"/>
          </w:tcPr>
          <w:p w14:paraId="590318BB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083D6A97" w14:textId="77777777" w:rsidTr="000F7D59">
        <w:trPr>
          <w:trHeight w:val="800"/>
        </w:trPr>
        <w:sdt>
          <w:sdtPr>
            <w:rPr>
              <w:rFonts w:ascii="Abadi" w:hAnsi="Abadi"/>
            </w:rPr>
            <w:id w:val="946660661"/>
            <w:placeholder>
              <w:docPart w:val="95ACCAFF501243AFA23556DB5C937C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1FCA4704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Cell Phone</w:t>
                </w:r>
              </w:p>
            </w:tc>
          </w:sdtContent>
        </w:sdt>
        <w:tc>
          <w:tcPr>
            <w:tcW w:w="1449" w:type="pct"/>
            <w:vAlign w:val="center"/>
          </w:tcPr>
          <w:p w14:paraId="2E132677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  <w:sdt>
          <w:sdtPr>
            <w:rPr>
              <w:rFonts w:ascii="Abadi" w:hAnsi="Abadi"/>
            </w:rPr>
            <w:id w:val="-1223447272"/>
            <w:placeholder>
              <w:docPart w:val="2B5152E9474946478F1FF8BA3E273D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7" w:type="pct"/>
                <w:vAlign w:val="center"/>
              </w:tcPr>
              <w:p w14:paraId="2FB77E0B" w14:textId="77777777" w:rsidR="000172E5" w:rsidRPr="00B24C66" w:rsidRDefault="007147D7" w:rsidP="000F7D59">
                <w:pPr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Work Phone</w:t>
                </w:r>
              </w:p>
            </w:tc>
          </w:sdtContent>
        </w:sdt>
        <w:tc>
          <w:tcPr>
            <w:tcW w:w="1239" w:type="pct"/>
            <w:vAlign w:val="center"/>
          </w:tcPr>
          <w:p w14:paraId="2D6B4B88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0B815C75" w14:textId="77777777" w:rsidTr="000F7D59">
        <w:trPr>
          <w:trHeight w:val="773"/>
        </w:trPr>
        <w:sdt>
          <w:sdtPr>
            <w:rPr>
              <w:rFonts w:ascii="Abadi" w:hAnsi="Abadi"/>
            </w:rPr>
            <w:id w:val="1334104394"/>
            <w:placeholder>
              <w:docPart w:val="D97D893560F14C448F068CF8672848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372ECF97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Email</w:t>
                </w:r>
              </w:p>
            </w:tc>
          </w:sdtContent>
        </w:sdt>
        <w:tc>
          <w:tcPr>
            <w:tcW w:w="3555" w:type="pct"/>
            <w:gridSpan w:val="3"/>
            <w:vAlign w:val="center"/>
          </w:tcPr>
          <w:p w14:paraId="19DE9831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1E61C5E3" w14:textId="77777777" w:rsidTr="000F7D59">
        <w:trPr>
          <w:trHeight w:val="96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CC4A102" w14:textId="77777777" w:rsidR="000172E5" w:rsidRPr="00B24C66" w:rsidRDefault="000172E5" w:rsidP="000F7D59">
            <w:pPr>
              <w:jc w:val="center"/>
              <w:rPr>
                <w:rFonts w:ascii="Abadi" w:hAnsi="Abadi"/>
                <w:b/>
                <w:sz w:val="8"/>
              </w:rPr>
            </w:pPr>
          </w:p>
        </w:tc>
      </w:tr>
      <w:tr w:rsidR="000172E5" w:rsidRPr="00B24C66" w14:paraId="6E6B5883" w14:textId="77777777" w:rsidTr="000F7D59">
        <w:trPr>
          <w:trHeight w:val="768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27F14831" w14:textId="0F7CAAE5" w:rsidR="000172E5" w:rsidRPr="00B24C66" w:rsidRDefault="000F7D59" w:rsidP="000F7D59">
            <w:pPr>
              <w:pStyle w:val="Heading1"/>
              <w:jc w:val="center"/>
              <w:outlineLvl w:val="0"/>
              <w:rPr>
                <w:rFonts w:ascii="Abadi" w:hAnsi="Abadi"/>
              </w:rPr>
            </w:pPr>
            <w:r>
              <w:rPr>
                <w:rFonts w:ascii="Abadi" w:hAnsi="Abadi"/>
              </w:rPr>
              <w:t>PARENT INFO 02</w:t>
            </w:r>
          </w:p>
        </w:tc>
      </w:tr>
      <w:tr w:rsidR="000172E5" w:rsidRPr="00B24C66" w14:paraId="3D0448A2" w14:textId="77777777" w:rsidTr="000F7D59">
        <w:trPr>
          <w:trHeight w:val="800"/>
        </w:trPr>
        <w:sdt>
          <w:sdtPr>
            <w:rPr>
              <w:rFonts w:ascii="Abadi" w:hAnsi="Abadi"/>
            </w:rPr>
            <w:id w:val="-2047821762"/>
            <w:placeholder>
              <w:docPart w:val="0CF5918A75F640B6B7713A7C751E9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272F9C31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First Name</w:t>
                </w:r>
              </w:p>
            </w:tc>
          </w:sdtContent>
        </w:sdt>
        <w:tc>
          <w:tcPr>
            <w:tcW w:w="3555" w:type="pct"/>
            <w:gridSpan w:val="3"/>
            <w:vAlign w:val="center"/>
          </w:tcPr>
          <w:p w14:paraId="6887CE5A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3FC19E50" w14:textId="77777777" w:rsidTr="000F7D59">
        <w:trPr>
          <w:trHeight w:val="800"/>
        </w:trPr>
        <w:sdt>
          <w:sdtPr>
            <w:rPr>
              <w:rFonts w:ascii="Abadi" w:hAnsi="Abadi"/>
            </w:rPr>
            <w:id w:val="-1368443858"/>
            <w:placeholder>
              <w:docPart w:val="9E6A00807C4D4A8FB1020155A33E42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686344F1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Last Name</w:t>
                </w:r>
              </w:p>
            </w:tc>
          </w:sdtContent>
        </w:sdt>
        <w:tc>
          <w:tcPr>
            <w:tcW w:w="3555" w:type="pct"/>
            <w:gridSpan w:val="3"/>
            <w:vAlign w:val="center"/>
          </w:tcPr>
          <w:p w14:paraId="4358C670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19661918" w14:textId="77777777" w:rsidTr="000F7D59">
        <w:trPr>
          <w:trHeight w:val="710"/>
        </w:trPr>
        <w:sdt>
          <w:sdtPr>
            <w:rPr>
              <w:rFonts w:ascii="Abadi" w:hAnsi="Abadi"/>
            </w:rPr>
            <w:id w:val="-201941420"/>
            <w:placeholder>
              <w:docPart w:val="A1DCA77A5AE34B3FBEF99813F33586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01E344EC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Cell Phone</w:t>
                </w:r>
              </w:p>
            </w:tc>
          </w:sdtContent>
        </w:sdt>
        <w:tc>
          <w:tcPr>
            <w:tcW w:w="1449" w:type="pct"/>
            <w:vAlign w:val="center"/>
          </w:tcPr>
          <w:p w14:paraId="06D7CDC1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  <w:sdt>
          <w:sdtPr>
            <w:rPr>
              <w:rFonts w:ascii="Abadi" w:hAnsi="Abadi"/>
            </w:rPr>
            <w:id w:val="-448942189"/>
            <w:placeholder>
              <w:docPart w:val="DB5849ED007E42578F6DF56A760B0F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7" w:type="pct"/>
                <w:vAlign w:val="center"/>
              </w:tcPr>
              <w:p w14:paraId="1FFD2B8D" w14:textId="77777777" w:rsidR="000172E5" w:rsidRPr="00B24C66" w:rsidRDefault="007147D7" w:rsidP="000F7D59">
                <w:pPr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Work Phone</w:t>
                </w:r>
              </w:p>
            </w:tc>
          </w:sdtContent>
        </w:sdt>
        <w:tc>
          <w:tcPr>
            <w:tcW w:w="1239" w:type="pct"/>
            <w:vAlign w:val="center"/>
          </w:tcPr>
          <w:p w14:paraId="4E7C80CD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0172E5" w:rsidRPr="00B24C66" w14:paraId="1EC13CA5" w14:textId="77777777" w:rsidTr="000F7D59">
        <w:trPr>
          <w:trHeight w:val="800"/>
        </w:trPr>
        <w:sdt>
          <w:sdtPr>
            <w:rPr>
              <w:rFonts w:ascii="Abadi" w:hAnsi="Abadi"/>
            </w:rPr>
            <w:id w:val="-1359804501"/>
            <w:placeholder>
              <w:docPart w:val="336B0112F15C43D4B354A8A8CE4C3E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5" w:type="pct"/>
                <w:vAlign w:val="center"/>
              </w:tcPr>
              <w:p w14:paraId="7CDD7CFD" w14:textId="77777777" w:rsidR="000172E5" w:rsidRPr="00B24C66" w:rsidRDefault="007147D7" w:rsidP="000F7D59">
                <w:pPr>
                  <w:pStyle w:val="NormalIndent"/>
                  <w:jc w:val="center"/>
                  <w:rPr>
                    <w:rFonts w:ascii="Abadi" w:hAnsi="Abadi"/>
                  </w:rPr>
                </w:pPr>
                <w:r w:rsidRPr="00B24C66">
                  <w:rPr>
                    <w:rFonts w:ascii="Abadi" w:hAnsi="Abadi"/>
                  </w:rPr>
                  <w:t>Email</w:t>
                </w:r>
              </w:p>
            </w:tc>
          </w:sdtContent>
        </w:sdt>
        <w:tc>
          <w:tcPr>
            <w:tcW w:w="3555" w:type="pct"/>
            <w:gridSpan w:val="3"/>
            <w:vAlign w:val="center"/>
          </w:tcPr>
          <w:p w14:paraId="5810FCDB" w14:textId="77777777" w:rsidR="000172E5" w:rsidRPr="00B24C66" w:rsidRDefault="000172E5" w:rsidP="000F7D59">
            <w:pPr>
              <w:jc w:val="center"/>
              <w:rPr>
                <w:rFonts w:ascii="Abadi" w:hAnsi="Abadi"/>
              </w:rPr>
            </w:pPr>
          </w:p>
        </w:tc>
      </w:tr>
      <w:tr w:rsidR="003F5957" w:rsidRPr="00B24C66" w14:paraId="3B2AEEDD" w14:textId="77777777" w:rsidTr="000F7D59">
        <w:trPr>
          <w:trHeight w:val="710"/>
        </w:trPr>
        <w:tc>
          <w:tcPr>
            <w:tcW w:w="1445" w:type="pct"/>
            <w:vAlign w:val="center"/>
          </w:tcPr>
          <w:p w14:paraId="76404CAC" w14:textId="43A83434" w:rsidR="003F5957" w:rsidRPr="00B24C66" w:rsidRDefault="005A65C1" w:rsidP="000F7D59">
            <w:pPr>
              <w:jc w:val="center"/>
              <w:rPr>
                <w:rFonts w:ascii="Abadi" w:hAnsi="Abadi"/>
                <w:b/>
                <w:sz w:val="8"/>
              </w:rPr>
            </w:pPr>
            <w:r w:rsidRPr="005A65C1">
              <w:rPr>
                <w:rFonts w:ascii="Abadi" w:hAnsi="Abadi"/>
              </w:rPr>
              <w:t>Membership Fee</w:t>
            </w:r>
          </w:p>
        </w:tc>
        <w:tc>
          <w:tcPr>
            <w:tcW w:w="3555" w:type="pct"/>
            <w:gridSpan w:val="3"/>
            <w:vAlign w:val="center"/>
          </w:tcPr>
          <w:p w14:paraId="1BCA4E4F" w14:textId="77777777" w:rsidR="003F5957" w:rsidRPr="00B24C66" w:rsidRDefault="003F5957" w:rsidP="000F7D59">
            <w:pPr>
              <w:jc w:val="center"/>
              <w:rPr>
                <w:rFonts w:ascii="Abadi" w:hAnsi="Abadi"/>
                <w:b/>
                <w:sz w:val="8"/>
              </w:rPr>
            </w:pPr>
          </w:p>
        </w:tc>
      </w:tr>
    </w:tbl>
    <w:p w14:paraId="15CF32A3" w14:textId="77777777" w:rsidR="000172E5" w:rsidRPr="00B24C66" w:rsidRDefault="000172E5" w:rsidP="00B24C66">
      <w:pPr>
        <w:jc w:val="center"/>
        <w:rPr>
          <w:rFonts w:ascii="Abadi" w:hAnsi="Abadi"/>
        </w:rPr>
      </w:pPr>
    </w:p>
    <w:sectPr w:rsidR="000172E5" w:rsidRPr="00B24C66" w:rsidSect="006145D8">
      <w:headerReference w:type="default" r:id="rId10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01084" w14:textId="77777777" w:rsidR="00B46F15" w:rsidRDefault="00B46F15" w:rsidP="000172E5">
      <w:pPr>
        <w:spacing w:after="0" w:line="240" w:lineRule="auto"/>
      </w:pPr>
      <w:r>
        <w:separator/>
      </w:r>
    </w:p>
  </w:endnote>
  <w:endnote w:type="continuationSeparator" w:id="0">
    <w:p w14:paraId="694B0B14" w14:textId="77777777" w:rsidR="00B46F15" w:rsidRDefault="00B46F1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1C70A-D563-453F-A1A6-F092678F6BBA}"/>
    <w:embedBold r:id="rId2" w:fontKey="{A742AF25-D732-417D-9BDB-E6C820B26C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2FC0C3E-1B3C-4A27-AE63-45F73E55DFE3}"/>
    <w:embedBold r:id="rId4" w:fontKey="{DF7F53F0-E01E-4693-837A-4B3446749A61}"/>
    <w:embedItalic r:id="rId5" w:fontKey="{739A6443-3C55-4E55-9597-7F346A4567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FC533B7-B71C-417B-8F11-5E235B917A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214C416-ED86-4DF2-AA56-ED45A3FC91E5}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  <w:embedRegular r:id="rId8" w:fontKey="{917928E1-FB3B-48E6-B285-E9CFA05DB492}"/>
    <w:embedBold r:id="rId9" w:fontKey="{A2D259EE-5D30-450D-8A9D-4FB06F6EB0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5AC3C" w14:textId="77777777" w:rsidR="00B46F15" w:rsidRDefault="00B46F15" w:rsidP="000172E5">
      <w:pPr>
        <w:spacing w:after="0" w:line="240" w:lineRule="auto"/>
      </w:pPr>
      <w:r>
        <w:separator/>
      </w:r>
    </w:p>
  </w:footnote>
  <w:footnote w:type="continuationSeparator" w:id="0">
    <w:p w14:paraId="12C3A941" w14:textId="77777777" w:rsidR="00B46F15" w:rsidRDefault="00B46F1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6EEB2" w14:textId="39E34723" w:rsidR="000172E5" w:rsidRPr="000F7D59" w:rsidRDefault="000F7D59" w:rsidP="000F7D59">
    <w:pPr>
      <w:pStyle w:val="NoSpacing"/>
      <w:jc w:val="center"/>
      <w:rPr>
        <w:rFonts w:ascii="Abadi" w:hAnsi="Abadi"/>
        <w:b/>
        <w:bCs/>
        <w:sz w:val="40"/>
        <w:szCs w:val="40"/>
      </w:rPr>
    </w:pPr>
    <w:r w:rsidRPr="000F7D59">
      <w:rPr>
        <w:rFonts w:ascii="Abadi" w:hAnsi="Abadi"/>
        <w:b/>
        <w:bCs/>
        <w:sz w:val="40"/>
        <w:szCs w:val="40"/>
      </w:rPr>
      <w:t>MEMBERSHIP 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29244279">
    <w:abstractNumId w:val="11"/>
  </w:num>
  <w:num w:numId="2" w16cid:durableId="807940438">
    <w:abstractNumId w:val="7"/>
  </w:num>
  <w:num w:numId="3" w16cid:durableId="332728796">
    <w:abstractNumId w:val="15"/>
  </w:num>
  <w:num w:numId="4" w16cid:durableId="2096902022">
    <w:abstractNumId w:val="12"/>
  </w:num>
  <w:num w:numId="5" w16cid:durableId="830755053">
    <w:abstractNumId w:val="13"/>
  </w:num>
  <w:num w:numId="6" w16cid:durableId="1743718850">
    <w:abstractNumId w:val="19"/>
  </w:num>
  <w:num w:numId="7" w16cid:durableId="1587574111">
    <w:abstractNumId w:val="6"/>
  </w:num>
  <w:num w:numId="8" w16cid:durableId="576790043">
    <w:abstractNumId w:val="10"/>
  </w:num>
  <w:num w:numId="9" w16cid:durableId="1717196654">
    <w:abstractNumId w:val="17"/>
  </w:num>
  <w:num w:numId="10" w16cid:durableId="117334619">
    <w:abstractNumId w:val="1"/>
  </w:num>
  <w:num w:numId="11" w16cid:durableId="1270119931">
    <w:abstractNumId w:val="5"/>
  </w:num>
  <w:num w:numId="12" w16cid:durableId="230235791">
    <w:abstractNumId w:val="0"/>
  </w:num>
  <w:num w:numId="13" w16cid:durableId="1251618225">
    <w:abstractNumId w:val="2"/>
  </w:num>
  <w:num w:numId="14" w16cid:durableId="1226911810">
    <w:abstractNumId w:val="9"/>
  </w:num>
  <w:num w:numId="15" w16cid:durableId="1369067603">
    <w:abstractNumId w:val="8"/>
  </w:num>
  <w:num w:numId="16" w16cid:durableId="163597085">
    <w:abstractNumId w:val="16"/>
  </w:num>
  <w:num w:numId="17" w16cid:durableId="1565484584">
    <w:abstractNumId w:val="3"/>
  </w:num>
  <w:num w:numId="18" w16cid:durableId="171141103">
    <w:abstractNumId w:val="21"/>
  </w:num>
  <w:num w:numId="19" w16cid:durableId="291522835">
    <w:abstractNumId w:val="18"/>
  </w:num>
  <w:num w:numId="20" w16cid:durableId="522784780">
    <w:abstractNumId w:val="14"/>
  </w:num>
  <w:num w:numId="21" w16cid:durableId="1862939753">
    <w:abstractNumId w:val="20"/>
  </w:num>
  <w:num w:numId="22" w16cid:durableId="162496809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977"/>
    <w:rsid w:val="000172E5"/>
    <w:rsid w:val="00052382"/>
    <w:rsid w:val="00061A2C"/>
    <w:rsid w:val="0006568A"/>
    <w:rsid w:val="00076F0F"/>
    <w:rsid w:val="00084253"/>
    <w:rsid w:val="000D1F49"/>
    <w:rsid w:val="000F7D59"/>
    <w:rsid w:val="001727CA"/>
    <w:rsid w:val="001800AB"/>
    <w:rsid w:val="002C56E6"/>
    <w:rsid w:val="00311D4F"/>
    <w:rsid w:val="0034390E"/>
    <w:rsid w:val="00344849"/>
    <w:rsid w:val="00361E11"/>
    <w:rsid w:val="003769BA"/>
    <w:rsid w:val="003D27FD"/>
    <w:rsid w:val="003F0847"/>
    <w:rsid w:val="003F5957"/>
    <w:rsid w:val="0040090B"/>
    <w:rsid w:val="0046302A"/>
    <w:rsid w:val="00487D2D"/>
    <w:rsid w:val="004D5D62"/>
    <w:rsid w:val="005112D0"/>
    <w:rsid w:val="00577E06"/>
    <w:rsid w:val="00583334"/>
    <w:rsid w:val="005A3BF7"/>
    <w:rsid w:val="005A63DC"/>
    <w:rsid w:val="005A65C1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3193C"/>
    <w:rsid w:val="00846B76"/>
    <w:rsid w:val="008E203A"/>
    <w:rsid w:val="00910941"/>
    <w:rsid w:val="0091229C"/>
    <w:rsid w:val="009357B6"/>
    <w:rsid w:val="00940E73"/>
    <w:rsid w:val="0098597D"/>
    <w:rsid w:val="009E4D01"/>
    <w:rsid w:val="009F619A"/>
    <w:rsid w:val="009F6DDE"/>
    <w:rsid w:val="00A370A8"/>
    <w:rsid w:val="00A71977"/>
    <w:rsid w:val="00B24C66"/>
    <w:rsid w:val="00B337A2"/>
    <w:rsid w:val="00B46F15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E7F0F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C331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new%20templates%20docformats\Multiple\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A5CB03E0934F28A51827A9805C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89136-9EE9-4E59-9BFB-2A1D172CC9A0}"/>
      </w:docPartPr>
      <w:docPartBody>
        <w:p w:rsidR="00C67B7E" w:rsidRDefault="00A64910">
          <w:pPr>
            <w:pStyle w:val="90A5CB03E0934F28A51827A9805CD44C"/>
          </w:pPr>
          <w:r w:rsidRPr="006145D8">
            <w:t>First Name</w:t>
          </w:r>
        </w:p>
      </w:docPartBody>
    </w:docPart>
    <w:docPart>
      <w:docPartPr>
        <w:name w:val="54B827F23671451883F707943DB4D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15B64-5618-41AD-85BD-57893617D19F}"/>
      </w:docPartPr>
      <w:docPartBody>
        <w:p w:rsidR="00C67B7E" w:rsidRDefault="00A64910">
          <w:pPr>
            <w:pStyle w:val="54B827F23671451883F707943DB4D1C3"/>
          </w:pPr>
          <w:r w:rsidRPr="006145D8">
            <w:t>Last Name</w:t>
          </w:r>
        </w:p>
      </w:docPartBody>
    </w:docPart>
    <w:docPart>
      <w:docPartPr>
        <w:name w:val="95ACCAFF501243AFA23556DB5C937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0422F-5E9F-4324-B83A-25AFE2AE1888}"/>
      </w:docPartPr>
      <w:docPartBody>
        <w:p w:rsidR="00C67B7E" w:rsidRDefault="00A64910">
          <w:pPr>
            <w:pStyle w:val="95ACCAFF501243AFA23556DB5C937CBF"/>
          </w:pPr>
          <w:r w:rsidRPr="006145D8">
            <w:t>Cell Phone</w:t>
          </w:r>
        </w:p>
      </w:docPartBody>
    </w:docPart>
    <w:docPart>
      <w:docPartPr>
        <w:name w:val="2B5152E9474946478F1FF8BA3E273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72F67-5697-463E-9F7E-2E9FA9ABBB53}"/>
      </w:docPartPr>
      <w:docPartBody>
        <w:p w:rsidR="00C67B7E" w:rsidRDefault="00A64910">
          <w:pPr>
            <w:pStyle w:val="2B5152E9474946478F1FF8BA3E273DB2"/>
          </w:pPr>
          <w:r w:rsidRPr="00311D4F">
            <w:t>Work Phone</w:t>
          </w:r>
        </w:p>
      </w:docPartBody>
    </w:docPart>
    <w:docPart>
      <w:docPartPr>
        <w:name w:val="D97D893560F14C448F068CF867284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59137-9D19-4FAD-AE59-FA655DF7B26F}"/>
      </w:docPartPr>
      <w:docPartBody>
        <w:p w:rsidR="00C67B7E" w:rsidRDefault="00A64910">
          <w:pPr>
            <w:pStyle w:val="D97D893560F14C448F068CF8672848D2"/>
          </w:pPr>
          <w:r w:rsidRPr="006145D8">
            <w:t>Email</w:t>
          </w:r>
        </w:p>
      </w:docPartBody>
    </w:docPart>
    <w:docPart>
      <w:docPartPr>
        <w:name w:val="0CF5918A75F640B6B7713A7C751E9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05B7B-5F1E-4101-B12B-F02311AA59FC}"/>
      </w:docPartPr>
      <w:docPartBody>
        <w:p w:rsidR="00C67B7E" w:rsidRDefault="00A64910">
          <w:pPr>
            <w:pStyle w:val="0CF5918A75F640B6B7713A7C751E9DD5"/>
          </w:pPr>
          <w:r w:rsidRPr="006145D8">
            <w:t>First Name</w:t>
          </w:r>
        </w:p>
      </w:docPartBody>
    </w:docPart>
    <w:docPart>
      <w:docPartPr>
        <w:name w:val="9E6A00807C4D4A8FB1020155A33E4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88A96-E552-430E-8C2D-8C168AABBEFF}"/>
      </w:docPartPr>
      <w:docPartBody>
        <w:p w:rsidR="00C67B7E" w:rsidRDefault="00A64910">
          <w:pPr>
            <w:pStyle w:val="9E6A00807C4D4A8FB1020155A33E42DC"/>
          </w:pPr>
          <w:r w:rsidRPr="006145D8">
            <w:t>Last Name</w:t>
          </w:r>
        </w:p>
      </w:docPartBody>
    </w:docPart>
    <w:docPart>
      <w:docPartPr>
        <w:name w:val="A1DCA77A5AE34B3FBEF99813F3358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06E8E-009D-4445-AE66-6E458FA13F3D}"/>
      </w:docPartPr>
      <w:docPartBody>
        <w:p w:rsidR="00C67B7E" w:rsidRDefault="00A64910">
          <w:pPr>
            <w:pStyle w:val="A1DCA77A5AE34B3FBEF99813F3358692"/>
          </w:pPr>
          <w:r w:rsidRPr="006145D8">
            <w:t>Cell Phone</w:t>
          </w:r>
        </w:p>
      </w:docPartBody>
    </w:docPart>
    <w:docPart>
      <w:docPartPr>
        <w:name w:val="DB5849ED007E42578F6DF56A760B0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D823-E59C-4797-8749-64802FC996F2}"/>
      </w:docPartPr>
      <w:docPartBody>
        <w:p w:rsidR="00C67B7E" w:rsidRDefault="00A64910">
          <w:pPr>
            <w:pStyle w:val="DB5849ED007E42578F6DF56A760B0F98"/>
          </w:pPr>
          <w:r w:rsidRPr="006145D8">
            <w:t>Work Phone</w:t>
          </w:r>
        </w:p>
      </w:docPartBody>
    </w:docPart>
    <w:docPart>
      <w:docPartPr>
        <w:name w:val="336B0112F15C43D4B354A8A8CE4C3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1C5FA-E1EB-4333-A69C-36E72BD5BADC}"/>
      </w:docPartPr>
      <w:docPartBody>
        <w:p w:rsidR="00C67B7E" w:rsidRDefault="00A64910">
          <w:pPr>
            <w:pStyle w:val="336B0112F15C43D4B354A8A8CE4C3E4B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910"/>
    <w:rsid w:val="005D25F3"/>
    <w:rsid w:val="00A64910"/>
    <w:rsid w:val="00C67B7E"/>
    <w:rsid w:val="00C94A36"/>
    <w:rsid w:val="00D23C06"/>
    <w:rsid w:val="00F3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018CEA87658B43978E48AF48B70A17F0">
    <w:name w:val="018CEA87658B43978E48AF48B70A17F0"/>
  </w:style>
  <w:style w:type="paragraph" w:customStyle="1" w:styleId="90A5CB03E0934F28A51827A9805CD44C">
    <w:name w:val="90A5CB03E0934F28A51827A9805CD44C"/>
  </w:style>
  <w:style w:type="paragraph" w:customStyle="1" w:styleId="54B827F23671451883F707943DB4D1C3">
    <w:name w:val="54B827F23671451883F707943DB4D1C3"/>
  </w:style>
  <w:style w:type="paragraph" w:customStyle="1" w:styleId="95ACCAFF501243AFA23556DB5C937CBF">
    <w:name w:val="95ACCAFF501243AFA23556DB5C937CBF"/>
  </w:style>
  <w:style w:type="paragraph" w:customStyle="1" w:styleId="2B5152E9474946478F1FF8BA3E273DB2">
    <w:name w:val="2B5152E9474946478F1FF8BA3E273DB2"/>
  </w:style>
  <w:style w:type="paragraph" w:customStyle="1" w:styleId="D97D893560F14C448F068CF8672848D2">
    <w:name w:val="D97D893560F14C448F068CF8672848D2"/>
  </w:style>
  <w:style w:type="paragraph" w:customStyle="1" w:styleId="AEB2060863D046D58E6EEE1735EB622A">
    <w:name w:val="AEB2060863D046D58E6EEE1735EB622A"/>
  </w:style>
  <w:style w:type="paragraph" w:customStyle="1" w:styleId="0CF5918A75F640B6B7713A7C751E9DD5">
    <w:name w:val="0CF5918A75F640B6B7713A7C751E9DD5"/>
  </w:style>
  <w:style w:type="paragraph" w:customStyle="1" w:styleId="9E6A00807C4D4A8FB1020155A33E42DC">
    <w:name w:val="9E6A00807C4D4A8FB1020155A33E42DC"/>
  </w:style>
  <w:style w:type="paragraph" w:customStyle="1" w:styleId="A1DCA77A5AE34B3FBEF99813F3358692">
    <w:name w:val="A1DCA77A5AE34B3FBEF99813F3358692"/>
  </w:style>
  <w:style w:type="paragraph" w:customStyle="1" w:styleId="DB5849ED007E42578F6DF56A760B0F98">
    <w:name w:val="DB5849ED007E42578F6DF56A760B0F98"/>
  </w:style>
  <w:style w:type="paragraph" w:customStyle="1" w:styleId="336B0112F15C43D4B354A8A8CE4C3E4B">
    <w:name w:val="336B0112F15C43D4B354A8A8CE4C3E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tf33365754_win32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2022-06-20T08:10:00Z</dcterms:created>
  <dcterms:modified xsi:type="dcterms:W3CDTF">2022-06-20T08:39:00Z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