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F92CC" w14:textId="2384EED8" w:rsidR="00B94FC3" w:rsidRDefault="008806A9" w:rsidP="008806A9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auto"/>
          <w:sz w:val="20"/>
          <w:szCs w:val="20"/>
          <w:u w:val="single"/>
        </w:rPr>
      </w:pPr>
      <w:r w:rsidRPr="008806A9"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  <w:t>OFFENSE INCIDENT REPORT FORM</w:t>
      </w:r>
    </w:p>
    <w:p w14:paraId="67610B41" w14:textId="77777777" w:rsidR="008806A9" w:rsidRPr="008806A9" w:rsidRDefault="008806A9" w:rsidP="008806A9">
      <w:pPr>
        <w:pStyle w:val="p1"/>
        <w:spacing w:line="276" w:lineRule="auto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466"/>
        <w:gridCol w:w="379"/>
        <w:gridCol w:w="1968"/>
        <w:gridCol w:w="3609"/>
      </w:tblGrid>
      <w:tr w:rsidR="008806A9" w:rsidRPr="008806A9" w14:paraId="3C5777A0" w14:textId="77777777" w:rsidTr="008806A9">
        <w:trPr>
          <w:trHeight w:val="473"/>
        </w:trPr>
        <w:tc>
          <w:tcPr>
            <w:tcW w:w="823" w:type="pct"/>
            <w:vAlign w:val="bottom"/>
          </w:tcPr>
          <w:p w14:paraId="23EF823D" w14:textId="25D24E1C" w:rsidR="00BC4423" w:rsidRPr="008806A9" w:rsidRDefault="007F49F2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806A9">
              <w:rPr>
                <w:rFonts w:ascii="Century Gothic" w:hAnsi="Century Gothic"/>
                <w:color w:val="auto"/>
                <w:sz w:val="20"/>
                <w:szCs w:val="20"/>
              </w:rPr>
              <w:t>Reported by: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vAlign w:val="bottom"/>
          </w:tcPr>
          <w:p w14:paraId="366427BE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88" w:type="pct"/>
          </w:tcPr>
          <w:p w14:paraId="3B5565BC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976" w:type="pct"/>
            <w:vAlign w:val="bottom"/>
          </w:tcPr>
          <w:p w14:paraId="562CC299" w14:textId="1A359E65" w:rsidR="00BC4423" w:rsidRPr="008806A9" w:rsidRDefault="007F49F2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806A9">
              <w:rPr>
                <w:rFonts w:ascii="Century Gothic" w:hAnsi="Century Gothic"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1790" w:type="pct"/>
            <w:tcBorders>
              <w:bottom w:val="single" w:sz="4" w:space="0" w:color="auto"/>
            </w:tcBorders>
            <w:vAlign w:val="bottom"/>
          </w:tcPr>
          <w:p w14:paraId="0E32579A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806A9" w:rsidRPr="008806A9" w14:paraId="10D0CCF1" w14:textId="77777777" w:rsidTr="008806A9">
        <w:trPr>
          <w:trHeight w:val="428"/>
        </w:trPr>
        <w:tc>
          <w:tcPr>
            <w:tcW w:w="823" w:type="pct"/>
            <w:vAlign w:val="bottom"/>
          </w:tcPr>
          <w:p w14:paraId="02951650" w14:textId="20C759E6" w:rsidR="00BC4423" w:rsidRPr="008806A9" w:rsidRDefault="007F49F2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806A9">
              <w:rPr>
                <w:rFonts w:ascii="Century Gothic" w:hAnsi="Century Gothic"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59EBB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88" w:type="pct"/>
          </w:tcPr>
          <w:p w14:paraId="1D273119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976" w:type="pct"/>
            <w:vAlign w:val="bottom"/>
          </w:tcPr>
          <w:p w14:paraId="0393494D" w14:textId="50614FD0" w:rsidR="00BC4423" w:rsidRPr="008806A9" w:rsidRDefault="007F49F2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806A9">
              <w:rPr>
                <w:rFonts w:ascii="Century Gothic" w:hAnsi="Century Gothic"/>
                <w:color w:val="auto"/>
                <w:sz w:val="20"/>
                <w:szCs w:val="20"/>
              </w:rPr>
              <w:t>Incident no.:</w:t>
            </w:r>
          </w:p>
        </w:tc>
        <w:tc>
          <w:tcPr>
            <w:tcW w:w="1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6FD1CF" w14:textId="77777777" w:rsidR="00BC4423" w:rsidRPr="008806A9" w:rsidRDefault="00BC4423" w:rsidP="007F49F2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3552EBC1" w14:textId="77777777" w:rsidR="00E90D2A" w:rsidRPr="007F49F2" w:rsidRDefault="00E90D2A" w:rsidP="007F49F2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43"/>
        <w:gridCol w:w="602"/>
        <w:gridCol w:w="2153"/>
        <w:gridCol w:w="6"/>
        <w:gridCol w:w="1412"/>
        <w:gridCol w:w="28"/>
        <w:gridCol w:w="1531"/>
        <w:gridCol w:w="1170"/>
        <w:gridCol w:w="10"/>
        <w:gridCol w:w="1515"/>
      </w:tblGrid>
      <w:tr w:rsidR="007F49F2" w:rsidRPr="007F49F2" w14:paraId="157ACA3B" w14:textId="77777777" w:rsidTr="009D3971">
        <w:trPr>
          <w:trHeight w:val="432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492B196A" w14:textId="3ED2FE3D" w:rsidR="00461262" w:rsidRPr="009D3971" w:rsidRDefault="007F49F2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t>Offense incident information</w:t>
            </w:r>
          </w:p>
        </w:tc>
      </w:tr>
      <w:tr w:rsidR="008806A9" w:rsidRPr="007F49F2" w14:paraId="1568FE59" w14:textId="77777777" w:rsidTr="00781A50">
        <w:trPr>
          <w:trHeight w:val="432"/>
        </w:trPr>
        <w:tc>
          <w:tcPr>
            <w:tcW w:w="816" w:type="pct"/>
            <w:shd w:val="clear" w:color="auto" w:fill="auto"/>
            <w:vAlign w:val="center"/>
          </w:tcPr>
          <w:p w14:paraId="22AD014B" w14:textId="5188BEB0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Incident type:</w:t>
            </w:r>
          </w:p>
        </w:tc>
        <w:tc>
          <w:tcPr>
            <w:tcW w:w="1368" w:type="pct"/>
            <w:gridSpan w:val="2"/>
            <w:shd w:val="clear" w:color="auto" w:fill="auto"/>
            <w:vAlign w:val="center"/>
          </w:tcPr>
          <w:p w14:paraId="62175523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04" w:type="pct"/>
            <w:gridSpan w:val="2"/>
            <w:shd w:val="clear" w:color="auto" w:fill="auto"/>
            <w:vAlign w:val="center"/>
          </w:tcPr>
          <w:p w14:paraId="4DC41B4E" w14:textId="06977A8E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774" w:type="pct"/>
            <w:gridSpan w:val="2"/>
            <w:shd w:val="clear" w:color="auto" w:fill="auto"/>
            <w:vAlign w:val="center"/>
          </w:tcPr>
          <w:p w14:paraId="77584C49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shd w:val="clear" w:color="auto" w:fill="auto"/>
            <w:vAlign w:val="center"/>
          </w:tcPr>
          <w:p w14:paraId="11737B44" w14:textId="07CD05F5" w:rsidR="008806A9" w:rsidRPr="007F49F2" w:rsidRDefault="008806A9" w:rsidP="008806A9">
            <w:pPr>
              <w:spacing w:line="276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7F49F2">
              <w:rPr>
                <w:rFonts w:ascii="Century Gothic" w:hAnsi="Century Gothic" w:cs="Arial"/>
                <w:sz w:val="20"/>
                <w:szCs w:val="20"/>
              </w:rPr>
              <w:t>Time of incident: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164CA52A" w14:textId="77777777" w:rsidR="008806A9" w:rsidRPr="007F49F2" w:rsidRDefault="008806A9" w:rsidP="008806A9">
            <w:pPr>
              <w:spacing w:line="276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F49F2" w:rsidRPr="007F49F2" w14:paraId="2799E1D0" w14:textId="77777777" w:rsidTr="008806A9">
        <w:trPr>
          <w:trHeight w:val="432"/>
        </w:trPr>
        <w:tc>
          <w:tcPr>
            <w:tcW w:w="816" w:type="pct"/>
            <w:shd w:val="clear" w:color="auto" w:fill="auto"/>
            <w:vAlign w:val="center"/>
          </w:tcPr>
          <w:p w14:paraId="77F257BF" w14:textId="08703B42" w:rsidR="00C63B19" w:rsidRPr="007F49F2" w:rsidRDefault="007F49F2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4184" w:type="pct"/>
            <w:gridSpan w:val="9"/>
            <w:shd w:val="clear" w:color="auto" w:fill="auto"/>
            <w:vAlign w:val="center"/>
          </w:tcPr>
          <w:p w14:paraId="271D3C2A" w14:textId="77777777" w:rsidR="00C63B19" w:rsidRPr="007F49F2" w:rsidRDefault="00C63B1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806A9" w:rsidRPr="007F49F2" w14:paraId="181BF4E7" w14:textId="77777777" w:rsidTr="00781A50">
        <w:trPr>
          <w:trHeight w:val="432"/>
        </w:trPr>
        <w:tc>
          <w:tcPr>
            <w:tcW w:w="816" w:type="pct"/>
            <w:shd w:val="clear" w:color="auto" w:fill="auto"/>
            <w:vAlign w:val="center"/>
          </w:tcPr>
          <w:p w14:paraId="5578B823" w14:textId="4CACAA59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City:</w:t>
            </w:r>
          </w:p>
        </w:tc>
        <w:tc>
          <w:tcPr>
            <w:tcW w:w="1371" w:type="pct"/>
            <w:gridSpan w:val="3"/>
            <w:shd w:val="clear" w:color="auto" w:fill="auto"/>
            <w:vAlign w:val="center"/>
          </w:tcPr>
          <w:p w14:paraId="133CECCF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15" w:type="pct"/>
            <w:gridSpan w:val="2"/>
            <w:shd w:val="clear" w:color="auto" w:fill="auto"/>
            <w:vAlign w:val="center"/>
          </w:tcPr>
          <w:p w14:paraId="247793D6" w14:textId="10F99BDA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State:</w:t>
            </w:r>
          </w:p>
        </w:tc>
        <w:tc>
          <w:tcPr>
            <w:tcW w:w="760" w:type="pct"/>
            <w:shd w:val="clear" w:color="auto" w:fill="auto"/>
            <w:vAlign w:val="center"/>
          </w:tcPr>
          <w:p w14:paraId="1A6F343D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57F9DF24" w14:textId="52DCA880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Zip code:</w:t>
            </w:r>
          </w:p>
        </w:tc>
        <w:tc>
          <w:tcPr>
            <w:tcW w:w="757" w:type="pct"/>
            <w:gridSpan w:val="2"/>
            <w:shd w:val="clear" w:color="auto" w:fill="auto"/>
            <w:vAlign w:val="center"/>
          </w:tcPr>
          <w:p w14:paraId="27F25E64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  <w:u w:val="single"/>
              </w:rPr>
            </w:pPr>
          </w:p>
        </w:tc>
      </w:tr>
      <w:tr w:rsidR="008806A9" w:rsidRPr="007F49F2" w14:paraId="47415CC6" w14:textId="77777777" w:rsidTr="009D3971">
        <w:trPr>
          <w:trHeight w:val="432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1F602A3E" w14:textId="4F86B029" w:rsidR="008806A9" w:rsidRPr="009D3971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t xml:space="preserve">Specific area of location </w:t>
            </w:r>
            <w:r w:rsidRPr="009D3971">
              <w:rPr>
                <w:rFonts w:ascii="Century Gothic" w:hAnsi="Century Gothic"/>
                <w:b/>
                <w:bCs/>
                <w:i/>
                <w:color w:val="538135" w:themeColor="accent6" w:themeShade="BF"/>
                <w:sz w:val="20"/>
                <w:szCs w:val="20"/>
              </w:rPr>
              <w:t>(if applicable):</w:t>
            </w:r>
          </w:p>
        </w:tc>
      </w:tr>
      <w:tr w:rsidR="008806A9" w:rsidRPr="007F49F2" w14:paraId="66EBC976" w14:textId="77777777" w:rsidTr="00C92985">
        <w:trPr>
          <w:trHeight w:val="864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1DEEA2E4" w14:textId="77777777" w:rsidR="008806A9" w:rsidRPr="007F49F2" w:rsidRDefault="008806A9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045283B6" w14:textId="77777777" w:rsidTr="00EF14A2">
        <w:trPr>
          <w:trHeight w:val="720"/>
        </w:trPr>
        <w:tc>
          <w:tcPr>
            <w:tcW w:w="1115" w:type="pct"/>
            <w:gridSpan w:val="2"/>
            <w:shd w:val="clear" w:color="auto" w:fill="C5E0B3" w:themeFill="accent6" w:themeFillTint="66"/>
            <w:vAlign w:val="center"/>
          </w:tcPr>
          <w:p w14:paraId="7E9C9C63" w14:textId="74B40DD4" w:rsidR="00EE1DB3" w:rsidRPr="00781A50" w:rsidRDefault="007F49F2" w:rsidP="008806A9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781A50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Offense incident description</w:t>
            </w:r>
          </w:p>
        </w:tc>
        <w:tc>
          <w:tcPr>
            <w:tcW w:w="3885" w:type="pct"/>
            <w:gridSpan w:val="8"/>
            <w:shd w:val="clear" w:color="auto" w:fill="auto"/>
            <w:vAlign w:val="center"/>
          </w:tcPr>
          <w:p w14:paraId="59289114" w14:textId="77777777" w:rsidR="00EE1DB3" w:rsidRPr="007F49F2" w:rsidRDefault="00EE1DB3" w:rsidP="008806A9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6C938F9E" w14:textId="77777777" w:rsidR="00EE1DB3" w:rsidRPr="007F49F2" w:rsidRDefault="00EE1DB3" w:rsidP="007F49F2">
      <w:pPr>
        <w:spacing w:line="276" w:lineRule="auto"/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3"/>
        <w:gridCol w:w="916"/>
        <w:gridCol w:w="85"/>
        <w:gridCol w:w="1911"/>
        <w:gridCol w:w="1402"/>
        <w:gridCol w:w="2248"/>
        <w:gridCol w:w="918"/>
        <w:gridCol w:w="2107"/>
      </w:tblGrid>
      <w:tr w:rsidR="007F49F2" w:rsidRPr="007F49F2" w14:paraId="60709BE0" w14:textId="77777777" w:rsidTr="00EF14A2">
        <w:trPr>
          <w:trHeight w:val="288"/>
        </w:trPr>
        <w:tc>
          <w:tcPr>
            <w:tcW w:w="695" w:type="pct"/>
            <w:gridSpan w:val="2"/>
            <w:shd w:val="clear" w:color="auto" w:fill="C5E0B3" w:themeFill="accent6" w:themeFillTint="66"/>
            <w:vAlign w:val="center"/>
          </w:tcPr>
          <w:p w14:paraId="73F98A92" w14:textId="4FB564B2" w:rsidR="00EE1DB3" w:rsidRPr="00781A50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781A50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Follow-up action</w:t>
            </w:r>
          </w:p>
        </w:tc>
        <w:tc>
          <w:tcPr>
            <w:tcW w:w="4305" w:type="pct"/>
            <w:gridSpan w:val="6"/>
            <w:shd w:val="clear" w:color="auto" w:fill="auto"/>
            <w:vAlign w:val="center"/>
          </w:tcPr>
          <w:p w14:paraId="4745EBB7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63D9C608" w14:textId="77777777" w:rsidTr="009D3971">
        <w:trPr>
          <w:trHeight w:val="432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5B18DCC1" w14:textId="07850EDE" w:rsidR="00C63B19" w:rsidRPr="009D3971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t>Name / role / contact of parties involved</w:t>
            </w:r>
          </w:p>
        </w:tc>
      </w:tr>
      <w:tr w:rsidR="007F49F2" w:rsidRPr="007F49F2" w14:paraId="6C744BB4" w14:textId="77777777" w:rsidTr="00F22021">
        <w:trPr>
          <w:trHeight w:val="408"/>
        </w:trPr>
        <w:tc>
          <w:tcPr>
            <w:tcW w:w="240" w:type="pct"/>
            <w:shd w:val="clear" w:color="auto" w:fill="auto"/>
            <w:vAlign w:val="center"/>
          </w:tcPr>
          <w:p w14:paraId="348F0CA7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1.</w:t>
            </w:r>
          </w:p>
        </w:tc>
        <w:tc>
          <w:tcPr>
            <w:tcW w:w="4760" w:type="pct"/>
            <w:gridSpan w:val="7"/>
            <w:shd w:val="clear" w:color="auto" w:fill="auto"/>
            <w:vAlign w:val="center"/>
          </w:tcPr>
          <w:p w14:paraId="6EE54426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0A2BB258" w14:textId="77777777" w:rsidTr="00F22021">
        <w:trPr>
          <w:trHeight w:val="408"/>
        </w:trPr>
        <w:tc>
          <w:tcPr>
            <w:tcW w:w="240" w:type="pct"/>
            <w:shd w:val="clear" w:color="auto" w:fill="auto"/>
            <w:vAlign w:val="center"/>
          </w:tcPr>
          <w:p w14:paraId="448939CB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2.</w:t>
            </w:r>
          </w:p>
        </w:tc>
        <w:tc>
          <w:tcPr>
            <w:tcW w:w="4760" w:type="pct"/>
            <w:gridSpan w:val="7"/>
            <w:shd w:val="clear" w:color="auto" w:fill="auto"/>
            <w:vAlign w:val="center"/>
          </w:tcPr>
          <w:p w14:paraId="5F7AEEE5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567A70E6" w14:textId="77777777" w:rsidTr="009D3971">
        <w:trPr>
          <w:trHeight w:val="432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496583B4" w14:textId="5BF4BA44" w:rsidR="00C63B19" w:rsidRPr="009D3971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t>Name / role / contact of witnesses</w:t>
            </w:r>
          </w:p>
        </w:tc>
      </w:tr>
      <w:tr w:rsidR="007F49F2" w:rsidRPr="007F49F2" w14:paraId="21B848CD" w14:textId="77777777" w:rsidTr="00F22021">
        <w:trPr>
          <w:trHeight w:val="408"/>
        </w:trPr>
        <w:tc>
          <w:tcPr>
            <w:tcW w:w="240" w:type="pct"/>
            <w:shd w:val="clear" w:color="auto" w:fill="auto"/>
            <w:vAlign w:val="center"/>
          </w:tcPr>
          <w:p w14:paraId="3249FF99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1.</w:t>
            </w:r>
          </w:p>
        </w:tc>
        <w:tc>
          <w:tcPr>
            <w:tcW w:w="4760" w:type="pct"/>
            <w:gridSpan w:val="7"/>
            <w:shd w:val="clear" w:color="auto" w:fill="auto"/>
            <w:vAlign w:val="center"/>
          </w:tcPr>
          <w:p w14:paraId="5BDF5477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12F525C2" w14:textId="77777777" w:rsidTr="00F22021">
        <w:trPr>
          <w:trHeight w:val="408"/>
        </w:trPr>
        <w:tc>
          <w:tcPr>
            <w:tcW w:w="240" w:type="pct"/>
            <w:shd w:val="clear" w:color="auto" w:fill="auto"/>
            <w:vAlign w:val="center"/>
          </w:tcPr>
          <w:p w14:paraId="35CDA5B5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2.</w:t>
            </w:r>
          </w:p>
        </w:tc>
        <w:tc>
          <w:tcPr>
            <w:tcW w:w="4760" w:type="pct"/>
            <w:gridSpan w:val="7"/>
            <w:shd w:val="clear" w:color="auto" w:fill="auto"/>
            <w:vAlign w:val="center"/>
          </w:tcPr>
          <w:p w14:paraId="2D5AE44D" w14:textId="77777777" w:rsidR="00C63B19" w:rsidRPr="007F49F2" w:rsidRDefault="00C63B19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26783F8A" w14:textId="77777777" w:rsidTr="009D3971">
        <w:trPr>
          <w:trHeight w:val="432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61B63766" w14:textId="2003B18C" w:rsidR="00EE1DB3" w:rsidRPr="009D3971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t>Vehicles involved</w:t>
            </w:r>
          </w:p>
        </w:tc>
      </w:tr>
      <w:tr w:rsidR="007F49F2" w:rsidRPr="007F49F2" w14:paraId="66444566" w14:textId="77777777" w:rsidTr="00EF14A2">
        <w:trPr>
          <w:trHeight w:val="414"/>
        </w:trPr>
        <w:tc>
          <w:tcPr>
            <w:tcW w:w="737" w:type="pct"/>
            <w:gridSpan w:val="3"/>
            <w:shd w:val="clear" w:color="auto" w:fill="E2EFD9" w:themeFill="accent6" w:themeFillTint="33"/>
            <w:vAlign w:val="center"/>
          </w:tcPr>
          <w:p w14:paraId="6E2A51CB" w14:textId="0E0C319F" w:rsidR="00EE1DB3" w:rsidRPr="005864B5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5864B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1. Item name: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6890CF95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16786445" w14:textId="7D8E5283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Owner:</w:t>
            </w:r>
          </w:p>
        </w:tc>
        <w:tc>
          <w:tcPr>
            <w:tcW w:w="1116" w:type="pct"/>
            <w:shd w:val="clear" w:color="auto" w:fill="auto"/>
            <w:vAlign w:val="center"/>
          </w:tcPr>
          <w:p w14:paraId="23AB5614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14:paraId="7F11FAC7" w14:textId="251CC682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Year: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6FCEA95D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559D7975" w14:textId="77777777" w:rsidTr="00EF14A2">
        <w:trPr>
          <w:trHeight w:val="414"/>
        </w:trPr>
        <w:tc>
          <w:tcPr>
            <w:tcW w:w="737" w:type="pct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4275A8E" w14:textId="5DAA9AED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Value:</w:t>
            </w:r>
          </w:p>
        </w:tc>
        <w:tc>
          <w:tcPr>
            <w:tcW w:w="949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4C9E721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0B4CC41" w14:textId="0E6C1968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Color:</w:t>
            </w:r>
          </w:p>
        </w:tc>
        <w:tc>
          <w:tcPr>
            <w:tcW w:w="111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30CCFB4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D88EA0E" w14:textId="6F3D1F02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Make:</w:t>
            </w:r>
          </w:p>
        </w:tc>
        <w:tc>
          <w:tcPr>
            <w:tcW w:w="1047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88807BC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04CD6E95" w14:textId="77777777" w:rsidTr="00EF14A2">
        <w:trPr>
          <w:trHeight w:val="414"/>
        </w:trPr>
        <w:tc>
          <w:tcPr>
            <w:tcW w:w="73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96642" w14:textId="7EEB7DB0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Status:</w:t>
            </w:r>
          </w:p>
        </w:tc>
        <w:tc>
          <w:tcPr>
            <w:tcW w:w="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4A2E8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A6936" w14:textId="16F64E95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State &amp; tag:</w:t>
            </w:r>
          </w:p>
        </w:tc>
        <w:tc>
          <w:tcPr>
            <w:tcW w:w="1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308AC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606FFA" w14:textId="3C8761F8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Vin: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473DA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44770E5A" w14:textId="77777777" w:rsidTr="00EF14A2">
        <w:trPr>
          <w:trHeight w:val="414"/>
        </w:trPr>
        <w:tc>
          <w:tcPr>
            <w:tcW w:w="737" w:type="pct"/>
            <w:gridSpan w:val="3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5817F6DC" w14:textId="41D84C70" w:rsidR="00EE1DB3" w:rsidRPr="005864B5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5864B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2. Item name:</w:t>
            </w:r>
          </w:p>
        </w:tc>
        <w:tc>
          <w:tcPr>
            <w:tcW w:w="949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66409F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C9E06A" w14:textId="7150D92E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Owner:</w:t>
            </w:r>
          </w:p>
        </w:tc>
        <w:tc>
          <w:tcPr>
            <w:tcW w:w="111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B31560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480007" w14:textId="7142422C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Year:</w:t>
            </w:r>
          </w:p>
        </w:tc>
        <w:tc>
          <w:tcPr>
            <w:tcW w:w="1047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360BFF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0822B0AA" w14:textId="77777777" w:rsidTr="00F22021">
        <w:trPr>
          <w:trHeight w:val="414"/>
        </w:trPr>
        <w:tc>
          <w:tcPr>
            <w:tcW w:w="737" w:type="pct"/>
            <w:gridSpan w:val="3"/>
            <w:shd w:val="clear" w:color="auto" w:fill="auto"/>
            <w:vAlign w:val="center"/>
          </w:tcPr>
          <w:p w14:paraId="266E6EEF" w14:textId="6C1554B4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Value: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75A2914D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78AD25F0" w14:textId="2A4BDCA0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Color:</w:t>
            </w:r>
          </w:p>
        </w:tc>
        <w:tc>
          <w:tcPr>
            <w:tcW w:w="1116" w:type="pct"/>
            <w:shd w:val="clear" w:color="auto" w:fill="auto"/>
            <w:vAlign w:val="center"/>
          </w:tcPr>
          <w:p w14:paraId="259568D7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14:paraId="6FE3D54C" w14:textId="49F4577F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Make: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127AB29B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1F77AA1C" w14:textId="77777777" w:rsidTr="00C92985">
        <w:trPr>
          <w:trHeight w:val="414"/>
        </w:trPr>
        <w:tc>
          <w:tcPr>
            <w:tcW w:w="737" w:type="pct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5E020C2" w14:textId="109C24D9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Status:</w:t>
            </w:r>
          </w:p>
        </w:tc>
        <w:tc>
          <w:tcPr>
            <w:tcW w:w="949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2557263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3123DD8" w14:textId="5DF3E504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State &amp; tag:</w:t>
            </w:r>
          </w:p>
        </w:tc>
        <w:tc>
          <w:tcPr>
            <w:tcW w:w="111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DDB674C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516DB06" w14:textId="20A1E022" w:rsidR="00EE1DB3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Vin:</w:t>
            </w:r>
          </w:p>
        </w:tc>
        <w:tc>
          <w:tcPr>
            <w:tcW w:w="1047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8DD5E4E" w14:textId="77777777" w:rsidR="00EE1DB3" w:rsidRPr="007F49F2" w:rsidRDefault="00EE1DB3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7F49F2" w:rsidRPr="007F49F2" w14:paraId="562A9810" w14:textId="77777777" w:rsidTr="009D3971">
        <w:trPr>
          <w:trHeight w:val="414"/>
        </w:trPr>
        <w:tc>
          <w:tcPr>
            <w:tcW w:w="5000" w:type="pct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5AA7F" w14:textId="56C82F7B" w:rsidR="008D600E" w:rsidRPr="009D3971" w:rsidRDefault="007F49F2" w:rsidP="00C9298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9D3971">
              <w:rPr>
                <w:rFonts w:ascii="Century Gothic" w:hAnsi="Century Gothic"/>
                <w:b/>
                <w:bCs/>
                <w:color w:val="538135" w:themeColor="accent6" w:themeShade="BF"/>
                <w:sz w:val="20"/>
                <w:szCs w:val="20"/>
              </w:rPr>
              <w:lastRenderedPageBreak/>
              <w:t>Property involved</w:t>
            </w:r>
          </w:p>
        </w:tc>
      </w:tr>
      <w:tr w:rsidR="007F49F2" w:rsidRPr="007F49F2" w14:paraId="7C504002" w14:textId="77777777" w:rsidTr="00EF14A2">
        <w:trPr>
          <w:trHeight w:val="414"/>
        </w:trPr>
        <w:tc>
          <w:tcPr>
            <w:tcW w:w="737" w:type="pct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3B18740E" w14:textId="5AFC28FA" w:rsidR="008D600E" w:rsidRPr="005864B5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5864B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Item name:</w:t>
            </w:r>
          </w:p>
        </w:tc>
        <w:tc>
          <w:tcPr>
            <w:tcW w:w="949" w:type="pct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</w:tcPr>
          <w:p w14:paraId="3429198C" w14:textId="77777777" w:rsidR="008D600E" w:rsidRPr="007F49F2" w:rsidRDefault="008D600E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C5EF3F" w14:textId="0C316430" w:rsidR="008D600E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Color:</w:t>
            </w:r>
          </w:p>
        </w:tc>
        <w:tc>
          <w:tcPr>
            <w:tcW w:w="111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780020" w14:textId="77777777" w:rsidR="008D600E" w:rsidRPr="007F49F2" w:rsidRDefault="008D600E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A9CD53" w14:textId="0CD723EC" w:rsidR="008D600E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Brand:</w:t>
            </w:r>
          </w:p>
        </w:tc>
        <w:tc>
          <w:tcPr>
            <w:tcW w:w="1047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36D32D" w14:textId="77777777" w:rsidR="008D600E" w:rsidRPr="007F49F2" w:rsidRDefault="008D600E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806A9" w:rsidRPr="007F49F2" w14:paraId="245EF03B" w14:textId="77777777" w:rsidTr="00F22021">
        <w:trPr>
          <w:trHeight w:val="414"/>
        </w:trPr>
        <w:tc>
          <w:tcPr>
            <w:tcW w:w="737" w:type="pct"/>
            <w:gridSpan w:val="3"/>
            <w:shd w:val="clear" w:color="auto" w:fill="auto"/>
            <w:vAlign w:val="center"/>
          </w:tcPr>
          <w:p w14:paraId="2DB484B0" w14:textId="254B4BDC" w:rsidR="008D600E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Value: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01532670" w14:textId="77777777" w:rsidR="008D600E" w:rsidRPr="007F49F2" w:rsidRDefault="008D600E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6DF649A3" w14:textId="184F7D2C" w:rsidR="008D600E" w:rsidRPr="007F49F2" w:rsidRDefault="007F49F2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Description:</w:t>
            </w:r>
          </w:p>
        </w:tc>
        <w:tc>
          <w:tcPr>
            <w:tcW w:w="2618" w:type="pct"/>
            <w:gridSpan w:val="3"/>
            <w:shd w:val="clear" w:color="auto" w:fill="auto"/>
            <w:vAlign w:val="center"/>
          </w:tcPr>
          <w:p w14:paraId="1C73DFD7" w14:textId="79C407E2" w:rsidR="008D600E" w:rsidRPr="007F49F2" w:rsidRDefault="008D600E" w:rsidP="00F22021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6932D8F4" w14:textId="41C5238D" w:rsidR="00461262" w:rsidRDefault="00461262" w:rsidP="007F49F2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p w14:paraId="42F1A027" w14:textId="77777777" w:rsidR="008615AA" w:rsidRPr="007F49F2" w:rsidRDefault="008615AA" w:rsidP="007F49F2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9"/>
        <w:gridCol w:w="2826"/>
        <w:gridCol w:w="1543"/>
        <w:gridCol w:w="3182"/>
      </w:tblGrid>
      <w:tr w:rsidR="00D7203B" w:rsidRPr="007F49F2" w14:paraId="3C329703" w14:textId="77777777" w:rsidTr="00EF14A2">
        <w:trPr>
          <w:trHeight w:val="513"/>
        </w:trPr>
        <w:tc>
          <w:tcPr>
            <w:tcW w:w="1251" w:type="pct"/>
            <w:shd w:val="clear" w:color="auto" w:fill="C5E0B3" w:themeFill="accent6" w:themeFillTint="66"/>
            <w:vAlign w:val="center"/>
          </w:tcPr>
          <w:p w14:paraId="5EB9FA75" w14:textId="5B6CF111" w:rsidR="00D7203B" w:rsidRPr="00E4438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E44382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Police report filed?</w:t>
            </w:r>
          </w:p>
        </w:tc>
        <w:tc>
          <w:tcPr>
            <w:tcW w:w="1403" w:type="pct"/>
            <w:vAlign w:val="center"/>
          </w:tcPr>
          <w:p w14:paraId="2AC58B76" w14:textId="77777777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778400E2" w14:textId="3F98A29B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Precinct:</w:t>
            </w:r>
          </w:p>
        </w:tc>
        <w:tc>
          <w:tcPr>
            <w:tcW w:w="1580" w:type="pct"/>
            <w:vAlign w:val="center"/>
          </w:tcPr>
          <w:p w14:paraId="1E22E832" w14:textId="77777777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D7203B" w:rsidRPr="007F49F2" w14:paraId="6CDCB602" w14:textId="77777777" w:rsidTr="00D7203B">
        <w:trPr>
          <w:trHeight w:val="428"/>
        </w:trPr>
        <w:tc>
          <w:tcPr>
            <w:tcW w:w="1251" w:type="pct"/>
            <w:vAlign w:val="center"/>
          </w:tcPr>
          <w:p w14:paraId="7BD8278D" w14:textId="4F2C72C0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Reporting officer:</w:t>
            </w:r>
          </w:p>
        </w:tc>
        <w:tc>
          <w:tcPr>
            <w:tcW w:w="1403" w:type="pct"/>
            <w:vAlign w:val="center"/>
          </w:tcPr>
          <w:p w14:paraId="71388B5C" w14:textId="77777777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147421C" w14:textId="313BDCE3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Phone:</w:t>
            </w:r>
          </w:p>
        </w:tc>
        <w:tc>
          <w:tcPr>
            <w:tcW w:w="1580" w:type="pct"/>
            <w:vAlign w:val="center"/>
          </w:tcPr>
          <w:p w14:paraId="45BFDF0C" w14:textId="77777777" w:rsidR="00D7203B" w:rsidRPr="007F49F2" w:rsidRDefault="00D7203B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6A3F6515" w14:textId="77777777" w:rsidR="00ED72DE" w:rsidRPr="007F49F2" w:rsidRDefault="00ED72DE" w:rsidP="007F49F2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7"/>
        <w:gridCol w:w="2043"/>
        <w:gridCol w:w="1423"/>
        <w:gridCol w:w="2481"/>
        <w:gridCol w:w="926"/>
        <w:gridCol w:w="1690"/>
      </w:tblGrid>
      <w:tr w:rsidR="005864B5" w:rsidRPr="007F49F2" w14:paraId="54717515" w14:textId="77777777" w:rsidTr="00D7203B">
        <w:trPr>
          <w:trHeight w:val="864"/>
        </w:trPr>
        <w:tc>
          <w:tcPr>
            <w:tcW w:w="748" w:type="pct"/>
            <w:vAlign w:val="center"/>
          </w:tcPr>
          <w:p w14:paraId="1D15C84C" w14:textId="3A2782F4" w:rsidR="000B1C76" w:rsidRPr="007F49F2" w:rsidRDefault="007F49F2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supervisor name:</w:t>
            </w:r>
          </w:p>
        </w:tc>
        <w:tc>
          <w:tcPr>
            <w:tcW w:w="1014" w:type="pct"/>
            <w:vAlign w:val="center"/>
          </w:tcPr>
          <w:p w14:paraId="67B1D423" w14:textId="77777777" w:rsidR="000B1C76" w:rsidRPr="007F49F2" w:rsidRDefault="000B1C76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06" w:type="pct"/>
            <w:vAlign w:val="center"/>
          </w:tcPr>
          <w:p w14:paraId="2C243C53" w14:textId="37FA909A" w:rsidR="000B1C76" w:rsidRPr="007F49F2" w:rsidRDefault="007F49F2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Supervisor signature:</w:t>
            </w:r>
          </w:p>
        </w:tc>
        <w:tc>
          <w:tcPr>
            <w:tcW w:w="1232" w:type="pct"/>
            <w:vAlign w:val="center"/>
          </w:tcPr>
          <w:p w14:paraId="052B0E6D" w14:textId="77777777" w:rsidR="000B1C76" w:rsidRPr="007F49F2" w:rsidRDefault="000B1C76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14:paraId="5FD53001" w14:textId="29211FD8" w:rsidR="000B1C76" w:rsidRPr="007F49F2" w:rsidRDefault="007F49F2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7F49F2">
              <w:rPr>
                <w:rFonts w:ascii="Century Gothic" w:hAnsi="Century Gothic"/>
                <w:color w:val="auto"/>
                <w:sz w:val="20"/>
                <w:szCs w:val="20"/>
              </w:rPr>
              <w:t>Date:</w:t>
            </w:r>
          </w:p>
        </w:tc>
        <w:tc>
          <w:tcPr>
            <w:tcW w:w="839" w:type="pct"/>
            <w:vAlign w:val="center"/>
          </w:tcPr>
          <w:p w14:paraId="109F905A" w14:textId="77777777" w:rsidR="000B1C76" w:rsidRPr="007F49F2" w:rsidRDefault="000B1C76" w:rsidP="00D7203B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7903B649" w14:textId="5A0A65EA" w:rsidR="000B1C76" w:rsidRPr="005864B5" w:rsidRDefault="000B1C76" w:rsidP="005864B5">
      <w:pPr>
        <w:spacing w:line="276" w:lineRule="auto"/>
        <w:rPr>
          <w:rFonts w:ascii="Century Gothic" w:hAnsi="Century Gothic" w:cs="Arial"/>
          <w:sz w:val="20"/>
          <w:szCs w:val="20"/>
        </w:rPr>
      </w:pPr>
    </w:p>
    <w:sectPr w:rsidR="000B1C76" w:rsidRPr="005864B5" w:rsidSect="007F49F2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3BEAA" w14:textId="77777777" w:rsidR="00903862" w:rsidRDefault="00903862" w:rsidP="00C92985">
      <w:r>
        <w:separator/>
      </w:r>
    </w:p>
  </w:endnote>
  <w:endnote w:type="continuationSeparator" w:id="0">
    <w:p w14:paraId="47053A89" w14:textId="77777777" w:rsidR="00903862" w:rsidRDefault="00903862" w:rsidP="00C9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1320464217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EB66698" w14:textId="0E5147D1" w:rsidR="00C92985" w:rsidRPr="00C92985" w:rsidRDefault="00C92985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92985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C92985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C92985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C92985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C92985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C92985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C92985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31592E6E" w14:textId="77777777" w:rsidR="00C92985" w:rsidRDefault="00C92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D59DB" w14:textId="77777777" w:rsidR="00903862" w:rsidRDefault="00903862" w:rsidP="00C92985">
      <w:r>
        <w:separator/>
      </w:r>
    </w:p>
  </w:footnote>
  <w:footnote w:type="continuationSeparator" w:id="0">
    <w:p w14:paraId="14DCBB6F" w14:textId="77777777" w:rsidR="00903862" w:rsidRDefault="00903862" w:rsidP="00C92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F2"/>
    <w:rsid w:val="000047FE"/>
    <w:rsid w:val="00020500"/>
    <w:rsid w:val="000B1C76"/>
    <w:rsid w:val="000B1F51"/>
    <w:rsid w:val="000F1F45"/>
    <w:rsid w:val="001D1977"/>
    <w:rsid w:val="0029461B"/>
    <w:rsid w:val="00345F05"/>
    <w:rsid w:val="00366E77"/>
    <w:rsid w:val="003C1FCC"/>
    <w:rsid w:val="003C6958"/>
    <w:rsid w:val="004103D5"/>
    <w:rsid w:val="00460003"/>
    <w:rsid w:val="00461262"/>
    <w:rsid w:val="004D29FE"/>
    <w:rsid w:val="00543482"/>
    <w:rsid w:val="0055675B"/>
    <w:rsid w:val="005864B5"/>
    <w:rsid w:val="006A2F16"/>
    <w:rsid w:val="006E725C"/>
    <w:rsid w:val="007439D9"/>
    <w:rsid w:val="00781A50"/>
    <w:rsid w:val="007D39B9"/>
    <w:rsid w:val="007F49F2"/>
    <w:rsid w:val="00834CF4"/>
    <w:rsid w:val="008615AA"/>
    <w:rsid w:val="008806A9"/>
    <w:rsid w:val="008D43EC"/>
    <w:rsid w:val="008D600E"/>
    <w:rsid w:val="00903862"/>
    <w:rsid w:val="009575DF"/>
    <w:rsid w:val="009D3971"/>
    <w:rsid w:val="009E0257"/>
    <w:rsid w:val="00B1039D"/>
    <w:rsid w:val="00B33657"/>
    <w:rsid w:val="00B4391F"/>
    <w:rsid w:val="00B471C6"/>
    <w:rsid w:val="00B60260"/>
    <w:rsid w:val="00B94FC3"/>
    <w:rsid w:val="00BC4423"/>
    <w:rsid w:val="00C55D5B"/>
    <w:rsid w:val="00C63B19"/>
    <w:rsid w:val="00C66B85"/>
    <w:rsid w:val="00C77446"/>
    <w:rsid w:val="00C92985"/>
    <w:rsid w:val="00D16014"/>
    <w:rsid w:val="00D7203B"/>
    <w:rsid w:val="00DB20E9"/>
    <w:rsid w:val="00DD6663"/>
    <w:rsid w:val="00E356C7"/>
    <w:rsid w:val="00E44382"/>
    <w:rsid w:val="00E90D2A"/>
    <w:rsid w:val="00E9307C"/>
    <w:rsid w:val="00ED72DE"/>
    <w:rsid w:val="00EE1DB3"/>
    <w:rsid w:val="00EF14A2"/>
    <w:rsid w:val="00F22021"/>
    <w:rsid w:val="00F5679B"/>
    <w:rsid w:val="00FD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8FBDF"/>
  <w14:defaultImageDpi w14:val="32767"/>
  <w15:docId w15:val="{D8F92476-E6A3-4382-AFEF-824B16CC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29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985"/>
  </w:style>
  <w:style w:type="paragraph" w:styleId="Footer">
    <w:name w:val="footer"/>
    <w:basedOn w:val="Normal"/>
    <w:link w:val="FooterChar"/>
    <w:uiPriority w:val="99"/>
    <w:unhideWhenUsed/>
    <w:rsid w:val="00C929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10\IC-Offense-Incident-Report-Form-8777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IC-Offense-Incident-Report-Form-8777_WORD</Template>
  <TotalTime>13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15</cp:revision>
  <cp:lastPrinted>2022-09-30T11:06:00Z</cp:lastPrinted>
  <dcterms:created xsi:type="dcterms:W3CDTF">2022-08-11T11:10:00Z</dcterms:created>
  <dcterms:modified xsi:type="dcterms:W3CDTF">2022-09-30T11:06:00Z</dcterms:modified>
</cp:coreProperties>
</file>