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600" w:firstRow="0" w:lastRow="0" w:firstColumn="0" w:lastColumn="0" w:noHBand="1" w:noVBand="1"/>
        <w:tblDescription w:val="Layout table"/>
      </w:tblPr>
      <w:tblGrid>
        <w:gridCol w:w="5962"/>
        <w:gridCol w:w="5558"/>
      </w:tblGrid>
      <w:tr w:rsidR="00BF3499" w14:paraId="291DFB60" w14:textId="77777777" w:rsidTr="004C2821">
        <w:trPr>
          <w:trHeight w:val="2614"/>
          <w:jc w:val="center"/>
        </w:trPr>
        <w:tc>
          <w:tcPr>
            <w:tcW w:w="5962" w:type="dxa"/>
          </w:tcPr>
          <w:p w14:paraId="5B1325F8" w14:textId="77777777" w:rsidR="00BF3499" w:rsidRDefault="00BF3499" w:rsidP="00AD7C00">
            <w:pPr>
              <w:pStyle w:val="Title"/>
            </w:pPr>
            <w:r w:rsidRPr="00BF3499">
              <w:rPr>
                <w:noProof/>
              </w:rPr>
              <w:drawing>
                <wp:anchor distT="0" distB="0" distL="114300" distR="114300" simplePos="0" relativeHeight="251658240" behindDoc="0" locked="0" layoutInCell="1" allowOverlap="1" wp14:anchorId="7D27E5A9" wp14:editId="406405A2">
                  <wp:simplePos x="0" y="0"/>
                  <wp:positionH relativeFrom="margin">
                    <wp:posOffset>0</wp:posOffset>
                  </wp:positionH>
                  <wp:positionV relativeFrom="paragraph">
                    <wp:posOffset>92075</wp:posOffset>
                  </wp:positionV>
                  <wp:extent cx="759600" cy="367200"/>
                  <wp:effectExtent l="0" t="0" r="2540" b="0"/>
                  <wp:wrapTopAndBottom/>
                  <wp:docPr id="20" name="Picture 20" descr="Insert logo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_placehol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9600" cy="367200"/>
                          </a:xfrm>
                          <a:prstGeom prst="rect">
                            <a:avLst/>
                          </a:prstGeom>
                        </pic:spPr>
                      </pic:pic>
                    </a:graphicData>
                  </a:graphic>
                  <wp14:sizeRelH relativeFrom="margin">
                    <wp14:pctWidth>0</wp14:pctWidth>
                  </wp14:sizeRelH>
                  <wp14:sizeRelV relativeFrom="margin">
                    <wp14:pctHeight>0</wp14:pctHeight>
                  </wp14:sizeRelV>
                </wp:anchor>
              </w:drawing>
            </w:r>
            <w:sdt>
              <w:sdtPr>
                <w:id w:val="-739629507"/>
                <w:placeholder>
                  <w:docPart w:val="0165EE7900EC40868422760BA463B230"/>
                </w:placeholder>
                <w:temporary/>
                <w:showingPlcHdr/>
                <w15:appearance w15:val="hidden"/>
              </w:sdtPr>
              <w:sdtContent>
                <w:r w:rsidR="00AD7C00" w:rsidRPr="00DE7E7B">
                  <w:rPr>
                    <w:rFonts w:ascii="Jost" w:hAnsi="Jost"/>
                    <w:color w:val="000000" w:themeColor="text1"/>
                  </w:rPr>
                  <w:t>Newsletter title</w:t>
                </w:r>
              </w:sdtContent>
            </w:sdt>
          </w:p>
        </w:tc>
        <w:tc>
          <w:tcPr>
            <w:tcW w:w="5558" w:type="dxa"/>
          </w:tcPr>
          <w:p w14:paraId="08A47B61" w14:textId="77777777" w:rsidR="00BF3499" w:rsidRDefault="00BF3499"/>
        </w:tc>
      </w:tr>
      <w:tr w:rsidR="00BF3499" w14:paraId="0C9504A7" w14:textId="77777777" w:rsidTr="004C2821">
        <w:trPr>
          <w:trHeight w:val="1678"/>
          <w:jc w:val="center"/>
        </w:trPr>
        <w:tc>
          <w:tcPr>
            <w:tcW w:w="5962" w:type="dxa"/>
          </w:tcPr>
          <w:p w14:paraId="7E41621F" w14:textId="77777777" w:rsidR="00BF3499" w:rsidRDefault="00BF3499"/>
        </w:tc>
        <w:tc>
          <w:tcPr>
            <w:tcW w:w="5558" w:type="dxa"/>
          </w:tcPr>
          <w:p w14:paraId="2D5E2DB5" w14:textId="77777777" w:rsidR="0097636C" w:rsidRPr="0097693E" w:rsidRDefault="00000000" w:rsidP="0097636C">
            <w:pPr>
              <w:pStyle w:val="Subtitle"/>
              <w:rPr>
                <w:rFonts w:ascii="Jost" w:hAnsi="Jost"/>
                <w:sz w:val="24"/>
                <w:szCs w:val="20"/>
              </w:rPr>
            </w:pPr>
            <w:sdt>
              <w:sdtPr>
                <w:rPr>
                  <w:rFonts w:ascii="Jost" w:hAnsi="Jost"/>
                  <w:sz w:val="24"/>
                  <w:szCs w:val="20"/>
                </w:rPr>
                <w:id w:val="-1561789573"/>
                <w:placeholder>
                  <w:docPart w:val="28885D6EFB504444A386CDFB2D2AFA8F"/>
                </w:placeholder>
                <w:temporary/>
                <w:showingPlcHdr/>
                <w15:appearance w15:val="hidden"/>
              </w:sdtPr>
              <w:sdtContent>
                <w:r w:rsidR="0097636C" w:rsidRPr="0097693E">
                  <w:rPr>
                    <w:rFonts w:ascii="Jost" w:hAnsi="Jost"/>
                    <w:sz w:val="24"/>
                    <w:szCs w:val="20"/>
                  </w:rPr>
                  <w:t>Company</w:t>
                </w:r>
              </w:sdtContent>
            </w:sdt>
          </w:p>
          <w:p w14:paraId="110C48B5" w14:textId="77777777" w:rsidR="0097636C" w:rsidRPr="0097693E" w:rsidRDefault="00000000" w:rsidP="0097636C">
            <w:pPr>
              <w:pStyle w:val="Subtitle"/>
              <w:rPr>
                <w:rFonts w:ascii="Jost" w:hAnsi="Jost"/>
                <w:sz w:val="24"/>
                <w:szCs w:val="20"/>
              </w:rPr>
            </w:pPr>
            <w:sdt>
              <w:sdtPr>
                <w:rPr>
                  <w:rFonts w:ascii="Jost" w:hAnsi="Jost"/>
                  <w:sz w:val="24"/>
                  <w:szCs w:val="20"/>
                </w:rPr>
                <w:id w:val="-867294365"/>
                <w:placeholder>
                  <w:docPart w:val="1C46F66534914B88A170F94DBE609F8B"/>
                </w:placeholder>
                <w:temporary/>
                <w:showingPlcHdr/>
                <w15:appearance w15:val="hidden"/>
              </w:sdtPr>
              <w:sdtContent>
                <w:r w:rsidR="0097636C" w:rsidRPr="0097693E">
                  <w:rPr>
                    <w:rFonts w:ascii="Jost" w:hAnsi="Jost"/>
                    <w:sz w:val="24"/>
                    <w:szCs w:val="20"/>
                  </w:rPr>
                  <w:t>Date</w:t>
                </w:r>
              </w:sdtContent>
            </w:sdt>
          </w:p>
          <w:p w14:paraId="1F4DF3F7" w14:textId="77777777" w:rsidR="00BF3499" w:rsidRDefault="00000000" w:rsidP="0097636C">
            <w:pPr>
              <w:pStyle w:val="Subtitle"/>
            </w:pPr>
            <w:sdt>
              <w:sdtPr>
                <w:rPr>
                  <w:rFonts w:ascii="Jost" w:hAnsi="Jost"/>
                  <w:sz w:val="24"/>
                  <w:szCs w:val="20"/>
                </w:rPr>
                <w:id w:val="-2095231936"/>
                <w:placeholder>
                  <w:docPart w:val="6B356131A7A845AE82B4E464D0E85982"/>
                </w:placeholder>
                <w:temporary/>
                <w:showingPlcHdr/>
                <w15:appearance w15:val="hidden"/>
              </w:sdtPr>
              <w:sdtContent>
                <w:r w:rsidR="0097636C" w:rsidRPr="0097693E">
                  <w:rPr>
                    <w:rFonts w:ascii="Jost" w:hAnsi="Jost"/>
                    <w:sz w:val="24"/>
                    <w:szCs w:val="20"/>
                  </w:rPr>
                  <w:t>Edition #</w:t>
                </w:r>
              </w:sdtContent>
            </w:sdt>
            <w:r w:rsidR="0097636C" w:rsidRPr="0097693E">
              <w:rPr>
                <w:rFonts w:ascii="Jost" w:hAnsi="Jost"/>
                <w:sz w:val="24"/>
                <w:szCs w:val="20"/>
              </w:rPr>
              <w:t xml:space="preserve">, </w:t>
            </w:r>
            <w:sdt>
              <w:sdtPr>
                <w:rPr>
                  <w:rFonts w:ascii="Jost" w:hAnsi="Jost"/>
                  <w:sz w:val="24"/>
                  <w:szCs w:val="20"/>
                </w:rPr>
                <w:id w:val="1817453686"/>
                <w:placeholder>
                  <w:docPart w:val="C984DC6D3707402384A3CF3653573E88"/>
                </w:placeholder>
                <w:temporary/>
                <w:showingPlcHdr/>
                <w15:appearance w15:val="hidden"/>
              </w:sdtPr>
              <w:sdtContent>
                <w:r w:rsidR="0097636C" w:rsidRPr="0097693E">
                  <w:rPr>
                    <w:rFonts w:ascii="Jost" w:hAnsi="Jost"/>
                    <w:sz w:val="24"/>
                    <w:szCs w:val="20"/>
                  </w:rPr>
                  <w:t>Volume #</w:t>
                </w:r>
              </w:sdtContent>
            </w:sdt>
          </w:p>
        </w:tc>
      </w:tr>
      <w:tr w:rsidR="00BF3499" w14:paraId="77F94CA2" w14:textId="77777777" w:rsidTr="005F3672">
        <w:trPr>
          <w:trHeight w:val="8352"/>
          <w:jc w:val="center"/>
        </w:trPr>
        <w:tc>
          <w:tcPr>
            <w:tcW w:w="5962" w:type="dxa"/>
          </w:tcPr>
          <w:p w14:paraId="4BE03DCE" w14:textId="77777777" w:rsidR="00BF3499" w:rsidRDefault="00BF3499"/>
        </w:tc>
        <w:sdt>
          <w:sdtPr>
            <w:id w:val="-1579897409"/>
            <w:placeholder>
              <w:docPart w:val="2F9D5F9BB406406B9D5B46CC02EC5FB6"/>
            </w:placeholder>
            <w:temporary/>
            <w:showingPlcHdr/>
            <w15:appearance w15:val="hidden"/>
          </w:sdtPr>
          <w:sdtContent>
            <w:tc>
              <w:tcPr>
                <w:tcW w:w="5558" w:type="dxa"/>
              </w:tcPr>
              <w:p w14:paraId="74AFD815" w14:textId="7B0234AB" w:rsidR="002168E9" w:rsidRPr="0097693E" w:rsidRDefault="002168E9" w:rsidP="002168E9">
                <w:pPr>
                  <w:rPr>
                    <w:rFonts w:ascii="Jost" w:hAnsi="Jost"/>
                  </w:rPr>
                </w:pPr>
                <w:r w:rsidRPr="0097693E">
                  <w:rPr>
                    <w:rFonts w:ascii="Jost" w:hAnsi="Jost"/>
                  </w:rPr>
                  <w:t>You can easily change the formatting of selected text in the document.  To do so, first highlight your text.  Then, go to the Quick Styles gallery on the Home tab and choose one of the built in styles to adjust your formatting.</w:t>
                </w:r>
              </w:p>
              <w:p w14:paraId="19018C13" w14:textId="77777777" w:rsidR="002168E9" w:rsidRPr="0097693E" w:rsidRDefault="002168E9" w:rsidP="002168E9">
                <w:pPr>
                  <w:rPr>
                    <w:rFonts w:ascii="Jost" w:hAnsi="Jost"/>
                  </w:rPr>
                </w:pPr>
                <w:r w:rsidRPr="0097693E">
                  <w:rPr>
                    <w:rFonts w:ascii="Jost" w:hAnsi="Jost"/>
                  </w:rPr>
                  <w:t>Want to change the text fonts all at once? Go to your Design tab and select “Fonts” from the options.  You can customize your fonts by clicking the option to Customize Your Fonts and choosing a heading and body text font from the dropdown list.  Any new combination will update your text automatically if you stick with using styles throughout.</w:t>
                </w:r>
              </w:p>
              <w:p w14:paraId="6B6784D9" w14:textId="77777777" w:rsidR="002168E9" w:rsidRPr="0097693E" w:rsidRDefault="002168E9" w:rsidP="002168E9">
                <w:pPr>
                  <w:rPr>
                    <w:rFonts w:ascii="Jost" w:hAnsi="Jost"/>
                  </w:rPr>
                </w:pPr>
                <w:r w:rsidRPr="0097693E">
                  <w:rPr>
                    <w:rFonts w:ascii="Jost" w:hAnsi="Jost"/>
                  </w:rPr>
                  <w:t>Further customize your document by updating the Colors from the Design tab as well.</w:t>
                </w:r>
              </w:p>
              <w:p w14:paraId="7D6071C3" w14:textId="7B0234AB" w:rsidR="0097636C" w:rsidRDefault="002168E9" w:rsidP="002168E9">
                <w:r w:rsidRPr="0097693E">
                  <w:rPr>
                    <w:rFonts w:ascii="Jost" w:hAnsi="Jost"/>
                  </w:rPr>
                  <w:t>On the Insert tab, the galleries include items that are designed to coordinate with the overall look of your document. You can use these galleries to insert tables, headers, footers, lists, cover pages, and other document building blocks.</w:t>
                </w:r>
              </w:p>
            </w:tc>
          </w:sdtContent>
        </w:sdt>
      </w:tr>
      <w:tr w:rsidR="004C2821" w14:paraId="72AEF0D5" w14:textId="77777777" w:rsidTr="004C2821">
        <w:trPr>
          <w:trHeight w:val="720"/>
          <w:jc w:val="center"/>
        </w:trPr>
        <w:tc>
          <w:tcPr>
            <w:tcW w:w="11520" w:type="dxa"/>
            <w:gridSpan w:val="2"/>
          </w:tcPr>
          <w:sdt>
            <w:sdtPr>
              <w:id w:val="568603642"/>
              <w:placeholder>
                <w:docPart w:val="89B812B872364009A1AB04641B505F4D"/>
              </w:placeholder>
              <w:temporary/>
              <w:showingPlcHdr/>
              <w15:appearance w15:val="hidden"/>
            </w:sdtPr>
            <w:sdtContent>
              <w:p w14:paraId="31FDDA5D" w14:textId="77777777" w:rsidR="004C2821" w:rsidRPr="004C2821" w:rsidRDefault="004C2821" w:rsidP="004C2821">
                <w:pPr>
                  <w:pStyle w:val="Quotecentred"/>
                </w:pPr>
                <w:r w:rsidRPr="00DE7E7B">
                  <w:rPr>
                    <w:rFonts w:ascii="Jost" w:hAnsi="Jost"/>
                    <w:color w:val="000000" w:themeColor="text1"/>
                    <w:sz w:val="24"/>
                    <w:szCs w:val="18"/>
                  </w:rPr>
                  <w:t>[Grab your reader’s attention with a great quote from the document or use this space to emphasize a key point. To place this text box anywhere on the page, just drag it.]</w:t>
                </w:r>
              </w:p>
            </w:sdtContent>
          </w:sdt>
        </w:tc>
      </w:tr>
    </w:tbl>
    <w:p w14:paraId="3C5A0D6C" w14:textId="77777777" w:rsidR="004915D0" w:rsidRPr="004C2821" w:rsidRDefault="004915D0" w:rsidP="004C2821">
      <w:pPr>
        <w:spacing w:after="0"/>
        <w:rPr>
          <w:sz w:val="10"/>
        </w:rPr>
      </w:pPr>
      <w:r w:rsidRPr="004C2821">
        <w:rPr>
          <w:sz w:val="10"/>
        </w:rPr>
        <w:br w:type="page"/>
      </w:r>
    </w:p>
    <w:tbl>
      <w:tblPr>
        <w:tblW w:w="5000" w:type="pct"/>
        <w:jc w:val="center"/>
        <w:tblLook w:val="0600" w:firstRow="0" w:lastRow="0" w:firstColumn="0" w:lastColumn="0" w:noHBand="1" w:noVBand="1"/>
        <w:tblDescription w:val="Layout table"/>
      </w:tblPr>
      <w:tblGrid>
        <w:gridCol w:w="5353"/>
        <w:gridCol w:w="1127"/>
        <w:gridCol w:w="5040"/>
      </w:tblGrid>
      <w:tr w:rsidR="00B21F48" w14:paraId="1711335F" w14:textId="77777777" w:rsidTr="00B21F48">
        <w:trPr>
          <w:trHeight w:val="3064"/>
          <w:jc w:val="center"/>
        </w:trPr>
        <w:sdt>
          <w:sdtPr>
            <w:rPr>
              <w:rFonts w:ascii="Jost" w:hAnsi="Jost"/>
            </w:rPr>
            <w:id w:val="-720820208"/>
            <w:placeholder>
              <w:docPart w:val="E57B7038C3B241C69ED2F537B1A00175"/>
            </w:placeholder>
            <w:temporary/>
            <w:showingPlcHdr/>
            <w15:appearance w15:val="hidden"/>
          </w:sdtPr>
          <w:sdtContent>
            <w:tc>
              <w:tcPr>
                <w:tcW w:w="5353" w:type="dxa"/>
              </w:tcPr>
              <w:p w14:paraId="65C1AD64" w14:textId="77777777" w:rsidR="002168E9" w:rsidRPr="00DE7E7B" w:rsidRDefault="002168E9" w:rsidP="002168E9">
                <w:pPr>
                  <w:pStyle w:val="NormalonDarkBackground"/>
                  <w:rPr>
                    <w:rFonts w:ascii="Jost" w:hAnsi="Jost"/>
                    <w:color w:val="000000" w:themeColor="text1"/>
                  </w:rPr>
                </w:pPr>
                <w:r w:rsidRPr="00DE7E7B">
                  <w:rPr>
                    <w:rFonts w:ascii="Jost" w:hAnsi="Jost"/>
                    <w:color w:val="000000" w:themeColor="text1"/>
                  </w:rPr>
                  <w:t xml:space="preserve">Want to change up the images in the document?  That’s easy!  Simply click on any of the images and go to the Picture Tools tab.  From there, click on the option to Change Picture.  You will then need to select the image you wish to be put in its place.  </w:t>
                </w:r>
              </w:p>
              <w:p w14:paraId="5225C844" w14:textId="77777777" w:rsidR="00B21F48" w:rsidRPr="0097693E" w:rsidRDefault="002168E9" w:rsidP="002168E9">
                <w:pPr>
                  <w:pStyle w:val="NormalonDarkBackground"/>
                  <w:rPr>
                    <w:rFonts w:ascii="Jost" w:hAnsi="Jost"/>
                  </w:rPr>
                </w:pPr>
                <w:r w:rsidRPr="00DE7E7B">
                  <w:rPr>
                    <w:rFonts w:ascii="Jost" w:hAnsi="Jost"/>
                    <w:color w:val="000000" w:themeColor="text1"/>
                  </w:rPr>
                  <w:t>To update the images in the background of the document, you just need to double click in the header to access those images.  The steps to changing them out are just as described above.</w:t>
                </w:r>
              </w:p>
            </w:tc>
          </w:sdtContent>
        </w:sdt>
        <w:tc>
          <w:tcPr>
            <w:tcW w:w="1127" w:type="dxa"/>
          </w:tcPr>
          <w:p w14:paraId="0E80CAF9" w14:textId="77777777" w:rsidR="00B21F48" w:rsidRPr="0097693E" w:rsidRDefault="00B21F48" w:rsidP="00B21F48">
            <w:pPr>
              <w:pStyle w:val="Quotecentred"/>
              <w:rPr>
                <w:rFonts w:ascii="Jost" w:hAnsi="Jost"/>
              </w:rPr>
            </w:pPr>
          </w:p>
        </w:tc>
        <w:tc>
          <w:tcPr>
            <w:tcW w:w="5040" w:type="dxa"/>
          </w:tcPr>
          <w:sdt>
            <w:sdtPr>
              <w:id w:val="-1796604891"/>
              <w:placeholder>
                <w:docPart w:val="A95DF4C1F3B0472D8CE391155C38D839"/>
              </w:placeholder>
              <w:temporary/>
              <w:showingPlcHdr/>
              <w15:appearance w15:val="hidden"/>
            </w:sdtPr>
            <w:sdtContent>
              <w:p w14:paraId="7DF76601" w14:textId="77777777" w:rsidR="00B21F48" w:rsidRDefault="00B21F48" w:rsidP="00B21F48">
                <w:pPr>
                  <w:pStyle w:val="Quote"/>
                </w:pPr>
                <w:r w:rsidRPr="00DE7E7B">
                  <w:rPr>
                    <w:rFonts w:ascii="Jost" w:hAnsi="Jost"/>
                    <w:color w:val="000000" w:themeColor="text1"/>
                    <w:sz w:val="24"/>
                    <w:szCs w:val="18"/>
                  </w:rPr>
                  <w:t>Insert a great quote from the newsletter or highlight a key activity here</w:t>
                </w:r>
              </w:p>
            </w:sdtContent>
          </w:sdt>
        </w:tc>
      </w:tr>
      <w:tr w:rsidR="00B21F48" w14:paraId="6D656A60" w14:textId="77777777" w:rsidTr="002168E9">
        <w:trPr>
          <w:trHeight w:val="9072"/>
          <w:jc w:val="center"/>
        </w:trPr>
        <w:sdt>
          <w:sdtPr>
            <w:rPr>
              <w:rFonts w:ascii="Jost" w:hAnsi="Jost"/>
            </w:rPr>
            <w:id w:val="612715306"/>
            <w:placeholder>
              <w:docPart w:val="39BB1226181A4D5DB990B2DAB209B0A6"/>
            </w:placeholder>
            <w:temporary/>
            <w:showingPlcHdr/>
            <w15:appearance w15:val="hidden"/>
          </w:sdtPr>
          <w:sdtContent>
            <w:tc>
              <w:tcPr>
                <w:tcW w:w="6480" w:type="dxa"/>
                <w:gridSpan w:val="2"/>
              </w:tcPr>
              <w:p w14:paraId="09EC727F" w14:textId="77777777" w:rsidR="002168E9" w:rsidRPr="00DE7E7B" w:rsidRDefault="002168E9" w:rsidP="002168E9">
                <w:pPr>
                  <w:pStyle w:val="NormalonDarkBackground"/>
                  <w:rPr>
                    <w:rFonts w:ascii="Jost" w:hAnsi="Jost"/>
                    <w:color w:val="000000" w:themeColor="text1"/>
                  </w:rPr>
                </w:pPr>
                <w:r w:rsidRPr="00DE7E7B">
                  <w:rPr>
                    <w:rFonts w:ascii="Jost" w:hAnsi="Jost"/>
                    <w:color w:val="000000" w:themeColor="text1"/>
                  </w:rP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EF12157" w14:textId="77777777" w:rsidR="00B21F48" w:rsidRPr="0097693E" w:rsidRDefault="002168E9" w:rsidP="002168E9">
                <w:pPr>
                  <w:pStyle w:val="NormalonDarkBackground"/>
                  <w:rPr>
                    <w:rFonts w:ascii="Jost" w:hAnsi="Jost"/>
                  </w:rPr>
                </w:pPr>
                <w:r w:rsidRPr="00DE7E7B">
                  <w:rPr>
                    <w:rFonts w:ascii="Jost" w:hAnsi="Jost"/>
                    <w:color w:val="000000" w:themeColor="text1"/>
                  </w:rP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tc>
          </w:sdtContent>
        </w:sdt>
        <w:tc>
          <w:tcPr>
            <w:tcW w:w="5040" w:type="dxa"/>
          </w:tcPr>
          <w:p w14:paraId="1398F115" w14:textId="77777777" w:rsidR="00B21F48" w:rsidRDefault="00B21F48" w:rsidP="00B21F48">
            <w:pPr>
              <w:pStyle w:val="Quotecentred"/>
            </w:pPr>
          </w:p>
        </w:tc>
      </w:tr>
      <w:tr w:rsidR="00B21F48" w14:paraId="59A63AEA" w14:textId="77777777" w:rsidTr="00B21F48">
        <w:trPr>
          <w:trHeight w:val="1417"/>
          <w:jc w:val="center"/>
        </w:trPr>
        <w:tc>
          <w:tcPr>
            <w:tcW w:w="11520" w:type="dxa"/>
            <w:gridSpan w:val="3"/>
            <w:vAlign w:val="center"/>
          </w:tcPr>
          <w:p w14:paraId="66AEC41B" w14:textId="77777777" w:rsidR="00B21F48" w:rsidRPr="0097693E" w:rsidRDefault="00000000" w:rsidP="00B21F48">
            <w:pPr>
              <w:pStyle w:val="Contact"/>
              <w:rPr>
                <w:rFonts w:ascii="Jost" w:hAnsi="Jost"/>
              </w:rPr>
            </w:pPr>
            <w:sdt>
              <w:sdtPr>
                <w:rPr>
                  <w:rFonts w:ascii="Jost" w:hAnsi="Jost"/>
                  <w:sz w:val="28"/>
                  <w:szCs w:val="18"/>
                </w:rPr>
                <w:id w:val="-612817071"/>
                <w:temporary/>
                <w15:appearance w15:val="hidden"/>
              </w:sdtPr>
              <w:sdtContent>
                <w:r w:rsidR="00B21F48" w:rsidRPr="0097693E">
                  <w:rPr>
                    <w:rFonts w:ascii="Jost" w:hAnsi="Jost"/>
                    <w:sz w:val="28"/>
                    <w:szCs w:val="18"/>
                  </w:rPr>
                  <w:t>website</w:t>
                </w:r>
              </w:sdtContent>
            </w:sdt>
            <w:r w:rsidR="00B21F48" w:rsidRPr="0097693E">
              <w:rPr>
                <w:rFonts w:ascii="Jost" w:hAnsi="Jost"/>
                <w:sz w:val="28"/>
                <w:szCs w:val="18"/>
              </w:rPr>
              <w:t xml:space="preserve">  |  </w:t>
            </w:r>
            <w:sdt>
              <w:sdtPr>
                <w:rPr>
                  <w:rFonts w:ascii="Jost" w:hAnsi="Jost"/>
                  <w:sz w:val="28"/>
                  <w:szCs w:val="18"/>
                </w:rPr>
                <w:id w:val="1967078427"/>
                <w:placeholder>
                  <w:docPart w:val="271C6A921DF8443EA6C9854063965840"/>
                </w:placeholder>
                <w:temporary/>
                <w:showingPlcHdr/>
                <w15:appearance w15:val="hidden"/>
              </w:sdtPr>
              <w:sdtContent>
                <w:r w:rsidR="00B21F48" w:rsidRPr="0097693E">
                  <w:rPr>
                    <w:rFonts w:ascii="Jost" w:hAnsi="Jost"/>
                    <w:sz w:val="28"/>
                    <w:szCs w:val="18"/>
                  </w:rPr>
                  <w:t>phone number</w:t>
                </w:r>
              </w:sdtContent>
            </w:sdt>
            <w:r w:rsidR="00B21F48" w:rsidRPr="0097693E">
              <w:rPr>
                <w:rFonts w:ascii="Jost" w:hAnsi="Jost"/>
                <w:sz w:val="28"/>
                <w:szCs w:val="18"/>
              </w:rPr>
              <w:t xml:space="preserve">  |  </w:t>
            </w:r>
            <w:sdt>
              <w:sdtPr>
                <w:rPr>
                  <w:rFonts w:ascii="Jost" w:hAnsi="Jost"/>
                  <w:sz w:val="28"/>
                  <w:szCs w:val="18"/>
                </w:rPr>
                <w:id w:val="-989945786"/>
                <w:temporary/>
                <w15:appearance w15:val="hidden"/>
              </w:sdtPr>
              <w:sdtContent>
                <w:r w:rsidR="00B21F48" w:rsidRPr="0097693E">
                  <w:rPr>
                    <w:rFonts w:ascii="Jost" w:hAnsi="Jost"/>
                    <w:sz w:val="28"/>
                    <w:szCs w:val="18"/>
                  </w:rPr>
                  <w:t>email</w:t>
                </w:r>
              </w:sdtContent>
            </w:sdt>
          </w:p>
        </w:tc>
      </w:tr>
    </w:tbl>
    <w:p w14:paraId="592F0D8E" w14:textId="77777777" w:rsidR="007F56E3" w:rsidRPr="00D81C6B" w:rsidRDefault="007F56E3" w:rsidP="00036A0E"/>
    <w:sectPr w:rsidR="007F56E3" w:rsidRPr="00D81C6B" w:rsidSect="004C2821">
      <w:headerReference w:type="default" r:id="rId10"/>
      <w:headerReference w:type="first" r:id="rId11"/>
      <w:pgSz w:w="12240" w:h="15840" w:code="1"/>
      <w:pgMar w:top="1022" w:right="360" w:bottom="720" w:left="3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0D788" w14:textId="77777777" w:rsidR="004D4770" w:rsidRDefault="004D4770" w:rsidP="00C0714C">
      <w:pPr>
        <w:spacing w:after="0" w:line="240" w:lineRule="auto"/>
      </w:pPr>
      <w:r>
        <w:separator/>
      </w:r>
    </w:p>
  </w:endnote>
  <w:endnote w:type="continuationSeparator" w:id="0">
    <w:p w14:paraId="7FA69DB6" w14:textId="77777777" w:rsidR="004D4770" w:rsidRDefault="004D4770"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st">
    <w:panose1 w:val="00000000000000000000"/>
    <w:charset w:val="00"/>
    <w:family w:val="auto"/>
    <w:pitch w:val="variable"/>
    <w:sig w:usb0="A00002EF" w:usb1="0000205B" w:usb2="0000001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37AF6" w14:textId="77777777" w:rsidR="004D4770" w:rsidRDefault="004D4770" w:rsidP="00C0714C">
      <w:pPr>
        <w:spacing w:after="0" w:line="240" w:lineRule="auto"/>
      </w:pPr>
      <w:r>
        <w:separator/>
      </w:r>
    </w:p>
  </w:footnote>
  <w:footnote w:type="continuationSeparator" w:id="0">
    <w:p w14:paraId="2C6802B3" w14:textId="77777777" w:rsidR="004D4770" w:rsidRDefault="004D4770"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E9996"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177AC31D" wp14:editId="699DF1FE">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528B76CB"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" fillcolor="#4193dd [1951]"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" path="m,l4597190,r-9,47674c4596768,2105582,4596250,4688056,4595599,7928806,2034305,5252245,690196,2530575,29111,111082l,xe" fillcolor="#bfdbf3 [671]"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" path="m,l4216548,r-1267,6747235c4215281,6747235,1639714,4328153,82067,228956l,xe" fillcolor="#80b7e8 [1311]"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" fillcolor="#bfdbf3 [671]"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3A2AF"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05300979" wp14:editId="4AC84E64">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2"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tx2">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6" name="Freeform: Shape 5" descr="Drill tip against blueprints on a work table">
                        <a:extLst>
                          <a:ext uri="{FF2B5EF4-FFF2-40B4-BE49-F238E27FC236}">
                            <a16:creationId xmlns:a16="http://schemas.microsoft.com/office/drawing/2014/main" id="{15F4D7CD-AA6F-4EA3-951E-0F70B589BB3A}"/>
                          </a:ext>
                        </a:extLst>
                      </wps:cNvPr>
                      <wps:cNvSpPr/>
                      <wps:spPr>
                        <a:xfrm>
                          <a:off x="9525" y="2286000"/>
                          <a:ext cx="3886200" cy="6048122"/>
                        </a:xfrm>
                        <a:custGeom>
                          <a:avLst/>
                          <a:gdLst>
                            <a:gd name="connsiteX0" fmla="*/ 3886200 w 3886200"/>
                            <a:gd name="connsiteY0" fmla="*/ 0 h 6048122"/>
                            <a:gd name="connsiteX1" fmla="*/ 3886200 w 3886200"/>
                            <a:gd name="connsiteY1" fmla="*/ 6048122 h 6048122"/>
                            <a:gd name="connsiteX2" fmla="*/ 3632264 w 3886200"/>
                            <a:gd name="connsiteY2" fmla="*/ 6045005 h 6048122"/>
                            <a:gd name="connsiteX3" fmla="*/ 217629 w 3886200"/>
                            <a:gd name="connsiteY3" fmla="*/ 5545535 h 6048122"/>
                            <a:gd name="connsiteX4" fmla="*/ 0 w 3886200"/>
                            <a:gd name="connsiteY4" fmla="*/ 5481427 h 6048122"/>
                            <a:gd name="connsiteX5" fmla="*/ 0 w 3886200"/>
                            <a:gd name="connsiteY5" fmla="*/ 1066310 h 6048122"/>
                            <a:gd name="connsiteX6" fmla="*/ 125914 w 3886200"/>
                            <a:gd name="connsiteY6" fmla="*/ 1049157 h 6048122"/>
                            <a:gd name="connsiteX7" fmla="*/ 3816742 w 3886200"/>
                            <a:gd name="connsiteY7" fmla="*/ 29735 h 6048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886200" h="6048122">
                              <a:moveTo>
                                <a:pt x="3886200" y="0"/>
                              </a:moveTo>
                              <a:lnTo>
                                <a:pt x="3886200" y="6048122"/>
                              </a:lnTo>
                              <a:lnTo>
                                <a:pt x="3632264" y="6045005"/>
                              </a:lnTo>
                              <a:cubicBezTo>
                                <a:pt x="2437175" y="6007898"/>
                                <a:pt x="1215654" y="5826716"/>
                                <a:pt x="217629" y="5545535"/>
                              </a:cubicBezTo>
                              <a:lnTo>
                                <a:pt x="0" y="5481427"/>
                              </a:lnTo>
                              <a:lnTo>
                                <a:pt x="0" y="1066310"/>
                              </a:lnTo>
                              <a:lnTo>
                                <a:pt x="125914" y="1049157"/>
                              </a:lnTo>
                              <a:cubicBezTo>
                                <a:pt x="1268961" y="874782"/>
                                <a:pt x="2519349" y="560158"/>
                                <a:pt x="3816742" y="29735"/>
                              </a:cubicBezTo>
                              <a:close/>
                            </a:path>
                          </a:pathLst>
                        </a:custGeom>
                        <a:blipFill dpi="0" rotWithShape="1">
                          <a:blip r:embed="rId1">
                            <a:extLst>
                              <a:ext uri="{BEBA8EAE-BF5A-486C-A8C5-ECC9F3942E4B}">
                                <a14:imgProps xmlns:a14="http://schemas.microsoft.com/office/drawing/2010/main">
                                  <a14:imgLayer r:embed="rId2">
                                    <a14:imgEffect>
                                      <a14:colorTemperature colorTemp="112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188990F3"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" path="m,l34587,7c1923036,383,4440967,885,7798209,1554,5136066,2076697,2420610,2986441,134516,3335192l,3353516,,xe" fillcolor="#4193dd [1951]"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" path="m,l6795679,1267v,,-2486407,2155292,-6619972,3141898l,3181901,,xe" fillcolor="#80b7e8 [1311]"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" path="m7772144,r17462,l7789606,3654465,,3654465,,2856368r429171,21027c1155821,2901118,1888673,2865801,2601623,2770954,5016863,2449644,6923473,1485981,7648664,241555l7772144,xe" fillcolor="#4193dd [1951]" stroked="f" strokeweight="1pt">
                <v:stroke joinstyle="miter"/>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" path="m7789606,v,,,,,2360167l7789606,2514600,,2514600r,-6795c,2123448,,1440145,,225384,2368397,954749,6207492,1098744,7789606,xe" fillcolor="#80b7e8 [1311]" stroked="f">
                <v:path arrowok="t" o:connecttype="custom" o:connectlocs="7789606,0;7789606,2360167;7789606,2514600;0,2514600;0,2507805;0,225384;7789606,0" o:connectangles="0,0,0,0,0,0,0"/>
              </v:shape>
              <v:shape id="Freeform: Shape 5" o:spid="_x0000_s1031" alt="Drill tip against blueprints on a work table" style="position:absolute;left:95;top:22860;width:38862;height:60481;visibility:visible;mso-wrap-style:square;v-text-anchor:middle" coordsize="3886200,60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" path="m3886200,r,6048122l3632264,6045005c2437175,6007898,1215654,5826716,217629,5545535l,5481427,,1066310r125914,-17153c1268961,874782,2519349,560158,3816742,29735l3886200,xe" stroked="f" strokeweight="1pt">
                <v:fill r:id="rId3" o:title="Drill tip against blueprints on a work table" recolor="t" rotate="t" type="frame"/>
                <v:stroke joinstyle="miter"/>
                <v:path arrowok="t" o:connecttype="custom" o:connectlocs="3886200,0;3886200,6048122;3632264,6045005;217629,5545535;0,5481427;0,1066310;125914,1049157;3816742,29735" o:connectangles="0,0,0,0,0,0,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8B"/>
    <w:rsid w:val="00036A0E"/>
    <w:rsid w:val="00092BBF"/>
    <w:rsid w:val="00151FE8"/>
    <w:rsid w:val="00180238"/>
    <w:rsid w:val="0019257F"/>
    <w:rsid w:val="00212B3B"/>
    <w:rsid w:val="002168E9"/>
    <w:rsid w:val="0025648B"/>
    <w:rsid w:val="00262F2F"/>
    <w:rsid w:val="002778BF"/>
    <w:rsid w:val="002F2023"/>
    <w:rsid w:val="003412E6"/>
    <w:rsid w:val="004262E0"/>
    <w:rsid w:val="00473E6D"/>
    <w:rsid w:val="00484605"/>
    <w:rsid w:val="004915D0"/>
    <w:rsid w:val="004C2821"/>
    <w:rsid w:val="004C4C5F"/>
    <w:rsid w:val="004D4770"/>
    <w:rsid w:val="004D566C"/>
    <w:rsid w:val="004E0BEE"/>
    <w:rsid w:val="005F3672"/>
    <w:rsid w:val="0061111F"/>
    <w:rsid w:val="00621991"/>
    <w:rsid w:val="007375E9"/>
    <w:rsid w:val="007B6E37"/>
    <w:rsid w:val="007F56E3"/>
    <w:rsid w:val="00804774"/>
    <w:rsid w:val="0086247C"/>
    <w:rsid w:val="00917C72"/>
    <w:rsid w:val="0097636C"/>
    <w:rsid w:val="0097693E"/>
    <w:rsid w:val="00AD7C00"/>
    <w:rsid w:val="00B21F48"/>
    <w:rsid w:val="00BE7AF4"/>
    <w:rsid w:val="00BF3499"/>
    <w:rsid w:val="00C0714C"/>
    <w:rsid w:val="00C84F2E"/>
    <w:rsid w:val="00C9156A"/>
    <w:rsid w:val="00D14819"/>
    <w:rsid w:val="00D66B1A"/>
    <w:rsid w:val="00D81C6B"/>
    <w:rsid w:val="00DE7E7B"/>
    <w:rsid w:val="00E405C2"/>
    <w:rsid w:val="00E8379A"/>
    <w:rsid w:val="00F07022"/>
    <w:rsid w:val="00F438AF"/>
    <w:rsid w:val="00FA6D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5AC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AU" w:eastAsia="en-US" w:bidi="ar-SA"/>
      </w:rPr>
    </w:rPrDefault>
    <w:pPrDefault>
      <w:pPr>
        <w:spacing w:after="200" w:line="280" w:lineRule="exact"/>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8E9"/>
    <w:rPr>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0238"/>
    <w:pPr>
      <w:spacing w:before="400" w:after="0" w:line="240" w:lineRule="auto"/>
      <w:contextualSpacing/>
    </w:pPr>
    <w:rPr>
      <w:rFonts w:asciiTheme="majorHAnsi" w:eastAsiaTheme="majorEastAsia" w:hAnsiTheme="majorHAnsi" w:cstheme="majorBidi"/>
      <w:i/>
      <w:caps/>
      <w:color w:val="154875" w:themeColor="accent1"/>
      <w:kern w:val="28"/>
      <w:sz w:val="72"/>
      <w:szCs w:val="56"/>
    </w:rPr>
  </w:style>
  <w:style w:type="character" w:customStyle="1" w:styleId="TitleChar">
    <w:name w:val="Title Char"/>
    <w:basedOn w:val="DefaultParagraphFont"/>
    <w:link w:val="Title"/>
    <w:uiPriority w:val="10"/>
    <w:rsid w:val="00180238"/>
    <w:rPr>
      <w:rFonts w:asciiTheme="majorHAnsi" w:eastAsiaTheme="majorEastAsia" w:hAnsiTheme="majorHAnsi" w:cstheme="majorBidi"/>
      <w:i/>
      <w:caps/>
      <w:color w:val="154875" w:themeColor="accent1"/>
      <w:kern w:val="28"/>
      <w:sz w:val="72"/>
      <w:szCs w:val="56"/>
    </w:rPr>
  </w:style>
  <w:style w:type="paragraph" w:styleId="Subtitle">
    <w:name w:val="Subtitle"/>
    <w:basedOn w:val="Normal"/>
    <w:next w:val="Normal"/>
    <w:link w:val="SubtitleChar"/>
    <w:uiPriority w:val="11"/>
    <w:qFormat/>
    <w:rsid w:val="0097636C"/>
    <w:pPr>
      <w:numPr>
        <w:ilvl w:val="1"/>
      </w:numPr>
      <w:spacing w:after="120" w:line="240" w:lineRule="auto"/>
      <w:contextualSpacing/>
      <w:jc w:val="right"/>
    </w:pPr>
    <w:rPr>
      <w:rFonts w:eastAsiaTheme="minorEastAsia" w:cstheme="minorBidi"/>
      <w:b/>
      <w:caps/>
      <w:sz w:val="26"/>
      <w:szCs w:val="22"/>
    </w:rPr>
  </w:style>
  <w:style w:type="character" w:customStyle="1" w:styleId="SubtitleChar">
    <w:name w:val="Subtitle Char"/>
    <w:basedOn w:val="DefaultParagraphFont"/>
    <w:link w:val="Subtitle"/>
    <w:uiPriority w:val="11"/>
    <w:rsid w:val="0097636C"/>
    <w:rPr>
      <w:rFonts w:eastAsiaTheme="minorEastAsia" w:cstheme="minorBidi"/>
      <w:b/>
      <w:caps/>
      <w:sz w:val="26"/>
      <w:szCs w:val="22"/>
    </w:rPr>
  </w:style>
  <w:style w:type="paragraph" w:styleId="Quote">
    <w:name w:val="Quote"/>
    <w:basedOn w:val="Normal"/>
    <w:next w:val="Normal"/>
    <w:link w:val="QuoteChar"/>
    <w:uiPriority w:val="12"/>
    <w:qFormat/>
    <w:rsid w:val="00B21F48"/>
    <w:pPr>
      <w:spacing w:before="200" w:after="160"/>
      <w:jc w:val="right"/>
    </w:pPr>
    <w:rPr>
      <w:iCs/>
      <w:color w:val="FFFFFF" w:themeColor="background1"/>
      <w:sz w:val="26"/>
    </w:rPr>
  </w:style>
  <w:style w:type="character" w:customStyle="1" w:styleId="QuoteChar">
    <w:name w:val="Quote Char"/>
    <w:basedOn w:val="DefaultParagraphFont"/>
    <w:link w:val="Quote"/>
    <w:uiPriority w:val="12"/>
    <w:rsid w:val="00B21F48"/>
    <w:rPr>
      <w:iCs/>
      <w:color w:val="FFFFFF" w:themeColor="background1"/>
      <w:sz w:val="26"/>
      <w:lang w:val="en-US"/>
    </w:rPr>
  </w:style>
  <w:style w:type="paragraph" w:customStyle="1" w:styleId="Quotecentred">
    <w:name w:val="Quote centred"/>
    <w:basedOn w:val="Quote"/>
    <w:next w:val="Normal"/>
    <w:link w:val="QuotecentredChar"/>
    <w:uiPriority w:val="12"/>
    <w:qFormat/>
    <w:rsid w:val="007F56E3"/>
    <w:pPr>
      <w:jc w:val="center"/>
    </w:pPr>
  </w:style>
  <w:style w:type="paragraph" w:customStyle="1" w:styleId="Contact">
    <w:name w:val="Contact"/>
    <w:basedOn w:val="Normal"/>
    <w:next w:val="Normal"/>
    <w:link w:val="ContactChar"/>
    <w:uiPriority w:val="14"/>
    <w:qFormat/>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semiHidden/>
    <w:rsid w:val="003412E6"/>
    <w:pPr>
      <w:spacing w:after="0" w:line="240" w:lineRule="auto"/>
    </w:pPr>
  </w:style>
  <w:style w:type="character" w:customStyle="1" w:styleId="FooterChar">
    <w:name w:val="Footer Char"/>
    <w:basedOn w:val="DefaultParagraphFont"/>
    <w:link w:val="Footer"/>
    <w:uiPriority w:val="99"/>
    <w:semiHidden/>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qFormat/>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07/relationships/hdphoto" Target="media/hdphoto1.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65EE7900EC40868422760BA463B230"/>
        <w:category>
          <w:name w:val="General"/>
          <w:gallery w:val="placeholder"/>
        </w:category>
        <w:types>
          <w:type w:val="bbPlcHdr"/>
        </w:types>
        <w:behaviors>
          <w:behavior w:val="content"/>
        </w:behaviors>
        <w:guid w:val="{982AA997-70C5-47EF-BBE8-4EBC6024A6FD}"/>
      </w:docPartPr>
      <w:docPartBody>
        <w:p w:rsidR="00A71EF0" w:rsidRDefault="00000000">
          <w:pPr>
            <w:pStyle w:val="0165EE7900EC40868422760BA463B230"/>
          </w:pPr>
          <w:r w:rsidRPr="0097636C">
            <w:t>Newsletter title</w:t>
          </w:r>
        </w:p>
      </w:docPartBody>
    </w:docPart>
    <w:docPart>
      <w:docPartPr>
        <w:name w:val="28885D6EFB504444A386CDFB2D2AFA8F"/>
        <w:category>
          <w:name w:val="General"/>
          <w:gallery w:val="placeholder"/>
        </w:category>
        <w:types>
          <w:type w:val="bbPlcHdr"/>
        </w:types>
        <w:behaviors>
          <w:behavior w:val="content"/>
        </w:behaviors>
        <w:guid w:val="{7104AF1B-9C0B-46D8-9A7F-723F56F96865}"/>
      </w:docPartPr>
      <w:docPartBody>
        <w:p w:rsidR="00A71EF0" w:rsidRDefault="00000000">
          <w:pPr>
            <w:pStyle w:val="28885D6EFB504444A386CDFB2D2AFA8F"/>
          </w:pPr>
          <w:r w:rsidRPr="0097636C">
            <w:t>Company</w:t>
          </w:r>
        </w:p>
      </w:docPartBody>
    </w:docPart>
    <w:docPart>
      <w:docPartPr>
        <w:name w:val="1C46F66534914B88A170F94DBE609F8B"/>
        <w:category>
          <w:name w:val="General"/>
          <w:gallery w:val="placeholder"/>
        </w:category>
        <w:types>
          <w:type w:val="bbPlcHdr"/>
        </w:types>
        <w:behaviors>
          <w:behavior w:val="content"/>
        </w:behaviors>
        <w:guid w:val="{3B0C7A47-ADA3-4FEB-99F8-40ED6E395553}"/>
      </w:docPartPr>
      <w:docPartBody>
        <w:p w:rsidR="00A71EF0" w:rsidRDefault="00000000">
          <w:pPr>
            <w:pStyle w:val="1C46F66534914B88A170F94DBE609F8B"/>
          </w:pPr>
          <w:r w:rsidRPr="0097636C">
            <w:t>Date</w:t>
          </w:r>
        </w:p>
      </w:docPartBody>
    </w:docPart>
    <w:docPart>
      <w:docPartPr>
        <w:name w:val="6B356131A7A845AE82B4E464D0E85982"/>
        <w:category>
          <w:name w:val="General"/>
          <w:gallery w:val="placeholder"/>
        </w:category>
        <w:types>
          <w:type w:val="bbPlcHdr"/>
        </w:types>
        <w:behaviors>
          <w:behavior w:val="content"/>
        </w:behaviors>
        <w:guid w:val="{47C2EC30-D564-4507-AB30-91CFD7D37B05}"/>
      </w:docPartPr>
      <w:docPartBody>
        <w:p w:rsidR="00A71EF0" w:rsidRDefault="00000000">
          <w:pPr>
            <w:pStyle w:val="6B356131A7A845AE82B4E464D0E85982"/>
          </w:pPr>
          <w:r w:rsidRPr="0097636C">
            <w:t>Edition #</w:t>
          </w:r>
        </w:p>
      </w:docPartBody>
    </w:docPart>
    <w:docPart>
      <w:docPartPr>
        <w:name w:val="C984DC6D3707402384A3CF3653573E88"/>
        <w:category>
          <w:name w:val="General"/>
          <w:gallery w:val="placeholder"/>
        </w:category>
        <w:types>
          <w:type w:val="bbPlcHdr"/>
        </w:types>
        <w:behaviors>
          <w:behavior w:val="content"/>
        </w:behaviors>
        <w:guid w:val="{C5E03E01-3405-4688-A69D-BA880E6A289C}"/>
      </w:docPartPr>
      <w:docPartBody>
        <w:p w:rsidR="00A71EF0" w:rsidRDefault="00000000">
          <w:pPr>
            <w:pStyle w:val="C984DC6D3707402384A3CF3653573E88"/>
          </w:pPr>
          <w:r w:rsidRPr="0097636C">
            <w:t>Volume #</w:t>
          </w:r>
        </w:p>
      </w:docPartBody>
    </w:docPart>
    <w:docPart>
      <w:docPartPr>
        <w:name w:val="2F9D5F9BB406406B9D5B46CC02EC5FB6"/>
        <w:category>
          <w:name w:val="General"/>
          <w:gallery w:val="placeholder"/>
        </w:category>
        <w:types>
          <w:type w:val="bbPlcHdr"/>
        </w:types>
        <w:behaviors>
          <w:behavior w:val="content"/>
        </w:behaviors>
        <w:guid w:val="{BB96F933-0A5E-472E-9484-D28C7493A585}"/>
      </w:docPartPr>
      <w:docPartBody>
        <w:p w:rsidR="00170252" w:rsidRDefault="00000000" w:rsidP="002168E9">
          <w:r>
            <w:t>You can easily change the formatting of selected text in the document.  To do so, first highlight your text.  Then, go to the Quick Styles gallery on the Home tab and choose one of the built in styles to adjust your formatting.</w:t>
          </w:r>
        </w:p>
        <w:p w:rsidR="00170252" w:rsidRDefault="00000000" w:rsidP="002168E9">
          <w:r>
            <w:t>Want to change the text fonts all at once? Go to your Design tab and select “Fonts” from the options.  You can customize your fonts by clicking the option to Customize Your Fonts and choosing a heading and body text font from the dropdown list.  Any new combination will update your text automatically if you stick with using styles throughout.</w:t>
          </w:r>
        </w:p>
        <w:p w:rsidR="00170252" w:rsidRDefault="00000000" w:rsidP="002168E9">
          <w:r>
            <w:t>Further customize your document by updating the Colors from the Design tab as well.</w:t>
          </w:r>
        </w:p>
        <w:p w:rsidR="00A71EF0" w:rsidRDefault="00000000">
          <w:pPr>
            <w:pStyle w:val="2F9D5F9BB406406B9D5B46CC02EC5FB6"/>
          </w:pPr>
          <w:r>
            <w:t>On the Insert tab, the galleries include items that are designed to coordinate with the overall look of your document. You can use these galleries to insert tables, headers, footers, lists, cover pages, and other document building blocks.</w:t>
          </w:r>
        </w:p>
      </w:docPartBody>
    </w:docPart>
    <w:docPart>
      <w:docPartPr>
        <w:name w:val="89B812B872364009A1AB04641B505F4D"/>
        <w:category>
          <w:name w:val="General"/>
          <w:gallery w:val="placeholder"/>
        </w:category>
        <w:types>
          <w:type w:val="bbPlcHdr"/>
        </w:types>
        <w:behaviors>
          <w:behavior w:val="content"/>
        </w:behaviors>
        <w:guid w:val="{B197B952-A48A-4331-B1B2-7DC5B484739C}"/>
      </w:docPartPr>
      <w:docPartBody>
        <w:p w:rsidR="00A71EF0" w:rsidRDefault="00000000">
          <w:pPr>
            <w:pStyle w:val="89B812B872364009A1AB04641B505F4D"/>
          </w:pPr>
          <w:r w:rsidRPr="004C2821">
            <w:t>[Grab your reader’s attention with a great quote from the document or use this space to emphasize a key point. To place this text box anywhere on the page, just drag it.]</w:t>
          </w:r>
        </w:p>
      </w:docPartBody>
    </w:docPart>
    <w:docPart>
      <w:docPartPr>
        <w:name w:val="E57B7038C3B241C69ED2F537B1A00175"/>
        <w:category>
          <w:name w:val="General"/>
          <w:gallery w:val="placeholder"/>
        </w:category>
        <w:types>
          <w:type w:val="bbPlcHdr"/>
        </w:types>
        <w:behaviors>
          <w:behavior w:val="content"/>
        </w:behaviors>
        <w:guid w:val="{6A2C07EA-CF9D-4A9C-98B3-419A25972DD9}"/>
      </w:docPartPr>
      <w:docPartBody>
        <w:p w:rsidR="00170252" w:rsidRDefault="00000000" w:rsidP="002168E9">
          <w:pPr>
            <w:pStyle w:val="NormalonDarkBackground"/>
          </w:pPr>
          <w:r>
            <w:t xml:space="preserve">Want to change up the images in the document?  That’s easy!  Simply click on any of the images and go to the Picture Tools tab.  From there, click on the option to Change Picture.  You will then need to select the image you wish to be put in its place.  </w:t>
          </w:r>
        </w:p>
        <w:p w:rsidR="00A71EF0" w:rsidRDefault="00000000">
          <w:pPr>
            <w:pStyle w:val="E57B7038C3B241C69ED2F537B1A00175"/>
          </w:pPr>
          <w:r>
            <w:t>To update the images in the background of the document, you just need to double click in the header to access those images.  The steps to changing them out are just as described above.</w:t>
          </w:r>
        </w:p>
      </w:docPartBody>
    </w:docPart>
    <w:docPart>
      <w:docPartPr>
        <w:name w:val="A95DF4C1F3B0472D8CE391155C38D839"/>
        <w:category>
          <w:name w:val="General"/>
          <w:gallery w:val="placeholder"/>
        </w:category>
        <w:types>
          <w:type w:val="bbPlcHdr"/>
        </w:types>
        <w:behaviors>
          <w:behavior w:val="content"/>
        </w:behaviors>
        <w:guid w:val="{7870F30A-4BD2-47D6-BA7A-6F9659446D43}"/>
      </w:docPartPr>
      <w:docPartBody>
        <w:p w:rsidR="00A71EF0" w:rsidRDefault="00000000">
          <w:pPr>
            <w:pStyle w:val="A95DF4C1F3B0472D8CE391155C38D839"/>
          </w:pPr>
          <w:r w:rsidRPr="00B21F48">
            <w:t>Insert a great quote from the newsletter or highlight a key activity here</w:t>
          </w:r>
        </w:p>
      </w:docPartBody>
    </w:docPart>
    <w:docPart>
      <w:docPartPr>
        <w:name w:val="39BB1226181A4D5DB990B2DAB209B0A6"/>
        <w:category>
          <w:name w:val="General"/>
          <w:gallery w:val="placeholder"/>
        </w:category>
        <w:types>
          <w:type w:val="bbPlcHdr"/>
        </w:types>
        <w:behaviors>
          <w:behavior w:val="content"/>
        </w:behaviors>
        <w:guid w:val="{82E8F36D-A553-4102-AB04-0B9D1A41DAEB}"/>
      </w:docPartPr>
      <w:docPartBody>
        <w:p w:rsidR="00170252" w:rsidRDefault="00000000" w:rsidP="002168E9">
          <w:pPr>
            <w:pStyle w:val="NormalonDarkBackground"/>
          </w:pPr>
          <w:r>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rsidR="00A71EF0" w:rsidRDefault="00000000">
          <w:pPr>
            <w:pStyle w:val="39BB1226181A4D5DB990B2DAB209B0A6"/>
          </w:pPr>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docPartBody>
    </w:docPart>
    <w:docPart>
      <w:docPartPr>
        <w:name w:val="271C6A921DF8443EA6C9854063965840"/>
        <w:category>
          <w:name w:val="General"/>
          <w:gallery w:val="placeholder"/>
        </w:category>
        <w:types>
          <w:type w:val="bbPlcHdr"/>
        </w:types>
        <w:behaviors>
          <w:behavior w:val="content"/>
        </w:behaviors>
        <w:guid w:val="{E8955DDC-A041-4B37-BB43-8734D9F5525B}"/>
      </w:docPartPr>
      <w:docPartBody>
        <w:p w:rsidR="00A71EF0" w:rsidRDefault="00000000">
          <w:pPr>
            <w:pStyle w:val="271C6A921DF8443EA6C9854063965840"/>
          </w:pPr>
          <w:r w:rsidRPr="00D81C6B">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Jost">
    <w:panose1 w:val="00000000000000000000"/>
    <w:charset w:val="00"/>
    <w:family w:val="auto"/>
    <w:pitch w:val="variable"/>
    <w:sig w:usb0="A00002EF" w:usb1="0000205B" w:usb2="0000001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A73"/>
    <w:rsid w:val="00046A73"/>
    <w:rsid w:val="0026704B"/>
    <w:rsid w:val="00A71EF0"/>
    <w:rsid w:val="00FC5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65EE7900EC40868422760BA463B230">
    <w:name w:val="0165EE7900EC40868422760BA463B230"/>
  </w:style>
  <w:style w:type="paragraph" w:customStyle="1" w:styleId="28885D6EFB504444A386CDFB2D2AFA8F">
    <w:name w:val="28885D6EFB504444A386CDFB2D2AFA8F"/>
  </w:style>
  <w:style w:type="paragraph" w:customStyle="1" w:styleId="1C46F66534914B88A170F94DBE609F8B">
    <w:name w:val="1C46F66534914B88A170F94DBE609F8B"/>
  </w:style>
  <w:style w:type="paragraph" w:customStyle="1" w:styleId="6B356131A7A845AE82B4E464D0E85982">
    <w:name w:val="6B356131A7A845AE82B4E464D0E85982"/>
  </w:style>
  <w:style w:type="paragraph" w:customStyle="1" w:styleId="C984DC6D3707402384A3CF3653573E88">
    <w:name w:val="C984DC6D3707402384A3CF3653573E88"/>
  </w:style>
  <w:style w:type="paragraph" w:customStyle="1" w:styleId="2F9D5F9BB406406B9D5B46CC02EC5FB6">
    <w:name w:val="2F9D5F9BB406406B9D5B46CC02EC5FB6"/>
  </w:style>
  <w:style w:type="paragraph" w:customStyle="1" w:styleId="89B812B872364009A1AB04641B505F4D">
    <w:name w:val="89B812B872364009A1AB04641B505F4D"/>
  </w:style>
  <w:style w:type="paragraph" w:customStyle="1" w:styleId="NormalonDarkBackground">
    <w:name w:val="Normal on Dark Background"/>
    <w:basedOn w:val="Normal"/>
    <w:link w:val="NormalonDarkBackgroundChar"/>
    <w:uiPriority w:val="13"/>
    <w:qFormat/>
    <w:pPr>
      <w:spacing w:after="200" w:line="240" w:lineRule="auto"/>
    </w:pPr>
    <w:rPr>
      <w:rFonts w:eastAsiaTheme="minorHAnsi" w:cs="Times New Roman"/>
      <w:noProof/>
      <w:color w:val="FFFFFF" w:themeColor="background1"/>
      <w:szCs w:val="20"/>
    </w:rPr>
  </w:style>
  <w:style w:type="character" w:customStyle="1" w:styleId="NormalonDarkBackgroundChar">
    <w:name w:val="Normal on Dark Background Char"/>
    <w:basedOn w:val="DefaultParagraphFont"/>
    <w:link w:val="NormalonDarkBackground"/>
    <w:uiPriority w:val="13"/>
    <w:rPr>
      <w:rFonts w:eastAsiaTheme="minorHAnsi" w:cs="Times New Roman"/>
      <w:noProof/>
      <w:color w:val="FFFFFF" w:themeColor="background1"/>
      <w:szCs w:val="20"/>
    </w:rPr>
  </w:style>
  <w:style w:type="paragraph" w:customStyle="1" w:styleId="E57B7038C3B241C69ED2F537B1A00175">
    <w:name w:val="E57B7038C3B241C69ED2F537B1A00175"/>
  </w:style>
  <w:style w:type="paragraph" w:customStyle="1" w:styleId="A95DF4C1F3B0472D8CE391155C38D839">
    <w:name w:val="A95DF4C1F3B0472D8CE391155C38D839"/>
  </w:style>
  <w:style w:type="paragraph" w:customStyle="1" w:styleId="39BB1226181A4D5DB990B2DAB209B0A6">
    <w:name w:val="39BB1226181A4D5DB990B2DAB209B0A6"/>
  </w:style>
  <w:style w:type="paragraph" w:customStyle="1" w:styleId="271C6A921DF8443EA6C9854063965840">
    <w:name w:val="271C6A921DF8443EA6C9854063965840"/>
  </w:style>
  <w:style w:type="paragraph" w:customStyle="1" w:styleId="E18FB7B3ED0441D9BFDAE7A3699E76DE">
    <w:name w:val="E18FB7B3ED0441D9BFDAE7A3699E76DE"/>
    <w:rsid w:val="00046A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andyperson newsletter">
      <a:dk1>
        <a:sysClr val="windowText" lastClr="000000"/>
      </a:dk1>
      <a:lt1>
        <a:sysClr val="window" lastClr="FFFFFF"/>
      </a:lt1>
      <a:dk2>
        <a:srgbClr val="154875"/>
      </a:dk2>
      <a:lt2>
        <a:srgbClr val="FFFFFF"/>
      </a:lt2>
      <a:accent1>
        <a:srgbClr val="154875"/>
      </a:accent1>
      <a:accent2>
        <a:srgbClr val="8CD0E0"/>
      </a:accent2>
      <a:accent3>
        <a:srgbClr val="00A1CD"/>
      </a:accent3>
      <a:accent4>
        <a:srgbClr val="FFFFFF"/>
      </a:accent4>
      <a:accent5>
        <a:srgbClr val="FFFFFF"/>
      </a:accent5>
      <a:accent6>
        <a:srgbClr val="FFFFFF"/>
      </a:accent6>
      <a:hlink>
        <a:srgbClr val="154875"/>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Newsletter Template 13</Template>
  <TotalTime>0</TotalTime>
  <Pages>3</Pages>
  <Words>345</Words>
  <Characters>1969</Characters>
  <Application>Microsoft Office Word</Application>
  <DocSecurity>0</DocSecurity>
  <Lines>16</Lines>
  <Paragraphs>4</Paragraphs>
  <ScaleCrop>false</ScaleCrop>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2022-12-01T05:51:00Z</dcterms:created>
  <dcterms:modified xsi:type="dcterms:W3CDTF">2022-12-01T06:17:00Z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