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A4F71D" w14:textId="77777777" w:rsidR="00AE2ABA" w:rsidRDefault="00AE2ABA" w:rsidP="00AE2ABA">
      <w:pPr>
        <w:pStyle w:val="CompanyLogoImageLine"/>
      </w:pPr>
      <w:r>
        <w:rPr>
          <w:noProof/>
        </w:rPr>
        <w:drawing>
          <wp:inline distT="0" distB="0" distL="0" distR="0" wp14:anchorId="4A1B82DD" wp14:editId="45C188F0">
            <wp:extent cx="2489835" cy="815975"/>
            <wp:effectExtent l="0" t="0" r="5715" b="3175"/>
            <wp:docPr id="1" name="Picture 1" descr="Company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ompany logotype"/>
                    <pic:cNvPicPr>
                      <a:picLocks noChangeAspect="1"/>
                    </pic:cNvPicPr>
                  </pic:nvPicPr>
                  <pic:blipFill>
                    <a:blip r:embed="rId11" cstate="email">
                      <a:extLst>
                        <a:ext uri="{28A0092B-C50C-407E-A947-70E740481C1C}">
                          <a14:useLocalDpi xmlns:a14="http://schemas.microsoft.com/office/drawing/2010/main" val="0"/>
                        </a:ext>
                      </a:extLst>
                    </a:blip>
                    <a:srcRect/>
                    <a:stretch>
                      <a:fillRect/>
                    </a:stretch>
                  </pic:blipFill>
                  <pic:spPr bwMode="auto">
                    <a:xfrm>
                      <a:off x="0" y="0"/>
                      <a:ext cx="2489835" cy="815975"/>
                    </a:xfrm>
                    <a:prstGeom prst="rect">
                      <a:avLst/>
                    </a:prstGeom>
                    <a:noFill/>
                    <a:ln>
                      <a:noFill/>
                    </a:ln>
                  </pic:spPr>
                </pic:pic>
              </a:graphicData>
            </a:graphic>
          </wp:inline>
        </w:drawing>
      </w:r>
    </w:p>
    <w:sdt>
      <w:sdtPr>
        <w:id w:val="-75360355"/>
        <w:placeholder>
          <w:docPart w:val="4AFA48EE60064EC8B97DBD324F2F9400"/>
        </w:placeholder>
        <w:temporary/>
        <w:showingPlcHdr/>
        <w15:appearance w15:val="hidden"/>
      </w:sdtPr>
      <w:sdtContent>
        <w:p w14:paraId="03A9086D" w14:textId="77777777" w:rsidR="00AE2ABA" w:rsidRPr="00AE2ABA" w:rsidRDefault="00AE2ABA" w:rsidP="00972C41">
          <w:pPr>
            <w:pStyle w:val="Title"/>
          </w:pPr>
          <w:r w:rsidRPr="00862611">
            <w:rPr>
              <w:color w:val="000000" w:themeColor="text1"/>
            </w:rPr>
            <w:t>Newsletter</w:t>
          </w:r>
          <w:r w:rsidR="00972C41" w:rsidRPr="00862611">
            <w:rPr>
              <w:color w:val="000000" w:themeColor="text1"/>
            </w:rPr>
            <w:br/>
          </w:r>
          <w:r w:rsidRPr="00862611">
            <w:rPr>
              <w:color w:val="000000" w:themeColor="text1"/>
            </w:rPr>
            <w:t>Title</w:t>
          </w:r>
        </w:p>
      </w:sdtContent>
    </w:sdt>
    <w:p w14:paraId="06B4FEDD" w14:textId="77777777" w:rsidR="00AE2ABA" w:rsidRDefault="00000000" w:rsidP="00AE2ABA">
      <w:pPr>
        <w:pStyle w:val="Date"/>
      </w:pPr>
      <w:sdt>
        <w:sdtPr>
          <w:id w:val="-1875454453"/>
          <w:placeholder>
            <w:docPart w:val="4DFADF05AA1D4A32A571FF9614F0FEEE"/>
          </w:placeholder>
          <w:temporary/>
          <w:showingPlcHdr/>
          <w15:appearance w15:val="hidden"/>
        </w:sdtPr>
        <w:sdtContent>
          <w:r w:rsidR="00AE2ABA" w:rsidRPr="003231AA">
            <w:t>[</w:t>
          </w:r>
          <w:r w:rsidR="00AE2ABA" w:rsidRPr="003231AA">
            <w:rPr>
              <w:rStyle w:val="PlaceholderText"/>
              <w:color w:val="auto"/>
            </w:rPr>
            <w:t>Date]</w:t>
          </w:r>
        </w:sdtContent>
      </w:sdt>
    </w:p>
    <w:p w14:paraId="68A21FC7" w14:textId="77777777" w:rsidR="00972C41" w:rsidRDefault="00972C41" w:rsidP="00C06660">
      <w:pPr>
        <w:pStyle w:val="BlankSpace"/>
      </w:pPr>
    </w:p>
    <w:tbl>
      <w:tblPr>
        <w:tblW w:w="5000" w:type="pct"/>
        <w:tblCellMar>
          <w:left w:w="0" w:type="dxa"/>
          <w:right w:w="115" w:type="dxa"/>
        </w:tblCellMar>
        <w:tblLook w:val="0600" w:firstRow="0" w:lastRow="0" w:firstColumn="0" w:lastColumn="0" w:noHBand="1" w:noVBand="1"/>
      </w:tblPr>
      <w:tblGrid>
        <w:gridCol w:w="3393"/>
        <w:gridCol w:w="3699"/>
        <w:gridCol w:w="3446"/>
      </w:tblGrid>
      <w:tr w:rsidR="00C06660" w14:paraId="709E942C" w14:textId="77777777" w:rsidTr="00C06660">
        <w:trPr>
          <w:trHeight w:val="3024"/>
        </w:trPr>
        <w:sdt>
          <w:sdtPr>
            <w:id w:val="1865784285"/>
            <w:placeholder>
              <w:docPart w:val="B55FE53457B64D94932712A328FBC232"/>
            </w:placeholder>
            <w:temporary/>
            <w:showingPlcHdr/>
            <w15:appearance w15:val="hidden"/>
          </w:sdtPr>
          <w:sdtContent>
            <w:tc>
              <w:tcPr>
                <w:tcW w:w="1610" w:type="pct"/>
                <w:tcMar>
                  <w:top w:w="72" w:type="dxa"/>
                </w:tcMar>
                <w:vAlign w:val="center"/>
              </w:tcPr>
              <w:p w14:paraId="2EA9F7AD" w14:textId="77777777" w:rsidR="00C06660" w:rsidRPr="003231AA" w:rsidRDefault="00C06660" w:rsidP="00350ECC">
                <w:pPr>
                  <w:pStyle w:val="Subtitle"/>
                </w:pPr>
                <w:r w:rsidRPr="003231AA">
                  <w:t>Story</w:t>
                </w:r>
              </w:p>
              <w:p w14:paraId="498F6E48" w14:textId="77777777" w:rsidR="00C06660" w:rsidRPr="00DA7F71" w:rsidRDefault="00C06660" w:rsidP="00350ECC">
                <w:pPr>
                  <w:pStyle w:val="Subtitle"/>
                </w:pPr>
                <w:r w:rsidRPr="003231AA">
                  <w:t>Title #1</w:t>
                </w:r>
              </w:p>
            </w:tc>
          </w:sdtContent>
        </w:sdt>
        <w:sdt>
          <w:sdtPr>
            <w:id w:val="-691530236"/>
            <w:placeholder>
              <w:docPart w:val="B1D6D0B82CAE4F09806C1720AE0E2C70"/>
            </w:placeholder>
            <w:temporary/>
            <w:showingPlcHdr/>
            <w15:appearance w15:val="hidden"/>
          </w:sdtPr>
          <w:sdtContent>
            <w:tc>
              <w:tcPr>
                <w:tcW w:w="1755" w:type="pct"/>
                <w:tcMar>
                  <w:top w:w="72" w:type="dxa"/>
                </w:tcMar>
                <w:vAlign w:val="center"/>
              </w:tcPr>
              <w:p w14:paraId="1E86901B" w14:textId="77777777" w:rsidR="00C06660" w:rsidRPr="003231AA" w:rsidRDefault="00C06660" w:rsidP="00350ECC">
                <w:pPr>
                  <w:pStyle w:val="Subtitle"/>
                </w:pPr>
                <w:r w:rsidRPr="003231AA">
                  <w:t>Story</w:t>
                </w:r>
              </w:p>
              <w:p w14:paraId="2B532E62" w14:textId="77777777" w:rsidR="00C06660" w:rsidRDefault="00C06660" w:rsidP="00350ECC">
                <w:pPr>
                  <w:pStyle w:val="Subtitle"/>
                </w:pPr>
                <w:r w:rsidRPr="003231AA">
                  <w:t>Title #2</w:t>
                </w:r>
              </w:p>
            </w:tc>
          </w:sdtContent>
        </w:sdt>
        <w:sdt>
          <w:sdtPr>
            <w:id w:val="-557321955"/>
            <w:placeholder>
              <w:docPart w:val="7F1173ED22864EB6B281B39373C4B5C9"/>
            </w:placeholder>
            <w:temporary/>
            <w:showingPlcHdr/>
            <w15:appearance w15:val="hidden"/>
          </w:sdtPr>
          <w:sdtContent>
            <w:tc>
              <w:tcPr>
                <w:tcW w:w="1635" w:type="pct"/>
                <w:tcMar>
                  <w:top w:w="72" w:type="dxa"/>
                </w:tcMar>
                <w:vAlign w:val="center"/>
              </w:tcPr>
              <w:p w14:paraId="31271F86" w14:textId="77777777" w:rsidR="00C06660" w:rsidRPr="003231AA" w:rsidRDefault="00C06660" w:rsidP="00350ECC">
                <w:pPr>
                  <w:pStyle w:val="Subtitle"/>
                </w:pPr>
                <w:r w:rsidRPr="003231AA">
                  <w:t>Story</w:t>
                </w:r>
              </w:p>
              <w:p w14:paraId="44F11AD1" w14:textId="77777777" w:rsidR="00C06660" w:rsidRPr="00DA7F71" w:rsidRDefault="00C06660" w:rsidP="00350ECC">
                <w:pPr>
                  <w:pStyle w:val="Subtitle"/>
                </w:pPr>
                <w:r w:rsidRPr="003231AA">
                  <w:t>Title #3</w:t>
                </w:r>
              </w:p>
            </w:tc>
          </w:sdtContent>
        </w:sdt>
      </w:tr>
    </w:tbl>
    <w:p w14:paraId="0EA74A6F" w14:textId="77777777" w:rsidR="00381B93" w:rsidRDefault="00381B93">
      <w:r>
        <w:br w:type="page"/>
      </w:r>
    </w:p>
    <w:tbl>
      <w:tblPr>
        <w:tblW w:w="5000" w:type="pct"/>
        <w:tblLayout w:type="fixed"/>
        <w:tblCellMar>
          <w:left w:w="115" w:type="dxa"/>
          <w:right w:w="115" w:type="dxa"/>
        </w:tblCellMar>
        <w:tblLook w:val="0600" w:firstRow="0" w:lastRow="0" w:firstColumn="0" w:lastColumn="0" w:noHBand="1" w:noVBand="1"/>
      </w:tblPr>
      <w:tblGrid>
        <w:gridCol w:w="5130"/>
        <w:gridCol w:w="276"/>
        <w:gridCol w:w="5132"/>
      </w:tblGrid>
      <w:tr w:rsidR="00E837D7" w14:paraId="06F11638" w14:textId="77777777" w:rsidTr="00E837D7">
        <w:trPr>
          <w:trHeight w:val="652"/>
        </w:trPr>
        <w:bookmarkStart w:id="0" w:name="_Hlk514587801" w:displacedByCustomXml="next"/>
        <w:sdt>
          <w:sdtPr>
            <w:id w:val="467787494"/>
            <w:placeholder>
              <w:docPart w:val="E151DD208AED4C9290954094E72D1CE6"/>
            </w:placeholder>
            <w:temporary/>
            <w:showingPlcHdr/>
            <w15:appearance w15:val="hidden"/>
          </w:sdtPr>
          <w:sdtContent>
            <w:tc>
              <w:tcPr>
                <w:tcW w:w="5000" w:type="pct"/>
                <w:gridSpan w:val="3"/>
              </w:tcPr>
              <w:p w14:paraId="42DF2DE9" w14:textId="77777777" w:rsidR="00E837D7" w:rsidRDefault="00E837D7" w:rsidP="00E837D7">
                <w:pPr>
                  <w:pStyle w:val="Heading1"/>
                </w:pPr>
                <w:r w:rsidRPr="0048760C">
                  <w:t>STORY HEADLINE</w:t>
                </w:r>
              </w:p>
            </w:tc>
          </w:sdtContent>
        </w:sdt>
      </w:tr>
      <w:tr w:rsidR="00E837D7" w14:paraId="6EBF1FD6" w14:textId="77777777" w:rsidTr="00E837D7">
        <w:trPr>
          <w:trHeight w:val="112"/>
        </w:trPr>
        <w:sdt>
          <w:sdtPr>
            <w:id w:val="1307355135"/>
            <w:placeholder>
              <w:docPart w:val="4E07F3EBF03B497789557F99B14D0A2D"/>
            </w:placeholder>
            <w:temporary/>
            <w:showingPlcHdr/>
            <w15:appearance w15:val="hidden"/>
          </w:sdtPr>
          <w:sdtContent>
            <w:tc>
              <w:tcPr>
                <w:tcW w:w="5000" w:type="pct"/>
                <w:gridSpan w:val="3"/>
              </w:tcPr>
              <w:p w14:paraId="69EE1C43" w14:textId="77777777" w:rsidR="00E837D7" w:rsidRDefault="00E837D7" w:rsidP="00E837D7">
                <w:pPr>
                  <w:pStyle w:val="Heading2"/>
                </w:pPr>
                <w:r w:rsidRPr="003231AA">
                  <w:t>Story Subline</w:t>
                </w:r>
              </w:p>
            </w:tc>
          </w:sdtContent>
        </w:sdt>
      </w:tr>
      <w:tr w:rsidR="00E837D7" w14:paraId="5898AA37" w14:textId="77777777" w:rsidTr="00E837D7">
        <w:trPr>
          <w:trHeight w:val="1147"/>
        </w:trPr>
        <w:tc>
          <w:tcPr>
            <w:tcW w:w="5000" w:type="pct"/>
            <w:gridSpan w:val="3"/>
          </w:tcPr>
          <w:p w14:paraId="35354B5B" w14:textId="77777777" w:rsidR="00E837D7" w:rsidRPr="00E837D7" w:rsidRDefault="00000000" w:rsidP="00E837D7">
            <w:pPr>
              <w:pStyle w:val="Quote"/>
            </w:pPr>
            <w:sdt>
              <w:sdtPr>
                <w:id w:val="213789184"/>
                <w:placeholder>
                  <w:docPart w:val="97220F887E354A8DAAE0256BAD43480F"/>
                </w:placeholder>
                <w:temporary/>
                <w:showingPlcHdr/>
                <w15:appearance w15:val="hidden"/>
              </w:sdtPr>
              <w:sdtContent>
                <w:r w:rsidR="00E837D7" w:rsidRPr="00E837D7">
                  <w:t>Write a quick blurb about your news article here.  You can highlight something special that you will talk about further regarding the details of your company.</w:t>
                </w:r>
              </w:sdtContent>
            </w:sdt>
          </w:p>
        </w:tc>
      </w:tr>
      <w:tr w:rsidR="00DE3D86" w14:paraId="5E117BD8" w14:textId="77777777" w:rsidTr="000F36DE">
        <w:trPr>
          <w:trHeight w:val="3982"/>
        </w:trPr>
        <w:sdt>
          <w:sdtPr>
            <w:id w:val="634220104"/>
            <w:placeholder>
              <w:docPart w:val="A1799195ECA64DCFA709D4EBF73A2240"/>
            </w:placeholder>
            <w:temporary/>
            <w:showingPlcHdr/>
            <w15:appearance w15:val="hidden"/>
          </w:sdtPr>
          <w:sdtContent>
            <w:tc>
              <w:tcPr>
                <w:tcW w:w="2434" w:type="pct"/>
              </w:tcPr>
              <w:p w14:paraId="73C6D6BF" w14:textId="77777777" w:rsidR="0048760C" w:rsidRPr="0048760C" w:rsidRDefault="0048760C" w:rsidP="0048760C">
                <w:r w:rsidRPr="0048760C">
                  <w:t>At any time, you can easily change the text of any section in this document by simply clicking and typing.  The template is prepared so that formatting stays in tact with the new information you include.</w:t>
                </w:r>
              </w:p>
              <w:p w14:paraId="2E294444" w14:textId="77777777" w:rsidR="00DE3D86" w:rsidRPr="00116286" w:rsidRDefault="0048760C" w:rsidP="0048760C">
                <w:r w:rsidRPr="0048760C">
                  <w:t>To update formatting, from the Home tab, you can use the Quick Styles gallery for the built in styles.  You can also format text directly by using the other controls on the Home tab.</w:t>
                </w:r>
              </w:p>
            </w:tc>
          </w:sdtContent>
        </w:sdt>
        <w:tc>
          <w:tcPr>
            <w:tcW w:w="131" w:type="pct"/>
          </w:tcPr>
          <w:p w14:paraId="002CA752" w14:textId="77777777" w:rsidR="00DE3D86" w:rsidRDefault="00DE3D86" w:rsidP="00116286"/>
        </w:tc>
        <w:sdt>
          <w:sdtPr>
            <w:id w:val="1639686355"/>
            <w:placeholder>
              <w:docPart w:val="CC08C33D97AE48F5B6702DF65897F07F"/>
            </w:placeholder>
            <w:temporary/>
            <w:showingPlcHdr/>
            <w15:appearance w15:val="hidden"/>
          </w:sdtPr>
          <w:sdtContent>
            <w:tc>
              <w:tcPr>
                <w:tcW w:w="2435" w:type="pct"/>
              </w:tcPr>
              <w:p w14:paraId="4C1B9442" w14:textId="77777777" w:rsidR="0048760C" w:rsidRDefault="0048760C" w:rsidP="0048760C">
                <w:r>
                  <w:t>On the Design tab, you can change the theme, the colors, and the fonts of the document.  This will update the entire document to the main color scheme and font scheme that you pick, with the click of a button!</w:t>
                </w:r>
              </w:p>
              <w:p w14:paraId="59138CE8" w14:textId="77777777" w:rsidR="00DE3D86" w:rsidRDefault="0048760C" w:rsidP="0048760C">
                <w:r>
                  <w:t>To change any of the images, simply click on them and choose “Change Picture” from the Picture Tool tab.  For the image on the first page, double click in the header to access the image and update it as necessary.</w:t>
                </w:r>
              </w:p>
            </w:tc>
          </w:sdtContent>
        </w:sdt>
      </w:tr>
      <w:tr w:rsidR="00DE3D86" w14:paraId="392AD5B3" w14:textId="77777777" w:rsidTr="00DE3D86">
        <w:tc>
          <w:tcPr>
            <w:tcW w:w="5000" w:type="pct"/>
            <w:gridSpan w:val="3"/>
          </w:tcPr>
          <w:p w14:paraId="5FC8E5F5" w14:textId="507FF298" w:rsidR="00DE3D86" w:rsidRDefault="00DE3D86" w:rsidP="00DE3D86">
            <w:pPr>
              <w:pStyle w:val="NoSpacing"/>
            </w:pPr>
          </w:p>
        </w:tc>
      </w:tr>
    </w:tbl>
    <w:bookmarkEnd w:id="0"/>
    <w:p w14:paraId="3B550ADF" w14:textId="7CB185D4" w:rsidR="00116286" w:rsidRPr="00DE3D86" w:rsidRDefault="006A3768" w:rsidP="00DE3D86">
      <w:pPr>
        <w:spacing w:after="0"/>
        <w:rPr>
          <w:sz w:val="20"/>
        </w:rPr>
      </w:pPr>
      <w:r>
        <w:rPr>
          <w:noProof/>
          <w:sz w:val="20"/>
        </w:rPr>
        <mc:AlternateContent>
          <mc:Choice Requires="wps">
            <w:drawing>
              <wp:anchor distT="0" distB="0" distL="114300" distR="114300" simplePos="0" relativeHeight="251659264" behindDoc="0" locked="0" layoutInCell="1" allowOverlap="1" wp14:anchorId="416810E6" wp14:editId="1B756BC5">
                <wp:simplePos x="0" y="0"/>
                <wp:positionH relativeFrom="column">
                  <wp:posOffset>-19390</wp:posOffset>
                </wp:positionH>
                <wp:positionV relativeFrom="paragraph">
                  <wp:posOffset>-37066</wp:posOffset>
                </wp:positionV>
                <wp:extent cx="6709145" cy="3593804"/>
                <wp:effectExtent l="0" t="0" r="0" b="6985"/>
                <wp:wrapNone/>
                <wp:docPr id="2" name="Text Box 2"/>
                <wp:cNvGraphicFramePr/>
                <a:graphic xmlns:a="http://schemas.openxmlformats.org/drawingml/2006/main">
                  <a:graphicData uri="http://schemas.microsoft.com/office/word/2010/wordprocessingShape">
                    <wps:wsp>
                      <wps:cNvSpPr txBox="1"/>
                      <wps:spPr>
                        <a:xfrm>
                          <a:off x="0" y="0"/>
                          <a:ext cx="6709145" cy="3593804"/>
                        </a:xfrm>
                        <a:prstGeom prst="rect">
                          <a:avLst/>
                        </a:prstGeom>
                        <a:blipFill dpi="0" rotWithShape="1">
                          <a:blip r:embed="rId12">
                            <a:extLst>
                              <a:ext uri="{28A0092B-C50C-407E-A947-70E740481C1C}">
                                <a14:useLocalDpi xmlns:a14="http://schemas.microsoft.com/office/drawing/2010/main" val="0"/>
                              </a:ext>
                            </a:extLst>
                          </a:blip>
                          <a:srcRect/>
                          <a:stretch>
                            <a:fillRect/>
                          </a:stretch>
                        </a:blipFill>
                        <a:ln w="6350">
                          <a:noFill/>
                        </a:ln>
                      </wps:spPr>
                      <wps:txbx>
                        <w:txbxContent>
                          <w:p w14:paraId="33A33F38" w14:textId="77777777" w:rsidR="006A3768" w:rsidRDefault="006A37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16810E6" id="_x0000_t202" coordsize="21600,21600" o:spt="202" path="m,l,21600r21600,l21600,xe">
                <v:stroke joinstyle="miter"/>
                <v:path gradientshapeok="t" o:connecttype="rect"/>
              </v:shapetype>
              <v:shape id="Text Box 2" o:spid="_x0000_s1026" type="#_x0000_t202" style="position:absolute;margin-left:-1.55pt;margin-top:-2.9pt;width:528.3pt;height:283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" stroked="f" strokeweight=".5pt">
                <v:fill r:id="rId13" o:title="" recolor="t" rotate="t" type="frame"/>
                <v:textbox>
                  <w:txbxContent>
                    <w:p w14:paraId="33A33F38" w14:textId="77777777" w:rsidR="006A3768" w:rsidRDefault="006A3768"/>
                  </w:txbxContent>
                </v:textbox>
              </v:shape>
            </w:pict>
          </mc:Fallback>
        </mc:AlternateContent>
      </w:r>
      <w:r w:rsidR="00116286" w:rsidRPr="00DE3D86">
        <w:rPr>
          <w:sz w:val="20"/>
        </w:rPr>
        <w:br w:type="page"/>
      </w:r>
    </w:p>
    <w:tbl>
      <w:tblPr>
        <w:tblW w:w="5000" w:type="pct"/>
        <w:tblLayout w:type="fixed"/>
        <w:tblCellMar>
          <w:left w:w="115" w:type="dxa"/>
          <w:right w:w="115" w:type="dxa"/>
        </w:tblCellMar>
        <w:tblLook w:val="0600" w:firstRow="0" w:lastRow="0" w:firstColumn="0" w:lastColumn="0" w:noHBand="1" w:noVBand="1"/>
      </w:tblPr>
      <w:tblGrid>
        <w:gridCol w:w="2340"/>
        <w:gridCol w:w="2790"/>
        <w:gridCol w:w="278"/>
        <w:gridCol w:w="5130"/>
      </w:tblGrid>
      <w:tr w:rsidR="00E837D7" w14:paraId="2A7ACA8E" w14:textId="77777777" w:rsidTr="00E837D7">
        <w:trPr>
          <w:trHeight w:val="652"/>
        </w:trPr>
        <w:tc>
          <w:tcPr>
            <w:tcW w:w="5000" w:type="pct"/>
            <w:gridSpan w:val="4"/>
          </w:tcPr>
          <w:p w14:paraId="488ED47E" w14:textId="77777777" w:rsidR="00E837D7" w:rsidRDefault="00000000" w:rsidP="00E837D7">
            <w:pPr>
              <w:pStyle w:val="Heading1"/>
            </w:pPr>
            <w:sdt>
              <w:sdtPr>
                <w:id w:val="-1287503273"/>
                <w:placeholder>
                  <w:docPart w:val="3E3C65185524482C95C2772ADEC2ACF2"/>
                </w:placeholder>
                <w:temporary/>
                <w:showingPlcHdr/>
                <w15:appearance w15:val="hidden"/>
              </w:sdtPr>
              <w:sdtContent>
                <w:r w:rsidR="00E837D7" w:rsidRPr="003231AA">
                  <w:t>STORY HEADLINE</w:t>
                </w:r>
              </w:sdtContent>
            </w:sdt>
          </w:p>
        </w:tc>
      </w:tr>
      <w:tr w:rsidR="00E837D7" w14:paraId="3AF74C2E" w14:textId="77777777" w:rsidTr="00E837D7">
        <w:trPr>
          <w:trHeight w:val="112"/>
        </w:trPr>
        <w:sdt>
          <w:sdtPr>
            <w:id w:val="850689999"/>
            <w:placeholder>
              <w:docPart w:val="4995432990C84C36AD15DFA28605981A"/>
            </w:placeholder>
            <w:temporary/>
            <w:showingPlcHdr/>
            <w15:appearance w15:val="hidden"/>
          </w:sdtPr>
          <w:sdtContent>
            <w:tc>
              <w:tcPr>
                <w:tcW w:w="5000" w:type="pct"/>
                <w:gridSpan w:val="4"/>
              </w:tcPr>
              <w:p w14:paraId="43B968D3" w14:textId="77777777" w:rsidR="00E837D7" w:rsidRDefault="00E837D7" w:rsidP="00E837D7">
                <w:pPr>
                  <w:pStyle w:val="Heading2"/>
                </w:pPr>
                <w:r w:rsidRPr="003231AA">
                  <w:t>Story Subline</w:t>
                </w:r>
              </w:p>
            </w:tc>
          </w:sdtContent>
        </w:sdt>
      </w:tr>
      <w:tr w:rsidR="00E837D7" w14:paraId="737DBCBF" w14:textId="77777777" w:rsidTr="00E837D7">
        <w:trPr>
          <w:trHeight w:val="1327"/>
        </w:trPr>
        <w:sdt>
          <w:sdtPr>
            <w:id w:val="1060287931"/>
            <w:placeholder>
              <w:docPart w:val="9B8852AE1F2946939818B306AA252AC5"/>
            </w:placeholder>
            <w:temporary/>
            <w:showingPlcHdr/>
            <w15:appearance w15:val="hidden"/>
          </w:sdtPr>
          <w:sdtContent>
            <w:tc>
              <w:tcPr>
                <w:tcW w:w="5000" w:type="pct"/>
                <w:gridSpan w:val="4"/>
              </w:tcPr>
              <w:p w14:paraId="3C325F45" w14:textId="77777777" w:rsidR="00E837D7" w:rsidRDefault="00E837D7" w:rsidP="00E837D7">
                <w:pPr>
                  <w:pStyle w:val="Quote"/>
                </w:pPr>
                <w:r w:rsidRPr="0048760C">
                  <w:t>Write a quick blurb about your news article here.  You can highlight something special that you will talk about further regarding the details of your company.</w:t>
                </w:r>
              </w:p>
            </w:tc>
          </w:sdtContent>
        </w:sdt>
      </w:tr>
      <w:tr w:rsidR="00DE3D86" w14:paraId="27ACB9D3" w14:textId="77777777" w:rsidTr="00DE3D86">
        <w:sdt>
          <w:sdtPr>
            <w:id w:val="-275025853"/>
            <w:placeholder>
              <w:docPart w:val="0585D6F1D96441028E245D0CB0A8653A"/>
            </w:placeholder>
            <w:temporary/>
            <w:showingPlcHdr/>
            <w15:appearance w15:val="hidden"/>
          </w:sdtPr>
          <w:sdtContent>
            <w:tc>
              <w:tcPr>
                <w:tcW w:w="2434" w:type="pct"/>
                <w:gridSpan w:val="2"/>
              </w:tcPr>
              <w:p w14:paraId="39BECDB1" w14:textId="77777777" w:rsidR="0048760C" w:rsidRPr="0048760C" w:rsidRDefault="0048760C" w:rsidP="0048760C">
                <w:r w:rsidRPr="0048760C">
                  <w:t xml:space="preserve">At any time, you can easily change the text of any section in this document by simply clicking and typing.  The template is prepared </w:t>
                </w:r>
                <w:r>
                  <w:t>so</w:t>
                </w:r>
                <w:r w:rsidRPr="0048760C">
                  <w:t xml:space="preserve"> that formatting stays in tact with the new information you include.</w:t>
                </w:r>
              </w:p>
              <w:p w14:paraId="67E5E520" w14:textId="77777777" w:rsidR="00DE3D86" w:rsidRDefault="0048760C" w:rsidP="0048760C">
                <w:r w:rsidRPr="0048760C">
                  <w:t xml:space="preserve">To update formatting, </w:t>
                </w:r>
                <w:r>
                  <w:t xml:space="preserve">from </w:t>
                </w:r>
                <w:r w:rsidRPr="0048760C">
                  <w:t>the Home tab, you can use the Quick Styles gallery for the built in styles.  You can also format text directly by using the other controls on the Home tab.</w:t>
                </w:r>
              </w:p>
            </w:tc>
          </w:sdtContent>
        </w:sdt>
        <w:tc>
          <w:tcPr>
            <w:tcW w:w="132" w:type="pct"/>
          </w:tcPr>
          <w:p w14:paraId="7993F70E" w14:textId="77777777" w:rsidR="00DE3D86" w:rsidRDefault="00DE3D86" w:rsidP="00DE3D86"/>
        </w:tc>
        <w:tc>
          <w:tcPr>
            <w:tcW w:w="2434" w:type="pct"/>
          </w:tcPr>
          <w:p w14:paraId="3C79CCA5" w14:textId="77777777" w:rsidR="00DE3D86" w:rsidRDefault="00DE3D86" w:rsidP="00DE3D86">
            <w:r>
              <w:rPr>
                <w:noProof/>
              </w:rPr>
              <w:drawing>
                <wp:inline distT="0" distB="0" distL="0" distR="0" wp14:anchorId="499B6128" wp14:editId="7BBF9CFE">
                  <wp:extent cx="3108960" cy="2064543"/>
                  <wp:effectExtent l="0" t="0" r="0" b="0"/>
                  <wp:docPr id="69" name="Picture 69" descr="Pai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alekseybelyalov/Documents/— 2018 Projects/— Upwork/Microsoft/- Pexels Images/Builder Newsletter/architectural-design-architecture-blue-sky-462358.jpg"/>
                          <pic:cNvPicPr>
                            <a:picLocks noChangeAspect="1" noChangeArrowheads="1"/>
                          </pic:cNvPicPr>
                        </pic:nvPicPr>
                        <pic:blipFill>
                          <a:blip r:embed="rId14">
                            <a:extLst>
                              <a:ext uri="{BEBA8EAE-BF5A-486C-A8C5-ECC9F3942E4B}">
                                <a14:imgProps xmlns:a14="http://schemas.microsoft.com/office/drawing/2010/main">
                                  <a14:imgLayer r:embed="rId15">
                                    <a14:imgEffect>
                                      <a14:colorTemperature colorTemp="11200"/>
                                    </a14:imgEffect>
                                  </a14:imgLayer>
                                </a14:imgProps>
                              </a:ext>
                              <a:ext uri="{28A0092B-C50C-407E-A947-70E740481C1C}">
                                <a14:useLocalDpi xmlns:a14="http://schemas.microsoft.com/office/drawing/2010/main" val="0"/>
                              </a:ext>
                            </a:extLst>
                          </a:blip>
                          <a:stretch>
                            <a:fillRect/>
                          </a:stretch>
                        </pic:blipFill>
                        <pic:spPr bwMode="auto">
                          <a:xfrm>
                            <a:off x="0" y="0"/>
                            <a:ext cx="3108960" cy="206454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877F9" w14:paraId="10C896A1" w14:textId="77777777" w:rsidTr="000F36DE">
        <w:trPr>
          <w:trHeight w:val="3712"/>
        </w:trPr>
        <w:tc>
          <w:tcPr>
            <w:tcW w:w="2434" w:type="pct"/>
            <w:gridSpan w:val="2"/>
          </w:tcPr>
          <w:p w14:paraId="28618C00" w14:textId="77777777" w:rsidR="00DE3D86" w:rsidRPr="00116286" w:rsidRDefault="00DE3D86" w:rsidP="00DE3D86">
            <w:r>
              <w:rPr>
                <w:noProof/>
              </w:rPr>
              <w:drawing>
                <wp:inline distT="0" distB="0" distL="0" distR="0" wp14:anchorId="1D3553F9" wp14:editId="394149B3">
                  <wp:extent cx="3108960" cy="2073410"/>
                  <wp:effectExtent l="0" t="0" r="0" b="3175"/>
                  <wp:docPr id="65" name="Picture 65" descr="Builders. Co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alekseybelyalov/Documents/— 2018 Projects/— Upwork/Microsoft/- Pexels Images/Builder Newsletter/architectural-design-architecture-blue-sky-462358.jpg"/>
                          <pic:cNvPicPr>
                            <a:picLocks noChangeAspect="1" noChangeArrowheads="1"/>
                          </pic:cNvPicPr>
                        </pic:nvPicPr>
                        <pic:blipFill>
                          <a:blip r:embed="rId16" cstate="email">
                            <a:extLst>
                              <a:ext uri="{BEBA8EAE-BF5A-486C-A8C5-ECC9F3942E4B}">
                                <a14:imgProps xmlns:a14="http://schemas.microsoft.com/office/drawing/2010/main">
                                  <a14:imgLayer r:embed="rId17">
                                    <a14:imgEffect>
                                      <a14:colorTemperature colorTemp="11200"/>
                                    </a14:imgEffect>
                                  </a14:imgLayer>
                                </a14:imgProps>
                              </a:ext>
                              <a:ext uri="{28A0092B-C50C-407E-A947-70E740481C1C}">
                                <a14:useLocalDpi xmlns:a14="http://schemas.microsoft.com/office/drawing/2010/main" val="0"/>
                              </a:ext>
                            </a:extLst>
                          </a:blip>
                          <a:stretch>
                            <a:fillRect/>
                          </a:stretch>
                        </pic:blipFill>
                        <pic:spPr bwMode="auto">
                          <a:xfrm>
                            <a:off x="0" y="0"/>
                            <a:ext cx="3108960" cy="207341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32" w:type="pct"/>
          </w:tcPr>
          <w:p w14:paraId="4144A641" w14:textId="77777777" w:rsidR="00DE3D86" w:rsidRDefault="00DE3D86" w:rsidP="00DE3D86"/>
        </w:tc>
        <w:sdt>
          <w:sdtPr>
            <w:id w:val="636765324"/>
            <w:placeholder>
              <w:docPart w:val="1AE0E093EA2B4E46BDF8CF63B0017D16"/>
            </w:placeholder>
            <w:temporary/>
            <w:showingPlcHdr/>
            <w15:appearance w15:val="hidden"/>
          </w:sdtPr>
          <w:sdtContent>
            <w:tc>
              <w:tcPr>
                <w:tcW w:w="2434" w:type="pct"/>
              </w:tcPr>
              <w:p w14:paraId="01AAE5AE" w14:textId="77777777" w:rsidR="0048760C" w:rsidRPr="0048760C" w:rsidRDefault="0048760C" w:rsidP="0048760C">
                <w:r w:rsidRPr="0048760C">
                  <w:t xml:space="preserve">On the Design tab, change the theme, the colors, </w:t>
                </w:r>
                <w:r>
                  <w:t>or</w:t>
                </w:r>
                <w:r w:rsidRPr="0048760C">
                  <w:t xml:space="preserve"> fonts of the document.  This will update the entire document to the main color scheme and font scheme that you pick, with the click of a button!</w:t>
                </w:r>
              </w:p>
              <w:p w14:paraId="143A046D" w14:textId="77777777" w:rsidR="00DE3D86" w:rsidRDefault="0048760C" w:rsidP="0048760C">
                <w:r w:rsidRPr="0048760C">
                  <w:t>To change any of the images, simply click on them and choose “Change Picture” from the Picture Tool tab.  For the image on the first page, double click in the header to access the image and update it as necessary.</w:t>
                </w:r>
              </w:p>
            </w:tc>
          </w:sdtContent>
        </w:sdt>
      </w:tr>
      <w:tr w:rsidR="00DE3D86" w14:paraId="698F569F" w14:textId="77777777" w:rsidTr="0048760C">
        <w:trPr>
          <w:trHeight w:val="2263"/>
        </w:trPr>
        <w:sdt>
          <w:sdtPr>
            <w:rPr>
              <w:color w:val="FFFFFF" w:themeColor="background1"/>
            </w:rPr>
            <w:id w:val="1213917475"/>
            <w:placeholder>
              <w:docPart w:val="0BF877A9E40C4262ACFD2CB06386ED38"/>
            </w:placeholder>
            <w:temporary/>
            <w:showingPlcHdr/>
            <w15:appearance w15:val="hidden"/>
          </w:sdtPr>
          <w:sdtEndPr>
            <w:rPr>
              <w:color w:val="DDDDDD" w:themeColor="accent1"/>
            </w:rPr>
          </w:sdtEndPr>
          <w:sdtContent>
            <w:tc>
              <w:tcPr>
                <w:tcW w:w="1110" w:type="pct"/>
                <w:shd w:val="clear" w:color="auto" w:fill="000000" w:themeFill="text2"/>
                <w:vAlign w:val="center"/>
              </w:tcPr>
              <w:p w14:paraId="7A475E79" w14:textId="77777777" w:rsidR="00DE3D86" w:rsidRPr="00DE3D86" w:rsidRDefault="0048760C" w:rsidP="00DE3D86">
                <w:pPr>
                  <w:pStyle w:val="Heading2"/>
                  <w:rPr>
                    <w:color w:val="DDDDDD" w:themeColor="accent1"/>
                  </w:rPr>
                </w:pPr>
                <w:r w:rsidRPr="00862611">
                  <w:rPr>
                    <w:color w:val="FFFFFF" w:themeColor="background1"/>
                  </w:rPr>
                  <w:t>Another Headline Here</w:t>
                </w:r>
              </w:p>
            </w:tc>
          </w:sdtContent>
        </w:sdt>
        <w:sdt>
          <w:sdtPr>
            <w:id w:val="1539325587"/>
            <w:placeholder>
              <w:docPart w:val="46F0B184117643B89CD941D23ED98858"/>
            </w:placeholder>
            <w:showingPlcHdr/>
            <w15:appearance w15:val="hidden"/>
          </w:sdtPr>
          <w:sdtContent>
            <w:tc>
              <w:tcPr>
                <w:tcW w:w="3890" w:type="pct"/>
                <w:gridSpan w:val="3"/>
                <w:shd w:val="clear" w:color="auto" w:fill="000000" w:themeFill="text2"/>
                <w:vAlign w:val="center"/>
              </w:tcPr>
              <w:p w14:paraId="1F004CCF" w14:textId="77777777" w:rsidR="00DE3D86" w:rsidRDefault="0048760C" w:rsidP="0048760C">
                <w:r>
                  <w:t>Add an additional item you wish to highlight in this area.  Make sure that you include contact information, event details, or other important topics that your audience will need to know!</w:t>
                </w:r>
              </w:p>
            </w:tc>
          </w:sdtContent>
        </w:sdt>
      </w:tr>
    </w:tbl>
    <w:p w14:paraId="3AFAFF28" w14:textId="77777777" w:rsidR="0053642E" w:rsidRPr="00DE3D86" w:rsidRDefault="00000000" w:rsidP="00DE3D86">
      <w:pPr>
        <w:pStyle w:val="NoSpacing"/>
        <w:rPr>
          <w:sz w:val="18"/>
        </w:rPr>
      </w:pPr>
    </w:p>
    <w:sectPr w:rsidR="0053642E" w:rsidRPr="00DE3D86" w:rsidSect="000F36DE">
      <w:headerReference w:type="default" r:id="rId18"/>
      <w:headerReference w:type="first" r:id="rId19"/>
      <w:footerReference w:type="first" r:id="rId20"/>
      <w:pgSz w:w="12240" w:h="15840" w:code="1"/>
      <w:pgMar w:top="851" w:right="851" w:bottom="1134" w:left="851" w:header="720" w:footer="288" w:gutter="0"/>
      <w:cols w:space="28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E29538" w14:textId="77777777" w:rsidR="0035184C" w:rsidRDefault="0035184C" w:rsidP="007164F6">
      <w:pPr>
        <w:spacing w:after="0" w:line="240" w:lineRule="auto"/>
      </w:pPr>
      <w:r>
        <w:separator/>
      </w:r>
    </w:p>
  </w:endnote>
  <w:endnote w:type="continuationSeparator" w:id="0">
    <w:p w14:paraId="1274BBF1" w14:textId="77777777" w:rsidR="0035184C" w:rsidRDefault="0035184C" w:rsidP="007164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Oswald-Light">
    <w:charset w:val="00"/>
    <w:family w:val="auto"/>
    <w:pitch w:val="variable"/>
    <w:sig w:usb0="20000207" w:usb1="00000000" w:usb2="00000000" w:usb3="00000000" w:csb0="00000197"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96E3C" w14:textId="77777777" w:rsidR="00381B93" w:rsidRDefault="000F36DE">
    <w:pPr>
      <w:pStyle w:val="Footer"/>
    </w:pPr>
    <w:r>
      <w:rPr>
        <w:noProof/>
      </w:rPr>
      <mc:AlternateContent>
        <mc:Choice Requires="wpg">
          <w:drawing>
            <wp:anchor distT="0" distB="0" distL="114300" distR="114300" simplePos="0" relativeHeight="251670528" behindDoc="0" locked="0" layoutInCell="1" allowOverlap="1" wp14:anchorId="3F7304D7" wp14:editId="0B382091">
              <wp:simplePos x="0" y="0"/>
              <wp:positionH relativeFrom="page">
                <wp:align>center</wp:align>
              </wp:positionH>
              <mc:AlternateContent>
                <mc:Choice Requires="wp14">
                  <wp:positionV relativeFrom="page">
                    <wp14:pctPosVOffset>70000</wp14:pctPosVOffset>
                  </wp:positionV>
                </mc:Choice>
                <mc:Fallback>
                  <wp:positionV relativeFrom="page">
                    <wp:posOffset>7040880</wp:posOffset>
                  </wp:positionV>
                </mc:Fallback>
              </mc:AlternateContent>
              <wp:extent cx="6639560" cy="2000885"/>
              <wp:effectExtent l="19050" t="19050" r="41910" b="45720"/>
              <wp:wrapNone/>
              <wp:docPr id="49" name="Group 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39560" cy="2000885"/>
                        <a:chOff x="0" y="0"/>
                        <a:chExt cx="6639560" cy="2000885"/>
                      </a:xfrm>
                      <a:solidFill>
                        <a:srgbClr val="FFC000"/>
                      </a:solidFill>
                    </wpg:grpSpPr>
                    <wpg:grpSp>
                      <wpg:cNvPr id="9" name="Group 9"/>
                      <wpg:cNvGrpSpPr/>
                      <wpg:grpSpPr>
                        <a:xfrm>
                          <a:off x="4648200" y="9525"/>
                          <a:ext cx="1991360" cy="1991360"/>
                          <a:chOff x="0" y="0"/>
                          <a:chExt cx="1991360" cy="1991360"/>
                        </a:xfrm>
                        <a:grpFill/>
                      </wpg:grpSpPr>
                      <wps:wsp>
                        <wps:cNvPr id="10" name="Oval 10"/>
                        <wps:cNvSpPr/>
                        <wps:spPr>
                          <a:xfrm>
                            <a:off x="76200" y="76200"/>
                            <a:ext cx="1845310" cy="1845310"/>
                          </a:xfrm>
                          <a:prstGeom prst="ellipse">
                            <a:avLst/>
                          </a:prstGeom>
                          <a:grpFill/>
                          <a:ln w="571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Oval 11"/>
                        <wps:cNvSpPr/>
                        <wps:spPr>
                          <a:xfrm>
                            <a:off x="0" y="0"/>
                            <a:ext cx="1991360" cy="1991360"/>
                          </a:xfrm>
                          <a:prstGeom prst="ellipse">
                            <a:avLst/>
                          </a:prstGeom>
                          <a:grpFill/>
                          <a:ln w="571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2" name="Group 12"/>
                      <wpg:cNvGrpSpPr/>
                      <wpg:grpSpPr>
                        <a:xfrm>
                          <a:off x="2324100" y="9525"/>
                          <a:ext cx="1991360" cy="1991360"/>
                          <a:chOff x="0" y="0"/>
                          <a:chExt cx="1991360" cy="1991360"/>
                        </a:xfrm>
                        <a:grpFill/>
                      </wpg:grpSpPr>
                      <wps:wsp>
                        <wps:cNvPr id="13" name="Oval 13"/>
                        <wps:cNvSpPr/>
                        <wps:spPr>
                          <a:xfrm>
                            <a:off x="76200" y="76200"/>
                            <a:ext cx="1845310" cy="1845310"/>
                          </a:xfrm>
                          <a:prstGeom prst="ellipse">
                            <a:avLst/>
                          </a:prstGeom>
                          <a:grpFill/>
                          <a:ln w="571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Oval 14"/>
                        <wps:cNvSpPr/>
                        <wps:spPr>
                          <a:xfrm>
                            <a:off x="0" y="0"/>
                            <a:ext cx="1991360" cy="1991360"/>
                          </a:xfrm>
                          <a:prstGeom prst="ellipse">
                            <a:avLst/>
                          </a:prstGeom>
                          <a:grpFill/>
                          <a:ln w="571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7" name="Group 17"/>
                      <wpg:cNvGrpSpPr/>
                      <wpg:grpSpPr>
                        <a:xfrm>
                          <a:off x="0" y="0"/>
                          <a:ext cx="1991360" cy="1991360"/>
                          <a:chOff x="0" y="0"/>
                          <a:chExt cx="1991360" cy="1991360"/>
                        </a:xfrm>
                        <a:grpFill/>
                      </wpg:grpSpPr>
                      <wps:wsp>
                        <wps:cNvPr id="18" name="Oval 18"/>
                        <wps:cNvSpPr/>
                        <wps:spPr>
                          <a:xfrm>
                            <a:off x="76200" y="76200"/>
                            <a:ext cx="1845310" cy="1845310"/>
                          </a:xfrm>
                          <a:prstGeom prst="ellipse">
                            <a:avLst/>
                          </a:prstGeom>
                          <a:grpFill/>
                          <a:ln w="571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Oval 19"/>
                        <wps:cNvSpPr/>
                        <wps:spPr>
                          <a:xfrm>
                            <a:off x="0" y="0"/>
                            <a:ext cx="1991360" cy="1991360"/>
                          </a:xfrm>
                          <a:prstGeom prst="ellipse">
                            <a:avLst/>
                          </a:prstGeom>
                          <a:grpFill/>
                          <a:ln w="571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85000</wp14:pctWidth>
              </wp14:sizeRelH>
              <wp14:sizeRelV relativeFrom="page">
                <wp14:pctHeight>20000</wp14:pctHeight>
              </wp14:sizeRelV>
            </wp:anchor>
          </w:drawing>
        </mc:Choice>
        <mc:Fallback>
          <w:pict>
            <v:group w14:anchorId="60955810" id="Group 49" o:spid="_x0000_s1026" alt="&quot;&quot;" style="position:absolute;margin-left:0;margin-top:0;width:522.8pt;height:157.55pt;z-index:251670528;mso-width-percent:850;mso-height-percent:200;mso-top-percent:700;mso-position-horizontal:center;mso-position-horizontal-relative:page;mso-position-vertical-relative:page;mso-width-percent:850;mso-height-percent:200;mso-top-percent:700" coordsize="66395,20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">
              <v:group id="Group 9" o:spid="_x0000_s1027" style="position:absolute;left:46482;top:95;width:19913;height:19913" coordsize="19913,19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oval id="Oval 10" o:spid="_x0000_s1028" style="position:absolute;left:762;top:762;width:18453;height:184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" filled="f" strokecolor="black [3213]" strokeweight="4.5pt">
                  <v:stroke joinstyle="miter"/>
                </v:oval>
                <v:oval id="Oval 11" o:spid="_x0000_s1029" style="position:absolute;width:19913;height:19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" filled="f" strokecolor="black [3213]" strokeweight="4.5pt">
                  <v:stroke joinstyle="miter"/>
                </v:oval>
              </v:group>
              <v:group id="Group 12" o:spid="_x0000_s1030" style="position:absolute;left:23241;top:95;width:19913;height:19913" coordsize="19913,19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oval id="Oval 13" o:spid="_x0000_s1031" style="position:absolute;left:762;top:762;width:18453;height:184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" filled="f" strokecolor="black [3213]" strokeweight="4.5pt">
                  <v:stroke joinstyle="miter"/>
                </v:oval>
                <v:oval id="Oval 14" o:spid="_x0000_s1032" style="position:absolute;width:19913;height:19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" filled="f" strokecolor="black [3213]" strokeweight="4.5pt">
                  <v:stroke joinstyle="miter"/>
                </v:oval>
              </v:group>
              <v:group id="Group 17" o:spid="_x0000_s1033" style="position:absolute;width:19913;height:19913" coordsize="19913,19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oval id="Oval 18" o:spid="_x0000_s1034" style="position:absolute;left:762;top:762;width:18453;height:184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" filled="f" strokecolor="black [3213]" strokeweight="4.5pt">
                  <v:stroke joinstyle="miter"/>
                </v:oval>
                <v:oval id="Oval 19" o:spid="_x0000_s1035" style="position:absolute;width:19913;height:19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" filled="f" strokecolor="black [3213]" strokeweight="4.5pt">
                  <v:stroke joinstyle="miter"/>
                </v:oval>
              </v:group>
              <w10:wrap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89DDB9" w14:textId="77777777" w:rsidR="0035184C" w:rsidRDefault="0035184C" w:rsidP="007164F6">
      <w:pPr>
        <w:spacing w:after="0" w:line="240" w:lineRule="auto"/>
      </w:pPr>
      <w:r>
        <w:separator/>
      </w:r>
    </w:p>
  </w:footnote>
  <w:footnote w:type="continuationSeparator" w:id="0">
    <w:p w14:paraId="30C3417F" w14:textId="77777777" w:rsidR="0035184C" w:rsidRDefault="0035184C" w:rsidP="007164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single" w:sz="18" w:space="0" w:color="969696" w:themeColor="accent3"/>
        <w:right w:val="none" w:sz="0" w:space="0" w:color="auto"/>
        <w:insideH w:val="none" w:sz="0" w:space="0" w:color="auto"/>
        <w:insideV w:val="none" w:sz="0" w:space="0" w:color="auto"/>
      </w:tblBorders>
      <w:tblLook w:val="04A0" w:firstRow="1" w:lastRow="0" w:firstColumn="1" w:lastColumn="0" w:noHBand="0" w:noVBand="1"/>
    </w:tblPr>
    <w:tblGrid>
      <w:gridCol w:w="5281"/>
      <w:gridCol w:w="5257"/>
    </w:tblGrid>
    <w:tr w:rsidR="00116286" w14:paraId="3F21CD88" w14:textId="77777777" w:rsidTr="00116286">
      <w:trPr>
        <w:cantSplit/>
        <w:trHeight w:hRule="exact" w:val="864"/>
      </w:trPr>
      <w:tc>
        <w:tcPr>
          <w:tcW w:w="5395" w:type="dxa"/>
          <w:vAlign w:val="center"/>
        </w:tcPr>
        <w:p w14:paraId="3809568C" w14:textId="77777777" w:rsidR="00116286" w:rsidRDefault="00116286" w:rsidP="00C6115B">
          <w:pPr>
            <w:pStyle w:val="Header"/>
            <w:jc w:val="left"/>
          </w:pPr>
          <w:r>
            <w:rPr>
              <w:noProof/>
            </w:rPr>
            <w:drawing>
              <wp:inline distT="0" distB="0" distL="0" distR="0" wp14:anchorId="649AF5EF" wp14:editId="27D9B0E9">
                <wp:extent cx="1219361" cy="399612"/>
                <wp:effectExtent l="0" t="0" r="0" b="635"/>
                <wp:docPr id="50" name="Picture 50" descr="Company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ompany logotype"/>
                        <pic:cNvPicPr>
                          <a:picLocks noChangeAspect="1"/>
                        </pic:cNvPicPr>
                      </pic:nvPicPr>
                      <pic:blipFill>
                        <a:blip r:embed="rId1" cstate="email">
                          <a:extLst>
                            <a:ext uri="{28A0092B-C50C-407E-A947-70E740481C1C}">
                              <a14:useLocalDpi xmlns:a14="http://schemas.microsoft.com/office/drawing/2010/main" val="0"/>
                            </a:ext>
                          </a:extLst>
                        </a:blip>
                        <a:srcRect/>
                        <a:stretch>
                          <a:fillRect/>
                        </a:stretch>
                      </pic:blipFill>
                      <pic:spPr bwMode="auto">
                        <a:xfrm>
                          <a:off x="0" y="0"/>
                          <a:ext cx="1219361" cy="399612"/>
                        </a:xfrm>
                        <a:prstGeom prst="rect">
                          <a:avLst/>
                        </a:prstGeom>
                        <a:noFill/>
                        <a:ln>
                          <a:noFill/>
                        </a:ln>
                      </pic:spPr>
                    </pic:pic>
                  </a:graphicData>
                </a:graphic>
              </wp:inline>
            </w:drawing>
          </w:r>
        </w:p>
      </w:tc>
      <w:sdt>
        <w:sdtPr>
          <w:id w:val="1929922136"/>
          <w:placeholder>
            <w:docPart w:val="4E07F3EBF03B497789557F99B14D0A2D"/>
          </w:placeholder>
          <w:temporary/>
          <w:showingPlcHdr/>
          <w15:appearance w15:val="hidden"/>
        </w:sdtPr>
        <w:sdtContent>
          <w:tc>
            <w:tcPr>
              <w:tcW w:w="5395" w:type="dxa"/>
              <w:vAlign w:val="center"/>
            </w:tcPr>
            <w:p w14:paraId="594A001D" w14:textId="77777777" w:rsidR="00770B42" w:rsidRPr="00770B42" w:rsidRDefault="00770B42" w:rsidP="00770B42">
              <w:pPr>
                <w:pStyle w:val="Header"/>
              </w:pPr>
              <w:r w:rsidRPr="00770B42">
                <w:t>Newsletter</w:t>
              </w:r>
            </w:p>
            <w:p w14:paraId="06F34EC7" w14:textId="77777777" w:rsidR="00116286" w:rsidRPr="00116286" w:rsidRDefault="00770B42" w:rsidP="00770B42">
              <w:pPr>
                <w:pStyle w:val="Header"/>
              </w:pPr>
              <w:r w:rsidRPr="00770B42">
                <w:t>Title</w:t>
              </w:r>
            </w:p>
          </w:tc>
        </w:sdtContent>
      </w:sdt>
    </w:tr>
  </w:tbl>
  <w:p w14:paraId="0ED6BED0" w14:textId="77777777" w:rsidR="00116286" w:rsidRDefault="00116286" w:rsidP="0011628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43E7EB" w14:textId="3F56C902" w:rsidR="007164F6" w:rsidRDefault="00375919" w:rsidP="00116286">
    <w:pPr>
      <w:pStyle w:val="Header"/>
    </w:pPr>
    <w:r>
      <w:rPr>
        <w:noProof/>
      </w:rPr>
      <w:drawing>
        <wp:anchor distT="0" distB="0" distL="114300" distR="114300" simplePos="0" relativeHeight="251671552" behindDoc="1" locked="0" layoutInCell="1" allowOverlap="1" wp14:anchorId="7F6A1D7A" wp14:editId="7C958473">
          <wp:simplePos x="0" y="0"/>
          <wp:positionH relativeFrom="page">
            <wp:align>left</wp:align>
          </wp:positionH>
          <wp:positionV relativeFrom="paragraph">
            <wp:posOffset>-457673</wp:posOffset>
          </wp:positionV>
          <wp:extent cx="7783033" cy="10046466"/>
          <wp:effectExtent l="0" t="0" r="889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BEBA8EAE-BF5A-486C-A8C5-ECC9F3942E4B}">
                        <a14:imgProps xmlns:a14="http://schemas.microsoft.com/office/drawing/2010/main">
                          <a14:imgLayer r:embed="rId2">
                            <a14:imgEffect>
                              <a14:saturation sat="66000"/>
                            </a14:imgEffect>
                          </a14:imgLayer>
                        </a14:imgProps>
                      </a:ext>
                      <a:ext uri="{28A0092B-C50C-407E-A947-70E740481C1C}">
                        <a14:useLocalDpi xmlns:a14="http://schemas.microsoft.com/office/drawing/2010/main" val="0"/>
                      </a:ext>
                    </a:extLst>
                  </a:blip>
                  <a:stretch>
                    <a:fillRect/>
                  </a:stretch>
                </pic:blipFill>
                <pic:spPr>
                  <a:xfrm>
                    <a:off x="0" y="0"/>
                    <a:ext cx="7798842" cy="10066872"/>
                  </a:xfrm>
                  <a:prstGeom prst="rect">
                    <a:avLst/>
                  </a:prstGeom>
                </pic:spPr>
              </pic:pic>
            </a:graphicData>
          </a:graphic>
          <wp14:sizeRelH relativeFrom="page">
            <wp14:pctWidth>0</wp14:pctWidth>
          </wp14:sizeRelH>
          <wp14:sizeRelV relativeFrom="page">
            <wp14:pctHeight>0</wp14:pctHeight>
          </wp14:sizeRelV>
        </wp:anchor>
      </w:drawing>
    </w:r>
    <w:r w:rsidR="007877F9">
      <w:rPr>
        <w:noProof/>
      </w:rPr>
      <mc:AlternateContent>
        <mc:Choice Requires="wpg">
          <w:drawing>
            <wp:anchor distT="0" distB="0" distL="114300" distR="114300" simplePos="0" relativeHeight="251666432" behindDoc="0" locked="0" layoutInCell="1" allowOverlap="1" wp14:anchorId="6564A160" wp14:editId="67A30207">
              <wp:simplePos x="0" y="0"/>
              <wp:positionH relativeFrom="page">
                <wp:posOffset>548640</wp:posOffset>
              </wp:positionH>
              <wp:positionV relativeFrom="page">
                <wp:align>top</wp:align>
              </wp:positionV>
              <wp:extent cx="3053080" cy="5638165"/>
              <wp:effectExtent l="0" t="0" r="1270" b="6350"/>
              <wp:wrapNone/>
              <wp:docPr id="46" name="Group 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053080" cy="5638165"/>
                        <a:chOff x="0" y="0"/>
                        <a:chExt cx="3053080" cy="5638165"/>
                      </a:xfrm>
                      <a:solidFill>
                        <a:srgbClr val="FFC000"/>
                      </a:solidFill>
                    </wpg:grpSpPr>
                    <wps:wsp>
                      <wps:cNvPr id="4" name="Freeform 4"/>
                      <wps:cNvSpPr>
                        <a:spLocks/>
                      </wps:cNvSpPr>
                      <wps:spPr bwMode="auto">
                        <a:xfrm>
                          <a:off x="0" y="0"/>
                          <a:ext cx="3053080" cy="5638165"/>
                        </a:xfrm>
                        <a:custGeom>
                          <a:avLst/>
                          <a:gdLst>
                            <a:gd name="T0" fmla="*/ 4807 w 4808"/>
                            <a:gd name="T1" fmla="*/ 0 h 8879"/>
                            <a:gd name="T2" fmla="*/ 0 w 4808"/>
                            <a:gd name="T3" fmla="*/ 0 h 8879"/>
                            <a:gd name="T4" fmla="*/ 0 w 4808"/>
                            <a:gd name="T5" fmla="*/ 7938 h 8879"/>
                            <a:gd name="T6" fmla="*/ 2403 w 4808"/>
                            <a:gd name="T7" fmla="*/ 8878 h 8879"/>
                            <a:gd name="T8" fmla="*/ 4807 w 4808"/>
                            <a:gd name="T9" fmla="*/ 7938 h 8879"/>
                            <a:gd name="T10" fmla="*/ 4807 w 4808"/>
                            <a:gd name="T11" fmla="*/ 0 h 8879"/>
                          </a:gdLst>
                          <a:ahLst/>
                          <a:cxnLst>
                            <a:cxn ang="0">
                              <a:pos x="T0" y="T1"/>
                            </a:cxn>
                            <a:cxn ang="0">
                              <a:pos x="T2" y="T3"/>
                            </a:cxn>
                            <a:cxn ang="0">
                              <a:pos x="T4" y="T5"/>
                            </a:cxn>
                            <a:cxn ang="0">
                              <a:pos x="T6" y="T7"/>
                            </a:cxn>
                            <a:cxn ang="0">
                              <a:pos x="T8" y="T9"/>
                            </a:cxn>
                            <a:cxn ang="0">
                              <a:pos x="T10" y="T11"/>
                            </a:cxn>
                          </a:cxnLst>
                          <a:rect l="0" t="0" r="r" b="b"/>
                          <a:pathLst>
                            <a:path w="4808" h="8879">
                              <a:moveTo>
                                <a:pt x="4807" y="0"/>
                              </a:moveTo>
                              <a:lnTo>
                                <a:pt x="0" y="0"/>
                              </a:lnTo>
                              <a:lnTo>
                                <a:pt x="0" y="7938"/>
                              </a:lnTo>
                              <a:lnTo>
                                <a:pt x="2403" y="8878"/>
                              </a:lnTo>
                              <a:lnTo>
                                <a:pt x="4807" y="7938"/>
                              </a:lnTo>
                              <a:lnTo>
                                <a:pt x="4807" y="0"/>
                              </a:lnTo>
                              <a:close/>
                            </a:path>
                          </a:pathLst>
                        </a:custGeom>
                        <a:solidFill>
                          <a:schemeClr val="tx2"/>
                        </a:solidFill>
                        <a:ln>
                          <a:noFill/>
                        </a:ln>
                      </wps:spPr>
                      <wps:bodyPr rot="0" vert="horz" wrap="square" lIns="91440" tIns="45720" rIns="91440" bIns="45720" anchor="t" anchorCtr="0" upright="1">
                        <a:noAutofit/>
                      </wps:bodyPr>
                    </wps:wsp>
                    <wps:wsp>
                      <wps:cNvPr id="5" name="Freeform 5"/>
                      <wps:cNvSpPr>
                        <a:spLocks/>
                      </wps:cNvSpPr>
                      <wps:spPr bwMode="auto">
                        <a:xfrm>
                          <a:off x="0" y="0"/>
                          <a:ext cx="3053080" cy="5507990"/>
                        </a:xfrm>
                        <a:custGeom>
                          <a:avLst/>
                          <a:gdLst>
                            <a:gd name="T0" fmla="*/ 4807 w 4808"/>
                            <a:gd name="T1" fmla="*/ 0 h 8674"/>
                            <a:gd name="T2" fmla="*/ 0 w 4808"/>
                            <a:gd name="T3" fmla="*/ 0 h 8674"/>
                            <a:gd name="T4" fmla="*/ 0 w 4808"/>
                            <a:gd name="T5" fmla="*/ 7733 h 8674"/>
                            <a:gd name="T6" fmla="*/ 2403 w 4808"/>
                            <a:gd name="T7" fmla="*/ 8673 h 8674"/>
                            <a:gd name="T8" fmla="*/ 4807 w 4808"/>
                            <a:gd name="T9" fmla="*/ 7733 h 8674"/>
                            <a:gd name="T10" fmla="*/ 4807 w 4808"/>
                            <a:gd name="T11" fmla="*/ 0 h 8674"/>
                          </a:gdLst>
                          <a:ahLst/>
                          <a:cxnLst>
                            <a:cxn ang="0">
                              <a:pos x="T0" y="T1"/>
                            </a:cxn>
                            <a:cxn ang="0">
                              <a:pos x="T2" y="T3"/>
                            </a:cxn>
                            <a:cxn ang="0">
                              <a:pos x="T4" y="T5"/>
                            </a:cxn>
                            <a:cxn ang="0">
                              <a:pos x="T6" y="T7"/>
                            </a:cxn>
                            <a:cxn ang="0">
                              <a:pos x="T8" y="T9"/>
                            </a:cxn>
                            <a:cxn ang="0">
                              <a:pos x="T10" y="T11"/>
                            </a:cxn>
                          </a:cxnLst>
                          <a:rect l="0" t="0" r="r" b="b"/>
                          <a:pathLst>
                            <a:path w="4808" h="8674">
                              <a:moveTo>
                                <a:pt x="4807" y="0"/>
                              </a:moveTo>
                              <a:lnTo>
                                <a:pt x="0" y="0"/>
                              </a:lnTo>
                              <a:lnTo>
                                <a:pt x="0" y="7733"/>
                              </a:lnTo>
                              <a:lnTo>
                                <a:pt x="2403" y="8673"/>
                              </a:lnTo>
                              <a:lnTo>
                                <a:pt x="4807" y="7733"/>
                              </a:lnTo>
                              <a:lnTo>
                                <a:pt x="4807" y="0"/>
                              </a:lnTo>
                              <a:close/>
                            </a:path>
                          </a:pathLst>
                        </a:custGeom>
                        <a:solidFill>
                          <a:srgbClr val="FFC000"/>
                        </a:solidFill>
                        <a:ln>
                          <a:noFill/>
                        </a:ln>
                      </wps:spPr>
                      <wps:bodyPr rot="0" vert="horz" wrap="square" lIns="91440" tIns="45720" rIns="91440" bIns="45720" anchor="t" anchorCtr="0" upright="1">
                        <a:noAutofit/>
                      </wps:bodyPr>
                    </wps:wsp>
                  </wpg:wgp>
                </a:graphicData>
              </a:graphic>
              <wp14:sizeRelH relativeFrom="page">
                <wp14:pctWidth>39200</wp14:pctWidth>
              </wp14:sizeRelH>
              <wp14:sizeRelV relativeFrom="page">
                <wp14:pctHeight>56000</wp14:pctHeight>
              </wp14:sizeRelV>
            </wp:anchor>
          </w:drawing>
        </mc:Choice>
        <mc:Fallback>
          <w:pict>
            <v:group w14:anchorId="6FD384D9" id="Group 46" o:spid="_x0000_s1026" alt="&quot;&quot;" style="position:absolute;margin-left:43.2pt;margin-top:0;width:240.4pt;height:443.95pt;z-index:251666432;mso-width-percent:392;mso-height-percent:560;mso-position-horizontal-relative:page;mso-position-vertical:top;mso-position-vertical-relative:page;mso-width-percent:392;mso-height-percent:560" coordsize="30530,56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">
              <v:shape id="Freeform 4" o:spid="_x0000_s1027" style="position:absolute;width:30530;height:56381;visibility:visible;mso-wrap-style:square;v-text-anchor:top" coordsize="4808,8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" path="m4807,l,,,7938r2403,940l4807,7938,4807,xe" fillcolor="black [3215]" stroked="f">
                <v:path arrowok="t" o:connecttype="custom" o:connectlocs="3052445,0;0,0;0,5040630;1525905,5637530;3052445,5040630;3052445,0" o:connectangles="0,0,0,0,0,0"/>
              </v:shape>
              <v:shape id="Freeform 5" o:spid="_x0000_s1028" style="position:absolute;width:30530;height:55079;visibility:visible;mso-wrap-style:square;v-text-anchor:top" coordsize="4808,8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" path="m4807,l,,,7733r2403,940l4807,7733,4807,xe" fillcolor="#ffc000" stroked="f">
                <v:path arrowok="t" o:connecttype="custom" o:connectlocs="3052445,0;0,0;0,4910455;1525905,5507355;3052445,4910455;3052445,0" o:connectangles="0,0,0,0,0,0"/>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3AE6E24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E188A2A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D7EE4842"/>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69B0F4AC"/>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15329DEC"/>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FF0AC868"/>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E452C3A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DFEAB7AE"/>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0C929BB0"/>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11A41B6A"/>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55CE588C"/>
    <w:lvl w:ilvl="0">
      <w:start w:val="1"/>
      <w:numFmt w:val="bullet"/>
      <w:lvlText w:val=""/>
      <w:lvlJc w:val="left"/>
      <w:pPr>
        <w:tabs>
          <w:tab w:val="num" w:pos="360"/>
        </w:tabs>
        <w:ind w:left="360" w:hanging="360"/>
      </w:pPr>
      <w:rPr>
        <w:rFonts w:ascii="Symbol" w:hAnsi="Symbol" w:hint="default"/>
      </w:rPr>
    </w:lvl>
  </w:abstractNum>
  <w:num w:numId="1" w16cid:durableId="1263605791">
    <w:abstractNumId w:val="0"/>
  </w:num>
  <w:num w:numId="2" w16cid:durableId="226839684">
    <w:abstractNumId w:val="1"/>
  </w:num>
  <w:num w:numId="3" w16cid:durableId="1627275174">
    <w:abstractNumId w:val="2"/>
  </w:num>
  <w:num w:numId="4" w16cid:durableId="436632604">
    <w:abstractNumId w:val="3"/>
  </w:num>
  <w:num w:numId="5" w16cid:durableId="302659601">
    <w:abstractNumId w:val="4"/>
  </w:num>
  <w:num w:numId="6" w16cid:durableId="1111557104">
    <w:abstractNumId w:val="9"/>
  </w:num>
  <w:num w:numId="7" w16cid:durableId="1176503925">
    <w:abstractNumId w:val="5"/>
  </w:num>
  <w:num w:numId="8" w16cid:durableId="212468400">
    <w:abstractNumId w:val="6"/>
  </w:num>
  <w:num w:numId="9" w16cid:durableId="1777603640">
    <w:abstractNumId w:val="7"/>
  </w:num>
  <w:num w:numId="10" w16cid:durableId="469059213">
    <w:abstractNumId w:val="8"/>
  </w:num>
  <w:num w:numId="11" w16cid:durableId="42546292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0"/>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2611"/>
    <w:rsid w:val="00006821"/>
    <w:rsid w:val="000426D6"/>
    <w:rsid w:val="00076636"/>
    <w:rsid w:val="000D4229"/>
    <w:rsid w:val="000F36DE"/>
    <w:rsid w:val="00116286"/>
    <w:rsid w:val="0017207E"/>
    <w:rsid w:val="00204236"/>
    <w:rsid w:val="002132AB"/>
    <w:rsid w:val="002F15A8"/>
    <w:rsid w:val="003231AA"/>
    <w:rsid w:val="00350ECC"/>
    <w:rsid w:val="0035184C"/>
    <w:rsid w:val="00375919"/>
    <w:rsid w:val="00381B93"/>
    <w:rsid w:val="00470497"/>
    <w:rsid w:val="004745EC"/>
    <w:rsid w:val="0048760C"/>
    <w:rsid w:val="00505287"/>
    <w:rsid w:val="00552DDF"/>
    <w:rsid w:val="00641BBF"/>
    <w:rsid w:val="00667FD6"/>
    <w:rsid w:val="006A3768"/>
    <w:rsid w:val="007164F6"/>
    <w:rsid w:val="00721236"/>
    <w:rsid w:val="007409EB"/>
    <w:rsid w:val="00770B42"/>
    <w:rsid w:val="00786B7A"/>
    <w:rsid w:val="007877F9"/>
    <w:rsid w:val="00862611"/>
    <w:rsid w:val="00870E10"/>
    <w:rsid w:val="00917DEB"/>
    <w:rsid w:val="00972C41"/>
    <w:rsid w:val="00A27CC0"/>
    <w:rsid w:val="00A62E09"/>
    <w:rsid w:val="00A83852"/>
    <w:rsid w:val="00AE2ABA"/>
    <w:rsid w:val="00BE198F"/>
    <w:rsid w:val="00C06660"/>
    <w:rsid w:val="00C31B5D"/>
    <w:rsid w:val="00C4540A"/>
    <w:rsid w:val="00C45453"/>
    <w:rsid w:val="00C52973"/>
    <w:rsid w:val="00C6115B"/>
    <w:rsid w:val="00C91A43"/>
    <w:rsid w:val="00CA676E"/>
    <w:rsid w:val="00CA7201"/>
    <w:rsid w:val="00D35DD4"/>
    <w:rsid w:val="00DA792E"/>
    <w:rsid w:val="00DA7F71"/>
    <w:rsid w:val="00DE3D86"/>
    <w:rsid w:val="00E47EC7"/>
    <w:rsid w:val="00E837D7"/>
    <w:rsid w:val="00F020EF"/>
    <w:rsid w:val="00F24A66"/>
    <w:rsid w:val="00FE39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480030"/>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Hashtag" w:semiHidden="1"/>
    <w:lsdException w:name="Smart Link" w:semiHidden="1" w:unhideWhenUsed="1"/>
  </w:latentStyles>
  <w:style w:type="paragraph" w:default="1" w:styleId="Normal">
    <w:name w:val="Normal"/>
    <w:qFormat/>
    <w:rsid w:val="00116286"/>
    <w:pPr>
      <w:spacing w:after="240" w:line="271" w:lineRule="auto"/>
    </w:pPr>
  </w:style>
  <w:style w:type="paragraph" w:styleId="Heading1">
    <w:name w:val="heading 1"/>
    <w:basedOn w:val="BodyText"/>
    <w:next w:val="Normal"/>
    <w:link w:val="Heading1Char"/>
    <w:uiPriority w:val="9"/>
    <w:qFormat/>
    <w:rsid w:val="00116286"/>
    <w:pPr>
      <w:kinsoku w:val="0"/>
      <w:overflowPunct w:val="0"/>
      <w:spacing w:before="240" w:after="120"/>
      <w:ind w:left="14" w:hanging="14"/>
      <w:outlineLvl w:val="0"/>
    </w:pPr>
    <w:rPr>
      <w:b/>
      <w:bCs/>
      <w:sz w:val="48"/>
      <w:szCs w:val="48"/>
    </w:rPr>
  </w:style>
  <w:style w:type="paragraph" w:styleId="Heading2">
    <w:name w:val="heading 2"/>
    <w:basedOn w:val="Normal"/>
    <w:next w:val="Normal"/>
    <w:link w:val="Heading2Char"/>
    <w:uiPriority w:val="9"/>
    <w:unhideWhenUsed/>
    <w:qFormat/>
    <w:rsid w:val="00DE3D86"/>
    <w:pPr>
      <w:kinsoku w:val="0"/>
      <w:overflowPunct w:val="0"/>
      <w:spacing w:after="120"/>
      <w:outlineLvl w:val="1"/>
    </w:pPr>
    <w:rPr>
      <w:color w:val="808080" w:themeColor="accent4"/>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6286"/>
    <w:rPr>
      <w:b/>
      <w:bCs/>
      <w:sz w:val="48"/>
      <w:szCs w:val="48"/>
    </w:rPr>
  </w:style>
  <w:style w:type="paragraph" w:customStyle="1" w:styleId="YellowQoute">
    <w:name w:val="Yellow Qoute"/>
    <w:uiPriority w:val="1"/>
    <w:rsid w:val="002132AB"/>
    <w:pPr>
      <w:widowControl w:val="0"/>
      <w:autoSpaceDE w:val="0"/>
      <w:autoSpaceDN w:val="0"/>
      <w:spacing w:before="915" w:line="194" w:lineRule="auto"/>
      <w:ind w:right="3177" w:firstLine="53"/>
      <w:jc w:val="center"/>
    </w:pPr>
    <w:rPr>
      <w:rFonts w:ascii="Oswald-Light" w:eastAsia="Oswald-Light" w:hAnsi="Oswald-Light" w:cs="Oswald-Light"/>
      <w:noProof/>
      <w:color w:val="ECB135"/>
      <w:sz w:val="42"/>
      <w:szCs w:val="42"/>
    </w:rPr>
  </w:style>
  <w:style w:type="paragraph" w:styleId="Subtitle">
    <w:name w:val="Subtitle"/>
    <w:basedOn w:val="Normal"/>
    <w:next w:val="Normal"/>
    <w:link w:val="SubtitleChar"/>
    <w:uiPriority w:val="11"/>
    <w:qFormat/>
    <w:rsid w:val="00917DEB"/>
    <w:pPr>
      <w:widowControl w:val="0"/>
      <w:autoSpaceDE w:val="0"/>
      <w:autoSpaceDN w:val="0"/>
      <w:adjustRightInd w:val="0"/>
      <w:spacing w:after="0" w:line="240" w:lineRule="auto"/>
      <w:jc w:val="center"/>
    </w:pPr>
    <w:rPr>
      <w:rFonts w:cs="Arial"/>
      <w:b/>
      <w:bCs/>
      <w:color w:val="323133"/>
      <w:sz w:val="40"/>
      <w:szCs w:val="56"/>
    </w:rPr>
  </w:style>
  <w:style w:type="paragraph" w:styleId="BodyText">
    <w:name w:val="Body Text"/>
    <w:basedOn w:val="Normal"/>
    <w:link w:val="BodyTextChar"/>
    <w:uiPriority w:val="1"/>
    <w:semiHidden/>
    <w:rsid w:val="00CA676E"/>
  </w:style>
  <w:style w:type="character" w:styleId="SubtleEmphasis">
    <w:name w:val="Subtle Emphasis"/>
    <w:uiPriority w:val="19"/>
    <w:semiHidden/>
    <w:rsid w:val="00F020EF"/>
    <w:rPr>
      <w:rFonts w:ascii="Arial" w:hAnsi="Arial" w:cs="Arial"/>
      <w:b/>
      <w:bCs/>
      <w:color w:val="6D6F72"/>
      <w:sz w:val="37"/>
      <w:szCs w:val="37"/>
    </w:rPr>
  </w:style>
  <w:style w:type="paragraph" w:styleId="Title">
    <w:name w:val="Title"/>
    <w:basedOn w:val="Normal"/>
    <w:next w:val="Normal"/>
    <w:link w:val="TitleChar"/>
    <w:uiPriority w:val="10"/>
    <w:qFormat/>
    <w:rsid w:val="00972C41"/>
    <w:pPr>
      <w:widowControl w:val="0"/>
      <w:pBdr>
        <w:top w:val="single" w:sz="18" w:space="9" w:color="969696" w:themeColor="accent3"/>
        <w:bottom w:val="single" w:sz="18" w:space="9" w:color="969696" w:themeColor="accent3"/>
      </w:pBdr>
      <w:autoSpaceDE w:val="0"/>
      <w:autoSpaceDN w:val="0"/>
      <w:adjustRightInd w:val="0"/>
      <w:spacing w:before="640" w:line="1094" w:lineRule="exact"/>
      <w:ind w:left="274" w:right="6134"/>
    </w:pPr>
    <w:rPr>
      <w:rFonts w:asciiTheme="majorHAnsi" w:hAnsiTheme="majorHAnsi" w:cs="Arial"/>
      <w:b/>
      <w:bCs/>
      <w:color w:val="323133"/>
      <w:sz w:val="72"/>
      <w:szCs w:val="96"/>
    </w:rPr>
  </w:style>
  <w:style w:type="character" w:customStyle="1" w:styleId="TitleChar">
    <w:name w:val="Title Char"/>
    <w:basedOn w:val="DefaultParagraphFont"/>
    <w:link w:val="Title"/>
    <w:uiPriority w:val="10"/>
    <w:rsid w:val="00972C41"/>
    <w:rPr>
      <w:rFonts w:asciiTheme="majorHAnsi" w:hAnsiTheme="majorHAnsi" w:cs="Arial"/>
      <w:b/>
      <w:bCs/>
      <w:color w:val="323133"/>
      <w:sz w:val="72"/>
      <w:szCs w:val="96"/>
    </w:rPr>
  </w:style>
  <w:style w:type="character" w:customStyle="1" w:styleId="SubtitleChar">
    <w:name w:val="Subtitle Char"/>
    <w:basedOn w:val="DefaultParagraphFont"/>
    <w:link w:val="Subtitle"/>
    <w:uiPriority w:val="11"/>
    <w:rsid w:val="00917DEB"/>
    <w:rPr>
      <w:rFonts w:cs="Arial"/>
      <w:b/>
      <w:bCs/>
      <w:color w:val="323133"/>
      <w:sz w:val="40"/>
      <w:szCs w:val="56"/>
    </w:rPr>
  </w:style>
  <w:style w:type="character" w:customStyle="1" w:styleId="BodyTextChar">
    <w:name w:val="Body Text Char"/>
    <w:basedOn w:val="DefaultParagraphFont"/>
    <w:link w:val="BodyText"/>
    <w:uiPriority w:val="1"/>
    <w:semiHidden/>
    <w:rsid w:val="00381B93"/>
    <w:rPr>
      <w:rFonts w:ascii="Arial" w:hAnsi="Arial"/>
    </w:rPr>
  </w:style>
  <w:style w:type="character" w:customStyle="1" w:styleId="Heading2Char">
    <w:name w:val="Heading 2 Char"/>
    <w:basedOn w:val="DefaultParagraphFont"/>
    <w:link w:val="Heading2"/>
    <w:uiPriority w:val="9"/>
    <w:rsid w:val="00DE3D86"/>
    <w:rPr>
      <w:color w:val="808080" w:themeColor="accent4"/>
      <w:sz w:val="36"/>
      <w:szCs w:val="36"/>
    </w:rPr>
  </w:style>
  <w:style w:type="paragraph" w:styleId="Quote">
    <w:name w:val="Quote"/>
    <w:basedOn w:val="Normal"/>
    <w:next w:val="Normal"/>
    <w:link w:val="QuoteChar"/>
    <w:uiPriority w:val="29"/>
    <w:qFormat/>
    <w:rsid w:val="0017207E"/>
    <w:pPr>
      <w:kinsoku w:val="0"/>
      <w:overflowPunct w:val="0"/>
      <w:spacing w:line="312" w:lineRule="auto"/>
      <w:ind w:right="4305"/>
    </w:pPr>
    <w:rPr>
      <w:color w:val="5F5F5F" w:themeColor="accent5"/>
    </w:rPr>
  </w:style>
  <w:style w:type="character" w:customStyle="1" w:styleId="QuoteChar">
    <w:name w:val="Quote Char"/>
    <w:basedOn w:val="DefaultParagraphFont"/>
    <w:link w:val="Quote"/>
    <w:uiPriority w:val="29"/>
    <w:rsid w:val="0017207E"/>
    <w:rPr>
      <w:color w:val="5F5F5F" w:themeColor="accent5"/>
    </w:rPr>
  </w:style>
  <w:style w:type="character" w:styleId="Strong">
    <w:name w:val="Strong"/>
    <w:uiPriority w:val="22"/>
    <w:semiHidden/>
    <w:rsid w:val="00F020EF"/>
    <w:rPr>
      <w:b/>
      <w:bCs/>
      <w:color w:val="414042"/>
      <w:sz w:val="28"/>
      <w:szCs w:val="28"/>
    </w:rPr>
  </w:style>
  <w:style w:type="paragraph" w:styleId="DocumentMap">
    <w:name w:val="Document Map"/>
    <w:basedOn w:val="Normal"/>
    <w:link w:val="DocumentMapChar"/>
    <w:uiPriority w:val="99"/>
    <w:semiHidden/>
    <w:unhideWhenUsed/>
    <w:rsid w:val="004745EC"/>
    <w:rPr>
      <w:rFonts w:ascii="Times New Roman" w:hAnsi="Times New Roman" w:cs="Times New Roman"/>
    </w:rPr>
  </w:style>
  <w:style w:type="character" w:customStyle="1" w:styleId="DocumentMapChar">
    <w:name w:val="Document Map Char"/>
    <w:basedOn w:val="DefaultParagraphFont"/>
    <w:link w:val="DocumentMap"/>
    <w:uiPriority w:val="99"/>
    <w:semiHidden/>
    <w:rsid w:val="004745EC"/>
    <w:rPr>
      <w:rFonts w:ascii="Times New Roman" w:hAnsi="Times New Roman" w:cs="Times New Roman"/>
    </w:rPr>
  </w:style>
  <w:style w:type="paragraph" w:styleId="Revision">
    <w:name w:val="Revision"/>
    <w:hidden/>
    <w:uiPriority w:val="99"/>
    <w:semiHidden/>
    <w:rsid w:val="004745EC"/>
  </w:style>
  <w:style w:type="paragraph" w:styleId="Header">
    <w:name w:val="header"/>
    <w:basedOn w:val="Normal"/>
    <w:link w:val="HeaderChar"/>
    <w:uiPriority w:val="99"/>
    <w:unhideWhenUsed/>
    <w:rsid w:val="00116286"/>
    <w:pPr>
      <w:tabs>
        <w:tab w:val="center" w:pos="4680"/>
        <w:tab w:val="right" w:pos="9360"/>
      </w:tabs>
      <w:spacing w:after="0" w:line="240" w:lineRule="auto"/>
      <w:jc w:val="right"/>
    </w:pPr>
    <w:rPr>
      <w:b/>
    </w:rPr>
  </w:style>
  <w:style w:type="character" w:customStyle="1" w:styleId="HeaderChar">
    <w:name w:val="Header Char"/>
    <w:basedOn w:val="DefaultParagraphFont"/>
    <w:link w:val="Header"/>
    <w:uiPriority w:val="99"/>
    <w:rsid w:val="00116286"/>
    <w:rPr>
      <w:b/>
    </w:rPr>
  </w:style>
  <w:style w:type="paragraph" w:styleId="Footer">
    <w:name w:val="footer"/>
    <w:basedOn w:val="Normal"/>
    <w:link w:val="FooterChar"/>
    <w:uiPriority w:val="99"/>
    <w:unhideWhenUsed/>
    <w:rsid w:val="007164F6"/>
    <w:pPr>
      <w:tabs>
        <w:tab w:val="center" w:pos="4680"/>
        <w:tab w:val="right" w:pos="9360"/>
      </w:tabs>
    </w:pPr>
  </w:style>
  <w:style w:type="character" w:customStyle="1" w:styleId="FooterChar">
    <w:name w:val="Footer Char"/>
    <w:basedOn w:val="DefaultParagraphFont"/>
    <w:link w:val="Footer"/>
    <w:uiPriority w:val="99"/>
    <w:rsid w:val="007164F6"/>
    <w:rPr>
      <w:rFonts w:ascii="Arial" w:hAnsi="Arial"/>
    </w:rPr>
  </w:style>
  <w:style w:type="table" w:styleId="TableGrid">
    <w:name w:val="Table Grid"/>
    <w:basedOn w:val="TableNormal"/>
    <w:uiPriority w:val="39"/>
    <w:rsid w:val="00381B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ookTitle">
    <w:name w:val="Book Title"/>
    <w:basedOn w:val="DefaultParagraphFont"/>
    <w:uiPriority w:val="33"/>
    <w:semiHidden/>
    <w:rsid w:val="00381B93"/>
    <w:rPr>
      <w:b/>
      <w:bCs/>
      <w:i/>
      <w:iCs/>
      <w:spacing w:val="5"/>
    </w:rPr>
  </w:style>
  <w:style w:type="character" w:styleId="Emphasis">
    <w:name w:val="Emphasis"/>
    <w:basedOn w:val="DefaultParagraphFont"/>
    <w:uiPriority w:val="20"/>
    <w:semiHidden/>
    <w:rsid w:val="00381B93"/>
    <w:rPr>
      <w:i/>
      <w:iCs/>
    </w:rPr>
  </w:style>
  <w:style w:type="paragraph" w:styleId="IntenseQuote">
    <w:name w:val="Intense Quote"/>
    <w:basedOn w:val="Normal"/>
    <w:next w:val="Normal"/>
    <w:link w:val="IntenseQuoteChar"/>
    <w:uiPriority w:val="30"/>
    <w:semiHidden/>
    <w:rsid w:val="00381B93"/>
    <w:pPr>
      <w:pBdr>
        <w:top w:val="single" w:sz="4" w:space="10" w:color="DDDDDD" w:themeColor="accent1"/>
        <w:bottom w:val="single" w:sz="4" w:space="10" w:color="DDDDDD" w:themeColor="accent1"/>
      </w:pBdr>
      <w:spacing w:before="360" w:after="360"/>
      <w:ind w:left="864" w:right="864"/>
      <w:jc w:val="center"/>
    </w:pPr>
    <w:rPr>
      <w:i/>
      <w:iCs/>
      <w:color w:val="DDDDDD" w:themeColor="accent1"/>
    </w:rPr>
  </w:style>
  <w:style w:type="character" w:customStyle="1" w:styleId="IntenseQuoteChar">
    <w:name w:val="Intense Quote Char"/>
    <w:basedOn w:val="DefaultParagraphFont"/>
    <w:link w:val="IntenseQuote"/>
    <w:uiPriority w:val="30"/>
    <w:semiHidden/>
    <w:rsid w:val="00381B93"/>
    <w:rPr>
      <w:rFonts w:ascii="Arial" w:hAnsi="Arial"/>
      <w:i/>
      <w:iCs/>
      <w:color w:val="DDDDDD" w:themeColor="accent1"/>
    </w:rPr>
  </w:style>
  <w:style w:type="character" w:styleId="IntenseEmphasis">
    <w:name w:val="Intense Emphasis"/>
    <w:basedOn w:val="DefaultParagraphFont"/>
    <w:uiPriority w:val="21"/>
    <w:semiHidden/>
    <w:rsid w:val="00381B93"/>
    <w:rPr>
      <w:i/>
      <w:iCs/>
      <w:color w:val="DDDDDD" w:themeColor="accent1"/>
    </w:rPr>
  </w:style>
  <w:style w:type="character" w:styleId="IntenseReference">
    <w:name w:val="Intense Reference"/>
    <w:basedOn w:val="DefaultParagraphFont"/>
    <w:uiPriority w:val="32"/>
    <w:semiHidden/>
    <w:rsid w:val="00381B93"/>
    <w:rPr>
      <w:b/>
      <w:bCs/>
      <w:smallCaps/>
      <w:color w:val="DDDDDD" w:themeColor="accent1"/>
      <w:spacing w:val="5"/>
    </w:rPr>
  </w:style>
  <w:style w:type="paragraph" w:styleId="ListParagraph">
    <w:name w:val="List Paragraph"/>
    <w:basedOn w:val="Normal"/>
    <w:uiPriority w:val="34"/>
    <w:semiHidden/>
    <w:rsid w:val="00381B93"/>
    <w:pPr>
      <w:ind w:left="720"/>
      <w:contextualSpacing/>
    </w:pPr>
  </w:style>
  <w:style w:type="paragraph" w:styleId="MacroText">
    <w:name w:val="macro"/>
    <w:link w:val="MacroTextChar"/>
    <w:uiPriority w:val="99"/>
    <w:semiHidden/>
    <w:unhideWhenUsed/>
    <w:rsid w:val="00381B93"/>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381B93"/>
    <w:rPr>
      <w:rFonts w:ascii="Consolas" w:hAnsi="Consolas"/>
      <w:sz w:val="20"/>
      <w:szCs w:val="20"/>
    </w:rPr>
  </w:style>
  <w:style w:type="character" w:styleId="SmartHyperlink">
    <w:name w:val="Smart Hyperlink"/>
    <w:basedOn w:val="DefaultParagraphFont"/>
    <w:uiPriority w:val="99"/>
    <w:semiHidden/>
    <w:rsid w:val="00381B93"/>
    <w:rPr>
      <w:u w:val="dotted"/>
    </w:rPr>
  </w:style>
  <w:style w:type="character" w:styleId="SubtleReference">
    <w:name w:val="Subtle Reference"/>
    <w:basedOn w:val="DefaultParagraphFont"/>
    <w:uiPriority w:val="31"/>
    <w:semiHidden/>
    <w:rsid w:val="00381B93"/>
    <w:rPr>
      <w:smallCaps/>
      <w:color w:val="5A5A5A" w:themeColor="text1" w:themeTint="A5"/>
    </w:rPr>
  </w:style>
  <w:style w:type="character" w:styleId="UnresolvedMention">
    <w:name w:val="Unresolved Mention"/>
    <w:basedOn w:val="DefaultParagraphFont"/>
    <w:uiPriority w:val="99"/>
    <w:semiHidden/>
    <w:rsid w:val="00381B93"/>
    <w:rPr>
      <w:color w:val="808080"/>
      <w:shd w:val="clear" w:color="auto" w:fill="E6E6E6"/>
    </w:rPr>
  </w:style>
  <w:style w:type="paragraph" w:styleId="Date">
    <w:name w:val="Date"/>
    <w:basedOn w:val="Normal"/>
    <w:next w:val="Normal"/>
    <w:link w:val="DateChar"/>
    <w:uiPriority w:val="99"/>
    <w:rsid w:val="00972C41"/>
    <w:pPr>
      <w:spacing w:before="960"/>
      <w:ind w:left="274" w:right="6034"/>
      <w:jc w:val="center"/>
    </w:pPr>
    <w:rPr>
      <w:b/>
      <w:caps/>
    </w:rPr>
  </w:style>
  <w:style w:type="character" w:customStyle="1" w:styleId="DateChar">
    <w:name w:val="Date Char"/>
    <w:basedOn w:val="DefaultParagraphFont"/>
    <w:link w:val="Date"/>
    <w:uiPriority w:val="99"/>
    <w:rsid w:val="00972C41"/>
    <w:rPr>
      <w:b/>
      <w:caps/>
    </w:rPr>
  </w:style>
  <w:style w:type="paragraph" w:styleId="BalloonText">
    <w:name w:val="Balloon Text"/>
    <w:basedOn w:val="Normal"/>
    <w:link w:val="BalloonTextChar"/>
    <w:uiPriority w:val="99"/>
    <w:semiHidden/>
    <w:unhideWhenUsed/>
    <w:rsid w:val="0011628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6286"/>
    <w:rPr>
      <w:rFonts w:ascii="Segoe UI" w:hAnsi="Segoe UI" w:cs="Segoe UI"/>
      <w:sz w:val="18"/>
      <w:szCs w:val="18"/>
    </w:rPr>
  </w:style>
  <w:style w:type="paragraph" w:styleId="NoSpacing">
    <w:name w:val="No Spacing"/>
    <w:uiPriority w:val="1"/>
    <w:qFormat/>
    <w:rsid w:val="00DE3D86"/>
  </w:style>
  <w:style w:type="character" w:styleId="PlaceholderText">
    <w:name w:val="Placeholder Text"/>
    <w:basedOn w:val="DefaultParagraphFont"/>
    <w:uiPriority w:val="99"/>
    <w:semiHidden/>
    <w:rsid w:val="003231AA"/>
    <w:rPr>
      <w:color w:val="808080"/>
    </w:rPr>
  </w:style>
  <w:style w:type="paragraph" w:customStyle="1" w:styleId="CompanyLogoImageLine">
    <w:name w:val="Company Logo Image Line"/>
    <w:basedOn w:val="Normal"/>
    <w:qFormat/>
    <w:rsid w:val="00AE2ABA"/>
    <w:pPr>
      <w:ind w:left="297"/>
    </w:pPr>
  </w:style>
  <w:style w:type="paragraph" w:customStyle="1" w:styleId="BlankSpace">
    <w:name w:val="Blank Space"/>
    <w:basedOn w:val="Normal"/>
    <w:qFormat/>
    <w:rsid w:val="00C06660"/>
    <w:pPr>
      <w:spacing w:before="36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microsoft.com/office/2007/relationships/hdphoto" Target="media/hdphoto2.wdp"/><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microsoft.com/office/2007/relationships/hdphoto" Target="media/hdphoto1.wdp"/><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microsoft.com/office/2007/relationships/hdphoto" Target="media/hdphoto3.wdp"/><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P\Documents\Dotxoft\Event%20Templates\11-2022\Newsletter%20Template\1.%20Office%20Site\Newsletter%20Template%2024.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AFA48EE60064EC8B97DBD324F2F9400"/>
        <w:category>
          <w:name w:val="General"/>
          <w:gallery w:val="placeholder"/>
        </w:category>
        <w:types>
          <w:type w:val="bbPlcHdr"/>
        </w:types>
        <w:behaviors>
          <w:behavior w:val="content"/>
        </w:behaviors>
        <w:guid w:val="{F90E6388-ACD7-4EA3-B0BB-FF8BE9411203}"/>
      </w:docPartPr>
      <w:docPartBody>
        <w:p w:rsidR="00027E50" w:rsidRDefault="00000000">
          <w:pPr>
            <w:pStyle w:val="4AFA48EE60064EC8B97DBD324F2F9400"/>
          </w:pPr>
          <w:r w:rsidRPr="00972C41">
            <w:t>Newsletter</w:t>
          </w:r>
          <w:r w:rsidRPr="00972C41">
            <w:br/>
            <w:t>Title</w:t>
          </w:r>
        </w:p>
      </w:docPartBody>
    </w:docPart>
    <w:docPart>
      <w:docPartPr>
        <w:name w:val="4DFADF05AA1D4A32A571FF9614F0FEEE"/>
        <w:category>
          <w:name w:val="General"/>
          <w:gallery w:val="placeholder"/>
        </w:category>
        <w:types>
          <w:type w:val="bbPlcHdr"/>
        </w:types>
        <w:behaviors>
          <w:behavior w:val="content"/>
        </w:behaviors>
        <w:guid w:val="{289D870C-8EC7-4B51-9546-4733C077CDBD}"/>
      </w:docPartPr>
      <w:docPartBody>
        <w:p w:rsidR="00027E50" w:rsidRDefault="00000000">
          <w:pPr>
            <w:pStyle w:val="4DFADF05AA1D4A32A571FF9614F0FEEE"/>
          </w:pPr>
          <w:r w:rsidRPr="003231AA">
            <w:t>[</w:t>
          </w:r>
          <w:r w:rsidRPr="003231AA">
            <w:rPr>
              <w:rStyle w:val="PlaceholderText"/>
            </w:rPr>
            <w:t>Date]</w:t>
          </w:r>
        </w:p>
      </w:docPartBody>
    </w:docPart>
    <w:docPart>
      <w:docPartPr>
        <w:name w:val="B55FE53457B64D94932712A328FBC232"/>
        <w:category>
          <w:name w:val="General"/>
          <w:gallery w:val="placeholder"/>
        </w:category>
        <w:types>
          <w:type w:val="bbPlcHdr"/>
        </w:types>
        <w:behaviors>
          <w:behavior w:val="content"/>
        </w:behaviors>
        <w:guid w:val="{1D827B8F-458E-4D1F-87BB-2DABC76B46BA}"/>
      </w:docPartPr>
      <w:docPartBody>
        <w:p w:rsidR="00CA13B7" w:rsidRPr="003231AA" w:rsidRDefault="00000000" w:rsidP="00350ECC">
          <w:pPr>
            <w:pStyle w:val="Subtitle"/>
          </w:pPr>
          <w:r w:rsidRPr="003231AA">
            <w:t>Story</w:t>
          </w:r>
        </w:p>
        <w:p w:rsidR="00027E50" w:rsidRDefault="00000000">
          <w:pPr>
            <w:pStyle w:val="B55FE53457B64D94932712A328FBC232"/>
          </w:pPr>
          <w:r w:rsidRPr="003231AA">
            <w:t>Title #1</w:t>
          </w:r>
        </w:p>
      </w:docPartBody>
    </w:docPart>
    <w:docPart>
      <w:docPartPr>
        <w:name w:val="B1D6D0B82CAE4F09806C1720AE0E2C70"/>
        <w:category>
          <w:name w:val="General"/>
          <w:gallery w:val="placeholder"/>
        </w:category>
        <w:types>
          <w:type w:val="bbPlcHdr"/>
        </w:types>
        <w:behaviors>
          <w:behavior w:val="content"/>
        </w:behaviors>
        <w:guid w:val="{CEBED2DF-DB53-4D77-9B9F-FA13D0BD2EF0}"/>
      </w:docPartPr>
      <w:docPartBody>
        <w:p w:rsidR="00CA13B7" w:rsidRPr="003231AA" w:rsidRDefault="00000000" w:rsidP="00350ECC">
          <w:pPr>
            <w:pStyle w:val="Subtitle"/>
          </w:pPr>
          <w:r w:rsidRPr="003231AA">
            <w:t>Story</w:t>
          </w:r>
        </w:p>
        <w:p w:rsidR="00027E50" w:rsidRDefault="00000000">
          <w:pPr>
            <w:pStyle w:val="B1D6D0B82CAE4F09806C1720AE0E2C70"/>
          </w:pPr>
          <w:r w:rsidRPr="003231AA">
            <w:t>Title #2</w:t>
          </w:r>
        </w:p>
      </w:docPartBody>
    </w:docPart>
    <w:docPart>
      <w:docPartPr>
        <w:name w:val="7F1173ED22864EB6B281B39373C4B5C9"/>
        <w:category>
          <w:name w:val="General"/>
          <w:gallery w:val="placeholder"/>
        </w:category>
        <w:types>
          <w:type w:val="bbPlcHdr"/>
        </w:types>
        <w:behaviors>
          <w:behavior w:val="content"/>
        </w:behaviors>
        <w:guid w:val="{CAA232AE-DB3A-402F-9E21-0FEE40B7D3B6}"/>
      </w:docPartPr>
      <w:docPartBody>
        <w:p w:rsidR="00CA13B7" w:rsidRPr="003231AA" w:rsidRDefault="00000000" w:rsidP="00350ECC">
          <w:pPr>
            <w:pStyle w:val="Subtitle"/>
          </w:pPr>
          <w:r w:rsidRPr="003231AA">
            <w:t>Story</w:t>
          </w:r>
        </w:p>
        <w:p w:rsidR="00027E50" w:rsidRDefault="00000000">
          <w:pPr>
            <w:pStyle w:val="7F1173ED22864EB6B281B39373C4B5C9"/>
          </w:pPr>
          <w:r w:rsidRPr="003231AA">
            <w:t>Title #3</w:t>
          </w:r>
        </w:p>
      </w:docPartBody>
    </w:docPart>
    <w:docPart>
      <w:docPartPr>
        <w:name w:val="E151DD208AED4C9290954094E72D1CE6"/>
        <w:category>
          <w:name w:val="General"/>
          <w:gallery w:val="placeholder"/>
        </w:category>
        <w:types>
          <w:type w:val="bbPlcHdr"/>
        </w:types>
        <w:behaviors>
          <w:behavior w:val="content"/>
        </w:behaviors>
        <w:guid w:val="{75D54B92-9C9C-43E3-8C59-E1730F8FA5E4}"/>
      </w:docPartPr>
      <w:docPartBody>
        <w:p w:rsidR="00027E50" w:rsidRDefault="00000000">
          <w:pPr>
            <w:pStyle w:val="E151DD208AED4C9290954094E72D1CE6"/>
          </w:pPr>
          <w:r w:rsidRPr="0048760C">
            <w:t>STORY HEADLINE</w:t>
          </w:r>
        </w:p>
      </w:docPartBody>
    </w:docPart>
    <w:docPart>
      <w:docPartPr>
        <w:name w:val="4E07F3EBF03B497789557F99B14D0A2D"/>
        <w:category>
          <w:name w:val="General"/>
          <w:gallery w:val="placeholder"/>
        </w:category>
        <w:types>
          <w:type w:val="bbPlcHdr"/>
        </w:types>
        <w:behaviors>
          <w:behavior w:val="content"/>
        </w:behaviors>
        <w:guid w:val="{7DB71616-A910-4E52-8282-C6CF52501E6A}"/>
      </w:docPartPr>
      <w:docPartBody>
        <w:p w:rsidR="00027E50" w:rsidRDefault="00000000">
          <w:pPr>
            <w:pStyle w:val="4E07F3EBF03B497789557F99B14D0A2D"/>
          </w:pPr>
          <w:r w:rsidRPr="003231AA">
            <w:t>Story Subline</w:t>
          </w:r>
        </w:p>
      </w:docPartBody>
    </w:docPart>
    <w:docPart>
      <w:docPartPr>
        <w:name w:val="97220F887E354A8DAAE0256BAD43480F"/>
        <w:category>
          <w:name w:val="General"/>
          <w:gallery w:val="placeholder"/>
        </w:category>
        <w:types>
          <w:type w:val="bbPlcHdr"/>
        </w:types>
        <w:behaviors>
          <w:behavior w:val="content"/>
        </w:behaviors>
        <w:guid w:val="{CFDD3350-1C5C-4560-A028-7D16E7D3C134}"/>
      </w:docPartPr>
      <w:docPartBody>
        <w:p w:rsidR="00027E50" w:rsidRDefault="00000000">
          <w:pPr>
            <w:pStyle w:val="97220F887E354A8DAAE0256BAD43480F"/>
          </w:pPr>
          <w:r w:rsidRPr="00E837D7">
            <w:t>Write a quick blurb about your news article here.  You can highlight something special that you will talk about further regarding the details of your company.</w:t>
          </w:r>
        </w:p>
      </w:docPartBody>
    </w:docPart>
    <w:docPart>
      <w:docPartPr>
        <w:name w:val="A1799195ECA64DCFA709D4EBF73A2240"/>
        <w:category>
          <w:name w:val="General"/>
          <w:gallery w:val="placeholder"/>
        </w:category>
        <w:types>
          <w:type w:val="bbPlcHdr"/>
        </w:types>
        <w:behaviors>
          <w:behavior w:val="content"/>
        </w:behaviors>
        <w:guid w:val="{D438E443-CD95-4F45-94F7-F573AB694141}"/>
      </w:docPartPr>
      <w:docPartBody>
        <w:p w:rsidR="00CA13B7" w:rsidRPr="0048760C" w:rsidRDefault="00000000" w:rsidP="0048760C">
          <w:r w:rsidRPr="0048760C">
            <w:t>At any time, you can easily change the text of any section in this document by simply clicking and typing.  The template is prepared so that formatting stays in tact with the new information you include.</w:t>
          </w:r>
        </w:p>
        <w:p w:rsidR="00027E50" w:rsidRDefault="00000000">
          <w:pPr>
            <w:pStyle w:val="A1799195ECA64DCFA709D4EBF73A2240"/>
          </w:pPr>
          <w:r w:rsidRPr="0048760C">
            <w:t>To update formatting, from the Home tab, you can use the Quick Styles gallery for the built in styles.  You can also format text directly by using the other controls on the Home tab.</w:t>
          </w:r>
        </w:p>
      </w:docPartBody>
    </w:docPart>
    <w:docPart>
      <w:docPartPr>
        <w:name w:val="CC08C33D97AE48F5B6702DF65897F07F"/>
        <w:category>
          <w:name w:val="General"/>
          <w:gallery w:val="placeholder"/>
        </w:category>
        <w:types>
          <w:type w:val="bbPlcHdr"/>
        </w:types>
        <w:behaviors>
          <w:behavior w:val="content"/>
        </w:behaviors>
        <w:guid w:val="{B0E2A954-E603-4E34-9655-172C13548EEB}"/>
      </w:docPartPr>
      <w:docPartBody>
        <w:p w:rsidR="00CA13B7" w:rsidRDefault="00000000" w:rsidP="0048760C">
          <w:r>
            <w:t>On the Design tab, you can change the theme, the colors, and the fonts of the document.  This will update the entire document to the main color scheme and font scheme that you pick, with the click of a button!</w:t>
          </w:r>
        </w:p>
        <w:p w:rsidR="00027E50" w:rsidRDefault="00000000">
          <w:pPr>
            <w:pStyle w:val="CC08C33D97AE48F5B6702DF65897F07F"/>
          </w:pPr>
          <w:r>
            <w:t>To change any of the images, simply click on them and choose “Change Picture” from the Picture Tool tab.  For the image on the first page, double click in the header to access the image and update it as necessary.</w:t>
          </w:r>
        </w:p>
      </w:docPartBody>
    </w:docPart>
    <w:docPart>
      <w:docPartPr>
        <w:name w:val="3E3C65185524482C95C2772ADEC2ACF2"/>
        <w:category>
          <w:name w:val="General"/>
          <w:gallery w:val="placeholder"/>
        </w:category>
        <w:types>
          <w:type w:val="bbPlcHdr"/>
        </w:types>
        <w:behaviors>
          <w:behavior w:val="content"/>
        </w:behaviors>
        <w:guid w:val="{B7140260-4CA2-49A0-9EA9-EDE8BFC70025}"/>
      </w:docPartPr>
      <w:docPartBody>
        <w:p w:rsidR="00027E50" w:rsidRDefault="00000000">
          <w:pPr>
            <w:pStyle w:val="3E3C65185524482C95C2772ADEC2ACF2"/>
          </w:pPr>
          <w:r w:rsidRPr="003231AA">
            <w:t>STORY HEADLINE</w:t>
          </w:r>
        </w:p>
      </w:docPartBody>
    </w:docPart>
    <w:docPart>
      <w:docPartPr>
        <w:name w:val="4995432990C84C36AD15DFA28605981A"/>
        <w:category>
          <w:name w:val="General"/>
          <w:gallery w:val="placeholder"/>
        </w:category>
        <w:types>
          <w:type w:val="bbPlcHdr"/>
        </w:types>
        <w:behaviors>
          <w:behavior w:val="content"/>
        </w:behaviors>
        <w:guid w:val="{63A17B17-58A6-48DE-AD8E-9028AF08F5D6}"/>
      </w:docPartPr>
      <w:docPartBody>
        <w:p w:rsidR="00027E50" w:rsidRDefault="00000000">
          <w:pPr>
            <w:pStyle w:val="4995432990C84C36AD15DFA28605981A"/>
          </w:pPr>
          <w:r w:rsidRPr="003231AA">
            <w:t>Story Subline</w:t>
          </w:r>
        </w:p>
      </w:docPartBody>
    </w:docPart>
    <w:docPart>
      <w:docPartPr>
        <w:name w:val="9B8852AE1F2946939818B306AA252AC5"/>
        <w:category>
          <w:name w:val="General"/>
          <w:gallery w:val="placeholder"/>
        </w:category>
        <w:types>
          <w:type w:val="bbPlcHdr"/>
        </w:types>
        <w:behaviors>
          <w:behavior w:val="content"/>
        </w:behaviors>
        <w:guid w:val="{8EC1479F-987A-4EC3-B5A0-B4E8115982CB}"/>
      </w:docPartPr>
      <w:docPartBody>
        <w:p w:rsidR="00027E50" w:rsidRDefault="00000000">
          <w:pPr>
            <w:pStyle w:val="9B8852AE1F2946939818B306AA252AC5"/>
          </w:pPr>
          <w:r w:rsidRPr="0048760C">
            <w:t>Write a quick blurb about your news article here.  You can highlight something special that you will talk about further regarding the details of your company.</w:t>
          </w:r>
        </w:p>
      </w:docPartBody>
    </w:docPart>
    <w:docPart>
      <w:docPartPr>
        <w:name w:val="0585D6F1D96441028E245D0CB0A8653A"/>
        <w:category>
          <w:name w:val="General"/>
          <w:gallery w:val="placeholder"/>
        </w:category>
        <w:types>
          <w:type w:val="bbPlcHdr"/>
        </w:types>
        <w:behaviors>
          <w:behavior w:val="content"/>
        </w:behaviors>
        <w:guid w:val="{9A24FAF4-AE43-4A33-B4D7-E1AD98E95946}"/>
      </w:docPartPr>
      <w:docPartBody>
        <w:p w:rsidR="00CA13B7" w:rsidRPr="0048760C" w:rsidRDefault="00000000" w:rsidP="0048760C">
          <w:r w:rsidRPr="0048760C">
            <w:t xml:space="preserve">At any time, you can easily change the text of any section in this document by simply clicking and typing.  The template is prepared </w:t>
          </w:r>
          <w:r>
            <w:t>so</w:t>
          </w:r>
          <w:r w:rsidRPr="0048760C">
            <w:t xml:space="preserve"> that formatting stays in tact with the new information you include.</w:t>
          </w:r>
        </w:p>
        <w:p w:rsidR="00027E50" w:rsidRDefault="00000000">
          <w:pPr>
            <w:pStyle w:val="0585D6F1D96441028E245D0CB0A8653A"/>
          </w:pPr>
          <w:r w:rsidRPr="0048760C">
            <w:t xml:space="preserve">To update formatting, </w:t>
          </w:r>
          <w:r>
            <w:t xml:space="preserve">from </w:t>
          </w:r>
          <w:r w:rsidRPr="0048760C">
            <w:t>the Home tab, you can use the Quick Styles gallery for the built in styles.  You can also format text directly by using the other controls on the Home tab.</w:t>
          </w:r>
        </w:p>
      </w:docPartBody>
    </w:docPart>
    <w:docPart>
      <w:docPartPr>
        <w:name w:val="1AE0E093EA2B4E46BDF8CF63B0017D16"/>
        <w:category>
          <w:name w:val="General"/>
          <w:gallery w:val="placeholder"/>
        </w:category>
        <w:types>
          <w:type w:val="bbPlcHdr"/>
        </w:types>
        <w:behaviors>
          <w:behavior w:val="content"/>
        </w:behaviors>
        <w:guid w:val="{B735B2B8-DF95-4889-8422-544F7E8665C2}"/>
      </w:docPartPr>
      <w:docPartBody>
        <w:p w:rsidR="00CA13B7" w:rsidRPr="0048760C" w:rsidRDefault="00000000" w:rsidP="0048760C">
          <w:r w:rsidRPr="0048760C">
            <w:t xml:space="preserve">On the Design tab, change the theme, the colors, </w:t>
          </w:r>
          <w:r>
            <w:t>or</w:t>
          </w:r>
          <w:r w:rsidRPr="0048760C">
            <w:t xml:space="preserve"> fonts of the document.  This will update the entire document to the main color scheme and font scheme that you pick, with the click of a button!</w:t>
          </w:r>
        </w:p>
        <w:p w:rsidR="00027E50" w:rsidRDefault="00000000">
          <w:pPr>
            <w:pStyle w:val="1AE0E093EA2B4E46BDF8CF63B0017D16"/>
          </w:pPr>
          <w:r w:rsidRPr="0048760C">
            <w:t>To change any of the images, simply click on them and choose “Change Picture” from the Picture Tool tab.  For the image on the first page, double click in the header to access the image and update it as necessary.</w:t>
          </w:r>
        </w:p>
      </w:docPartBody>
    </w:docPart>
    <w:docPart>
      <w:docPartPr>
        <w:name w:val="0BF877A9E40C4262ACFD2CB06386ED38"/>
        <w:category>
          <w:name w:val="General"/>
          <w:gallery w:val="placeholder"/>
        </w:category>
        <w:types>
          <w:type w:val="bbPlcHdr"/>
        </w:types>
        <w:behaviors>
          <w:behavior w:val="content"/>
        </w:behaviors>
        <w:guid w:val="{B0B71AC9-22E5-4EE1-9CBD-572B7D3885E4}"/>
      </w:docPartPr>
      <w:docPartBody>
        <w:p w:rsidR="00027E50" w:rsidRDefault="00000000">
          <w:pPr>
            <w:pStyle w:val="0BF877A9E40C4262ACFD2CB06386ED38"/>
          </w:pPr>
          <w:r>
            <w:rPr>
              <w:color w:val="808080"/>
            </w:rPr>
            <w:t>Another Headline Here</w:t>
          </w:r>
        </w:p>
      </w:docPartBody>
    </w:docPart>
    <w:docPart>
      <w:docPartPr>
        <w:name w:val="46F0B184117643B89CD941D23ED98858"/>
        <w:category>
          <w:name w:val="General"/>
          <w:gallery w:val="placeholder"/>
        </w:category>
        <w:types>
          <w:type w:val="bbPlcHdr"/>
        </w:types>
        <w:behaviors>
          <w:behavior w:val="content"/>
        </w:behaviors>
        <w:guid w:val="{5554FD89-A121-4040-95CD-F6D3A9AFB34C}"/>
      </w:docPartPr>
      <w:docPartBody>
        <w:p w:rsidR="00027E50" w:rsidRDefault="00000000">
          <w:pPr>
            <w:pStyle w:val="46F0B184117643B89CD941D23ED98858"/>
          </w:pPr>
          <w:r>
            <w:t>Add an additional item you wish to highlight in this area.  Make sure that you include contact information, event details, or other important topics that your audience will need to know!</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Oswald-Light">
    <w:charset w:val="00"/>
    <w:family w:val="auto"/>
    <w:pitch w:val="variable"/>
    <w:sig w:usb0="20000207" w:usb1="00000000" w:usb2="00000000" w:usb3="00000000" w:csb0="00000197"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5AAB"/>
    <w:rsid w:val="00027E50"/>
    <w:rsid w:val="00865AAB"/>
    <w:rsid w:val="00D244FF"/>
    <w:rsid w:val="00DA19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AFA48EE60064EC8B97DBD324F2F9400">
    <w:name w:val="4AFA48EE60064EC8B97DBD324F2F9400"/>
  </w:style>
  <w:style w:type="character" w:styleId="PlaceholderText">
    <w:name w:val="Placeholder Text"/>
    <w:basedOn w:val="DefaultParagraphFont"/>
    <w:uiPriority w:val="99"/>
    <w:semiHidden/>
    <w:rPr>
      <w:color w:val="808080"/>
    </w:rPr>
  </w:style>
  <w:style w:type="paragraph" w:customStyle="1" w:styleId="4DFADF05AA1D4A32A571FF9614F0FEEE">
    <w:name w:val="4DFADF05AA1D4A32A571FF9614F0FEEE"/>
  </w:style>
  <w:style w:type="paragraph" w:styleId="Subtitle">
    <w:name w:val="Subtitle"/>
    <w:basedOn w:val="Normal"/>
    <w:next w:val="Normal"/>
    <w:link w:val="SubtitleChar"/>
    <w:uiPriority w:val="11"/>
    <w:qFormat/>
    <w:pPr>
      <w:widowControl w:val="0"/>
      <w:autoSpaceDE w:val="0"/>
      <w:autoSpaceDN w:val="0"/>
      <w:adjustRightInd w:val="0"/>
      <w:spacing w:after="0" w:line="240" w:lineRule="auto"/>
      <w:jc w:val="center"/>
    </w:pPr>
    <w:rPr>
      <w:rFonts w:eastAsiaTheme="minorHAnsi" w:cs="Arial"/>
      <w:b/>
      <w:bCs/>
      <w:color w:val="323133"/>
      <w:sz w:val="40"/>
      <w:szCs w:val="56"/>
    </w:rPr>
  </w:style>
  <w:style w:type="character" w:customStyle="1" w:styleId="SubtitleChar">
    <w:name w:val="Subtitle Char"/>
    <w:basedOn w:val="DefaultParagraphFont"/>
    <w:link w:val="Subtitle"/>
    <w:uiPriority w:val="11"/>
    <w:rPr>
      <w:rFonts w:eastAsiaTheme="minorHAnsi" w:cs="Arial"/>
      <w:b/>
      <w:bCs/>
      <w:color w:val="323133"/>
      <w:sz w:val="40"/>
      <w:szCs w:val="56"/>
    </w:rPr>
  </w:style>
  <w:style w:type="paragraph" w:customStyle="1" w:styleId="B55FE53457B64D94932712A328FBC232">
    <w:name w:val="B55FE53457B64D94932712A328FBC232"/>
  </w:style>
  <w:style w:type="paragraph" w:customStyle="1" w:styleId="B1D6D0B82CAE4F09806C1720AE0E2C70">
    <w:name w:val="B1D6D0B82CAE4F09806C1720AE0E2C70"/>
  </w:style>
  <w:style w:type="paragraph" w:customStyle="1" w:styleId="7F1173ED22864EB6B281B39373C4B5C9">
    <w:name w:val="7F1173ED22864EB6B281B39373C4B5C9"/>
  </w:style>
  <w:style w:type="paragraph" w:customStyle="1" w:styleId="E151DD208AED4C9290954094E72D1CE6">
    <w:name w:val="E151DD208AED4C9290954094E72D1CE6"/>
  </w:style>
  <w:style w:type="paragraph" w:customStyle="1" w:styleId="4E07F3EBF03B497789557F99B14D0A2D">
    <w:name w:val="4E07F3EBF03B497789557F99B14D0A2D"/>
  </w:style>
  <w:style w:type="paragraph" w:customStyle="1" w:styleId="97220F887E354A8DAAE0256BAD43480F">
    <w:name w:val="97220F887E354A8DAAE0256BAD43480F"/>
  </w:style>
  <w:style w:type="paragraph" w:customStyle="1" w:styleId="A1799195ECA64DCFA709D4EBF73A2240">
    <w:name w:val="A1799195ECA64DCFA709D4EBF73A2240"/>
  </w:style>
  <w:style w:type="paragraph" w:customStyle="1" w:styleId="CC08C33D97AE48F5B6702DF65897F07F">
    <w:name w:val="CC08C33D97AE48F5B6702DF65897F07F"/>
  </w:style>
  <w:style w:type="paragraph" w:customStyle="1" w:styleId="3E3C65185524482C95C2772ADEC2ACF2">
    <w:name w:val="3E3C65185524482C95C2772ADEC2ACF2"/>
  </w:style>
  <w:style w:type="paragraph" w:customStyle="1" w:styleId="4995432990C84C36AD15DFA28605981A">
    <w:name w:val="4995432990C84C36AD15DFA28605981A"/>
  </w:style>
  <w:style w:type="paragraph" w:customStyle="1" w:styleId="9B8852AE1F2946939818B306AA252AC5">
    <w:name w:val="9B8852AE1F2946939818B306AA252AC5"/>
  </w:style>
  <w:style w:type="paragraph" w:customStyle="1" w:styleId="0585D6F1D96441028E245D0CB0A8653A">
    <w:name w:val="0585D6F1D96441028E245D0CB0A8653A"/>
  </w:style>
  <w:style w:type="paragraph" w:customStyle="1" w:styleId="1AE0E093EA2B4E46BDF8CF63B0017D16">
    <w:name w:val="1AE0E093EA2B4E46BDF8CF63B0017D16"/>
  </w:style>
  <w:style w:type="paragraph" w:customStyle="1" w:styleId="0BF877A9E40C4262ACFD2CB06386ED38">
    <w:name w:val="0BF877A9E40C4262ACFD2CB06386ED38"/>
  </w:style>
  <w:style w:type="paragraph" w:customStyle="1" w:styleId="46F0B184117643B89CD941D23ED98858">
    <w:name w:val="46F0B184117643B89CD941D23ED9885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School Newslette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A204A82-C86B-47D8-8590-41DDD659C236}">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B2FF3A65-557E-45E3-9968-DE2C58950ECB}">
  <ds:schemaRefs>
    <ds:schemaRef ds:uri="http://schemas.openxmlformats.org/officeDocument/2006/bibliography"/>
  </ds:schemaRefs>
</ds:datastoreItem>
</file>

<file path=customXml/itemProps3.xml><?xml version="1.0" encoding="utf-8"?>
<ds:datastoreItem xmlns:ds="http://schemas.openxmlformats.org/officeDocument/2006/customXml" ds:itemID="{3B436BE3-2F65-4689-98F4-6B45487D56B3}">
  <ds:schemaRefs>
    <ds:schemaRef ds:uri="http://schemas.microsoft.com/sharepoint/v3/contenttype/forms"/>
  </ds:schemaRefs>
</ds:datastoreItem>
</file>

<file path=customXml/itemProps4.xml><?xml version="1.0" encoding="utf-8"?>
<ds:datastoreItem xmlns:ds="http://schemas.openxmlformats.org/officeDocument/2006/customXml" ds:itemID="{E18714EA-109F-4568-BCB0-400CDF3176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Newsletter Template 24</Template>
  <TotalTime>0</TotalTime>
  <Pages>3</Pages>
  <Words>347</Words>
  <Characters>1979</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2022-12-06T06:44:00Z</dcterms:created>
  <dcterms:modified xsi:type="dcterms:W3CDTF">2022-12-09T05:44:00Z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