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360" w:type="dxa"/>
          <w:right w:w="360" w:type="dxa"/>
        </w:tblCellMar>
        <w:tblLook w:val="0600" w:firstRow="0" w:lastRow="0" w:firstColumn="0" w:lastColumn="0" w:noHBand="1" w:noVBand="1"/>
      </w:tblPr>
      <w:tblGrid>
        <w:gridCol w:w="1710"/>
        <w:gridCol w:w="3330"/>
        <w:gridCol w:w="6470"/>
      </w:tblGrid>
      <w:tr w:rsidR="00DD12AF" w:rsidRPr="00063FDC" w14:paraId="49D65876" w14:textId="77777777" w:rsidTr="002C3D28">
        <w:tc>
          <w:tcPr>
            <w:tcW w:w="1710" w:type="dxa"/>
          </w:tcPr>
          <w:p w14:paraId="33AE113F" w14:textId="77777777" w:rsidR="00DD12AF" w:rsidRPr="00063FDC" w:rsidRDefault="00DD12AF" w:rsidP="005155E9">
            <w:pPr>
              <w:rPr>
                <w:rFonts w:ascii="Jost" w:hAnsi="Jost"/>
              </w:rPr>
            </w:pPr>
            <w:r w:rsidRPr="00063FDC">
              <w:rPr>
                <w:rFonts w:ascii="Jost" w:hAnsi="Jost"/>
                <w:noProof/>
              </w:rPr>
              <mc:AlternateContent>
                <mc:Choice Requires="wps">
                  <w:drawing>
                    <wp:inline distT="0" distB="0" distL="0" distR="0" wp14:anchorId="389A509C" wp14:editId="131341D3">
                      <wp:extent cx="753745" cy="753745"/>
                      <wp:effectExtent l="19050" t="19050" r="46355" b="46355"/>
                      <wp:docPr id="78" name="Rectangle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E4CB3"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9A509C" id="Rectangle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" filled="f" strokecolor="white [3212]" strokeweight="5pt">
                      <v:textbox>
                        <w:txbxContent>
                          <w:p w14:paraId="47DE4CB3" w14:textId="77777777" w:rsidR="00DD12AF" w:rsidRPr="00DE241B" w:rsidRDefault="00DD12AF" w:rsidP="00DD12AF">
                            <w:pPr>
                              <w:spacing w:line="240" w:lineRule="auto"/>
                              <w:jc w:val="center"/>
                              <w:rPr>
                                <w:color w:val="FFFFFF" w:themeColor="background1"/>
                                <w:sz w:val="32"/>
                              </w:rPr>
                            </w:pPr>
                            <w:r w:rsidRPr="00DE241B">
                              <w:rPr>
                                <w:color w:val="FFFFFF" w:themeColor="background1"/>
                                <w:sz w:val="32"/>
                              </w:rPr>
                              <w:t>LOGO</w:t>
                            </w:r>
                          </w:p>
                        </w:txbxContent>
                      </v:textbox>
                      <w10:anchorlock/>
                    </v:rect>
                  </w:pict>
                </mc:Fallback>
              </mc:AlternateContent>
            </w:r>
          </w:p>
        </w:tc>
        <w:tc>
          <w:tcPr>
            <w:tcW w:w="3330" w:type="dxa"/>
            <w:vAlign w:val="center"/>
          </w:tcPr>
          <w:p w14:paraId="37D8684B" w14:textId="77777777" w:rsidR="00DD12AF" w:rsidRPr="00063FDC" w:rsidRDefault="00DD12AF" w:rsidP="002C3D28">
            <w:pPr>
              <w:pStyle w:val="Subtitle"/>
              <w:rPr>
                <w:rFonts w:ascii="Jost" w:hAnsi="Jost"/>
                <w:b/>
                <w:bCs/>
              </w:rPr>
            </w:pPr>
            <w:r w:rsidRPr="00063FDC">
              <w:rPr>
                <w:rFonts w:ascii="Jost" w:hAnsi="Jost"/>
                <w:b/>
                <w:bCs/>
              </w:rPr>
              <w:t xml:space="preserve">SOFTWARE </w:t>
            </w:r>
          </w:p>
          <w:p w14:paraId="0425C6E3" w14:textId="77777777" w:rsidR="00DD12AF" w:rsidRPr="00063FDC" w:rsidRDefault="00DD12AF" w:rsidP="00B82BB3">
            <w:pPr>
              <w:pStyle w:val="Title"/>
              <w:rPr>
                <w:rFonts w:ascii="Jost" w:hAnsi="Jost"/>
              </w:rPr>
            </w:pPr>
            <w:r w:rsidRPr="00063FDC">
              <w:rPr>
                <w:rFonts w:ascii="Jost" w:hAnsi="Jost"/>
                <w:sz w:val="36"/>
                <w:szCs w:val="44"/>
              </w:rPr>
              <w:t>NEWSLETTER</w:t>
            </w:r>
          </w:p>
        </w:tc>
        <w:tc>
          <w:tcPr>
            <w:tcW w:w="6470" w:type="dxa"/>
          </w:tcPr>
          <w:p w14:paraId="384BAA70" w14:textId="77777777" w:rsidR="00DD12AF" w:rsidRPr="00063FDC" w:rsidRDefault="00DD12AF" w:rsidP="005155E9">
            <w:pPr>
              <w:rPr>
                <w:rFonts w:ascii="Jost" w:hAnsi="Jost"/>
              </w:rPr>
            </w:pPr>
          </w:p>
        </w:tc>
      </w:tr>
      <w:tr w:rsidR="00DD12AF" w:rsidRPr="00063FDC" w14:paraId="622D3997" w14:textId="77777777" w:rsidTr="002C3D28">
        <w:trPr>
          <w:trHeight w:val="7668"/>
        </w:trPr>
        <w:tc>
          <w:tcPr>
            <w:tcW w:w="5040" w:type="dxa"/>
            <w:gridSpan w:val="2"/>
          </w:tcPr>
          <w:p w14:paraId="3F0C9589" w14:textId="77777777" w:rsidR="00DD12AF" w:rsidRPr="00063FDC" w:rsidRDefault="00DD12AF" w:rsidP="005155E9">
            <w:pPr>
              <w:rPr>
                <w:rFonts w:ascii="Jost" w:hAnsi="Jost"/>
              </w:rPr>
            </w:pPr>
          </w:p>
        </w:tc>
        <w:tc>
          <w:tcPr>
            <w:tcW w:w="6470" w:type="dxa"/>
          </w:tcPr>
          <w:p w14:paraId="60D18D79" w14:textId="77777777" w:rsidR="00DD12AF" w:rsidRPr="00063FDC" w:rsidRDefault="00DD12AF" w:rsidP="005155E9">
            <w:pPr>
              <w:rPr>
                <w:rFonts w:ascii="Jost" w:hAnsi="Jost"/>
              </w:rPr>
            </w:pPr>
          </w:p>
        </w:tc>
      </w:tr>
      <w:tr w:rsidR="00DD12AF" w:rsidRPr="00063FDC" w14:paraId="31561ADE" w14:textId="77777777" w:rsidTr="002C3D28">
        <w:trPr>
          <w:trHeight w:val="4860"/>
        </w:trPr>
        <w:tc>
          <w:tcPr>
            <w:tcW w:w="5040" w:type="dxa"/>
            <w:gridSpan w:val="2"/>
          </w:tcPr>
          <w:p w14:paraId="7C073F80" w14:textId="77777777" w:rsidR="00B82BB3" w:rsidRPr="00063FDC" w:rsidRDefault="00000000" w:rsidP="00063FDC">
            <w:pPr>
              <w:pStyle w:val="NormalonDarkBackground"/>
            </w:pPr>
            <w:sdt>
              <w:sdtPr>
                <w:id w:val="1012331882"/>
                <w:placeholder>
                  <w:docPart w:val="B822D8DB051D4812A3AC737709CB8B21"/>
                </w:placeholder>
                <w:temporary/>
                <w:showingPlcHdr/>
                <w15:appearance w15:val="hidden"/>
              </w:sdtPr>
              <w:sdtContent>
                <w:r w:rsidR="00B82BB3" w:rsidRPr="00063FDC">
                  <w:rPr>
                    <w:rFonts w:ascii="Jost" w:hAnsi="Jost"/>
                    <w:b/>
                    <w:bCs/>
                    <w:sz w:val="28"/>
                    <w:szCs w:val="24"/>
                  </w:rPr>
                  <w:t>IN THIS ISSUE</w:t>
                </w:r>
              </w:sdtContent>
            </w:sdt>
          </w:p>
          <w:sdt>
            <w:sdtPr>
              <w:rPr>
                <w:rFonts w:ascii="Jost" w:hAnsi="Jost"/>
                <w:lang w:eastAsia="en-US"/>
              </w:rPr>
              <w:id w:val="637916864"/>
              <w:placeholder>
                <w:docPart w:val="F7055EF17FDB4FF98FC27DADF346CBDB"/>
              </w:placeholder>
              <w:temporary/>
              <w:showingPlcHdr/>
              <w15:appearance w15:val="hidden"/>
            </w:sdtPr>
            <w:sdtContent>
              <w:p w14:paraId="3D1C160C" w14:textId="77777777" w:rsidR="00B82BB3" w:rsidRPr="00063FDC" w:rsidRDefault="00B82BB3" w:rsidP="00B82BB3">
                <w:pPr>
                  <w:pStyle w:val="TOC1"/>
                  <w:rPr>
                    <w:rFonts w:ascii="Jost" w:hAnsi="Jost"/>
                    <w:lang w:eastAsia="en-US"/>
                  </w:rPr>
                </w:pPr>
                <w:r w:rsidRPr="00063FDC">
                  <w:rPr>
                    <w:rFonts w:ascii="Jost" w:hAnsi="Jost"/>
                  </w:rPr>
                  <w:t>PG. 2</w:t>
                </w:r>
              </w:p>
            </w:sdtContent>
          </w:sdt>
          <w:sdt>
            <w:sdtPr>
              <w:rPr>
                <w:rFonts w:ascii="Jost" w:hAnsi="Jost"/>
                <w:lang w:eastAsia="en-US"/>
              </w:rPr>
              <w:id w:val="1553187516"/>
              <w:placeholder>
                <w:docPart w:val="1DD8ABEE785242788C25C5756CF84532"/>
              </w:placeholder>
              <w:temporary/>
              <w:showingPlcHdr/>
              <w15:appearance w15:val="hidden"/>
            </w:sdtPr>
            <w:sdtContent>
              <w:p w14:paraId="7986B0A2" w14:textId="77777777" w:rsidR="00B82BB3" w:rsidRPr="00063FDC" w:rsidRDefault="00B82BB3" w:rsidP="00B82BB3">
                <w:pPr>
                  <w:pStyle w:val="TOC2"/>
                  <w:rPr>
                    <w:rFonts w:ascii="Jost" w:hAnsi="Jost"/>
                    <w:lang w:eastAsia="en-US"/>
                  </w:rPr>
                </w:pPr>
                <w:r w:rsidRPr="00063FDC">
                  <w:rPr>
                    <w:rFonts w:ascii="Jost" w:hAnsi="Jost"/>
                  </w:rPr>
                  <w:t>Give us a blurb about a story on page 2.  Tell us what to expect and what the headline is.</w:t>
                </w:r>
              </w:p>
            </w:sdtContent>
          </w:sdt>
          <w:sdt>
            <w:sdtPr>
              <w:rPr>
                <w:rFonts w:ascii="Jost" w:hAnsi="Jost"/>
                <w:lang w:eastAsia="en-US"/>
              </w:rPr>
              <w:id w:val="14196464"/>
              <w:placeholder>
                <w:docPart w:val="05D37CBCB880486684ED11F80F02778F"/>
              </w:placeholder>
              <w:temporary/>
              <w:showingPlcHdr/>
              <w15:appearance w15:val="hidden"/>
            </w:sdtPr>
            <w:sdtContent>
              <w:p w14:paraId="3F3334BB" w14:textId="77777777" w:rsidR="00B82BB3" w:rsidRPr="00063FDC" w:rsidRDefault="00B82BB3" w:rsidP="00B82BB3">
                <w:pPr>
                  <w:pStyle w:val="TOC1"/>
                  <w:rPr>
                    <w:rFonts w:ascii="Jost" w:hAnsi="Jost"/>
                    <w:lang w:eastAsia="en-US"/>
                  </w:rPr>
                </w:pPr>
                <w:r w:rsidRPr="00063FDC">
                  <w:rPr>
                    <w:rFonts w:ascii="Jost" w:hAnsi="Jost"/>
                  </w:rPr>
                  <w:t>PG. 3</w:t>
                </w:r>
              </w:p>
            </w:sdtContent>
          </w:sdt>
          <w:sdt>
            <w:sdtPr>
              <w:rPr>
                <w:rFonts w:ascii="Jost" w:hAnsi="Jost"/>
                <w:lang w:eastAsia="en-US"/>
              </w:rPr>
              <w:id w:val="-283037389"/>
              <w:placeholder>
                <w:docPart w:val="8832264B733B439F8EA7C72F54056103"/>
              </w:placeholder>
              <w:temporary/>
              <w:showingPlcHdr/>
              <w15:appearance w15:val="hidden"/>
            </w:sdtPr>
            <w:sdtContent>
              <w:p w14:paraId="2A7AC9C5" w14:textId="77777777" w:rsidR="00B82BB3" w:rsidRPr="00063FDC" w:rsidRDefault="00B82BB3" w:rsidP="00B82BB3">
                <w:pPr>
                  <w:pStyle w:val="TOC2"/>
                  <w:rPr>
                    <w:rFonts w:ascii="Jost" w:hAnsi="Jost"/>
                    <w:lang w:eastAsia="en-US"/>
                  </w:rPr>
                </w:pPr>
                <w:r w:rsidRPr="00063FDC">
                  <w:rPr>
                    <w:rFonts w:ascii="Jost" w:hAnsi="Jost"/>
                  </w:rPr>
                  <w:t>Give us a blurb about a story on page 3.  Give a quote from the story to get interest.</w:t>
                </w:r>
              </w:p>
            </w:sdtContent>
          </w:sdt>
          <w:sdt>
            <w:sdtPr>
              <w:rPr>
                <w:rFonts w:ascii="Jost" w:hAnsi="Jost"/>
                <w:lang w:eastAsia="en-US"/>
              </w:rPr>
              <w:id w:val="1847282345"/>
              <w:placeholder>
                <w:docPart w:val="1D66546CD84B4AC5AE0B70BE569CC706"/>
              </w:placeholder>
              <w:temporary/>
              <w:showingPlcHdr/>
              <w15:appearance w15:val="hidden"/>
            </w:sdtPr>
            <w:sdtContent>
              <w:p w14:paraId="439B4A41" w14:textId="77777777" w:rsidR="00B82BB3" w:rsidRPr="00063FDC" w:rsidRDefault="00B82BB3" w:rsidP="00B82BB3">
                <w:pPr>
                  <w:pStyle w:val="TOC1"/>
                  <w:rPr>
                    <w:rFonts w:ascii="Jost" w:hAnsi="Jost"/>
                    <w:lang w:eastAsia="en-US"/>
                  </w:rPr>
                </w:pPr>
                <w:r w:rsidRPr="00063FDC">
                  <w:rPr>
                    <w:rFonts w:ascii="Jost" w:hAnsi="Jost"/>
                  </w:rPr>
                  <w:t>PG. 4</w:t>
                </w:r>
              </w:p>
            </w:sdtContent>
          </w:sdt>
          <w:sdt>
            <w:sdtPr>
              <w:rPr>
                <w:rFonts w:ascii="Jost" w:hAnsi="Jost"/>
                <w:lang w:eastAsia="en-US"/>
              </w:rPr>
              <w:id w:val="649028523"/>
              <w:placeholder>
                <w:docPart w:val="96F980B66B40407280F3E37EC7645C06"/>
              </w:placeholder>
              <w:temporary/>
              <w:showingPlcHdr/>
              <w15:appearance w15:val="hidden"/>
            </w:sdtPr>
            <w:sdtContent>
              <w:p w14:paraId="377C8897" w14:textId="77777777" w:rsidR="00DD12AF" w:rsidRPr="00063FDC" w:rsidRDefault="00B82BB3" w:rsidP="00B82BB3">
                <w:pPr>
                  <w:pStyle w:val="TOC2"/>
                  <w:rPr>
                    <w:rFonts w:ascii="Jost" w:hAnsi="Jost"/>
                  </w:rPr>
                </w:pPr>
                <w:r w:rsidRPr="00063FDC">
                  <w:rPr>
                    <w:rFonts w:ascii="Jost" w:hAnsi="Jost"/>
                  </w:rPr>
                  <w:t>Give us a blurb about a story on page 4.  Make this your own!.</w:t>
                </w:r>
              </w:p>
            </w:sdtContent>
          </w:sdt>
        </w:tc>
        <w:tc>
          <w:tcPr>
            <w:tcW w:w="6470" w:type="dxa"/>
          </w:tcPr>
          <w:p w14:paraId="3F90CEB0" w14:textId="77777777" w:rsidR="00DD12AF" w:rsidRPr="00063FDC" w:rsidRDefault="00DD12AF" w:rsidP="005155E9">
            <w:pPr>
              <w:rPr>
                <w:rFonts w:ascii="Jost" w:hAnsi="Jost"/>
              </w:rPr>
            </w:pPr>
          </w:p>
        </w:tc>
      </w:tr>
    </w:tbl>
    <w:p w14:paraId="4F5183D3" w14:textId="77777777" w:rsidR="005155E9" w:rsidRPr="00063FDC" w:rsidRDefault="005155E9" w:rsidP="00DD12AF">
      <w:pPr>
        <w:pStyle w:val="NoSpacing"/>
        <w:rPr>
          <w:rFonts w:ascii="Jost" w:hAnsi="Jost"/>
        </w:rPr>
      </w:pPr>
    </w:p>
    <w:p w14:paraId="053B12F1" w14:textId="77777777" w:rsidR="00261604" w:rsidRPr="00063FDC" w:rsidRDefault="00261604" w:rsidP="00DD12AF">
      <w:pPr>
        <w:pStyle w:val="NoSpacing"/>
        <w:rPr>
          <w:rFonts w:ascii="Jost" w:hAnsi="Jost"/>
        </w:rPr>
        <w:sectPr w:rsidR="00261604" w:rsidRPr="00063FDC" w:rsidSect="00DD12AF">
          <w:headerReference w:type="default" r:id="rId10"/>
          <w:footerReference w:type="even" r:id="rId11"/>
          <w:footerReference w:type="default" r:id="rId12"/>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rsidRPr="00063FDC" w14:paraId="619E1DAB" w14:textId="77777777" w:rsidTr="002C3D28">
        <w:trPr>
          <w:trHeight w:val="6147"/>
        </w:trPr>
        <w:tc>
          <w:tcPr>
            <w:tcW w:w="360" w:type="dxa"/>
          </w:tcPr>
          <w:p w14:paraId="4652607F" w14:textId="77777777" w:rsidR="002C3D28" w:rsidRPr="00063FDC" w:rsidRDefault="002C3D28" w:rsidP="002C3D28">
            <w:pPr>
              <w:rPr>
                <w:rFonts w:ascii="Jost" w:hAnsi="Jost"/>
              </w:rPr>
            </w:pPr>
          </w:p>
        </w:tc>
        <w:tc>
          <w:tcPr>
            <w:tcW w:w="4950" w:type="dxa"/>
          </w:tcPr>
          <w:p w14:paraId="614CC3C6" w14:textId="77777777" w:rsidR="002C3D28" w:rsidRPr="00063FDC" w:rsidRDefault="002C3D28" w:rsidP="002C3D28">
            <w:pPr>
              <w:rPr>
                <w:rFonts w:ascii="Jost" w:hAnsi="Jost"/>
              </w:rPr>
            </w:pPr>
          </w:p>
        </w:tc>
        <w:tc>
          <w:tcPr>
            <w:tcW w:w="900" w:type="dxa"/>
          </w:tcPr>
          <w:p w14:paraId="58FF6263" w14:textId="77777777" w:rsidR="002C3D28" w:rsidRPr="00063FDC" w:rsidRDefault="002C3D28" w:rsidP="002C3D28">
            <w:pPr>
              <w:rPr>
                <w:rFonts w:ascii="Jost" w:hAnsi="Jost"/>
              </w:rPr>
            </w:pPr>
          </w:p>
        </w:tc>
        <w:tc>
          <w:tcPr>
            <w:tcW w:w="270" w:type="dxa"/>
            <w:vMerge w:val="restart"/>
          </w:tcPr>
          <w:p w14:paraId="586E598A" w14:textId="77777777" w:rsidR="002C3D28" w:rsidRPr="00063FDC" w:rsidRDefault="002C3D28" w:rsidP="002C3D28">
            <w:pPr>
              <w:pStyle w:val="NormalonDarkBackground"/>
              <w:rPr>
                <w:rFonts w:ascii="Jost" w:hAnsi="Jost"/>
              </w:rPr>
            </w:pPr>
          </w:p>
        </w:tc>
        <w:tc>
          <w:tcPr>
            <w:tcW w:w="4680" w:type="dxa"/>
            <w:vMerge w:val="restart"/>
          </w:tcPr>
          <w:sdt>
            <w:sdtPr>
              <w:id w:val="384141721"/>
              <w:placeholder>
                <w:docPart w:val="0A9B7AA8A0644B23AA7DBDBBED3A0B49"/>
              </w:placeholder>
              <w:temporary/>
              <w:showingPlcHdr/>
              <w15:appearance w15:val="hidden"/>
            </w:sdtPr>
            <w:sdtContent>
              <w:p w14:paraId="1C6DDA5A" w14:textId="77777777" w:rsidR="002C3D28" w:rsidRPr="00063FDC" w:rsidRDefault="002C3D28" w:rsidP="00063FDC">
                <w:pPr>
                  <w:pStyle w:val="NormalonDarkBackground"/>
                </w:pPr>
                <w:r w:rsidRPr="00063FDC">
                  <w:rPr>
                    <w:rFonts w:ascii="Jost" w:hAnsi="Jost"/>
                    <w:b/>
                    <w:bCs/>
                    <w:sz w:val="28"/>
                    <w:szCs w:val="24"/>
                  </w:rPr>
                  <w:t>Title Goes Here</w:t>
                </w:r>
              </w:p>
            </w:sdtContent>
          </w:sdt>
          <w:sdt>
            <w:sdtPr>
              <w:rPr>
                <w:rFonts w:ascii="Jost" w:hAnsi="Jost"/>
              </w:rPr>
              <w:id w:val="821245695"/>
              <w:placeholder>
                <w:docPart w:val="4A91FA394F3F412FBFC45E70A3011005"/>
              </w:placeholder>
              <w:temporary/>
              <w:showingPlcHdr/>
              <w15:appearance w15:val="hidden"/>
            </w:sdtPr>
            <w:sdtContent>
              <w:p w14:paraId="3D5E72A8" w14:textId="77777777" w:rsidR="002C3D28" w:rsidRPr="00063FDC" w:rsidRDefault="002C3D28" w:rsidP="002C3D28">
                <w:pPr>
                  <w:pStyle w:val="NormalonDarkBackground"/>
                  <w:rPr>
                    <w:rFonts w:ascii="Jost" w:hAnsi="Jost"/>
                  </w:rPr>
                </w:pPr>
                <w:r w:rsidRPr="00063FDC">
                  <w:rPr>
                    <w:rFonts w:ascii="Jost" w:hAnsi="Jost"/>
                  </w:rPr>
                  <w:t>Have other images you wish to use?  It is simple to replace any of the pictures in this brochure.  First, double click in the header.  Then, click on the image you wish to change.  Some images may need an extra click as they are part a group of images.  Keep clicking until your selection handles are around the one image you wish to replace.</w:t>
                </w:r>
              </w:p>
              <w:p w14:paraId="6B616734" w14:textId="77777777" w:rsidR="002C3D28" w:rsidRPr="00063FDC" w:rsidRDefault="002C3D28" w:rsidP="002C3D28">
                <w:pPr>
                  <w:pStyle w:val="NormalonDarkBackground"/>
                  <w:rPr>
                    <w:rFonts w:ascii="Jost" w:hAnsi="Jost"/>
                  </w:rPr>
                </w:pPr>
                <w:r w:rsidRPr="00063FDC">
                  <w:rPr>
                    <w:rFonts w:ascii="Jost" w:hAnsi="Jost"/>
                  </w:rPr>
                  <w:t>Once the image you wish to replace is selected, you can either select “Change Picture” from the short cut menu, or click on the “Fill” option and choose the option for “Picture.”</w:t>
                </w:r>
              </w:p>
              <w:p w14:paraId="12C11D5F" w14:textId="77777777" w:rsidR="002C3D28" w:rsidRPr="00063FDC" w:rsidRDefault="002C3D28" w:rsidP="002C3D28">
                <w:pPr>
                  <w:pStyle w:val="NormalonDarkBackground"/>
                  <w:rPr>
                    <w:rFonts w:ascii="Jost" w:hAnsi="Jost"/>
                  </w:rPr>
                </w:pPr>
                <w:r w:rsidRPr="00063FDC">
                  <w:rPr>
                    <w:rFonts w:ascii="Jost" w:hAnsi="Jost"/>
                  </w:rPr>
                  <w:t>If you replace a photo with your own and it’s not a flawless fit for the space, you can crop it to fit in almost no time. Just select the picture and then, on the Picture Tools Format tab, click Crop.</w:t>
                </w:r>
              </w:p>
            </w:sdtContent>
          </w:sdt>
        </w:tc>
        <w:tc>
          <w:tcPr>
            <w:tcW w:w="360" w:type="dxa"/>
            <w:vMerge w:val="restart"/>
          </w:tcPr>
          <w:p w14:paraId="15907325" w14:textId="77777777" w:rsidR="002C3D28" w:rsidRPr="00063FDC" w:rsidRDefault="002C3D28" w:rsidP="002C3D28">
            <w:pPr>
              <w:pStyle w:val="NormalonDarkBackground"/>
              <w:rPr>
                <w:rFonts w:ascii="Jost" w:hAnsi="Jost"/>
              </w:rPr>
            </w:pPr>
          </w:p>
        </w:tc>
      </w:tr>
      <w:tr w:rsidR="002C3D28" w:rsidRPr="00063FDC" w14:paraId="332660E4" w14:textId="77777777" w:rsidTr="002C3D28">
        <w:trPr>
          <w:trHeight w:val="2880"/>
        </w:trPr>
        <w:tc>
          <w:tcPr>
            <w:tcW w:w="360" w:type="dxa"/>
          </w:tcPr>
          <w:p w14:paraId="09E5110D" w14:textId="77777777" w:rsidR="002C3D28" w:rsidRPr="00063FDC" w:rsidRDefault="002C3D28" w:rsidP="002C3D28">
            <w:pPr>
              <w:rPr>
                <w:rFonts w:ascii="Jost" w:hAnsi="Jost"/>
              </w:rPr>
            </w:pPr>
          </w:p>
        </w:tc>
        <w:tc>
          <w:tcPr>
            <w:tcW w:w="4950" w:type="dxa"/>
            <w:vMerge w:val="restart"/>
          </w:tcPr>
          <w:p w14:paraId="33CBD0BA" w14:textId="77777777" w:rsidR="002C3D28" w:rsidRPr="00063FDC" w:rsidRDefault="00000000" w:rsidP="00063FDC">
            <w:pPr>
              <w:pStyle w:val="NormalonDarkBackground"/>
            </w:pPr>
            <w:sdt>
              <w:sdtPr>
                <w:id w:val="-2057690354"/>
                <w:placeholder>
                  <w:docPart w:val="EBD367F99D4D4978B0CE92E5741AA5B0"/>
                </w:placeholder>
                <w:temporary/>
                <w:showingPlcHdr/>
                <w15:appearance w15:val="hidden"/>
              </w:sdtPr>
              <w:sdtContent>
                <w:r w:rsidR="002C3D28" w:rsidRPr="00063FDC">
                  <w:rPr>
                    <w:rFonts w:ascii="Jost" w:hAnsi="Jost"/>
                    <w:b/>
                    <w:bCs/>
                    <w:color w:val="323E4F" w:themeColor="text2" w:themeShade="BF"/>
                    <w:sz w:val="28"/>
                    <w:szCs w:val="24"/>
                  </w:rPr>
                  <w:t>Headline Title</w:t>
                </w:r>
              </w:sdtContent>
            </w:sdt>
          </w:p>
          <w:sdt>
            <w:sdtPr>
              <w:rPr>
                <w:rFonts w:ascii="Jost" w:hAnsi="Jost"/>
              </w:rPr>
              <w:id w:val="1745840222"/>
              <w:placeholder>
                <w:docPart w:val="66BF301605A14DE5889BE688CF54F736"/>
              </w:placeholder>
              <w:temporary/>
              <w:showingPlcHdr/>
              <w15:appearance w15:val="hidden"/>
            </w:sdtPr>
            <w:sdtContent>
              <w:p w14:paraId="2D134178" w14:textId="77777777" w:rsidR="002C3D28" w:rsidRPr="008C25BD" w:rsidRDefault="002C3D28" w:rsidP="002C3D28">
                <w:pPr>
                  <w:rPr>
                    <w:rFonts w:ascii="Jost" w:hAnsi="Jost"/>
                    <w:sz w:val="20"/>
                  </w:rPr>
                </w:pPr>
                <w:r w:rsidRPr="008C25BD">
                  <w:rPr>
                    <w:rFonts w:ascii="Jost" w:hAnsi="Jost"/>
                    <w:sz w:val="20"/>
                  </w:rPr>
                  <w:t xml:space="preserve">We think the design of this newsletter is great as is!  But, if you do not agree, you are able to make it yours by making a few minor design tweaks!  </w:t>
                </w:r>
              </w:p>
              <w:p w14:paraId="56C36086" w14:textId="77777777" w:rsidR="002C3D28" w:rsidRPr="008C25BD" w:rsidRDefault="002C3D28" w:rsidP="002C3D28">
                <w:pPr>
                  <w:rPr>
                    <w:rFonts w:ascii="Jost" w:hAnsi="Jost"/>
                    <w:sz w:val="20"/>
                  </w:rPr>
                </w:pPr>
                <w:r w:rsidRPr="008C25BD">
                  <w:rPr>
                    <w:rFonts w:ascii="Jost" w:hAnsi="Jost"/>
                    <w:sz w:val="20"/>
                  </w:rPr>
                  <w:t>To change any of the text in this document, just click on the block of text you want to update!  The formatting has already been programmed for ease of formatting.</w:t>
                </w:r>
              </w:p>
              <w:p w14:paraId="205ADCE8" w14:textId="77777777" w:rsidR="002C3D28" w:rsidRPr="008C25BD" w:rsidRDefault="002C3D28" w:rsidP="002C3D28">
                <w:pPr>
                  <w:rPr>
                    <w:rFonts w:ascii="Jost" w:hAnsi="Jost"/>
                    <w:sz w:val="20"/>
                  </w:rPr>
                </w:pPr>
                <w:r w:rsidRPr="008C25BD">
                  <w:rPr>
                    <w:rFonts w:ascii="Jost" w:hAnsi="Jost"/>
                    <w:sz w:val="20"/>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58D97D28" w14:textId="77777777" w:rsidR="002C3D28" w:rsidRPr="00063FDC" w:rsidRDefault="002C3D28" w:rsidP="002C3D28">
                <w:pPr>
                  <w:rPr>
                    <w:rFonts w:ascii="Jost" w:hAnsi="Jost"/>
                  </w:rPr>
                </w:pPr>
                <w:r w:rsidRPr="008C25BD">
                  <w:rPr>
                    <w:rFonts w:ascii="Jost" w:hAnsi="Jost"/>
                    <w:sz w:val="20"/>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900" w:type="dxa"/>
          </w:tcPr>
          <w:p w14:paraId="2AA34F4F" w14:textId="77777777" w:rsidR="002C3D28" w:rsidRPr="00063FDC" w:rsidRDefault="002C3D28" w:rsidP="002C3D28">
            <w:pPr>
              <w:rPr>
                <w:rFonts w:ascii="Jost" w:hAnsi="Jost"/>
              </w:rPr>
            </w:pPr>
          </w:p>
        </w:tc>
        <w:tc>
          <w:tcPr>
            <w:tcW w:w="270" w:type="dxa"/>
            <w:vMerge/>
          </w:tcPr>
          <w:p w14:paraId="56265321" w14:textId="77777777" w:rsidR="002C3D28" w:rsidRPr="00063FDC" w:rsidRDefault="002C3D28" w:rsidP="002C3D28">
            <w:pPr>
              <w:rPr>
                <w:rFonts w:ascii="Jost" w:hAnsi="Jost"/>
              </w:rPr>
            </w:pPr>
          </w:p>
        </w:tc>
        <w:tc>
          <w:tcPr>
            <w:tcW w:w="4680" w:type="dxa"/>
            <w:vMerge/>
          </w:tcPr>
          <w:p w14:paraId="174FF321" w14:textId="77777777" w:rsidR="002C3D28" w:rsidRPr="00063FDC" w:rsidRDefault="002C3D28" w:rsidP="002C3D28">
            <w:pPr>
              <w:rPr>
                <w:rFonts w:ascii="Jost" w:hAnsi="Jost"/>
              </w:rPr>
            </w:pPr>
          </w:p>
        </w:tc>
        <w:tc>
          <w:tcPr>
            <w:tcW w:w="360" w:type="dxa"/>
            <w:vMerge/>
          </w:tcPr>
          <w:p w14:paraId="712F002B" w14:textId="77777777" w:rsidR="002C3D28" w:rsidRPr="00063FDC" w:rsidRDefault="002C3D28" w:rsidP="002C3D28">
            <w:pPr>
              <w:rPr>
                <w:rFonts w:ascii="Jost" w:hAnsi="Jost"/>
              </w:rPr>
            </w:pPr>
          </w:p>
        </w:tc>
      </w:tr>
      <w:tr w:rsidR="002C3D28" w:rsidRPr="00063FDC" w14:paraId="004E0FDD" w14:textId="77777777" w:rsidTr="00B82BB3">
        <w:trPr>
          <w:trHeight w:val="5130"/>
        </w:trPr>
        <w:tc>
          <w:tcPr>
            <w:tcW w:w="360" w:type="dxa"/>
          </w:tcPr>
          <w:p w14:paraId="625FDAA0" w14:textId="77777777" w:rsidR="002C3D28" w:rsidRPr="00063FDC" w:rsidRDefault="002C3D28" w:rsidP="002C3D28">
            <w:pPr>
              <w:rPr>
                <w:rFonts w:ascii="Jost" w:hAnsi="Jost"/>
              </w:rPr>
            </w:pPr>
          </w:p>
        </w:tc>
        <w:tc>
          <w:tcPr>
            <w:tcW w:w="4950" w:type="dxa"/>
            <w:vMerge/>
          </w:tcPr>
          <w:p w14:paraId="12531720" w14:textId="77777777" w:rsidR="002C3D28" w:rsidRPr="00063FDC" w:rsidRDefault="002C3D28" w:rsidP="002C3D28">
            <w:pPr>
              <w:rPr>
                <w:rFonts w:ascii="Jost" w:hAnsi="Jost"/>
              </w:rPr>
            </w:pPr>
          </w:p>
        </w:tc>
        <w:tc>
          <w:tcPr>
            <w:tcW w:w="900" w:type="dxa"/>
          </w:tcPr>
          <w:p w14:paraId="18AAE8CA" w14:textId="77777777" w:rsidR="002C3D28" w:rsidRPr="00063FDC" w:rsidRDefault="002C3D28" w:rsidP="002C3D28">
            <w:pPr>
              <w:rPr>
                <w:rFonts w:ascii="Jost" w:hAnsi="Jost"/>
              </w:rPr>
            </w:pPr>
          </w:p>
        </w:tc>
        <w:tc>
          <w:tcPr>
            <w:tcW w:w="5310" w:type="dxa"/>
            <w:gridSpan w:val="3"/>
          </w:tcPr>
          <w:p w14:paraId="6FB14FC4" w14:textId="77777777" w:rsidR="002C3D28" w:rsidRPr="00063FDC" w:rsidRDefault="002C3D28" w:rsidP="002C3D28">
            <w:pPr>
              <w:rPr>
                <w:rFonts w:ascii="Jost" w:hAnsi="Jost"/>
              </w:rPr>
            </w:pPr>
          </w:p>
        </w:tc>
      </w:tr>
    </w:tbl>
    <w:p w14:paraId="4DC335ED" w14:textId="77777777" w:rsidR="005155E9" w:rsidRPr="00063FDC" w:rsidRDefault="005155E9" w:rsidP="00B82BB3">
      <w:pPr>
        <w:pStyle w:val="NoSpacing"/>
        <w:rPr>
          <w:rFonts w:ascii="Jost" w:hAnsi="Jost"/>
        </w:rPr>
      </w:pPr>
    </w:p>
    <w:p w14:paraId="54F8981E" w14:textId="77777777" w:rsidR="00261604" w:rsidRPr="00063FDC" w:rsidRDefault="00261604" w:rsidP="00B82BB3">
      <w:pPr>
        <w:pStyle w:val="NoSpacing"/>
        <w:rPr>
          <w:rFonts w:ascii="Jost" w:hAnsi="Jost"/>
        </w:rPr>
        <w:sectPr w:rsidR="00261604" w:rsidRPr="00063FDC" w:rsidSect="00B82BB3">
          <w:headerReference w:type="default" r:id="rId13"/>
          <w:footerReference w:type="default" r:id="rId14"/>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rsidRPr="00063FDC" w14:paraId="1461CC9F" w14:textId="77777777" w:rsidTr="002C3D28">
        <w:trPr>
          <w:trHeight w:val="4140"/>
        </w:trPr>
        <w:tc>
          <w:tcPr>
            <w:tcW w:w="360" w:type="dxa"/>
            <w:vMerge w:val="restart"/>
          </w:tcPr>
          <w:p w14:paraId="5FF0A903" w14:textId="77777777" w:rsidR="002C3D28" w:rsidRPr="00063FDC" w:rsidRDefault="002C3D28" w:rsidP="00970DBA">
            <w:pPr>
              <w:rPr>
                <w:rFonts w:ascii="Jost" w:hAnsi="Jost"/>
              </w:rPr>
            </w:pPr>
          </w:p>
        </w:tc>
        <w:tc>
          <w:tcPr>
            <w:tcW w:w="4950" w:type="dxa"/>
            <w:vMerge w:val="restart"/>
          </w:tcPr>
          <w:p w14:paraId="2E90CA6F" w14:textId="77777777" w:rsidR="002C3D28" w:rsidRPr="00063FDC" w:rsidRDefault="002C3D28" w:rsidP="00970DBA">
            <w:pPr>
              <w:rPr>
                <w:rFonts w:ascii="Jost" w:hAnsi="Jost"/>
              </w:rPr>
            </w:pPr>
          </w:p>
        </w:tc>
        <w:tc>
          <w:tcPr>
            <w:tcW w:w="900" w:type="dxa"/>
            <w:vMerge w:val="restart"/>
          </w:tcPr>
          <w:p w14:paraId="03B2BED9" w14:textId="77777777" w:rsidR="002C3D28" w:rsidRPr="00063FDC" w:rsidRDefault="002C3D28" w:rsidP="00970DBA">
            <w:pPr>
              <w:rPr>
                <w:rFonts w:ascii="Jost" w:hAnsi="Jost"/>
              </w:rPr>
            </w:pPr>
          </w:p>
        </w:tc>
        <w:tc>
          <w:tcPr>
            <w:tcW w:w="270" w:type="dxa"/>
          </w:tcPr>
          <w:p w14:paraId="7B5038FC" w14:textId="77777777" w:rsidR="002C3D28" w:rsidRPr="00063FDC" w:rsidRDefault="002C3D28" w:rsidP="00970DBA">
            <w:pPr>
              <w:pStyle w:val="NormalonDarkBackground"/>
              <w:rPr>
                <w:rFonts w:ascii="Jost" w:hAnsi="Jost"/>
              </w:rPr>
            </w:pPr>
          </w:p>
        </w:tc>
        <w:tc>
          <w:tcPr>
            <w:tcW w:w="4680" w:type="dxa"/>
          </w:tcPr>
          <w:p w14:paraId="4FA7178D" w14:textId="77777777" w:rsidR="002C3D28" w:rsidRPr="00063FDC" w:rsidRDefault="002C3D28" w:rsidP="002C3D28">
            <w:pPr>
              <w:pStyle w:val="Quote"/>
              <w:rPr>
                <w:rFonts w:ascii="Jost" w:hAnsi="Jost"/>
              </w:rPr>
            </w:pPr>
          </w:p>
        </w:tc>
        <w:tc>
          <w:tcPr>
            <w:tcW w:w="360" w:type="dxa"/>
            <w:vMerge w:val="restart"/>
          </w:tcPr>
          <w:p w14:paraId="583F6DBD" w14:textId="77777777" w:rsidR="002C3D28" w:rsidRPr="00063FDC" w:rsidRDefault="002C3D28" w:rsidP="00970DBA">
            <w:pPr>
              <w:pStyle w:val="NormalonDarkBackground"/>
              <w:rPr>
                <w:rFonts w:ascii="Jost" w:hAnsi="Jost"/>
              </w:rPr>
            </w:pPr>
          </w:p>
        </w:tc>
      </w:tr>
      <w:tr w:rsidR="002C3D28" w:rsidRPr="00063FDC" w14:paraId="620AA06B" w14:textId="77777777" w:rsidTr="002C3D28">
        <w:trPr>
          <w:trHeight w:val="1791"/>
        </w:trPr>
        <w:tc>
          <w:tcPr>
            <w:tcW w:w="360" w:type="dxa"/>
            <w:vMerge/>
          </w:tcPr>
          <w:p w14:paraId="06F3A4E4" w14:textId="77777777" w:rsidR="002C3D28" w:rsidRPr="00063FDC" w:rsidRDefault="002C3D28" w:rsidP="00970DBA">
            <w:pPr>
              <w:rPr>
                <w:rFonts w:ascii="Jost" w:hAnsi="Jost"/>
              </w:rPr>
            </w:pPr>
          </w:p>
        </w:tc>
        <w:tc>
          <w:tcPr>
            <w:tcW w:w="4950" w:type="dxa"/>
            <w:vMerge/>
          </w:tcPr>
          <w:p w14:paraId="4C0969FD" w14:textId="77777777" w:rsidR="002C3D28" w:rsidRPr="00063FDC" w:rsidRDefault="002C3D28" w:rsidP="00970DBA">
            <w:pPr>
              <w:rPr>
                <w:rFonts w:ascii="Jost" w:hAnsi="Jost"/>
              </w:rPr>
            </w:pPr>
          </w:p>
        </w:tc>
        <w:tc>
          <w:tcPr>
            <w:tcW w:w="900" w:type="dxa"/>
            <w:vMerge/>
          </w:tcPr>
          <w:p w14:paraId="2033DA5D" w14:textId="77777777" w:rsidR="002C3D28" w:rsidRPr="00063FDC" w:rsidRDefault="002C3D28" w:rsidP="00970DBA">
            <w:pPr>
              <w:rPr>
                <w:rFonts w:ascii="Jost" w:hAnsi="Jost"/>
              </w:rPr>
            </w:pPr>
          </w:p>
        </w:tc>
        <w:tc>
          <w:tcPr>
            <w:tcW w:w="4950" w:type="dxa"/>
            <w:gridSpan w:val="2"/>
            <w:vMerge w:val="restart"/>
            <w:vAlign w:val="center"/>
          </w:tcPr>
          <w:sdt>
            <w:sdtPr>
              <w:rPr>
                <w:rFonts w:ascii="Jost" w:hAnsi="Jost"/>
                <w:sz w:val="44"/>
                <w:szCs w:val="28"/>
              </w:rPr>
              <w:id w:val="758802049"/>
              <w:placeholder>
                <w:docPart w:val="71773F0BF14046CE99BE5990FEDBE30A"/>
              </w:placeholder>
              <w:temporary/>
              <w:showingPlcHdr/>
              <w15:appearance w15:val="hidden"/>
            </w:sdtPr>
            <w:sdtContent>
              <w:p w14:paraId="004CF842" w14:textId="77777777" w:rsidR="002C3D28" w:rsidRPr="008C25BD" w:rsidRDefault="002C3D28" w:rsidP="002C3D28">
                <w:pPr>
                  <w:pStyle w:val="Quote"/>
                  <w:rPr>
                    <w:rFonts w:ascii="Jost" w:hAnsi="Jost"/>
                    <w:sz w:val="44"/>
                    <w:szCs w:val="28"/>
                  </w:rPr>
                </w:pPr>
                <w:r w:rsidRPr="008C25BD">
                  <w:rPr>
                    <w:rFonts w:ascii="Jost" w:hAnsi="Jost"/>
                    <w:sz w:val="44"/>
                    <w:szCs w:val="28"/>
                  </w:rPr>
                  <w:t>“Put a quote here to highlight this issue of your newsletter.”</w:t>
                </w:r>
              </w:p>
            </w:sdtContent>
          </w:sdt>
        </w:tc>
        <w:tc>
          <w:tcPr>
            <w:tcW w:w="360" w:type="dxa"/>
            <w:vMerge/>
          </w:tcPr>
          <w:p w14:paraId="23DCA09E" w14:textId="77777777" w:rsidR="002C3D28" w:rsidRPr="00063FDC" w:rsidRDefault="002C3D28" w:rsidP="00970DBA">
            <w:pPr>
              <w:pStyle w:val="NormalonDarkBackground"/>
              <w:rPr>
                <w:rFonts w:ascii="Jost" w:hAnsi="Jost"/>
              </w:rPr>
            </w:pPr>
          </w:p>
        </w:tc>
      </w:tr>
      <w:tr w:rsidR="002C3D28" w:rsidRPr="00063FDC" w14:paraId="07A641BC" w14:textId="77777777" w:rsidTr="009A5B01">
        <w:trPr>
          <w:trHeight w:val="3240"/>
        </w:trPr>
        <w:tc>
          <w:tcPr>
            <w:tcW w:w="360" w:type="dxa"/>
          </w:tcPr>
          <w:p w14:paraId="4CB91AFD" w14:textId="77777777" w:rsidR="002C3D28" w:rsidRPr="00063FDC" w:rsidRDefault="002C3D28" w:rsidP="00970DBA">
            <w:pPr>
              <w:rPr>
                <w:rFonts w:ascii="Jost" w:hAnsi="Jost"/>
              </w:rPr>
            </w:pPr>
          </w:p>
        </w:tc>
        <w:tc>
          <w:tcPr>
            <w:tcW w:w="4950" w:type="dxa"/>
            <w:vMerge w:val="restart"/>
          </w:tcPr>
          <w:p w14:paraId="744D27E2" w14:textId="77777777" w:rsidR="002C3D28" w:rsidRPr="00063FDC" w:rsidRDefault="00000000" w:rsidP="008C25BD">
            <w:pPr>
              <w:pStyle w:val="NormalonDarkBackground"/>
            </w:pPr>
            <w:sdt>
              <w:sdtPr>
                <w:id w:val="2010017341"/>
                <w:placeholder>
                  <w:docPart w:val="FA8DF993CDD54FAD85DA2FA8584E698E"/>
                </w:placeholder>
                <w:temporary/>
                <w:showingPlcHdr/>
                <w15:appearance w15:val="hidden"/>
              </w:sdtPr>
              <w:sdtContent>
                <w:r w:rsidR="002C3D28" w:rsidRPr="008C25BD">
                  <w:rPr>
                    <w:rFonts w:ascii="Jost" w:hAnsi="Jost"/>
                    <w:b/>
                    <w:bCs/>
                    <w:color w:val="323E4F" w:themeColor="text2" w:themeShade="BF"/>
                    <w:sz w:val="28"/>
                    <w:szCs w:val="24"/>
                  </w:rPr>
                  <w:t>Headline Title</w:t>
                </w:r>
              </w:sdtContent>
            </w:sdt>
          </w:p>
          <w:sdt>
            <w:sdtPr>
              <w:rPr>
                <w:rFonts w:ascii="Jost" w:hAnsi="Jost"/>
              </w:rPr>
              <w:id w:val="1998834160"/>
              <w:placeholder>
                <w:docPart w:val="6F245A5A327D4284A90D11ECB29F127E"/>
              </w:placeholder>
              <w:temporary/>
              <w:showingPlcHdr/>
              <w15:appearance w15:val="hidden"/>
            </w:sdtPr>
            <w:sdtContent>
              <w:p w14:paraId="4F001059" w14:textId="77777777" w:rsidR="002C3D28" w:rsidRPr="008C25BD" w:rsidRDefault="002C3D28" w:rsidP="00970DBA">
                <w:pPr>
                  <w:rPr>
                    <w:rFonts w:ascii="Jost" w:hAnsi="Jost"/>
                    <w:sz w:val="20"/>
                  </w:rPr>
                </w:pPr>
                <w:r w:rsidRPr="008C25BD">
                  <w:rPr>
                    <w:rFonts w:ascii="Jost" w:hAnsi="Jost"/>
                    <w:sz w:val="20"/>
                  </w:rPr>
                  <w:t xml:space="preserve">We think the design of this newsletter is great as is!  But, if you do not agree, you are able to make it yours by making a few minor design tweaks!  </w:t>
                </w:r>
              </w:p>
              <w:p w14:paraId="507FFAED" w14:textId="77777777" w:rsidR="002C3D28" w:rsidRPr="008C25BD" w:rsidRDefault="002C3D28" w:rsidP="00970DBA">
                <w:pPr>
                  <w:rPr>
                    <w:rFonts w:ascii="Jost" w:hAnsi="Jost"/>
                    <w:sz w:val="20"/>
                  </w:rPr>
                </w:pPr>
                <w:r w:rsidRPr="008C25BD">
                  <w:rPr>
                    <w:rFonts w:ascii="Jost" w:hAnsi="Jost"/>
                    <w:sz w:val="20"/>
                  </w:rPr>
                  <w:t>To change any of the text in this document, just click on the block of text you want to update!  The formatting has already been programmed for ease of formatting.</w:t>
                </w:r>
              </w:p>
              <w:p w14:paraId="58CA32B5" w14:textId="77777777" w:rsidR="002C3D28" w:rsidRPr="008C25BD" w:rsidRDefault="002C3D28" w:rsidP="00970DBA">
                <w:pPr>
                  <w:rPr>
                    <w:rFonts w:ascii="Jost" w:hAnsi="Jost"/>
                    <w:sz w:val="20"/>
                  </w:rPr>
                </w:pPr>
                <w:r w:rsidRPr="008C25BD">
                  <w:rPr>
                    <w:rFonts w:ascii="Jost" w:hAnsi="Jost"/>
                    <w:sz w:val="20"/>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60083713" w14:textId="77777777" w:rsidR="002C3D28" w:rsidRPr="00063FDC" w:rsidRDefault="002C3D28" w:rsidP="00970DBA">
                <w:pPr>
                  <w:rPr>
                    <w:rFonts w:ascii="Jost" w:hAnsi="Jost"/>
                  </w:rPr>
                </w:pPr>
                <w:r w:rsidRPr="008C25BD">
                  <w:rPr>
                    <w:rFonts w:ascii="Jost" w:hAnsi="Jost"/>
                    <w:sz w:val="20"/>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900" w:type="dxa"/>
          </w:tcPr>
          <w:p w14:paraId="3635AE44" w14:textId="77777777" w:rsidR="002C3D28" w:rsidRPr="00063FDC" w:rsidRDefault="002C3D28" w:rsidP="00970DBA">
            <w:pPr>
              <w:rPr>
                <w:rFonts w:ascii="Jost" w:hAnsi="Jost"/>
              </w:rPr>
            </w:pPr>
          </w:p>
        </w:tc>
        <w:tc>
          <w:tcPr>
            <w:tcW w:w="4950" w:type="dxa"/>
            <w:gridSpan w:val="2"/>
            <w:vMerge/>
          </w:tcPr>
          <w:p w14:paraId="446B42CA" w14:textId="77777777" w:rsidR="002C3D28" w:rsidRPr="00063FDC" w:rsidRDefault="002C3D28" w:rsidP="002C3D28">
            <w:pPr>
              <w:pStyle w:val="Quote"/>
              <w:rPr>
                <w:rFonts w:ascii="Jost" w:hAnsi="Jost"/>
              </w:rPr>
            </w:pPr>
          </w:p>
        </w:tc>
        <w:tc>
          <w:tcPr>
            <w:tcW w:w="360" w:type="dxa"/>
            <w:vMerge/>
          </w:tcPr>
          <w:p w14:paraId="61EE2249" w14:textId="77777777" w:rsidR="002C3D28" w:rsidRPr="00063FDC" w:rsidRDefault="002C3D28" w:rsidP="00970DBA">
            <w:pPr>
              <w:rPr>
                <w:rFonts w:ascii="Jost" w:hAnsi="Jost"/>
              </w:rPr>
            </w:pPr>
          </w:p>
        </w:tc>
      </w:tr>
      <w:tr w:rsidR="002C3D28" w:rsidRPr="00063FDC" w14:paraId="63FDA180" w14:textId="77777777" w:rsidTr="00970DBA">
        <w:trPr>
          <w:trHeight w:val="5130"/>
        </w:trPr>
        <w:tc>
          <w:tcPr>
            <w:tcW w:w="360" w:type="dxa"/>
          </w:tcPr>
          <w:p w14:paraId="10347C67" w14:textId="77777777" w:rsidR="002C3D28" w:rsidRPr="00063FDC" w:rsidRDefault="002C3D28" w:rsidP="00970DBA">
            <w:pPr>
              <w:rPr>
                <w:rFonts w:ascii="Jost" w:hAnsi="Jost"/>
              </w:rPr>
            </w:pPr>
          </w:p>
        </w:tc>
        <w:tc>
          <w:tcPr>
            <w:tcW w:w="4950" w:type="dxa"/>
            <w:vMerge/>
          </w:tcPr>
          <w:p w14:paraId="48952A3F" w14:textId="77777777" w:rsidR="002C3D28" w:rsidRPr="00063FDC" w:rsidRDefault="002C3D28" w:rsidP="00970DBA">
            <w:pPr>
              <w:rPr>
                <w:rFonts w:ascii="Jost" w:hAnsi="Jost"/>
              </w:rPr>
            </w:pPr>
          </w:p>
        </w:tc>
        <w:tc>
          <w:tcPr>
            <w:tcW w:w="900" w:type="dxa"/>
          </w:tcPr>
          <w:p w14:paraId="1D82A0E2" w14:textId="77777777" w:rsidR="002C3D28" w:rsidRPr="00063FDC" w:rsidRDefault="002C3D28" w:rsidP="00970DBA">
            <w:pPr>
              <w:rPr>
                <w:rFonts w:ascii="Jost" w:hAnsi="Jost"/>
              </w:rPr>
            </w:pPr>
          </w:p>
        </w:tc>
        <w:tc>
          <w:tcPr>
            <w:tcW w:w="5310" w:type="dxa"/>
            <w:gridSpan w:val="3"/>
          </w:tcPr>
          <w:p w14:paraId="3762CA74" w14:textId="77777777" w:rsidR="002C3D28" w:rsidRPr="00063FDC" w:rsidRDefault="002C3D28" w:rsidP="002C3D28">
            <w:pPr>
              <w:pStyle w:val="Quote"/>
              <w:rPr>
                <w:rFonts w:ascii="Jost" w:hAnsi="Jost"/>
              </w:rPr>
            </w:pPr>
          </w:p>
        </w:tc>
      </w:tr>
    </w:tbl>
    <w:p w14:paraId="142991C8" w14:textId="77777777" w:rsidR="00150DC1" w:rsidRPr="00063FDC" w:rsidRDefault="00150DC1" w:rsidP="002C3D28">
      <w:pPr>
        <w:spacing w:before="0" w:after="0" w:line="240" w:lineRule="auto"/>
        <w:rPr>
          <w:rFonts w:ascii="Jost" w:hAnsi="Jost"/>
        </w:rPr>
      </w:pPr>
    </w:p>
    <w:p w14:paraId="19CA56D0" w14:textId="77777777" w:rsidR="00261604" w:rsidRPr="00063FDC" w:rsidRDefault="00261604" w:rsidP="002C3D28">
      <w:pPr>
        <w:pStyle w:val="NoSpacing"/>
        <w:rPr>
          <w:rFonts w:ascii="Jost" w:hAnsi="Jost"/>
        </w:rPr>
        <w:sectPr w:rsidR="00261604" w:rsidRPr="00063FDC" w:rsidSect="00B82BB3">
          <w:headerReference w:type="default" r:id="rId15"/>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5040"/>
        <w:gridCol w:w="450"/>
        <w:gridCol w:w="6030"/>
      </w:tblGrid>
      <w:tr w:rsidR="002C3D28" w:rsidRPr="00063FDC" w14:paraId="25D283D2" w14:textId="77777777" w:rsidTr="002725D8">
        <w:trPr>
          <w:trHeight w:val="5931"/>
        </w:trPr>
        <w:tc>
          <w:tcPr>
            <w:tcW w:w="5040" w:type="dxa"/>
            <w:tcBorders>
              <w:bottom w:val="nil"/>
            </w:tcBorders>
          </w:tcPr>
          <w:p w14:paraId="02712309" w14:textId="77777777" w:rsidR="002C3D28" w:rsidRPr="00063FDC" w:rsidRDefault="002C3D28" w:rsidP="002C3D28">
            <w:pPr>
              <w:spacing w:before="0" w:after="0" w:line="240" w:lineRule="auto"/>
              <w:rPr>
                <w:rFonts w:ascii="Jost" w:hAnsi="Jost"/>
              </w:rPr>
            </w:pPr>
          </w:p>
        </w:tc>
        <w:tc>
          <w:tcPr>
            <w:tcW w:w="450" w:type="dxa"/>
            <w:tcBorders>
              <w:bottom w:val="nil"/>
            </w:tcBorders>
          </w:tcPr>
          <w:p w14:paraId="4959CFF5" w14:textId="77777777" w:rsidR="002C3D28" w:rsidRPr="00063FDC" w:rsidRDefault="002C3D28" w:rsidP="002C3D28">
            <w:pPr>
              <w:spacing w:before="0" w:after="0" w:line="240" w:lineRule="auto"/>
              <w:rPr>
                <w:rFonts w:ascii="Jost" w:hAnsi="Jost"/>
              </w:rPr>
            </w:pPr>
          </w:p>
        </w:tc>
        <w:tc>
          <w:tcPr>
            <w:tcW w:w="6030" w:type="dxa"/>
            <w:vMerge w:val="restart"/>
          </w:tcPr>
          <w:sdt>
            <w:sdtPr>
              <w:id w:val="272377497"/>
              <w:placeholder>
                <w:docPart w:val="3D70D7D460D345B99D91271091AECEBB"/>
              </w:placeholder>
              <w:temporary/>
              <w:showingPlcHdr/>
              <w15:appearance w15:val="hidden"/>
            </w:sdtPr>
            <w:sdtContent>
              <w:p w14:paraId="158BD2FC" w14:textId="77777777" w:rsidR="002C3D28" w:rsidRPr="00063FDC" w:rsidRDefault="002C3D28" w:rsidP="008C25BD">
                <w:pPr>
                  <w:pStyle w:val="NormalonDarkBackground"/>
                  <w:rPr>
                    <w:b/>
                    <w:caps/>
                    <w:color w:val="auto"/>
                    <w:sz w:val="24"/>
                  </w:rPr>
                </w:pPr>
                <w:r w:rsidRPr="008C25BD">
                  <w:rPr>
                    <w:rFonts w:ascii="Jost" w:hAnsi="Jost"/>
                    <w:b/>
                    <w:bCs/>
                    <w:color w:val="323E4F" w:themeColor="text2" w:themeShade="BF"/>
                    <w:sz w:val="28"/>
                    <w:szCs w:val="24"/>
                  </w:rPr>
                  <w:t>TITLE GOES HERE</w:t>
                </w:r>
              </w:p>
            </w:sdtContent>
          </w:sdt>
          <w:sdt>
            <w:sdtPr>
              <w:rPr>
                <w:rFonts w:ascii="Jost" w:hAnsi="Jost"/>
              </w:rPr>
              <w:id w:val="2117710558"/>
              <w:placeholder>
                <w:docPart w:val="2B2EC14B23FA41E79F5DFC84464D8BD9"/>
              </w:placeholder>
              <w:temporary/>
              <w:showingPlcHdr/>
              <w15:appearance w15:val="hidden"/>
            </w:sdtPr>
            <w:sdtContent>
              <w:p w14:paraId="3029C405" w14:textId="77777777" w:rsidR="002C3D28" w:rsidRPr="00063FDC" w:rsidRDefault="002C3D28" w:rsidP="002C3D28">
                <w:pPr>
                  <w:rPr>
                    <w:rFonts w:ascii="Jost" w:hAnsi="Jost"/>
                  </w:rPr>
                </w:pPr>
                <w:r w:rsidRPr="00063FDC">
                  <w:rPr>
                    <w:rFonts w:ascii="Jost" w:hAnsi="Jost"/>
                  </w:rPr>
                  <w:t>We think the design of this newsletter is great as is!  But, if you do not agree, you are able to make it yours by making a few minor design tweaks!  Tips on updating specific features are available throughout this example text.</w:t>
                </w:r>
              </w:p>
              <w:p w14:paraId="4D51CFAE" w14:textId="77777777" w:rsidR="002C3D28" w:rsidRPr="00063FDC" w:rsidRDefault="002C3D28" w:rsidP="002C3D28">
                <w:pPr>
                  <w:rPr>
                    <w:rFonts w:ascii="Jost" w:hAnsi="Jost"/>
                  </w:rPr>
                </w:pPr>
                <w:r w:rsidRPr="00063FDC">
                  <w:rPr>
                    <w:rFonts w:ascii="Jost" w:hAnsi="Jost"/>
                  </w:rPr>
                  <w:t>To change any of the text in this document, just click on the block of text you want to update!  The formatting has already been programmed for ease of formatting.</w:t>
                </w:r>
              </w:p>
              <w:p w14:paraId="56991436" w14:textId="77777777" w:rsidR="002C3D28" w:rsidRPr="00063FDC" w:rsidRDefault="002C3D28" w:rsidP="002C3D28">
                <w:pPr>
                  <w:rPr>
                    <w:rFonts w:ascii="Jost" w:hAnsi="Jost"/>
                  </w:rPr>
                </w:pPr>
                <w:r w:rsidRPr="00063FDC">
                  <w:rPr>
                    <w:rFonts w:ascii="Jost" w:hAnsi="Jost"/>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9A938D4" w14:textId="77777777" w:rsidR="002C3D28" w:rsidRPr="00063FDC" w:rsidRDefault="002C3D28" w:rsidP="002C3D28">
                <w:pPr>
                  <w:rPr>
                    <w:rFonts w:ascii="Jost" w:hAnsi="Jost"/>
                  </w:rPr>
                </w:pPr>
                <w:r w:rsidRPr="00063FDC">
                  <w:rPr>
                    <w:rFonts w:ascii="Jost" w:hAnsi="Jost"/>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7BF5F55A" w14:textId="77777777" w:rsidR="002C3D28" w:rsidRPr="00063FDC" w:rsidRDefault="002C3D28" w:rsidP="002C3D28">
                <w:pPr>
                  <w:spacing w:before="100"/>
                  <w:rPr>
                    <w:rFonts w:ascii="Jost" w:hAnsi="Jost"/>
                  </w:rPr>
                </w:pPr>
                <w:r w:rsidRPr="00063FDC">
                  <w:rPr>
                    <w:rFonts w:ascii="Jost" w:hAnsi="Jost"/>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sdtContent>
          </w:sdt>
        </w:tc>
      </w:tr>
      <w:tr w:rsidR="002C3D28" w:rsidRPr="00063FDC" w14:paraId="03CFB808" w14:textId="77777777" w:rsidTr="002725D8">
        <w:trPr>
          <w:trHeight w:val="3240"/>
        </w:trPr>
        <w:tc>
          <w:tcPr>
            <w:tcW w:w="5040" w:type="dxa"/>
            <w:vMerge w:val="restart"/>
          </w:tcPr>
          <w:p w14:paraId="1817C82A" w14:textId="77777777" w:rsidR="002C3D28" w:rsidRPr="00063FDC" w:rsidRDefault="002C3D28" w:rsidP="002C3D28">
            <w:pPr>
              <w:rPr>
                <w:rFonts w:ascii="Jost" w:hAnsi="Jost"/>
              </w:rPr>
            </w:pPr>
          </w:p>
        </w:tc>
        <w:tc>
          <w:tcPr>
            <w:tcW w:w="450" w:type="dxa"/>
          </w:tcPr>
          <w:p w14:paraId="6366A190" w14:textId="77777777" w:rsidR="002C3D28" w:rsidRPr="00063FDC" w:rsidRDefault="002C3D28" w:rsidP="002C3D28">
            <w:pPr>
              <w:spacing w:before="0" w:after="0" w:line="240" w:lineRule="auto"/>
              <w:rPr>
                <w:rFonts w:ascii="Jost" w:hAnsi="Jost"/>
              </w:rPr>
            </w:pPr>
          </w:p>
        </w:tc>
        <w:tc>
          <w:tcPr>
            <w:tcW w:w="6030" w:type="dxa"/>
            <w:vMerge/>
          </w:tcPr>
          <w:p w14:paraId="7350F4E4" w14:textId="77777777" w:rsidR="002C3D28" w:rsidRPr="00063FDC" w:rsidRDefault="002C3D28" w:rsidP="002C3D28">
            <w:pPr>
              <w:spacing w:before="0" w:after="0" w:line="240" w:lineRule="auto"/>
              <w:rPr>
                <w:rFonts w:ascii="Jost" w:hAnsi="Jost"/>
              </w:rPr>
            </w:pPr>
          </w:p>
        </w:tc>
      </w:tr>
      <w:tr w:rsidR="002C3D28" w:rsidRPr="00063FDC" w14:paraId="0B6645F3" w14:textId="77777777" w:rsidTr="002C3D28">
        <w:trPr>
          <w:trHeight w:val="5139"/>
        </w:trPr>
        <w:tc>
          <w:tcPr>
            <w:tcW w:w="5040" w:type="dxa"/>
            <w:vMerge/>
          </w:tcPr>
          <w:p w14:paraId="52D3BF48" w14:textId="77777777" w:rsidR="002C3D28" w:rsidRPr="00063FDC" w:rsidRDefault="002C3D28" w:rsidP="002C3D28">
            <w:pPr>
              <w:spacing w:before="0" w:after="0" w:line="240" w:lineRule="auto"/>
              <w:rPr>
                <w:rFonts w:ascii="Jost" w:hAnsi="Jost"/>
              </w:rPr>
            </w:pPr>
          </w:p>
        </w:tc>
        <w:tc>
          <w:tcPr>
            <w:tcW w:w="450" w:type="dxa"/>
          </w:tcPr>
          <w:p w14:paraId="205E05B9" w14:textId="77777777" w:rsidR="002C3D28" w:rsidRPr="00063FDC" w:rsidRDefault="002C3D28" w:rsidP="002C3D28">
            <w:pPr>
              <w:spacing w:before="0" w:after="0" w:line="240" w:lineRule="auto"/>
              <w:rPr>
                <w:rFonts w:ascii="Jost" w:hAnsi="Jost"/>
              </w:rPr>
            </w:pPr>
          </w:p>
        </w:tc>
        <w:tc>
          <w:tcPr>
            <w:tcW w:w="6030" w:type="dxa"/>
            <w:vMerge/>
          </w:tcPr>
          <w:p w14:paraId="520E5882" w14:textId="77777777" w:rsidR="002C3D28" w:rsidRPr="00063FDC" w:rsidRDefault="002C3D28" w:rsidP="002C3D28">
            <w:pPr>
              <w:spacing w:before="0" w:after="0" w:line="240" w:lineRule="auto"/>
              <w:rPr>
                <w:rFonts w:ascii="Jost" w:hAnsi="Jost"/>
                <w:b/>
              </w:rPr>
            </w:pPr>
          </w:p>
        </w:tc>
      </w:tr>
    </w:tbl>
    <w:p w14:paraId="6D964322" w14:textId="77777777" w:rsidR="00150DC1" w:rsidRPr="00063FDC" w:rsidRDefault="00150DC1" w:rsidP="002C3D28">
      <w:pPr>
        <w:pStyle w:val="NoSpacing"/>
        <w:jc w:val="center"/>
        <w:rPr>
          <w:rFonts w:ascii="Jost" w:hAnsi="Jost"/>
        </w:rPr>
      </w:pPr>
    </w:p>
    <w:sectPr w:rsidR="00150DC1" w:rsidRPr="00063FDC" w:rsidSect="00B82BB3">
      <w:headerReference w:type="default" r:id="rId16"/>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48DF" w14:textId="77777777" w:rsidR="00C1108B" w:rsidRDefault="00C1108B" w:rsidP="0040148B">
      <w:pPr>
        <w:spacing w:before="0" w:after="0" w:line="240" w:lineRule="auto"/>
      </w:pPr>
      <w:r>
        <w:separator/>
      </w:r>
    </w:p>
    <w:p w14:paraId="0C2E788B" w14:textId="77777777" w:rsidR="00C1108B" w:rsidRDefault="00C1108B"/>
  </w:endnote>
  <w:endnote w:type="continuationSeparator" w:id="0">
    <w:p w14:paraId="58365CDA" w14:textId="77777777" w:rsidR="00C1108B" w:rsidRDefault="00C1108B" w:rsidP="0040148B">
      <w:pPr>
        <w:spacing w:before="0" w:after="0" w:line="240" w:lineRule="auto"/>
      </w:pPr>
      <w:r>
        <w:continuationSeparator/>
      </w:r>
    </w:p>
    <w:p w14:paraId="3894F588" w14:textId="77777777" w:rsidR="00C1108B" w:rsidRDefault="00C11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ost">
    <w:panose1 w:val="00000000000000000000"/>
    <w:charset w:val="00"/>
    <w:family w:val="auto"/>
    <w:pitch w:val="variable"/>
    <w:sig w:usb0="A00002EF" w:usb1="0000205B" w:usb2="0000001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541841"/>
      <w:docPartObj>
        <w:docPartGallery w:val="Page Numbers (Bottom of Page)"/>
        <w:docPartUnique/>
      </w:docPartObj>
    </w:sdtPr>
    <w:sdtContent>
      <w:p w14:paraId="43D40D3E" w14:textId="77777777" w:rsidR="0040148B" w:rsidRDefault="0040148B"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0CE1C9" w14:textId="77777777" w:rsidR="0040148B" w:rsidRDefault="0040148B" w:rsidP="00401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6B72" w14:textId="77777777" w:rsidR="0040148B" w:rsidRDefault="0040148B" w:rsidP="002C3D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029066"/>
      <w:docPartObj>
        <w:docPartGallery w:val="Page Numbers (Bottom of Page)"/>
        <w:docPartUnique/>
      </w:docPartObj>
    </w:sdtPr>
    <w:sdtContent>
      <w:p w14:paraId="2D097F84" w14:textId="77777777" w:rsidR="002C3D28" w:rsidRDefault="002C3D28"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338A">
          <w:rPr>
            <w:rStyle w:val="PageNumber"/>
            <w:noProof/>
          </w:rPr>
          <w:t>3</w:t>
        </w:r>
        <w:r>
          <w:rPr>
            <w:rStyle w:val="PageNumber"/>
          </w:rPr>
          <w:fldChar w:fldCharType="end"/>
        </w:r>
      </w:p>
    </w:sdtContent>
  </w:sdt>
  <w:p w14:paraId="606DC35E" w14:textId="77777777" w:rsidR="002C3D28" w:rsidRDefault="002C3D28" w:rsidP="004014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FEDC4" w14:textId="77777777" w:rsidR="00C1108B" w:rsidRDefault="00C1108B" w:rsidP="0040148B">
      <w:pPr>
        <w:spacing w:before="0" w:after="0" w:line="240" w:lineRule="auto"/>
      </w:pPr>
      <w:r>
        <w:separator/>
      </w:r>
    </w:p>
    <w:p w14:paraId="05D150B3" w14:textId="77777777" w:rsidR="00C1108B" w:rsidRDefault="00C1108B"/>
  </w:footnote>
  <w:footnote w:type="continuationSeparator" w:id="0">
    <w:p w14:paraId="1D01A47B" w14:textId="77777777" w:rsidR="00C1108B" w:rsidRDefault="00C1108B" w:rsidP="0040148B">
      <w:pPr>
        <w:spacing w:before="0" w:after="0" w:line="240" w:lineRule="auto"/>
      </w:pPr>
      <w:r>
        <w:continuationSeparator/>
      </w:r>
    </w:p>
    <w:p w14:paraId="630FCA2A" w14:textId="77777777" w:rsidR="00C1108B" w:rsidRDefault="00C11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9545" w14:textId="77777777" w:rsidR="00261604" w:rsidRDefault="00261604">
    <w:pPr>
      <w:pStyle w:val="Header"/>
    </w:pPr>
    <w:r>
      <w:rPr>
        <w:noProof/>
      </w:rPr>
      <mc:AlternateContent>
        <mc:Choice Requires="wpg">
          <w:drawing>
            <wp:anchor distT="0" distB="0" distL="114300" distR="114300" simplePos="0" relativeHeight="251659264" behindDoc="0" locked="0" layoutInCell="1" allowOverlap="1" wp14:anchorId="62D0A409" wp14:editId="5692C7AB">
              <wp:simplePos x="0" y="0"/>
              <wp:positionH relativeFrom="page">
                <wp:align>center</wp:align>
              </wp:positionH>
              <wp:positionV relativeFrom="page">
                <wp:align>center</wp:align>
              </wp:positionV>
              <wp:extent cx="7313930" cy="9601200"/>
              <wp:effectExtent l="0" t="0" r="0" b="0"/>
              <wp:wrapNone/>
              <wp:docPr id="3" name="Group 3" descr="Background images and accent circles and rectangles"/>
              <wp:cNvGraphicFramePr/>
              <a:graphic xmlns:a="http://schemas.openxmlformats.org/drawingml/2006/main">
                <a:graphicData uri="http://schemas.microsoft.com/office/word/2010/wordprocessingGroup">
                  <wpg:wgp>
                    <wpg:cNvGrpSpPr/>
                    <wpg:grpSpPr>
                      <a:xfrm>
                        <a:off x="0" y="0"/>
                        <a:ext cx="7313930" cy="9601200"/>
                        <a:chOff x="0" y="0"/>
                        <a:chExt cx="7313930" cy="9601200"/>
                      </a:xfrm>
                    </wpg:grpSpPr>
                    <wps:wsp>
                      <wps:cNvPr id="570" name="Rectangle 570"/>
                      <wps:cNvSpPr/>
                      <wps:spPr>
                        <a:xfrm>
                          <a:off x="0" y="0"/>
                          <a:ext cx="3200400" cy="96012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title="Circle Graphic"/>
                      <wpg:cNvGrpSpPr/>
                      <wpg:grpSpPr>
                        <a:xfrm>
                          <a:off x="800100" y="1066800"/>
                          <a:ext cx="6513830" cy="7220492"/>
                          <a:chOff x="-1616149" y="-420771"/>
                          <a:chExt cx="4718124" cy="5229626"/>
                        </a:xfrm>
                      </wpg:grpSpPr>
                      <wps:wsp>
                        <wps:cNvPr id="20" name="Oval 20"/>
                        <wps:cNvSpPr/>
                        <wps:spPr>
                          <a:xfrm>
                            <a:off x="-1172847" y="-420771"/>
                            <a:ext cx="3707311" cy="3707289"/>
                          </a:xfrm>
                          <a:prstGeom prst="ellipse">
                            <a:avLst/>
                          </a:prstGeom>
                          <a:noFill/>
                          <a:ln>
                            <a:solidFill>
                              <a:schemeClr val="tx2">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tx2">
                              <a:lumMod val="40000"/>
                              <a:lumOff val="6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descr="workers working on laptop" title="workers working on laptop"/>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tx2">
                              <a:lumMod val="75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tx2">
                                <a:lumMod val="40000"/>
                                <a:lumOff val="6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64920" y="2407920"/>
                            <a:ext cx="1757045" cy="1757045"/>
                          </a:xfrm>
                          <a:prstGeom prst="ellipse">
                            <a:avLst/>
                          </a:prstGeom>
                          <a:noFill/>
                          <a:ln>
                            <a:solidFill>
                              <a:schemeClr val="tx2">
                                <a:lumMod val="40000"/>
                                <a:lumOff val="6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26920" y="0"/>
                            <a:ext cx="1035685" cy="1035685"/>
                          </a:xfrm>
                          <a:prstGeom prst="ellipse">
                            <a:avLst/>
                          </a:prstGeom>
                          <a:noFill/>
                          <a:ln>
                            <a:solidFill>
                              <a:schemeClr val="tx2">
                                <a:lumMod val="40000"/>
                                <a:lumOff val="6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616149" y="446543"/>
                            <a:ext cx="281482" cy="281485"/>
                          </a:xfrm>
                          <a:prstGeom prst="ellipse">
                            <a:avLst/>
                          </a:prstGeom>
                          <a:solidFill>
                            <a:schemeClr val="tx2">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95500</wp14:pctHeight>
              </wp14:sizeRelV>
            </wp:anchor>
          </w:drawing>
        </mc:Choice>
        <mc:Fallback>
          <w:pict>
            <v:group w14:anchorId="113618E7" id="Group 3" o:spid="_x0000_s1026" alt="Background images and accent circles and rectangles" style="position:absolute;margin-left:0;margin-top:0;width:575.9pt;height:756pt;z-index:251659264;mso-width-percent:942;mso-height-percent:955;mso-position-horizontal:center;mso-position-horizontal-relative:page;mso-position-vertical:center;mso-position-vertical-relative:page;mso-width-percent:942;mso-height-percent:955" coordsize="73139,960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">
              <v:rect id="Rectangle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" fillcolor="#8496b0 [1951]" stroked="f" strokeweight="1pt"/>
              <v:group id="Group 79" o:spid="_x0000_s1028" alt="Circle Graphic"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" filled="f" strokecolor="#212934 [1615]" strokeweight="1pt">
                  <v:stroke joinstyle="miter"/>
                </v:oval>
                <v:oval id="Oval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" fillcolor="#acb9ca [1311]" stroked="f" strokeweight="1pt">
                  <v:stroke joinstyle="miter"/>
                </v:oval>
                <v:oval id="Oval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 23" o:spid="_x0000_s1032" alt="workers working on laptop"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workers working on laptop" recolor="t" rotate="t" type="frame"/>
                  <v:stroke joinstyle="miter"/>
                </v:oval>
                <v:oval id="Oval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" fillcolor="#323e4f [2415]" stroked="f" strokeweight="1pt">
                  <v:stroke joinstyle="miter"/>
                </v:oval>
                <v:oval id="Oval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" filled="f" strokecolor="#acb9ca [1311]" strokeweight="1pt">
                  <v:stroke joinstyle="miter"/>
                </v:oval>
                <v:oval id="Oval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" filled="f" strokecolor="#acb9ca [1311]" strokeweight="1pt">
                  <v:stroke joinstyle="miter"/>
                </v:oval>
                <v:oval id="Oval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" filled="f" strokecolor="#acb9ca [1311]" strokeweight="1pt">
                  <v:stroke joinstyle="miter"/>
                </v:oval>
                <v:oval id="Oval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" fillcolor="#d5dce4 [671]"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1564" w14:textId="77777777" w:rsidR="00261604" w:rsidRDefault="00261604">
    <w:pPr>
      <w:pStyle w:val="Header"/>
    </w:pPr>
    <w:r>
      <w:rPr>
        <w:noProof/>
      </w:rPr>
      <mc:AlternateContent>
        <mc:Choice Requires="wpg">
          <w:drawing>
            <wp:anchor distT="0" distB="0" distL="114300" distR="114300" simplePos="0" relativeHeight="251661312" behindDoc="0" locked="0" layoutInCell="1" allowOverlap="1" wp14:anchorId="0AA3F5D1" wp14:editId="422C497F">
              <wp:simplePos x="0" y="0"/>
              <wp:positionH relativeFrom="page">
                <wp:align>center</wp:align>
              </wp:positionH>
              <wp:positionV relativeFrom="page">
                <wp:align>center</wp:align>
              </wp:positionV>
              <wp:extent cx="7315200" cy="9601200"/>
              <wp:effectExtent l="0" t="0" r="0" b="0"/>
              <wp:wrapNone/>
              <wp:docPr id="6" name="Group 6" descr="Second page background rectangle, accent circles, both open and solid,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18" name="Rectangle 18"/>
                      <wps:cNvSpPr/>
                      <wps:spPr>
                        <a:xfrm>
                          <a:off x="3657600" y="0"/>
                          <a:ext cx="3657600" cy="96012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14300"/>
                          <a:ext cx="3886200" cy="3886200"/>
                          <a:chOff x="0" y="0"/>
                          <a:chExt cx="3886200" cy="3886200"/>
                        </a:xfrm>
                      </wpg:grpSpPr>
                      <wps:wsp>
                        <wps:cNvPr id="7" name="Oval 7" descr="city scape" title="city scape"/>
                        <wps:cNvSpPr>
                          <a:spLocks noChangeAspect="1"/>
                        </wps:cNvSpPr>
                        <wps:spPr>
                          <a:xfrm>
                            <a:off x="0" y="0"/>
                            <a:ext cx="3886200" cy="3886200"/>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descr="employee at software company" title="employee at software company"/>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4057650" y="6019800"/>
                          <a:ext cx="2875280" cy="2875280"/>
                          <a:chOff x="0" y="0"/>
                          <a:chExt cx="3886200" cy="3886200"/>
                        </a:xfrm>
                      </wpg:grpSpPr>
                      <wps:wsp>
                        <wps:cNvPr id="10" name="Oval 10" descr="city scape" title="city scape"/>
                        <wps:cNvSpPr>
                          <a:spLocks noChangeAspect="1"/>
                        </wps:cNvSpPr>
                        <wps:spPr>
                          <a:xfrm>
                            <a:off x="0" y="0"/>
                            <a:ext cx="3886200" cy="3886200"/>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descr="employee at software company" title="employee at software company"/>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 12"/>
                      <wps:cNvSpPr/>
                      <wps:spPr>
                        <a:xfrm>
                          <a:off x="3543300" y="4686300"/>
                          <a:ext cx="148389" cy="148389"/>
                        </a:xfrm>
                        <a:prstGeom prst="ellipse">
                          <a:avLst/>
                        </a:prstGeom>
                        <a:solidFill>
                          <a:schemeClr val="tx2">
                            <a:lumMod val="75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371850" y="5476875"/>
                          <a:ext cx="546735" cy="546735"/>
                        </a:xfrm>
                        <a:prstGeom prst="ellipse">
                          <a:avLst/>
                        </a:prstGeom>
                        <a:noFill/>
                        <a:ln>
                          <a:solidFill>
                            <a:schemeClr val="tx2">
                              <a:lumMod val="20000"/>
                              <a:lumOff val="8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4118A6CD" id="Group 6" o:spid="_x0000_s1026" alt="Second page background rectangle, accent circles, both open and solid, and an image." style="position:absolute;margin-left:0;margin-top:0;width:8in;height:756pt;z-index:251661312;mso-width-percent:942;mso-height-percent:955;mso-position-horizontal:center;mso-position-horizontal-relative:page;mso-position-vertical:center;mso-position-vertical-relative:page;mso-width-percent:942;mso-height-percent:955" coordsize="73152,960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">
              <v:rect id="Rectangle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" fillcolor="#8496b0 [1951]" stroked="f" strokeweight="1pt"/>
              <v:group id="Group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" filled="f" strokecolor="#323e4f [2415]" strokeweight="1pt">
                  <v:stroke joinstyle="miter"/>
                  <v:path arrowok="t"/>
                  <o:lock v:ext="edit" aspectratio="t"/>
                </v:oval>
                <v:oval id="Oval 2" o:spid="_x0000_s1030" alt="employee at software company"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employee at software company" recolor="t" rotate="t" type="frame"/>
                  <v:stroke joinstyle="miter"/>
                </v:oval>
              </v:group>
              <v:group id="Group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32"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" filled="f" strokecolor="#d5dce4 [671]" strokeweight="1pt">
                  <v:stroke joinstyle="miter"/>
                  <v:path arrowok="t"/>
                  <o:lock v:ext="edit" aspectratio="t"/>
                </v:oval>
                <v:oval id="Oval 11" o:spid="_x0000_s1033" alt="employee at software company"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employee at software company" recolor="t" rotate="t" type="frame"/>
                  <v:stroke joinstyle="miter"/>
                </v:oval>
              </v:group>
              <v:oval id="Oval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" fillcolor="#323e4f [2415]" stroked="f" strokeweight="1pt">
                <v:stroke joinstyle="miter"/>
              </v:oval>
              <v:oval id="Oval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" filled="f" strokecolor="#d5dce4 [671]"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1357" w14:textId="77777777" w:rsidR="00261604" w:rsidRDefault="00261604">
    <w:pPr>
      <w:pStyle w:val="Header"/>
    </w:pPr>
    <w:r>
      <w:rPr>
        <w:noProof/>
      </w:rPr>
      <mc:AlternateContent>
        <mc:Choice Requires="wpg">
          <w:drawing>
            <wp:anchor distT="0" distB="0" distL="114300" distR="114300" simplePos="0" relativeHeight="251663360" behindDoc="0" locked="0" layoutInCell="1" allowOverlap="1" wp14:anchorId="32410870" wp14:editId="003C32F0">
              <wp:simplePos x="0" y="0"/>
              <wp:positionH relativeFrom="page">
                <wp:align>center</wp:align>
              </wp:positionH>
              <wp:positionV relativeFrom="page">
                <wp:align>center</wp:align>
              </wp:positionV>
              <wp:extent cx="7315200" cy="9601200"/>
              <wp:effectExtent l="0" t="0" r="0" b="0"/>
              <wp:wrapNone/>
              <wp:docPr id="19" name="Group 19" descr="Third page background images and shapes, including a rectangle, open circles, solid circles,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526" name="Rectangle 526"/>
                      <wps:cNvSpPr/>
                      <wps:spPr>
                        <a:xfrm>
                          <a:off x="3657600" y="0"/>
                          <a:ext cx="3657600" cy="96012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3886200" cy="3886200"/>
                          <a:chOff x="0" y="0"/>
                          <a:chExt cx="3886200" cy="3886200"/>
                        </a:xfrm>
                      </wpg:grpSpPr>
                      <wps:wsp>
                        <wps:cNvPr id="43" name="Oval 43" descr="city scape" title="city scape"/>
                        <wps:cNvSpPr>
                          <a:spLocks noChangeAspect="1"/>
                        </wps:cNvSpPr>
                        <wps:spPr>
                          <a:xfrm>
                            <a:off x="0" y="0"/>
                            <a:ext cx="3886200" cy="3886200"/>
                          </a:xfrm>
                          <a:prstGeom prst="ellipse">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descr="office " title="office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Oval 52"/>
                      <wps:cNvSpPr/>
                      <wps:spPr>
                        <a:xfrm>
                          <a:off x="3895725" y="2819400"/>
                          <a:ext cx="3164242" cy="3164242"/>
                        </a:xfrm>
                        <a:prstGeom prst="ellipse">
                          <a:avLst/>
                        </a:prstGeom>
                        <a:noFill/>
                        <a:ln>
                          <a:solidFill>
                            <a:schemeClr val="tx2">
                              <a:lumMod val="20000"/>
                              <a:lumOff val="8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4972050" y="7029450"/>
                          <a:ext cx="2166620" cy="2166620"/>
                          <a:chOff x="0" y="0"/>
                          <a:chExt cx="3886200" cy="3886200"/>
                        </a:xfrm>
                      </wpg:grpSpPr>
                      <wps:wsp>
                        <wps:cNvPr id="59" name="Oval 59" descr="city scape" title="city scape"/>
                        <wps:cNvSpPr>
                          <a:spLocks noChangeAspect="1"/>
                        </wps:cNvSpPr>
                        <wps:spPr>
                          <a:xfrm>
                            <a:off x="0" y="0"/>
                            <a:ext cx="3886200" cy="3886200"/>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descr="laptop coding" title="laptop coding"/>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Oval 62"/>
                      <wps:cNvSpPr/>
                      <wps:spPr>
                        <a:xfrm>
                          <a:off x="4200525" y="266700"/>
                          <a:ext cx="802105" cy="802105"/>
                        </a:xfrm>
                        <a:prstGeom prst="ellipse">
                          <a:avLst/>
                        </a:prstGeom>
                        <a:solidFill>
                          <a:schemeClr val="tx2">
                            <a:lumMod val="75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5734050" y="571500"/>
                          <a:ext cx="979872" cy="979872"/>
                        </a:xfrm>
                        <a:prstGeom prst="ellipse">
                          <a:avLst/>
                        </a:prstGeom>
                        <a:noFill/>
                        <a:ln>
                          <a:solidFill>
                            <a:schemeClr val="tx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5972175" y="1466850"/>
                          <a:ext cx="353060" cy="353060"/>
                        </a:xfrm>
                        <a:prstGeom prst="ellipse">
                          <a:avLst/>
                        </a:prstGeom>
                        <a:solidFill>
                          <a:schemeClr val="tx2">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6896100" y="2076450"/>
                          <a:ext cx="240531" cy="240531"/>
                        </a:xfrm>
                        <a:prstGeom prst="ellipse">
                          <a:avLst/>
                        </a:prstGeom>
                        <a:solidFill>
                          <a:schemeClr val="tx2">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6696075" y="714375"/>
                          <a:ext cx="78105" cy="78105"/>
                        </a:xfrm>
                        <a:prstGeom prst="ellipse">
                          <a:avLst/>
                        </a:prstGeom>
                        <a:solidFill>
                          <a:schemeClr val="tx2">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6848475" y="314325"/>
                          <a:ext cx="336884" cy="336884"/>
                        </a:xfrm>
                        <a:prstGeom prst="ellipse">
                          <a:avLst/>
                        </a:prstGeom>
                        <a:noFill/>
                        <a:ln>
                          <a:solidFill>
                            <a:schemeClr val="tx2">
                              <a:lumMod val="20000"/>
                              <a:lumOff val="8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7D3EDF89" id="Group 19" o:spid="_x0000_s1026" alt="Third page background images and shapes, including a rectangle, open circles, solid circles, and an image." style="position:absolute;margin-left:0;margin-top:0;width:8in;height:756pt;z-index:251663360;mso-width-percent:942;mso-height-percent:955;mso-position-horizontal:center;mso-position-horizontal-relative:page;mso-position-vertical:center;mso-position-vertical-relative:page;mso-width-percent:942;mso-height-percent:955" coordsize="73152,960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">
              <v:rect id="Rectangle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" fillcolor="#8496b0 [1951]" stroked="f" strokeweight="1pt"/>
              <v:group id="Group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3"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" filled="f" strokecolor="#323e4f [2415]" strokeweight="1pt">
                  <v:stroke joinstyle="miter"/>
                  <v:path arrowok="t"/>
                  <o:lock v:ext="edit" aspectratio="t"/>
                </v:oval>
                <v:oval id="Oval 44" o:spid="_x0000_s1030" alt="office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office " recolor="t" rotate="t" type="frame"/>
                  <v:stroke joinstyle="miter"/>
                </v:oval>
              </v:group>
              <v:oval id="Oval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" filled="f" strokecolor="#d5dce4 [671]" strokeweight="1pt">
                <v:stroke joinstyle="miter"/>
              </v:oval>
              <v:group id="Group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33"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" filled="f" strokecolor="#d5dce4 [671]" strokeweight="1pt">
                  <v:stroke joinstyle="miter"/>
                  <v:path arrowok="t"/>
                  <o:lock v:ext="edit" aspectratio="t"/>
                </v:oval>
                <v:oval id="Oval 60" o:spid="_x0000_s1034" alt="laptop coding"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laptop coding" recolor="t" rotate="t" type="frame"/>
                  <v:stroke joinstyle="miter"/>
                </v:oval>
              </v:group>
              <v:oval id="Oval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" fillcolor="#323e4f [2415]" stroked="f" strokeweight="1pt">
                <v:stroke joinstyle="miter"/>
              </v:oval>
              <v:oval id="Oval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" filled="f" strokecolor="#323e4f [2415]" strokeweight="1pt">
                <v:stroke joinstyle="miter"/>
              </v:oval>
              <v:oval id="Oval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" fillcolor="#d5dce4 [671]" stroked="f" strokeweight="1pt">
                <v:stroke joinstyle="miter"/>
              </v:oval>
              <v:oval id="Oval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" fillcolor="#d5dce4 [671]" stroked="f" strokeweight="1pt">
                <v:stroke joinstyle="miter"/>
              </v:oval>
              <v:oval id="Oval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" fillcolor="#d5dce4 [671]" stroked="f" strokeweight="1pt">
                <v:stroke joinstyle="miter"/>
              </v:oval>
              <v:oval id="Oval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" filled="f" strokecolor="#d5dce4 [671]"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692A" w14:textId="77777777" w:rsidR="00261604" w:rsidRDefault="00261604">
    <w:pPr>
      <w:pStyle w:val="Header"/>
    </w:pPr>
    <w:r>
      <w:rPr>
        <w:noProof/>
      </w:rPr>
      <mc:AlternateContent>
        <mc:Choice Requires="wpg">
          <w:drawing>
            <wp:anchor distT="0" distB="0" distL="114300" distR="114300" simplePos="0" relativeHeight="251665408" behindDoc="0" locked="0" layoutInCell="1" allowOverlap="1" wp14:anchorId="4B276BDF" wp14:editId="0D3B9769">
              <wp:simplePos x="0" y="0"/>
              <wp:positionH relativeFrom="margin">
                <wp:align>left</wp:align>
              </wp:positionH>
              <wp:positionV relativeFrom="page">
                <wp:align>center</wp:align>
              </wp:positionV>
              <wp:extent cx="3200400" cy="9601200"/>
              <wp:effectExtent l="0" t="0" r="0" b="0"/>
              <wp:wrapNone/>
              <wp:docPr id="25" name="Group 25" descr="Fourth page background rectangle with two circular images, open accent circles, and solid circles."/>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tangle 540"/>
                      <wps:cNvSpPr/>
                      <wps:spPr>
                        <a:xfrm>
                          <a:off x="0" y="0"/>
                          <a:ext cx="3200400" cy="96012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 529"/>
                      <wpg:cNvGrpSpPr/>
                      <wpg:grpSpPr>
                        <a:xfrm>
                          <a:off x="38100" y="485775"/>
                          <a:ext cx="3062605" cy="3063240"/>
                          <a:chOff x="0" y="0"/>
                          <a:chExt cx="3886200" cy="3886200"/>
                        </a:xfrm>
                      </wpg:grpSpPr>
                      <wps:wsp>
                        <wps:cNvPr id="530" name="Oval 530" descr="city scape" title="city scape"/>
                        <wps:cNvSpPr>
                          <a:spLocks noChangeAspect="1"/>
                        </wps:cNvSpPr>
                        <wps:spPr>
                          <a:xfrm>
                            <a:off x="0" y="0"/>
                            <a:ext cx="3886200" cy="3886200"/>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descr="business office" title="business office"/>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 532"/>
                      <wps:cNvSpPr/>
                      <wps:spPr>
                        <a:xfrm>
                          <a:off x="1952625" y="4219575"/>
                          <a:ext cx="612140" cy="612140"/>
                        </a:xfrm>
                        <a:prstGeom prst="ellipse">
                          <a:avLst/>
                        </a:prstGeom>
                        <a:noFill/>
                        <a:ln>
                          <a:solidFill>
                            <a:schemeClr val="tx2">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2295525" y="4524375"/>
                          <a:ext cx="394970" cy="394970"/>
                        </a:xfrm>
                        <a:prstGeom prst="ellipse">
                          <a:avLst/>
                        </a:prstGeom>
                        <a:solidFill>
                          <a:schemeClr val="tx2">
                            <a:lumMod val="20000"/>
                            <a:lumOff val="8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209550" y="5305425"/>
                          <a:ext cx="2289810" cy="2289810"/>
                          <a:chOff x="0" y="0"/>
                          <a:chExt cx="4354030" cy="4353808"/>
                        </a:xfrm>
                      </wpg:grpSpPr>
                      <wps:wsp>
                        <wps:cNvPr id="535" name="Oval 535" descr="city scape" title="city scape"/>
                        <wps:cNvSpPr>
                          <a:spLocks noChangeAspect="1"/>
                        </wps:cNvSpPr>
                        <wps:spPr>
                          <a:xfrm>
                            <a:off x="0" y="0"/>
                            <a:ext cx="4354030" cy="4353808"/>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536" descr="software developer " title="software developer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Oval 537"/>
                      <wps:cNvSpPr/>
                      <wps:spPr>
                        <a:xfrm>
                          <a:off x="2876550" y="6362700"/>
                          <a:ext cx="147955" cy="147955"/>
                        </a:xfrm>
                        <a:prstGeom prst="ellipse">
                          <a:avLst/>
                        </a:prstGeom>
                        <a:solidFill>
                          <a:schemeClr val="tx2">
                            <a:lumMod val="75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Oval 538"/>
                      <wps:cNvSpPr/>
                      <wps:spPr>
                        <a:xfrm>
                          <a:off x="1066800" y="7781925"/>
                          <a:ext cx="1764030" cy="1764030"/>
                        </a:xfrm>
                        <a:prstGeom prst="ellipse">
                          <a:avLst/>
                        </a:prstGeom>
                        <a:noFill/>
                        <a:ln>
                          <a:solidFill>
                            <a:schemeClr val="tx2">
                              <a:lumMod val="20000"/>
                              <a:lumOff val="8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95500</wp14:pctHeight>
              </wp14:sizeRelV>
            </wp:anchor>
          </w:drawing>
        </mc:Choice>
        <mc:Fallback>
          <w:pict>
            <v:group w14:anchorId="544901B2" id="Group 25" o:spid="_x0000_s1026" alt="Fourth page background rectangle with two circular images, open accent circles, and solid circles." style="position:absolute;margin-left:0;margin-top:0;width:252pt;height:756pt;z-index:251665408;mso-width-percent:412;mso-height-percent:955;mso-position-horizontal:left;mso-position-horizontal-relative:margin;mso-position-vertical:center;mso-position-vertical-relative:page;mso-width-percent:412;mso-height-percent:955" coordsize="32004,960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">
              <v:rect id="Rectangle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" fillcolor="#8496b0 [1951]" stroked="f" strokeweight="1pt"/>
              <v:group id="Group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" filled="f" strokecolor="#d5dce4 [671]" strokeweight="1pt">
                  <v:stroke joinstyle="miter"/>
                  <v:path arrowok="t"/>
                  <o:lock v:ext="edit" aspectratio="t"/>
                </v:oval>
                <v:oval id="Oval 531" o:spid="_x0000_s1030" alt="business offic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usiness office" recolor="t" rotate="t" type="frame"/>
                  <v:stroke joinstyle="miter"/>
                </v:oval>
              </v:group>
              <v:oval id="Oval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" filled="f" strokecolor="#323e4f [2415]" strokeweight="1pt">
                <v:stroke joinstyle="miter"/>
              </v:oval>
              <v:oval id="Oval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" fillcolor="#d5dce4 [671]" stroked="f" strokeweight="1pt">
                <v:stroke joinstyle="miter"/>
              </v:oval>
              <v:group id="Group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Oval 535" o:spid="_x0000_s1034" alt="city scape"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" filled="f" strokecolor="#d5dce4 [671]" strokeweight="1pt">
                  <v:stroke joinstyle="miter"/>
                  <v:path arrowok="t"/>
                  <o:lock v:ext="edit" aspectratio="t"/>
                </v:oval>
                <v:oval id="Oval 536" o:spid="_x0000_s1035" alt="software developer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software developer " recolor="t" rotate="t" type="frame"/>
                  <v:stroke joinstyle="miter"/>
                </v:oval>
              </v:group>
              <v:oval id="Oval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" fillcolor="#323e4f [2415]" stroked="f" strokeweight="1pt">
                <v:stroke joinstyle="miter"/>
              </v:oval>
              <v:oval id="Oval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" filled="f" strokecolor="#d5dce4 [671]" strokeweight="1pt">
                <v:stroke joinstyle="miter"/>
              </v:oval>
              <v:oval id="Oval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202"/>
    <w:rsid w:val="00033603"/>
    <w:rsid w:val="00063FDC"/>
    <w:rsid w:val="00086B5A"/>
    <w:rsid w:val="000A282E"/>
    <w:rsid w:val="00150DC1"/>
    <w:rsid w:val="001C0789"/>
    <w:rsid w:val="001F013B"/>
    <w:rsid w:val="001F5D35"/>
    <w:rsid w:val="002243AB"/>
    <w:rsid w:val="00261604"/>
    <w:rsid w:val="00261B86"/>
    <w:rsid w:val="0028223D"/>
    <w:rsid w:val="00294ED3"/>
    <w:rsid w:val="002C3D28"/>
    <w:rsid w:val="0030736C"/>
    <w:rsid w:val="003B2E16"/>
    <w:rsid w:val="0040148B"/>
    <w:rsid w:val="00430729"/>
    <w:rsid w:val="004320DC"/>
    <w:rsid w:val="004870B9"/>
    <w:rsid w:val="004C30E4"/>
    <w:rsid w:val="004C52FF"/>
    <w:rsid w:val="004E1F7D"/>
    <w:rsid w:val="004F7786"/>
    <w:rsid w:val="005155E9"/>
    <w:rsid w:val="005F7CA6"/>
    <w:rsid w:val="0062123A"/>
    <w:rsid w:val="00646E75"/>
    <w:rsid w:val="006E3953"/>
    <w:rsid w:val="007C0115"/>
    <w:rsid w:val="007F0B6F"/>
    <w:rsid w:val="00805645"/>
    <w:rsid w:val="008B3EE1"/>
    <w:rsid w:val="008C25BD"/>
    <w:rsid w:val="00903735"/>
    <w:rsid w:val="00917AFC"/>
    <w:rsid w:val="00A31CF6"/>
    <w:rsid w:val="00B10688"/>
    <w:rsid w:val="00B82BB3"/>
    <w:rsid w:val="00BE5061"/>
    <w:rsid w:val="00C033FC"/>
    <w:rsid w:val="00C1108B"/>
    <w:rsid w:val="00C4338A"/>
    <w:rsid w:val="00C51202"/>
    <w:rsid w:val="00C523BA"/>
    <w:rsid w:val="00CA7EE3"/>
    <w:rsid w:val="00D13692"/>
    <w:rsid w:val="00D300FF"/>
    <w:rsid w:val="00D649B1"/>
    <w:rsid w:val="00D74C84"/>
    <w:rsid w:val="00DA18E2"/>
    <w:rsid w:val="00DC4FBA"/>
    <w:rsid w:val="00DD12AF"/>
    <w:rsid w:val="00DE241B"/>
    <w:rsid w:val="00E0190D"/>
    <w:rsid w:val="00E314D0"/>
    <w:rsid w:val="00E55D74"/>
    <w:rsid w:val="00E664D9"/>
    <w:rsid w:val="00E90CAE"/>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50FC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C3D28"/>
    <w:rPr>
      <w:szCs w:val="20"/>
    </w:rPr>
  </w:style>
  <w:style w:type="paragraph" w:styleId="Heading1">
    <w:name w:val="heading 1"/>
    <w:basedOn w:val="Normal"/>
    <w:next w:val="Normal"/>
    <w:link w:val="Heading1Char"/>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Heading2">
    <w:name w:val="heading 2"/>
    <w:basedOn w:val="Normal"/>
    <w:next w:val="Normal"/>
    <w:link w:val="Heading2Char"/>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Heading3">
    <w:name w:val="heading 3"/>
    <w:basedOn w:val="Normal"/>
    <w:next w:val="Normal"/>
    <w:link w:val="Heading3Char"/>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Heading4">
    <w:name w:val="heading 4"/>
    <w:basedOn w:val="Normal"/>
    <w:next w:val="Normal"/>
    <w:link w:val="Heading4Char"/>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Heading5">
    <w:name w:val="heading 5"/>
    <w:basedOn w:val="Normal"/>
    <w:next w:val="Normal"/>
    <w:link w:val="Heading5Char"/>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Heading6">
    <w:name w:val="heading 6"/>
    <w:basedOn w:val="Normal"/>
    <w:next w:val="Normal"/>
    <w:link w:val="Heading6Char"/>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Heading7">
    <w:name w:val="heading 7"/>
    <w:basedOn w:val="Normal"/>
    <w:next w:val="Normal"/>
    <w:link w:val="Heading7Char"/>
    <w:uiPriority w:val="9"/>
    <w:semiHidden/>
    <w:qFormat/>
    <w:rsid w:val="00DA18E2"/>
    <w:pPr>
      <w:spacing w:before="300" w:after="0"/>
      <w:outlineLvl w:val="6"/>
    </w:pPr>
    <w:rPr>
      <w:caps/>
      <w:color w:val="8FB600" w:themeColor="accent1" w:themeShade="BF"/>
      <w:spacing w:val="10"/>
      <w:szCs w:val="22"/>
    </w:rPr>
  </w:style>
  <w:style w:type="paragraph" w:styleId="Heading8">
    <w:name w:val="heading 8"/>
    <w:basedOn w:val="Normal"/>
    <w:next w:val="Normal"/>
    <w:link w:val="Heading8Char"/>
    <w:uiPriority w:val="9"/>
    <w:semiHidden/>
    <w:qFormat/>
    <w:rsid w:val="00DA18E2"/>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DA18E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E9"/>
    <w:rPr>
      <w:b/>
      <w:bCs/>
      <w:caps/>
      <w:color w:val="000000" w:themeColor="text1"/>
      <w:spacing w:val="15"/>
      <w:sz w:val="32"/>
      <w:szCs w:val="32"/>
      <w:shd w:val="clear" w:color="auto" w:fill="C0F400" w:themeFill="accent1"/>
    </w:rPr>
  </w:style>
  <w:style w:type="character" w:customStyle="1" w:styleId="Heading4Char">
    <w:name w:val="Heading 4 Char"/>
    <w:basedOn w:val="DefaultParagraphFont"/>
    <w:link w:val="Heading4"/>
    <w:uiPriority w:val="9"/>
    <w:semiHidden/>
    <w:rsid w:val="00DD12AF"/>
    <w:rPr>
      <w:caps/>
      <w:color w:val="8FB600" w:themeColor="accent1" w:themeShade="BF"/>
      <w:spacing w:val="10"/>
    </w:rPr>
  </w:style>
  <w:style w:type="character" w:customStyle="1" w:styleId="Heading5Char">
    <w:name w:val="Heading 5 Char"/>
    <w:basedOn w:val="DefaultParagraphFont"/>
    <w:link w:val="Heading5"/>
    <w:uiPriority w:val="9"/>
    <w:semiHidden/>
    <w:rsid w:val="00DD12AF"/>
    <w:rPr>
      <w:caps/>
      <w:color w:val="8FB600" w:themeColor="accent1" w:themeShade="BF"/>
      <w:spacing w:val="10"/>
    </w:rPr>
  </w:style>
  <w:style w:type="character" w:customStyle="1" w:styleId="Heading2Char">
    <w:name w:val="Heading 2 Char"/>
    <w:basedOn w:val="DefaultParagraphFont"/>
    <w:link w:val="Heading2"/>
    <w:uiPriority w:val="9"/>
    <w:semiHidden/>
    <w:rsid w:val="002C3D28"/>
    <w:rPr>
      <w:caps/>
      <w:spacing w:val="15"/>
      <w:shd w:val="clear" w:color="auto" w:fill="F3FFC9" w:themeFill="accent1" w:themeFillTint="33"/>
    </w:rPr>
  </w:style>
  <w:style w:type="character" w:customStyle="1" w:styleId="Heading3Char">
    <w:name w:val="Heading 3 Char"/>
    <w:basedOn w:val="DefaultParagraphFont"/>
    <w:link w:val="Heading3"/>
    <w:uiPriority w:val="9"/>
    <w:semiHidden/>
    <w:rsid w:val="00DD12AF"/>
    <w:rPr>
      <w:caps/>
      <w:color w:val="5F7900" w:themeColor="accent1" w:themeShade="7F"/>
      <w:spacing w:val="15"/>
    </w:rPr>
  </w:style>
  <w:style w:type="character" w:customStyle="1" w:styleId="Heading6Char">
    <w:name w:val="Heading 6 Char"/>
    <w:basedOn w:val="DefaultParagraphFont"/>
    <w:link w:val="Heading6"/>
    <w:uiPriority w:val="9"/>
    <w:semiHidden/>
    <w:rsid w:val="00DD12AF"/>
    <w:rPr>
      <w:caps/>
      <w:color w:val="8FB600" w:themeColor="accent1" w:themeShade="BF"/>
      <w:spacing w:val="10"/>
    </w:rPr>
  </w:style>
  <w:style w:type="character" w:customStyle="1" w:styleId="Heading7Char">
    <w:name w:val="Heading 7 Char"/>
    <w:basedOn w:val="DefaultParagraphFont"/>
    <w:link w:val="Heading7"/>
    <w:uiPriority w:val="9"/>
    <w:semiHidden/>
    <w:rsid w:val="00DD12AF"/>
    <w:rPr>
      <w:caps/>
      <w:color w:val="8FB600" w:themeColor="accent1" w:themeShade="BF"/>
      <w:spacing w:val="10"/>
    </w:rPr>
  </w:style>
  <w:style w:type="character" w:customStyle="1" w:styleId="Heading8Char">
    <w:name w:val="Heading 8 Char"/>
    <w:basedOn w:val="DefaultParagraphFont"/>
    <w:link w:val="Heading8"/>
    <w:uiPriority w:val="9"/>
    <w:semiHidden/>
    <w:rsid w:val="00DD12AF"/>
    <w:rPr>
      <w:caps/>
      <w:spacing w:val="10"/>
      <w:sz w:val="18"/>
      <w:szCs w:val="18"/>
    </w:rPr>
  </w:style>
  <w:style w:type="character" w:customStyle="1" w:styleId="Heading9Char">
    <w:name w:val="Heading 9 Char"/>
    <w:basedOn w:val="DefaultParagraphFont"/>
    <w:link w:val="Heading9"/>
    <w:uiPriority w:val="9"/>
    <w:semiHidden/>
    <w:rsid w:val="00DD12AF"/>
    <w:rPr>
      <w:i/>
      <w:caps/>
      <w:spacing w:val="10"/>
      <w:sz w:val="18"/>
      <w:szCs w:val="18"/>
    </w:rPr>
  </w:style>
  <w:style w:type="paragraph" w:styleId="Caption">
    <w:name w:val="caption"/>
    <w:basedOn w:val="Normal"/>
    <w:next w:val="Normal"/>
    <w:uiPriority w:val="35"/>
    <w:semiHidden/>
    <w:unhideWhenUsed/>
    <w:qFormat/>
    <w:rsid w:val="00DA18E2"/>
    <w:rPr>
      <w:b/>
      <w:bCs/>
      <w:color w:val="8FB600" w:themeColor="accent1" w:themeShade="BF"/>
      <w:sz w:val="16"/>
      <w:szCs w:val="16"/>
    </w:rPr>
  </w:style>
  <w:style w:type="paragraph" w:styleId="Title">
    <w:name w:val="Title"/>
    <w:basedOn w:val="Normal"/>
    <w:next w:val="Normal"/>
    <w:link w:val="TitleChar"/>
    <w:uiPriority w:val="10"/>
    <w:qFormat/>
    <w:rsid w:val="00B82BB3"/>
    <w:pPr>
      <w:spacing w:before="0" w:after="0" w:line="240" w:lineRule="auto"/>
    </w:pPr>
    <w:rPr>
      <w:b/>
      <w:caps/>
      <w:color w:val="FFFFFF" w:themeColor="background1"/>
      <w:spacing w:val="10"/>
      <w:kern w:val="28"/>
      <w:sz w:val="44"/>
      <w:szCs w:val="52"/>
    </w:rPr>
  </w:style>
  <w:style w:type="character" w:customStyle="1" w:styleId="TitleChar">
    <w:name w:val="Title Char"/>
    <w:basedOn w:val="DefaultParagraphFont"/>
    <w:link w:val="Title"/>
    <w:uiPriority w:val="10"/>
    <w:rsid w:val="00B82BB3"/>
    <w:rPr>
      <w:b/>
      <w:caps/>
      <w:color w:val="FFFFFF" w:themeColor="background1"/>
      <w:spacing w:val="10"/>
      <w:kern w:val="28"/>
      <w:sz w:val="44"/>
      <w:szCs w:val="52"/>
    </w:rPr>
  </w:style>
  <w:style w:type="paragraph" w:styleId="Subtitle">
    <w:name w:val="Subtitle"/>
    <w:basedOn w:val="Title"/>
    <w:next w:val="Normal"/>
    <w:link w:val="SubtitleChar"/>
    <w:uiPriority w:val="11"/>
    <w:qFormat/>
    <w:rsid w:val="002C3D28"/>
    <w:rPr>
      <w:b w:val="0"/>
    </w:rPr>
  </w:style>
  <w:style w:type="character" w:customStyle="1" w:styleId="SubtitleChar">
    <w:name w:val="Subtitle Char"/>
    <w:basedOn w:val="DefaultParagraphFont"/>
    <w:link w:val="Subtitle"/>
    <w:uiPriority w:val="11"/>
    <w:rsid w:val="002C3D28"/>
    <w:rPr>
      <w:caps/>
      <w:color w:val="FFFFFF" w:themeColor="background1"/>
      <w:spacing w:val="10"/>
      <w:kern w:val="28"/>
      <w:sz w:val="44"/>
      <w:szCs w:val="52"/>
    </w:rPr>
  </w:style>
  <w:style w:type="character" w:styleId="Strong">
    <w:name w:val="Strong"/>
    <w:uiPriority w:val="22"/>
    <w:semiHidden/>
    <w:rsid w:val="00DA18E2"/>
    <w:rPr>
      <w:b/>
      <w:bCs/>
    </w:rPr>
  </w:style>
  <w:style w:type="character" w:styleId="Emphasis">
    <w:name w:val="Emphasis"/>
    <w:uiPriority w:val="20"/>
    <w:semiHidden/>
    <w:rsid w:val="00DA18E2"/>
    <w:rPr>
      <w:caps/>
      <w:color w:val="5F7900" w:themeColor="accent1" w:themeShade="7F"/>
      <w:spacing w:val="5"/>
    </w:rPr>
  </w:style>
  <w:style w:type="paragraph" w:styleId="NoSpacing">
    <w:name w:val="No Spacing"/>
    <w:basedOn w:val="Normal"/>
    <w:link w:val="NoSpacingChar"/>
    <w:uiPriority w:val="1"/>
    <w:semiHidden/>
    <w:qFormat/>
    <w:rsid w:val="00DD12AF"/>
    <w:pPr>
      <w:spacing w:before="0" w:after="0"/>
    </w:pPr>
  </w:style>
  <w:style w:type="character" w:customStyle="1" w:styleId="NoSpacingChar">
    <w:name w:val="No Spacing Char"/>
    <w:basedOn w:val="DefaultParagraphFont"/>
    <w:link w:val="NoSpacing"/>
    <w:uiPriority w:val="1"/>
    <w:semiHidden/>
    <w:rsid w:val="002C3D28"/>
    <w:rPr>
      <w:szCs w:val="20"/>
    </w:rPr>
  </w:style>
  <w:style w:type="paragraph" w:styleId="ListParagraph">
    <w:name w:val="List Paragraph"/>
    <w:basedOn w:val="Normal"/>
    <w:uiPriority w:val="34"/>
    <w:semiHidden/>
    <w:rsid w:val="00DA18E2"/>
    <w:pPr>
      <w:ind w:left="720"/>
      <w:contextualSpacing/>
    </w:pPr>
  </w:style>
  <w:style w:type="paragraph" w:styleId="Quote">
    <w:name w:val="Quote"/>
    <w:basedOn w:val="Normal"/>
    <w:next w:val="Normal"/>
    <w:link w:val="QuoteChar"/>
    <w:uiPriority w:val="29"/>
    <w:qFormat/>
    <w:rsid w:val="002C3D28"/>
    <w:pPr>
      <w:ind w:left="434" w:right="611"/>
      <w:jc w:val="center"/>
    </w:pPr>
    <w:rPr>
      <w:rFonts w:asciiTheme="majorHAnsi" w:hAnsiTheme="majorHAnsi"/>
      <w:b/>
      <w:noProof/>
      <w:color w:val="FFFFFF" w:themeColor="background1"/>
      <w:sz w:val="52"/>
      <w:szCs w:val="36"/>
    </w:rPr>
  </w:style>
  <w:style w:type="character" w:customStyle="1" w:styleId="QuoteChar">
    <w:name w:val="Quote Char"/>
    <w:basedOn w:val="DefaultParagraphFont"/>
    <w:link w:val="Quote"/>
    <w:uiPriority w:val="29"/>
    <w:rsid w:val="002C3D28"/>
    <w:rPr>
      <w:rFonts w:asciiTheme="majorHAnsi" w:hAnsiTheme="majorHAnsi"/>
      <w:b/>
      <w:noProof/>
      <w:color w:val="FFFFFF" w:themeColor="background1"/>
      <w:sz w:val="52"/>
      <w:szCs w:val="36"/>
    </w:rPr>
  </w:style>
  <w:style w:type="paragraph" w:styleId="IntenseQuote">
    <w:name w:val="Intense Quote"/>
    <w:basedOn w:val="Normal"/>
    <w:next w:val="Normal"/>
    <w:link w:val="IntenseQuoteChar"/>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IntenseQuoteChar">
    <w:name w:val="Intense Quote Char"/>
    <w:basedOn w:val="DefaultParagraphFont"/>
    <w:link w:val="IntenseQuote"/>
    <w:uiPriority w:val="30"/>
    <w:semiHidden/>
    <w:rsid w:val="00B82BB3"/>
    <w:rPr>
      <w:i/>
      <w:iCs/>
      <w:color w:val="C0F400" w:themeColor="accent1"/>
      <w:sz w:val="20"/>
      <w:szCs w:val="20"/>
    </w:rPr>
  </w:style>
  <w:style w:type="character" w:styleId="SubtleEmphasis">
    <w:name w:val="Subtle Emphasis"/>
    <w:uiPriority w:val="19"/>
    <w:semiHidden/>
    <w:rsid w:val="00DA18E2"/>
    <w:rPr>
      <w:i/>
      <w:iCs/>
      <w:color w:val="5F7900" w:themeColor="accent1" w:themeShade="7F"/>
    </w:rPr>
  </w:style>
  <w:style w:type="character" w:styleId="IntenseEmphasis">
    <w:name w:val="Intense Emphasis"/>
    <w:uiPriority w:val="21"/>
    <w:semiHidden/>
    <w:rsid w:val="00DA18E2"/>
    <w:rPr>
      <w:b/>
      <w:bCs/>
      <w:caps/>
      <w:color w:val="5F7900" w:themeColor="accent1" w:themeShade="7F"/>
      <w:spacing w:val="10"/>
    </w:rPr>
  </w:style>
  <w:style w:type="character" w:styleId="SubtleReference">
    <w:name w:val="Subtle Reference"/>
    <w:uiPriority w:val="31"/>
    <w:semiHidden/>
    <w:rsid w:val="00DA18E2"/>
    <w:rPr>
      <w:b/>
      <w:bCs/>
      <w:color w:val="C0F400" w:themeColor="accent1"/>
    </w:rPr>
  </w:style>
  <w:style w:type="character" w:styleId="IntenseReference">
    <w:name w:val="Intense Reference"/>
    <w:uiPriority w:val="32"/>
    <w:semiHidden/>
    <w:rsid w:val="00DA18E2"/>
    <w:rPr>
      <w:b/>
      <w:bCs/>
      <w:i/>
      <w:iCs/>
      <w:caps/>
      <w:color w:val="C0F400" w:themeColor="accent1"/>
    </w:rPr>
  </w:style>
  <w:style w:type="character" w:styleId="BookTitle">
    <w:name w:val="Book Title"/>
    <w:uiPriority w:val="33"/>
    <w:semiHidden/>
    <w:rsid w:val="00DA18E2"/>
    <w:rPr>
      <w:b/>
      <w:bCs/>
      <w:i/>
      <w:iCs/>
      <w:spacing w:val="9"/>
    </w:rPr>
  </w:style>
  <w:style w:type="paragraph" w:styleId="TOCHeading">
    <w:name w:val="TOC Heading"/>
    <w:basedOn w:val="Heading1"/>
    <w:next w:val="Normal"/>
    <w:uiPriority w:val="39"/>
    <w:semiHidden/>
    <w:unhideWhenUsed/>
    <w:qFormat/>
    <w:rsid w:val="00DA18E2"/>
    <w:pPr>
      <w:outlineLvl w:val="9"/>
    </w:pPr>
  </w:style>
  <w:style w:type="paragraph" w:styleId="Footer">
    <w:name w:val="footer"/>
    <w:basedOn w:val="Normal"/>
    <w:link w:val="FooterChar"/>
    <w:uiPriority w:val="99"/>
    <w:semiHidden/>
    <w:rsid w:val="00B82BB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2C3D28"/>
    <w:rPr>
      <w:szCs w:val="20"/>
    </w:rPr>
  </w:style>
  <w:style w:type="character" w:styleId="PageNumber">
    <w:name w:val="page number"/>
    <w:basedOn w:val="DefaultParagraphFont"/>
    <w:uiPriority w:val="99"/>
    <w:semiHidden/>
    <w:unhideWhenUsed/>
    <w:rsid w:val="0040148B"/>
  </w:style>
  <w:style w:type="paragraph" w:styleId="Header">
    <w:name w:val="header"/>
    <w:basedOn w:val="Normal"/>
    <w:link w:val="HeaderChar"/>
    <w:uiPriority w:val="99"/>
    <w:semiHidden/>
    <w:rsid w:val="0026160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2C3D28"/>
    <w:rPr>
      <w:szCs w:val="20"/>
    </w:rPr>
  </w:style>
  <w:style w:type="table" w:styleId="TableGrid">
    <w:name w:val="Table Grid"/>
    <w:basedOn w:val="TableNormal"/>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82BB3"/>
    <w:pPr>
      <w:spacing w:before="240" w:after="0"/>
    </w:pPr>
    <w:rPr>
      <w:b/>
      <w:color w:val="FFFFFF" w:themeColor="background1"/>
      <w:sz w:val="28"/>
    </w:rPr>
  </w:style>
  <w:style w:type="paragraph" w:styleId="TOC2">
    <w:name w:val="toc 2"/>
    <w:basedOn w:val="Normal"/>
    <w:next w:val="Normal"/>
    <w:autoRedefine/>
    <w:uiPriority w:val="39"/>
    <w:rsid w:val="00B82BB3"/>
    <w:pPr>
      <w:spacing w:before="120" w:after="0" w:line="240" w:lineRule="auto"/>
    </w:pPr>
    <w:rPr>
      <w:color w:val="FFFFFF" w:themeColor="background1"/>
    </w:rPr>
  </w:style>
  <w:style w:type="paragraph" w:styleId="TOAHeading">
    <w:name w:val="toa heading"/>
    <w:basedOn w:val="Heading1"/>
    <w:next w:val="Normal"/>
    <w:uiPriority w:val="99"/>
    <w:rsid w:val="00B82BB3"/>
  </w:style>
  <w:style w:type="character" w:styleId="PlaceholderText">
    <w:name w:val="Placeholder Text"/>
    <w:basedOn w:val="DefaultParagraphFont"/>
    <w:uiPriority w:val="99"/>
    <w:semiHidden/>
    <w:rsid w:val="00B82BB3"/>
    <w:rPr>
      <w:color w:val="808080"/>
    </w:rPr>
  </w:style>
  <w:style w:type="paragraph" w:customStyle="1" w:styleId="NormalonDarkBackground">
    <w:name w:val="Normal on Dark Background"/>
    <w:basedOn w:val="Normal"/>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D8DB051D4812A3AC737709CB8B21"/>
        <w:category>
          <w:name w:val="General"/>
          <w:gallery w:val="placeholder"/>
        </w:category>
        <w:types>
          <w:type w:val="bbPlcHdr"/>
        </w:types>
        <w:behaviors>
          <w:behavior w:val="content"/>
        </w:behaviors>
        <w:guid w:val="{2D7D5FD6-0027-4DE0-ADC8-70E58953FEDE}"/>
      </w:docPartPr>
      <w:docPartBody>
        <w:p w:rsidR="00000000" w:rsidRDefault="00000000">
          <w:pPr>
            <w:pStyle w:val="B822D8DB051D4812A3AC737709CB8B21"/>
          </w:pPr>
          <w:r w:rsidRPr="00B82BB3">
            <w:t>IN THIS ISSUE</w:t>
          </w:r>
        </w:p>
      </w:docPartBody>
    </w:docPart>
    <w:docPart>
      <w:docPartPr>
        <w:name w:val="F7055EF17FDB4FF98FC27DADF346CBDB"/>
        <w:category>
          <w:name w:val="General"/>
          <w:gallery w:val="placeholder"/>
        </w:category>
        <w:types>
          <w:type w:val="bbPlcHdr"/>
        </w:types>
        <w:behaviors>
          <w:behavior w:val="content"/>
        </w:behaviors>
        <w:guid w:val="{FB676FE4-EB5C-4B8D-AFEA-0CDBAF86E966}"/>
      </w:docPartPr>
      <w:docPartBody>
        <w:p w:rsidR="00000000" w:rsidRDefault="00000000">
          <w:pPr>
            <w:pStyle w:val="F7055EF17FDB4FF98FC27DADF346CBDB"/>
          </w:pPr>
          <w:r w:rsidRPr="00953B3A">
            <w:t>PG. 2</w:t>
          </w:r>
        </w:p>
      </w:docPartBody>
    </w:docPart>
    <w:docPart>
      <w:docPartPr>
        <w:name w:val="1DD8ABEE785242788C25C5756CF84532"/>
        <w:category>
          <w:name w:val="General"/>
          <w:gallery w:val="placeholder"/>
        </w:category>
        <w:types>
          <w:type w:val="bbPlcHdr"/>
        </w:types>
        <w:behaviors>
          <w:behavior w:val="content"/>
        </w:behaviors>
        <w:guid w:val="{484EFB2B-A0D7-4B11-8B05-A470CCC6D1D6}"/>
      </w:docPartPr>
      <w:docPartBody>
        <w:p w:rsidR="00000000" w:rsidRDefault="00000000">
          <w:pPr>
            <w:pStyle w:val="1DD8ABEE785242788C25C5756CF84532"/>
          </w:pPr>
          <w:r w:rsidRPr="00953B3A">
            <w:t>Give us a blurb about a story on page 2.  Tell us what to expect and what the headline is.</w:t>
          </w:r>
        </w:p>
      </w:docPartBody>
    </w:docPart>
    <w:docPart>
      <w:docPartPr>
        <w:name w:val="05D37CBCB880486684ED11F80F02778F"/>
        <w:category>
          <w:name w:val="General"/>
          <w:gallery w:val="placeholder"/>
        </w:category>
        <w:types>
          <w:type w:val="bbPlcHdr"/>
        </w:types>
        <w:behaviors>
          <w:behavior w:val="content"/>
        </w:behaviors>
        <w:guid w:val="{4EA744CD-12D3-4238-B2CE-3B916C4D7911}"/>
      </w:docPartPr>
      <w:docPartBody>
        <w:p w:rsidR="00000000" w:rsidRDefault="00000000">
          <w:pPr>
            <w:pStyle w:val="05D37CBCB880486684ED11F80F02778F"/>
          </w:pPr>
          <w:r w:rsidRPr="00953B3A">
            <w:t>PG. 3</w:t>
          </w:r>
        </w:p>
      </w:docPartBody>
    </w:docPart>
    <w:docPart>
      <w:docPartPr>
        <w:name w:val="8832264B733B439F8EA7C72F54056103"/>
        <w:category>
          <w:name w:val="General"/>
          <w:gallery w:val="placeholder"/>
        </w:category>
        <w:types>
          <w:type w:val="bbPlcHdr"/>
        </w:types>
        <w:behaviors>
          <w:behavior w:val="content"/>
        </w:behaviors>
        <w:guid w:val="{B2DD1C6C-B23A-48D5-BFF9-A9E65DCAE5E6}"/>
      </w:docPartPr>
      <w:docPartBody>
        <w:p w:rsidR="00000000" w:rsidRDefault="00000000">
          <w:pPr>
            <w:pStyle w:val="8832264B733B439F8EA7C72F54056103"/>
          </w:pPr>
          <w:r w:rsidRPr="00953B3A">
            <w:t>Give us a blurb about a story on page 3.  Give a quote from the story to get interest.</w:t>
          </w:r>
        </w:p>
      </w:docPartBody>
    </w:docPart>
    <w:docPart>
      <w:docPartPr>
        <w:name w:val="1D66546CD84B4AC5AE0B70BE569CC706"/>
        <w:category>
          <w:name w:val="General"/>
          <w:gallery w:val="placeholder"/>
        </w:category>
        <w:types>
          <w:type w:val="bbPlcHdr"/>
        </w:types>
        <w:behaviors>
          <w:behavior w:val="content"/>
        </w:behaviors>
        <w:guid w:val="{05E01E52-3798-4201-9433-DA8BFA0F649B}"/>
      </w:docPartPr>
      <w:docPartBody>
        <w:p w:rsidR="00000000" w:rsidRDefault="00000000">
          <w:pPr>
            <w:pStyle w:val="1D66546CD84B4AC5AE0B70BE569CC706"/>
          </w:pPr>
          <w:r w:rsidRPr="00953B3A">
            <w:t>PG. 4</w:t>
          </w:r>
        </w:p>
      </w:docPartBody>
    </w:docPart>
    <w:docPart>
      <w:docPartPr>
        <w:name w:val="96F980B66B40407280F3E37EC7645C06"/>
        <w:category>
          <w:name w:val="General"/>
          <w:gallery w:val="placeholder"/>
        </w:category>
        <w:types>
          <w:type w:val="bbPlcHdr"/>
        </w:types>
        <w:behaviors>
          <w:behavior w:val="content"/>
        </w:behaviors>
        <w:guid w:val="{DAF165A5-B924-4E23-B1B7-D07D14A46A72}"/>
      </w:docPartPr>
      <w:docPartBody>
        <w:p w:rsidR="00000000" w:rsidRDefault="00000000">
          <w:pPr>
            <w:pStyle w:val="96F980B66B40407280F3E37EC7645C06"/>
          </w:pPr>
          <w:r w:rsidRPr="00953B3A">
            <w:t xml:space="preserve">Give us a blurb about a story on page 4.  </w:t>
          </w:r>
          <w:r w:rsidRPr="00953B3A">
            <w:t>Make this your own!.</w:t>
          </w:r>
        </w:p>
      </w:docPartBody>
    </w:docPart>
    <w:docPart>
      <w:docPartPr>
        <w:name w:val="0A9B7AA8A0644B23AA7DBDBBED3A0B49"/>
        <w:category>
          <w:name w:val="General"/>
          <w:gallery w:val="placeholder"/>
        </w:category>
        <w:types>
          <w:type w:val="bbPlcHdr"/>
        </w:types>
        <w:behaviors>
          <w:behavior w:val="content"/>
        </w:behaviors>
        <w:guid w:val="{F337BB3D-8DD8-400C-9C25-0A44E9FB1AF1}"/>
      </w:docPartPr>
      <w:docPartBody>
        <w:p w:rsidR="00000000" w:rsidRDefault="00000000">
          <w:pPr>
            <w:pStyle w:val="0A9B7AA8A0644B23AA7DBDBBED3A0B49"/>
          </w:pPr>
          <w:r w:rsidRPr="00F50966">
            <w:rPr>
              <w:rStyle w:val="PlaceholderText"/>
              <w:color w:val="FFFFFF" w:themeColor="background1"/>
            </w:rPr>
            <w:t>Title Goes Here</w:t>
          </w:r>
        </w:p>
      </w:docPartBody>
    </w:docPart>
    <w:docPart>
      <w:docPartPr>
        <w:name w:val="4A91FA394F3F412FBFC45E70A3011005"/>
        <w:category>
          <w:name w:val="General"/>
          <w:gallery w:val="placeholder"/>
        </w:category>
        <w:types>
          <w:type w:val="bbPlcHdr"/>
        </w:types>
        <w:behaviors>
          <w:behavior w:val="content"/>
        </w:behaviors>
        <w:guid w:val="{CF928C55-6BD2-4E6A-94BD-A0C6A8D85594}"/>
      </w:docPartPr>
      <w:docPartBody>
        <w:p w:rsidR="00B577AE" w:rsidRDefault="00000000" w:rsidP="00B82BB3">
          <w:pPr>
            <w:pStyle w:val="NormalonDarkBackground"/>
          </w:pPr>
          <w:r>
            <w:t>Have other images you wish to use?  It is simple to replace any of the pictures in this brochure.  First, double click in the header.  Then, click on the image you wish to change.  Some images may need an extra click as</w:t>
          </w:r>
          <w:r>
            <w:t xml:space="preserve"> they are part a group of images.  Keep clicking until your selection handles are around the one image you wish to replace.</w:t>
          </w:r>
        </w:p>
        <w:p w:rsidR="00B577AE" w:rsidRDefault="00000000" w:rsidP="00B82BB3">
          <w:pPr>
            <w:pStyle w:val="NormalonDarkBackground"/>
          </w:pPr>
          <w:r>
            <w:t>Once the image you wish to replace is selected, you can either select “Change Picture” from the short cut menu, or click on the “Fil</w:t>
          </w:r>
          <w:r>
            <w:t>l” option and choose the option for “Picture.”</w:t>
          </w:r>
        </w:p>
        <w:p w:rsidR="00000000" w:rsidRDefault="00000000">
          <w:pPr>
            <w:pStyle w:val="4A91FA394F3F412FBFC45E70A3011005"/>
          </w:pPr>
          <w:r>
            <w:t>If you replace a photo with your own and it’s not a flawless fit for the space, you can crop it to fit in almost no time. Just select the picture and then, on the Picture Tools Format tab, click Crop.</w:t>
          </w:r>
        </w:p>
      </w:docPartBody>
    </w:docPart>
    <w:docPart>
      <w:docPartPr>
        <w:name w:val="EBD367F99D4D4978B0CE92E5741AA5B0"/>
        <w:category>
          <w:name w:val="General"/>
          <w:gallery w:val="placeholder"/>
        </w:category>
        <w:types>
          <w:type w:val="bbPlcHdr"/>
        </w:types>
        <w:behaviors>
          <w:behavior w:val="content"/>
        </w:behaviors>
        <w:guid w:val="{597D03D9-2556-495F-8233-BC150F68B9F4}"/>
      </w:docPartPr>
      <w:docPartBody>
        <w:p w:rsidR="00000000" w:rsidRDefault="00000000">
          <w:pPr>
            <w:pStyle w:val="EBD367F99D4D4978B0CE92E5741AA5B0"/>
          </w:pPr>
          <w:r w:rsidRPr="00953B3A">
            <w:t>Headline</w:t>
          </w:r>
          <w:r w:rsidRPr="00953B3A">
            <w:t xml:space="preserve"> Title</w:t>
          </w:r>
        </w:p>
      </w:docPartBody>
    </w:docPart>
    <w:docPart>
      <w:docPartPr>
        <w:name w:val="66BF301605A14DE5889BE688CF54F736"/>
        <w:category>
          <w:name w:val="General"/>
          <w:gallery w:val="placeholder"/>
        </w:category>
        <w:types>
          <w:type w:val="bbPlcHdr"/>
        </w:types>
        <w:behaviors>
          <w:behavior w:val="content"/>
        </w:behaviors>
        <w:guid w:val="{A741ADDB-C6F3-4697-98AE-E23D74DB0BA1}"/>
      </w:docPartPr>
      <w:docPartBody>
        <w:p w:rsidR="00B577AE" w:rsidRPr="00953B3A" w:rsidRDefault="00000000" w:rsidP="00B82BB3">
          <w:r w:rsidRPr="00953B3A">
            <w:t xml:space="preserve">We think the design of this newsletter is great as is!  But, if you do not agree, you are able to make it yours by making a few minor design tweaks!  </w:t>
          </w:r>
        </w:p>
        <w:p w:rsidR="00B577AE" w:rsidRPr="00953B3A" w:rsidRDefault="00000000" w:rsidP="00B82BB3">
          <w:r w:rsidRPr="00953B3A">
            <w:t>To change any of the text in this document, just click on the block of text you want to update!  T</w:t>
          </w:r>
          <w:r w:rsidRPr="00953B3A">
            <w:t>he formatting has already been programmed for ease of formatting.</w:t>
          </w:r>
        </w:p>
        <w:p w:rsidR="00B577AE" w:rsidRPr="00953B3A" w:rsidRDefault="00000000" w:rsidP="00B82BB3">
          <w:r w:rsidRPr="00953B3A">
            <w:t>You can easily change the overall colors of the template with just a few clicks.  Go to the Design tab and click on Colors.  From the list of colors, you can choose a different color scheme.</w:t>
          </w:r>
          <w:r w:rsidRPr="00953B3A">
            <w:t xml:space="preserve">  As you hover over the different choices, you can see what the overall feel of the document will change with each different option.</w:t>
          </w:r>
        </w:p>
        <w:p w:rsidR="00000000" w:rsidRDefault="00000000">
          <w:pPr>
            <w:pStyle w:val="66BF301605A14DE5889BE688CF54F736"/>
          </w:pPr>
          <w:r w:rsidRPr="00953B3A">
            <w:t xml:space="preserve">Changed the color and want to go back to the original design?  Easy!  Just go back to the Design tab and choose the Themes </w:t>
          </w:r>
          <w:r w:rsidRPr="00953B3A">
            <w:t>option.  From the list, click the option to reset the theme of this template.  And just like that, your document color scheme wi</w:t>
          </w:r>
          <w:r>
            <w:t>ll be restored to its original!</w:t>
          </w:r>
        </w:p>
      </w:docPartBody>
    </w:docPart>
    <w:docPart>
      <w:docPartPr>
        <w:name w:val="71773F0BF14046CE99BE5990FEDBE30A"/>
        <w:category>
          <w:name w:val="General"/>
          <w:gallery w:val="placeholder"/>
        </w:category>
        <w:types>
          <w:type w:val="bbPlcHdr"/>
        </w:types>
        <w:behaviors>
          <w:behavior w:val="content"/>
        </w:behaviors>
        <w:guid w:val="{0EA66618-E6BA-47EF-967F-7CE71A6F37A7}"/>
      </w:docPartPr>
      <w:docPartBody>
        <w:p w:rsidR="00000000" w:rsidRDefault="00000000">
          <w:pPr>
            <w:pStyle w:val="71773F0BF14046CE99BE5990FEDBE30A"/>
          </w:pPr>
          <w:r w:rsidRPr="00F40AD1">
            <w:t>“Put a quote here to highlight this issue of your newsletter.”</w:t>
          </w:r>
        </w:p>
      </w:docPartBody>
    </w:docPart>
    <w:docPart>
      <w:docPartPr>
        <w:name w:val="FA8DF993CDD54FAD85DA2FA8584E698E"/>
        <w:category>
          <w:name w:val="General"/>
          <w:gallery w:val="placeholder"/>
        </w:category>
        <w:types>
          <w:type w:val="bbPlcHdr"/>
        </w:types>
        <w:behaviors>
          <w:behavior w:val="content"/>
        </w:behaviors>
        <w:guid w:val="{73CEBCC3-CC8D-4C4E-AC71-45A91A61C6D2}"/>
      </w:docPartPr>
      <w:docPartBody>
        <w:p w:rsidR="00000000" w:rsidRDefault="00000000">
          <w:pPr>
            <w:pStyle w:val="FA8DF993CDD54FAD85DA2FA8584E698E"/>
          </w:pPr>
          <w:r w:rsidRPr="00953B3A">
            <w:t>Headline Title</w:t>
          </w:r>
        </w:p>
      </w:docPartBody>
    </w:docPart>
    <w:docPart>
      <w:docPartPr>
        <w:name w:val="6F245A5A327D4284A90D11ECB29F127E"/>
        <w:category>
          <w:name w:val="General"/>
          <w:gallery w:val="placeholder"/>
        </w:category>
        <w:types>
          <w:type w:val="bbPlcHdr"/>
        </w:types>
        <w:behaviors>
          <w:behavior w:val="content"/>
        </w:behaviors>
        <w:guid w:val="{4BCA8AB2-F5AF-4882-87B8-19F7A61E3FD0}"/>
      </w:docPartPr>
      <w:docPartBody>
        <w:p w:rsidR="00B577AE" w:rsidRPr="00953B3A" w:rsidRDefault="00000000" w:rsidP="00B82BB3">
          <w:r w:rsidRPr="00953B3A">
            <w:t>We think the desig</w:t>
          </w:r>
          <w:r w:rsidRPr="00953B3A">
            <w:t xml:space="preserve">n of this newsletter is great as is!  But, if you do not agree, you are able to make it yours by making a few minor design tweaks!  </w:t>
          </w:r>
        </w:p>
        <w:p w:rsidR="00B577AE" w:rsidRPr="00953B3A" w:rsidRDefault="00000000" w:rsidP="00B82BB3">
          <w:r w:rsidRPr="00953B3A">
            <w:t>To change any of the text in this document, just click on the block of text you want to update!  The formatting has already</w:t>
          </w:r>
          <w:r w:rsidRPr="00953B3A">
            <w:t xml:space="preserve"> been programmed for ease of formatting.</w:t>
          </w:r>
        </w:p>
        <w:p w:rsidR="00B577AE" w:rsidRPr="00953B3A" w:rsidRDefault="00000000" w:rsidP="00B82BB3">
          <w:r w:rsidRPr="00953B3A">
            <w:t xml:space="preserve">You can easily change the overall colors of the template with just a few clicks.  Go to the Design tab and click on Colors.  From the list of colors, you can choose a different color scheme.  As you hover over </w:t>
          </w:r>
          <w:r w:rsidRPr="00953B3A">
            <w:t>the different choices, you can see what the overall feel of the document will change with each different option.</w:t>
          </w:r>
        </w:p>
        <w:p w:rsidR="00000000" w:rsidRDefault="00000000">
          <w:pPr>
            <w:pStyle w:val="6F245A5A327D4284A90D11ECB29F127E"/>
          </w:pPr>
          <w:r w:rsidRPr="00953B3A">
            <w:t>Changed the color and want to go back to the original design?  Easy!  Just go back to the Design tab and choose the Themes option.  From the li</w:t>
          </w:r>
          <w:r w:rsidRPr="00953B3A">
            <w:t>st, click the option to reset the theme of this template.  And just like that, your document color scheme wi</w:t>
          </w:r>
          <w:r>
            <w:t>ll be restored to its original!</w:t>
          </w:r>
        </w:p>
      </w:docPartBody>
    </w:docPart>
    <w:docPart>
      <w:docPartPr>
        <w:name w:val="3D70D7D460D345B99D91271091AECEBB"/>
        <w:category>
          <w:name w:val="General"/>
          <w:gallery w:val="placeholder"/>
        </w:category>
        <w:types>
          <w:type w:val="bbPlcHdr"/>
        </w:types>
        <w:behaviors>
          <w:behavior w:val="content"/>
        </w:behaviors>
        <w:guid w:val="{E6768594-A9CF-4E04-833A-012290B2793D}"/>
      </w:docPartPr>
      <w:docPartBody>
        <w:p w:rsidR="00000000" w:rsidRDefault="00000000">
          <w:pPr>
            <w:pStyle w:val="3D70D7D460D345B99D91271091AECEBB"/>
          </w:pPr>
          <w:r w:rsidRPr="00C36AA3">
            <w:t>TITLE GOES HERE</w:t>
          </w:r>
        </w:p>
      </w:docPartBody>
    </w:docPart>
    <w:docPart>
      <w:docPartPr>
        <w:name w:val="2B2EC14B23FA41E79F5DFC84464D8BD9"/>
        <w:category>
          <w:name w:val="General"/>
          <w:gallery w:val="placeholder"/>
        </w:category>
        <w:types>
          <w:type w:val="bbPlcHdr"/>
        </w:types>
        <w:behaviors>
          <w:behavior w:val="content"/>
        </w:behaviors>
        <w:guid w:val="{FE4FBBE9-2150-4383-860C-FE8528F32C32}"/>
      </w:docPartPr>
      <w:docPartBody>
        <w:p w:rsidR="00B577AE" w:rsidRDefault="00000000" w:rsidP="00C36AA3">
          <w:r>
            <w:t>We think the design of this newsletter is great as is!  But, if you do not agree, you are able to make it yours by m</w:t>
          </w:r>
          <w:r>
            <w:t>aking a few minor design tweaks!  Tips on updating specific features are available throughout this example text.</w:t>
          </w:r>
        </w:p>
        <w:p w:rsidR="00B577AE" w:rsidRDefault="00000000" w:rsidP="00C36AA3">
          <w:r>
            <w:t>To change any of the text in this document, just click on the block of text you want to update!  The formatting has already been programmed for</w:t>
          </w:r>
          <w:r>
            <w:t xml:space="preserve"> ease of formatting.</w:t>
          </w:r>
        </w:p>
        <w:p w:rsidR="00B577AE" w:rsidRDefault="00000000" w:rsidP="00C36AA3">
          <w:r w:rsidRPr="00307A0A">
            <w:t>You can easily change the overall colors of the template with just a few clicks.  Go to the Design tab and click on Colors.  From the list of colors, you can choose a different color scheme.  As you hover over the different choices, yo</w:t>
          </w:r>
          <w:r w:rsidRPr="00307A0A">
            <w:t>u can see what the overall feel of the document will change with each different option.</w:t>
          </w:r>
        </w:p>
        <w:p w:rsidR="00B577AE" w:rsidRDefault="00000000" w:rsidP="00C36AA3">
          <w:r>
            <w:t>Changed the color and want to go back to the original design?  Easy!  Just go back to the Design tab and choose the Themes option.  From the list, click the option to r</w:t>
          </w:r>
          <w:r>
            <w:t>eset the theme of this template.  And just like that, your document color scheme will be restored to its original!</w:t>
          </w:r>
        </w:p>
        <w:p w:rsidR="00000000" w:rsidRDefault="00000000">
          <w:pPr>
            <w:pStyle w:val="2B2EC14B23FA41E79F5DFC84464D8BD9"/>
          </w:pPr>
          <w:r w:rsidRPr="00C36AA3">
            <w:t>Have other images you wish to use?  It is simple to replace any of the pictures in this newsletter.  Click twice on the image you wish to cha</w:t>
          </w:r>
          <w:r w:rsidRPr="00C36AA3">
            <w:t>nge.  Some images may need an extra click as they are part a group of images.  Keep clicking until your selection handles are around the</w:t>
          </w:r>
          <w:r>
            <w:t xml:space="preserve"> one image you wish to replace.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ost">
    <w:panose1 w:val="00000000000000000000"/>
    <w:charset w:val="00"/>
    <w:family w:val="auto"/>
    <w:pitch w:val="variable"/>
    <w:sig w:usb0="A00002EF" w:usb1="0000205B" w:usb2="00000010" w:usb3="00000000" w:csb0="00000097"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B2"/>
    <w:rsid w:val="00F1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2D8DB051D4812A3AC737709CB8B21">
    <w:name w:val="B822D8DB051D4812A3AC737709CB8B21"/>
  </w:style>
  <w:style w:type="paragraph" w:customStyle="1" w:styleId="F7055EF17FDB4FF98FC27DADF346CBDB">
    <w:name w:val="F7055EF17FDB4FF98FC27DADF346CBDB"/>
  </w:style>
  <w:style w:type="paragraph" w:customStyle="1" w:styleId="1DD8ABEE785242788C25C5756CF84532">
    <w:name w:val="1DD8ABEE785242788C25C5756CF84532"/>
  </w:style>
  <w:style w:type="paragraph" w:customStyle="1" w:styleId="05D37CBCB880486684ED11F80F02778F">
    <w:name w:val="05D37CBCB880486684ED11F80F02778F"/>
  </w:style>
  <w:style w:type="paragraph" w:customStyle="1" w:styleId="8832264B733B439F8EA7C72F54056103">
    <w:name w:val="8832264B733B439F8EA7C72F54056103"/>
  </w:style>
  <w:style w:type="paragraph" w:customStyle="1" w:styleId="1D66546CD84B4AC5AE0B70BE569CC706">
    <w:name w:val="1D66546CD84B4AC5AE0B70BE569CC706"/>
  </w:style>
  <w:style w:type="paragraph" w:customStyle="1" w:styleId="96F980B66B40407280F3E37EC7645C06">
    <w:name w:val="96F980B66B40407280F3E37EC7645C06"/>
  </w:style>
  <w:style w:type="character" w:styleId="PlaceholderText">
    <w:name w:val="Placeholder Text"/>
    <w:basedOn w:val="DefaultParagraphFont"/>
    <w:uiPriority w:val="99"/>
    <w:semiHidden/>
    <w:rPr>
      <w:color w:val="808080"/>
    </w:rPr>
  </w:style>
  <w:style w:type="paragraph" w:customStyle="1" w:styleId="0A9B7AA8A0644B23AA7DBDBBED3A0B49">
    <w:name w:val="0A9B7AA8A0644B23AA7DBDBBED3A0B49"/>
  </w:style>
  <w:style w:type="paragraph" w:customStyle="1" w:styleId="NormalonDarkBackground">
    <w:name w:val="Normal on Dark Background"/>
    <w:basedOn w:val="Normal"/>
    <w:qFormat/>
    <w:pPr>
      <w:spacing w:before="200" w:after="200" w:line="276" w:lineRule="auto"/>
    </w:pPr>
    <w:rPr>
      <w:color w:val="FFFFFF" w:themeColor="background1"/>
      <w:szCs w:val="20"/>
      <w:lang w:eastAsia="ja-JP"/>
    </w:rPr>
  </w:style>
  <w:style w:type="paragraph" w:customStyle="1" w:styleId="4A91FA394F3F412FBFC45E70A3011005">
    <w:name w:val="4A91FA394F3F412FBFC45E70A3011005"/>
  </w:style>
  <w:style w:type="paragraph" w:customStyle="1" w:styleId="EBD367F99D4D4978B0CE92E5741AA5B0">
    <w:name w:val="EBD367F99D4D4978B0CE92E5741AA5B0"/>
  </w:style>
  <w:style w:type="paragraph" w:customStyle="1" w:styleId="66BF301605A14DE5889BE688CF54F736">
    <w:name w:val="66BF301605A14DE5889BE688CF54F736"/>
  </w:style>
  <w:style w:type="paragraph" w:customStyle="1" w:styleId="71773F0BF14046CE99BE5990FEDBE30A">
    <w:name w:val="71773F0BF14046CE99BE5990FEDBE30A"/>
  </w:style>
  <w:style w:type="paragraph" w:customStyle="1" w:styleId="FA8DF993CDD54FAD85DA2FA8584E698E">
    <w:name w:val="FA8DF993CDD54FAD85DA2FA8584E698E"/>
  </w:style>
  <w:style w:type="paragraph" w:customStyle="1" w:styleId="6F245A5A327D4284A90D11ECB29F127E">
    <w:name w:val="6F245A5A327D4284A90D11ECB29F127E"/>
  </w:style>
  <w:style w:type="paragraph" w:customStyle="1" w:styleId="3D70D7D460D345B99D91271091AECEBB">
    <w:name w:val="3D70D7D460D345B99D91271091AECEBB"/>
  </w:style>
  <w:style w:type="paragraph" w:customStyle="1" w:styleId="2B2EC14B23FA41E79F5DFC84464D8BD9">
    <w:name w:val="2B2EC14B23FA41E79F5DFC84464D8B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37FD94-E7BB-4943-A966-9004E095AAE0}">
  <ds:schemaRefs>
    <ds:schemaRef ds:uri="http://schemas.openxmlformats.org/officeDocument/2006/bibliography"/>
  </ds:schemaRefs>
</ds:datastoreItem>
</file>

<file path=customXml/itemProps3.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A92BA37-1713-4117-8D4A-CF25C0A741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Template 28</Template>
  <TotalTime>0</TotalTime>
  <Pages>7</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2022-12-06T11:04:00Z</dcterms:created>
  <dcterms:modified xsi:type="dcterms:W3CDTF">2022-12-06T11:17:00Z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