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5C7E9" w14:textId="77777777" w:rsidR="00E230E4" w:rsidRPr="003D46AF" w:rsidRDefault="001C2C19">
      <w:pPr>
        <w:rPr>
          <w:rFonts w:ascii="Abadi MT Std Condensed" w:hAnsi="Abadi MT Std Condensed"/>
        </w:rPr>
      </w:pP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3163A" wp14:editId="4A988E14">
                <wp:simplePos x="0" y="0"/>
                <wp:positionH relativeFrom="page">
                  <wp:posOffset>5455920</wp:posOffset>
                </wp:positionH>
                <wp:positionV relativeFrom="page">
                  <wp:posOffset>762000</wp:posOffset>
                </wp:positionV>
                <wp:extent cx="4099560" cy="2377440"/>
                <wp:effectExtent l="0" t="0" r="0" b="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56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380" w14:textId="77777777" w:rsidR="00AB7F6E" w:rsidRDefault="00AB7F6E" w:rsidP="00AB7F6E">
                            <w:r>
                              <w:t>Type your recipe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29.6pt;margin-top:60pt;width:322.8pt;height:18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YbhuAIAALw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" filled="f" stroked="f">
                <v:textbox>
                  <w:txbxContent>
                    <w:p w:rsidR="00AB7F6E" w:rsidRDefault="00AB7F6E" w:rsidP="00AB7F6E">
                      <w:r>
                        <w:t>Type your recipe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8F7B64" wp14:editId="707D9B45">
                <wp:simplePos x="0" y="0"/>
                <wp:positionH relativeFrom="page">
                  <wp:posOffset>487680</wp:posOffset>
                </wp:positionH>
                <wp:positionV relativeFrom="page">
                  <wp:posOffset>762000</wp:posOffset>
                </wp:positionV>
                <wp:extent cx="4099560" cy="2377440"/>
                <wp:effectExtent l="0" t="0" r="0" b="0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56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32085" w14:textId="77777777" w:rsidR="00AB7F6E" w:rsidRDefault="00AB7F6E" w:rsidP="00AB7F6E">
                            <w:r>
                              <w:t>Type your recipe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8F7B6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margin-left:38.4pt;margin-top:60pt;width:322.8pt;height:187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" filled="f" stroked="f">
                <v:textbox>
                  <w:txbxContent>
                    <w:p w14:paraId="2D132085" w14:textId="77777777" w:rsidR="00AB7F6E" w:rsidRDefault="00AB7F6E" w:rsidP="00AB7F6E">
                      <w:r>
                        <w:t>Type your recipe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BA8E25" wp14:editId="18EBE075">
                <wp:simplePos x="0" y="0"/>
                <wp:positionH relativeFrom="page">
                  <wp:posOffset>5455920</wp:posOffset>
                </wp:positionH>
                <wp:positionV relativeFrom="page">
                  <wp:posOffset>4632960</wp:posOffset>
                </wp:positionV>
                <wp:extent cx="4099560" cy="2377440"/>
                <wp:effectExtent l="0" t="0" r="0" b="0"/>
                <wp:wrapNone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56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EEC10" w14:textId="77777777" w:rsidR="00AB7F6E" w:rsidRDefault="00AB7F6E" w:rsidP="00AB7F6E">
                            <w:r>
                              <w:t>Type your recipe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8" type="#_x0000_t202" style="position:absolute;margin-left:429.6pt;margin-top:364.8pt;width:322.8pt;height:187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" filled="f" stroked="f">
                <v:textbox>
                  <w:txbxContent>
                    <w:p w:rsidR="00AB7F6E" w:rsidRDefault="00AB7F6E" w:rsidP="00AB7F6E">
                      <w:r>
                        <w:t>Type your recipe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EB921" wp14:editId="4BE0EB8C">
                <wp:simplePos x="0" y="0"/>
                <wp:positionH relativeFrom="page">
                  <wp:posOffset>487680</wp:posOffset>
                </wp:positionH>
                <wp:positionV relativeFrom="page">
                  <wp:posOffset>4632960</wp:posOffset>
                </wp:positionV>
                <wp:extent cx="4099560" cy="2377440"/>
                <wp:effectExtent l="0" t="0" r="0" b="0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56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BE313" w14:textId="77777777" w:rsidR="00AB7F6E" w:rsidRDefault="00AB7F6E" w:rsidP="00AB7F6E">
                            <w:r>
                              <w:t>Type your recipe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38.4pt;margin-top:364.8pt;width:322.8pt;height:187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" filled="f" stroked="f">
                <v:textbox>
                  <w:txbxContent>
                    <w:p w:rsidR="00AB7F6E" w:rsidRDefault="00AB7F6E" w:rsidP="00AB7F6E">
                      <w:r>
                        <w:t>Type your recipe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B93B6B" wp14:editId="73293E60">
                <wp:simplePos x="0" y="0"/>
                <wp:positionH relativeFrom="page">
                  <wp:posOffset>365760</wp:posOffset>
                </wp:positionH>
                <wp:positionV relativeFrom="page">
                  <wp:posOffset>411480</wp:posOffset>
                </wp:positionV>
                <wp:extent cx="4326890" cy="3072765"/>
                <wp:effectExtent l="0" t="0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890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91F48D" w14:textId="77777777" w:rsidR="00AB7F6E" w:rsidRPr="00AB7F6E" w:rsidRDefault="001C2C19" w:rsidP="00AB7F6E">
                            <w:pPr>
                              <w:pStyle w:val="Heading2"/>
                            </w:pPr>
                            <w:r w:rsidRPr="00AB7F6E">
                              <w:rPr>
                                <w:noProof/>
                              </w:rPr>
                              <w:drawing>
                                <wp:inline distT="0" distB="0" distL="0" distR="0" wp14:anchorId="17BDE305" wp14:editId="6ABAF23B">
                                  <wp:extent cx="4143375" cy="2981325"/>
                                  <wp:effectExtent l="0" t="0" r="9525" b="9525"/>
                                  <wp:docPr id="1" name="Picture 1" descr="Ornament bor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Ornament bord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3375" cy="2981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28.8pt;margin-top:32.4pt;width:340.7pt;height:241.95pt;z-index: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" filled="f" stroked="f">
                <v:textbox style="mso-fit-shape-to-text:t">
                  <w:txbxContent>
                    <w:p w:rsidR="00AB7F6E" w:rsidRPr="00AB7F6E" w:rsidRDefault="001C2C19" w:rsidP="00AB7F6E">
                      <w:pPr>
                        <w:pStyle w:val="Heading2"/>
                      </w:pPr>
                      <w:r w:rsidRPr="00AB7F6E">
                        <w:rPr>
                          <w:noProof/>
                        </w:rPr>
                        <w:drawing>
                          <wp:inline distT="0" distB="0" distL="0" distR="0">
                            <wp:extent cx="4143375" cy="2981325"/>
                            <wp:effectExtent l="0" t="0" r="9525" b="9525"/>
                            <wp:docPr id="1" name="Picture 1" descr="Ornament bor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Ornament bord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3375" cy="2981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04AE629" wp14:editId="246C5AFC">
                <wp:simplePos x="0" y="0"/>
                <wp:positionH relativeFrom="page">
                  <wp:posOffset>365760</wp:posOffset>
                </wp:positionH>
                <wp:positionV relativeFrom="page">
                  <wp:posOffset>4282440</wp:posOffset>
                </wp:positionV>
                <wp:extent cx="4326890" cy="3072765"/>
                <wp:effectExtent l="0" t="0" r="0" b="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890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11265" w14:textId="77777777" w:rsidR="00AB7F6E" w:rsidRPr="00AB7F6E" w:rsidRDefault="001C2C19" w:rsidP="00AB7F6E">
                            <w:pPr>
                              <w:pStyle w:val="Heading2"/>
                            </w:pPr>
                            <w:r w:rsidRPr="00AB7F6E">
                              <w:rPr>
                                <w:noProof/>
                              </w:rPr>
                              <w:drawing>
                                <wp:inline distT="0" distB="0" distL="0" distR="0" wp14:anchorId="20EBC336" wp14:editId="0FACB92D">
                                  <wp:extent cx="4143375" cy="2981325"/>
                                  <wp:effectExtent l="0" t="0" r="9525" b="9525"/>
                                  <wp:docPr id="2" name="Picture 2" descr="Ornament bor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Ornament bord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3375" cy="2981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margin-left:28.8pt;margin-top:337.2pt;width:340.7pt;height:241.95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" filled="f" stroked="f">
                <v:textbox style="mso-fit-shape-to-text:t">
                  <w:txbxContent>
                    <w:p w:rsidR="00AB7F6E" w:rsidRPr="00AB7F6E" w:rsidRDefault="001C2C19" w:rsidP="00AB7F6E">
                      <w:pPr>
                        <w:pStyle w:val="Heading2"/>
                      </w:pPr>
                      <w:r w:rsidRPr="00AB7F6E">
                        <w:rPr>
                          <w:noProof/>
                        </w:rPr>
                        <w:drawing>
                          <wp:inline distT="0" distB="0" distL="0" distR="0">
                            <wp:extent cx="4143375" cy="2981325"/>
                            <wp:effectExtent l="0" t="0" r="9525" b="9525"/>
                            <wp:docPr id="2" name="Picture 2" descr="Ornament bor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Ornament bord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3375" cy="2981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EB2FD7" wp14:editId="38973115">
                <wp:simplePos x="0" y="0"/>
                <wp:positionH relativeFrom="page">
                  <wp:posOffset>5364480</wp:posOffset>
                </wp:positionH>
                <wp:positionV relativeFrom="page">
                  <wp:posOffset>411480</wp:posOffset>
                </wp:positionV>
                <wp:extent cx="4326890" cy="3072765"/>
                <wp:effectExtent l="0" t="0" r="0" b="0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890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8F5C4" w14:textId="77777777" w:rsidR="00AB7F6E" w:rsidRPr="00AB7F6E" w:rsidRDefault="001C2C19" w:rsidP="00AB7F6E">
                            <w:pPr>
                              <w:pStyle w:val="Heading2"/>
                            </w:pPr>
                            <w:r w:rsidRPr="00AB7F6E">
                              <w:rPr>
                                <w:noProof/>
                              </w:rPr>
                              <w:drawing>
                                <wp:inline distT="0" distB="0" distL="0" distR="0" wp14:anchorId="70489C8E" wp14:editId="2CAAF00B">
                                  <wp:extent cx="4143375" cy="2981325"/>
                                  <wp:effectExtent l="0" t="0" r="9525" b="9525"/>
                                  <wp:docPr id="3" name="Picture 3" descr="Ornament bor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Ornament bord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3375" cy="2981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margin-left:422.4pt;margin-top:32.4pt;width:340.7pt;height:241.95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" filled="f" stroked="f">
                <v:textbox style="mso-fit-shape-to-text:t">
                  <w:txbxContent>
                    <w:p w:rsidR="00AB7F6E" w:rsidRPr="00AB7F6E" w:rsidRDefault="001C2C19" w:rsidP="00AB7F6E">
                      <w:pPr>
                        <w:pStyle w:val="Heading2"/>
                      </w:pPr>
                      <w:r w:rsidRPr="00AB7F6E">
                        <w:rPr>
                          <w:noProof/>
                        </w:rPr>
                        <w:drawing>
                          <wp:inline distT="0" distB="0" distL="0" distR="0">
                            <wp:extent cx="4143375" cy="2981325"/>
                            <wp:effectExtent l="0" t="0" r="9525" b="9525"/>
                            <wp:docPr id="3" name="Picture 3" descr="Ornament bor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Ornament bord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3375" cy="2981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D46AF">
        <w:rPr>
          <w:rFonts w:ascii="Abadi MT Std Condensed" w:hAnsi="Abadi MT Std Condensed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B42D4B6" wp14:editId="6DE71B0A">
                <wp:simplePos x="0" y="0"/>
                <wp:positionH relativeFrom="page">
                  <wp:posOffset>5364480</wp:posOffset>
                </wp:positionH>
                <wp:positionV relativeFrom="page">
                  <wp:posOffset>4282440</wp:posOffset>
                </wp:positionV>
                <wp:extent cx="4326890" cy="3072765"/>
                <wp:effectExtent l="0" t="0" r="0" b="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890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6FBE3" w14:textId="77777777" w:rsidR="00E81D4D" w:rsidRPr="00AB7F6E" w:rsidRDefault="001C2C19" w:rsidP="00E81D4D">
                            <w:pPr>
                              <w:pStyle w:val="Heading2"/>
                            </w:pPr>
                            <w:r w:rsidRPr="00AB7F6E">
                              <w:rPr>
                                <w:noProof/>
                              </w:rPr>
                              <w:drawing>
                                <wp:inline distT="0" distB="0" distL="0" distR="0" wp14:anchorId="34C7A499" wp14:editId="6A0249D0">
                                  <wp:extent cx="4143375" cy="2981325"/>
                                  <wp:effectExtent l="0" t="0" r="9525" b="9525"/>
                                  <wp:docPr id="4" name="Picture 4" descr="Ornament bor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Ornament bord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3375" cy="2981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422.4pt;margin-top:337.2pt;width:340.7pt;height:241.95pt;z-index: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" filled="f" stroked="f">
                <v:textbox style="mso-fit-shape-to-text:t">
                  <w:txbxContent>
                    <w:p w:rsidR="00E81D4D" w:rsidRPr="00AB7F6E" w:rsidRDefault="001C2C19" w:rsidP="00E81D4D">
                      <w:pPr>
                        <w:pStyle w:val="Heading2"/>
                      </w:pPr>
                      <w:r w:rsidRPr="00AB7F6E">
                        <w:rPr>
                          <w:noProof/>
                        </w:rPr>
                        <w:drawing>
                          <wp:inline distT="0" distB="0" distL="0" distR="0">
                            <wp:extent cx="4143375" cy="2981325"/>
                            <wp:effectExtent l="0" t="0" r="9525" b="9525"/>
                            <wp:docPr id="4" name="Picture 4" descr="Ornament bor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Ornament bord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3375" cy="2981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230E4" w:rsidRPr="003D46AF" w:rsidSect="00E81D4D">
      <w:headerReference w:type="even" r:id="rId8"/>
      <w:pgSz w:w="15840" w:h="12240" w:orient="landscape"/>
      <w:pgMar w:top="720" w:right="734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A9C18" w14:textId="77777777" w:rsidR="00BD0685" w:rsidRDefault="00BD0685" w:rsidP="00E230E4">
      <w:r>
        <w:separator/>
      </w:r>
    </w:p>
  </w:endnote>
  <w:endnote w:type="continuationSeparator" w:id="0">
    <w:p w14:paraId="72C10BB2" w14:textId="77777777" w:rsidR="00BD0685" w:rsidRDefault="00BD0685" w:rsidP="00E2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Std Condensed">
    <w:panose1 w:val="020B05060201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6AA37" w14:textId="77777777" w:rsidR="00BD0685" w:rsidRDefault="00BD0685" w:rsidP="00E230E4">
      <w:r>
        <w:separator/>
      </w:r>
    </w:p>
  </w:footnote>
  <w:footnote w:type="continuationSeparator" w:id="0">
    <w:p w14:paraId="5C047F59" w14:textId="77777777" w:rsidR="00BD0685" w:rsidRDefault="00BD0685" w:rsidP="00E2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4BB65" w14:textId="77777777" w:rsidR="00E230E4" w:rsidRDefault="00E230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20"/>
  <w:drawingGridVerticalSpacing w:val="720"/>
  <w:doNotUseMarginsForDrawingGridOrigin/>
  <w:drawingGridHorizontalOrigin w:val="720"/>
  <w:drawingGridVerticalOrigin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C19"/>
    <w:rsid w:val="001C2C19"/>
    <w:rsid w:val="00225EBE"/>
    <w:rsid w:val="003D46AF"/>
    <w:rsid w:val="0080458C"/>
    <w:rsid w:val="00AB7F6E"/>
    <w:rsid w:val="00BD0685"/>
    <w:rsid w:val="00BE2B0D"/>
    <w:rsid w:val="00E230E4"/>
    <w:rsid w:val="00E8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DDC5D"/>
  <w15:chartTrackingRefBased/>
  <w15:docId w15:val="{6FF02E0E-6BAE-4CF4-8249-EDB31B57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7F6E"/>
    <w:rPr>
      <w:rFonts w:ascii="Trebuchet MS" w:hAnsi="Trebuchet M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000000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81D4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E81D4D"/>
    <w:rPr>
      <w:b/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lexy\cookbook%20template\cookbook%20template%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cookbook template 17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Avery Dennison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RABIA MAQSOOD</cp:lastModifiedBy>
  <cp:revision>2</cp:revision>
  <cp:lastPrinted>2003-12-15T09:11:00Z</cp:lastPrinted>
  <dcterms:created xsi:type="dcterms:W3CDTF">2017-04-25T07:33:00Z</dcterms:created>
  <dcterms:modified xsi:type="dcterms:W3CDTF">2020-11-11T17:41:00Z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TC010127801033</vt:lpwstr>
  </property>
</Properties>
</file>