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320" w:rsidRPr="00A766C1" w:rsidRDefault="00F45320" w:rsidP="00E8356C">
      <w:pPr>
        <w:spacing w:after="0"/>
        <w:contextualSpacing/>
        <w:rPr>
          <w:rFonts w:ascii="Candara" w:hAnsi="Candara"/>
        </w:rPr>
      </w:pPr>
      <w:bookmarkStart w:id="0" w:name="_GoBack"/>
    </w:p>
    <w:p w:rsidR="00F45320" w:rsidRPr="00A766C1" w:rsidRDefault="00F45320" w:rsidP="00E8356C">
      <w:pPr>
        <w:spacing w:after="0"/>
        <w:contextualSpacing/>
        <w:rPr>
          <w:rFonts w:ascii="Candara" w:hAnsi="Candara"/>
        </w:rPr>
      </w:pPr>
    </w:p>
    <w:p w:rsidR="00F45320" w:rsidRPr="00A766C1" w:rsidRDefault="00F45320" w:rsidP="00E8356C">
      <w:pPr>
        <w:spacing w:after="0"/>
        <w:contextualSpacing/>
        <w:rPr>
          <w:rFonts w:ascii="Candara" w:hAnsi="Candara"/>
        </w:rPr>
      </w:pPr>
    </w:p>
    <w:p w:rsidR="00E8356C" w:rsidRPr="00A766C1" w:rsidRDefault="00E8356C" w:rsidP="00E8356C">
      <w:pPr>
        <w:spacing w:after="0"/>
        <w:contextualSpacing/>
        <w:rPr>
          <w:rFonts w:ascii="Candara" w:hAnsi="Candara"/>
        </w:rPr>
      </w:pPr>
      <w:r w:rsidRPr="00A766C1">
        <w:rPr>
          <w:rFonts w:ascii="Candara" w:hAnsi="Candara"/>
        </w:rPr>
        <w:fldChar w:fldCharType="begin"/>
      </w:r>
      <w:r w:rsidRPr="00A766C1">
        <w:rPr>
          <w:rFonts w:ascii="Candara" w:hAnsi="Candara"/>
        </w:rPr>
        <w:instrText xml:space="preserve"> DATE  \@ "dddd, MMMM dd, yyyy"  \* MERGEFORMAT </w:instrText>
      </w:r>
      <w:r w:rsidRPr="00A766C1">
        <w:rPr>
          <w:rFonts w:ascii="Candara" w:hAnsi="Candara"/>
        </w:rPr>
        <w:fldChar w:fldCharType="separate"/>
      </w:r>
      <w:r w:rsidR="00A766C1" w:rsidRPr="00A766C1">
        <w:rPr>
          <w:rFonts w:ascii="Candara" w:hAnsi="Candara"/>
          <w:noProof/>
        </w:rPr>
        <w:t>Wednesday, September 26, 2018</w:t>
      </w:r>
      <w:r w:rsidRPr="00A766C1">
        <w:rPr>
          <w:rFonts w:ascii="Candara" w:hAnsi="Candara"/>
        </w:rPr>
        <w:fldChar w:fldCharType="end"/>
      </w:r>
    </w:p>
    <w:p w:rsidR="00E8356C" w:rsidRPr="00A766C1" w:rsidRDefault="00E8356C" w:rsidP="00E8356C">
      <w:pPr>
        <w:spacing w:after="0"/>
        <w:contextualSpacing/>
        <w:rPr>
          <w:rFonts w:ascii="Candara" w:hAnsi="Candara"/>
        </w:rPr>
      </w:pPr>
    </w:p>
    <w:p w:rsidR="00F45320" w:rsidRPr="00A766C1" w:rsidRDefault="00F45320" w:rsidP="00E8356C">
      <w:pPr>
        <w:spacing w:after="0"/>
        <w:contextualSpacing/>
        <w:rPr>
          <w:rFonts w:ascii="Candara" w:hAnsi="Candara"/>
        </w:rPr>
      </w:pPr>
    </w:p>
    <w:p w:rsidR="00F45320" w:rsidRPr="00A766C1" w:rsidRDefault="00F45320" w:rsidP="00E8356C">
      <w:pPr>
        <w:spacing w:after="0"/>
        <w:contextualSpacing/>
        <w:rPr>
          <w:rFonts w:ascii="Candara" w:hAnsi="Candara"/>
        </w:rPr>
      </w:pPr>
    </w:p>
    <w:sdt>
      <w:sdtPr>
        <w:rPr>
          <w:rFonts w:ascii="Candara" w:hAnsi="Candara"/>
        </w:rPr>
        <w:id w:val="1114092995"/>
        <w:placeholder>
          <w:docPart w:val="2B0660D26B094B589B93B7DEEE221C5B"/>
        </w:placeholder>
        <w:showingPlcHdr/>
      </w:sdtPr>
      <w:sdtEndPr/>
      <w:sdtContent>
        <w:p w:rsidR="00E8356C" w:rsidRPr="00A766C1" w:rsidRDefault="00E8356C" w:rsidP="00E8356C">
          <w:pPr>
            <w:spacing w:after="0"/>
            <w:contextualSpacing/>
            <w:rPr>
              <w:rFonts w:ascii="Candara" w:hAnsi="Candara"/>
            </w:rPr>
          </w:pPr>
          <w:r w:rsidRPr="00A766C1">
            <w:rPr>
              <w:rStyle w:val="PlaceholderText"/>
              <w:rFonts w:ascii="Candara" w:hAnsi="Candara"/>
            </w:rPr>
            <w:t xml:space="preserve">Name of Contact </w:t>
          </w:r>
        </w:p>
      </w:sdtContent>
    </w:sdt>
    <w:sdt>
      <w:sdtPr>
        <w:rPr>
          <w:rFonts w:ascii="Candara" w:hAnsi="Candara"/>
        </w:rPr>
        <w:id w:val="1445572344"/>
        <w:placeholder>
          <w:docPart w:val="79E57D05C4CE465997D070F2E536EBC9"/>
        </w:placeholder>
        <w:showingPlcHdr/>
      </w:sdtPr>
      <w:sdtEndPr/>
      <w:sdtContent>
        <w:p w:rsidR="00E8356C" w:rsidRPr="00A766C1" w:rsidRDefault="00E8356C" w:rsidP="00E8356C">
          <w:pPr>
            <w:spacing w:after="0"/>
            <w:contextualSpacing/>
            <w:rPr>
              <w:rFonts w:ascii="Candara" w:hAnsi="Candara"/>
            </w:rPr>
          </w:pPr>
          <w:r w:rsidRPr="00A766C1">
            <w:rPr>
              <w:rStyle w:val="PlaceholderText"/>
              <w:rFonts w:ascii="Candara" w:hAnsi="Candara"/>
            </w:rPr>
            <w:t>Title of Contact</w:t>
          </w:r>
        </w:p>
      </w:sdtContent>
    </w:sdt>
    <w:sdt>
      <w:sdtPr>
        <w:rPr>
          <w:rFonts w:ascii="Candara" w:hAnsi="Candara"/>
        </w:rPr>
        <w:id w:val="1043397703"/>
        <w:placeholder>
          <w:docPart w:val="02E72117A4EB4820AFF07A58D3A51047"/>
        </w:placeholder>
        <w:showingPlcHdr/>
      </w:sdtPr>
      <w:sdtEndPr/>
      <w:sdtContent>
        <w:p w:rsidR="00E8356C" w:rsidRPr="00A766C1" w:rsidRDefault="00E8356C" w:rsidP="00E8356C">
          <w:pPr>
            <w:spacing w:after="0"/>
            <w:contextualSpacing/>
            <w:rPr>
              <w:rFonts w:ascii="Candara" w:hAnsi="Candara"/>
            </w:rPr>
          </w:pPr>
          <w:r w:rsidRPr="00A766C1">
            <w:rPr>
              <w:rStyle w:val="PlaceholderText"/>
              <w:rFonts w:ascii="Candara" w:hAnsi="Candara"/>
            </w:rPr>
            <w:t>Business Name</w:t>
          </w:r>
        </w:p>
      </w:sdtContent>
    </w:sdt>
    <w:sdt>
      <w:sdtPr>
        <w:rPr>
          <w:rFonts w:ascii="Candara" w:hAnsi="Candara"/>
        </w:rPr>
        <w:id w:val="81189041"/>
        <w:placeholder>
          <w:docPart w:val="79EA2AF1C0B04DC282CC7662EB7E5195"/>
        </w:placeholder>
        <w:showingPlcHdr/>
      </w:sdtPr>
      <w:sdtEndPr/>
      <w:sdtContent>
        <w:p w:rsidR="00E8356C" w:rsidRPr="00A766C1" w:rsidRDefault="00E8356C" w:rsidP="00E8356C">
          <w:pPr>
            <w:spacing w:after="0"/>
            <w:contextualSpacing/>
            <w:rPr>
              <w:rFonts w:ascii="Candara" w:hAnsi="Candara"/>
            </w:rPr>
          </w:pPr>
          <w:r w:rsidRPr="00A766C1">
            <w:rPr>
              <w:rStyle w:val="PlaceholderText"/>
              <w:rFonts w:ascii="Candara" w:hAnsi="Candara"/>
            </w:rPr>
            <w:t>Business Address</w:t>
          </w:r>
        </w:p>
      </w:sdtContent>
    </w:sdt>
    <w:sdt>
      <w:sdtPr>
        <w:rPr>
          <w:rFonts w:ascii="Candara" w:hAnsi="Candara"/>
        </w:rPr>
        <w:id w:val="-2059920731"/>
        <w:placeholder>
          <w:docPart w:val="232300D1449C4E729A68D6CC41BA107A"/>
        </w:placeholder>
        <w:showingPlcHdr/>
      </w:sdtPr>
      <w:sdtEndPr/>
      <w:sdtContent>
        <w:p w:rsidR="00E8356C" w:rsidRPr="00A766C1" w:rsidRDefault="00E8356C" w:rsidP="00E8356C">
          <w:pPr>
            <w:spacing w:after="0"/>
            <w:contextualSpacing/>
            <w:rPr>
              <w:rFonts w:ascii="Candara" w:hAnsi="Candara"/>
            </w:rPr>
          </w:pPr>
          <w:r w:rsidRPr="00A766C1">
            <w:rPr>
              <w:rStyle w:val="PlaceholderText"/>
              <w:rFonts w:ascii="Candara" w:hAnsi="Candara"/>
            </w:rPr>
            <w:t>Business City, State and Zip Code</w:t>
          </w:r>
        </w:p>
      </w:sdtContent>
    </w:sdt>
    <w:p w:rsidR="00E8356C" w:rsidRPr="00A766C1" w:rsidRDefault="00E8356C" w:rsidP="00E8356C">
      <w:pPr>
        <w:spacing w:after="0"/>
        <w:contextualSpacing/>
        <w:rPr>
          <w:rFonts w:ascii="Candara" w:hAnsi="Candara"/>
        </w:rPr>
      </w:pPr>
    </w:p>
    <w:p w:rsidR="00E8356C" w:rsidRPr="00A766C1" w:rsidRDefault="00E8356C" w:rsidP="00E8356C">
      <w:pPr>
        <w:spacing w:after="0"/>
        <w:contextualSpacing/>
        <w:rPr>
          <w:rFonts w:ascii="Candara" w:hAnsi="Candara"/>
        </w:rPr>
      </w:pPr>
      <w:r w:rsidRPr="00A766C1">
        <w:rPr>
          <w:rFonts w:ascii="Candara" w:hAnsi="Candara"/>
        </w:rPr>
        <w:t xml:space="preserve">Dear </w:t>
      </w:r>
      <w:sdt>
        <w:sdtPr>
          <w:rPr>
            <w:rFonts w:ascii="Candara" w:hAnsi="Candara"/>
          </w:rPr>
          <w:id w:val="129372605"/>
          <w:placeholder>
            <w:docPart w:val="143A863D668E4A778048B1AFC3E4A1D7"/>
          </w:placeholder>
          <w:showingPlcHdr/>
        </w:sdtPr>
        <w:sdtEndPr/>
        <w:sdtContent>
          <w:r w:rsidRPr="00A766C1">
            <w:rPr>
              <w:rStyle w:val="PlaceholderText"/>
              <w:rFonts w:ascii="Candara" w:hAnsi="Candara"/>
            </w:rPr>
            <w:t>Mr./Ms. Contact’s Last Name</w:t>
          </w:r>
        </w:sdtContent>
      </w:sdt>
      <w:r w:rsidRPr="00A766C1">
        <w:rPr>
          <w:rFonts w:ascii="Candara" w:hAnsi="Candara"/>
        </w:rPr>
        <w:t>:</w:t>
      </w:r>
    </w:p>
    <w:p w:rsidR="00E8356C" w:rsidRPr="00A766C1" w:rsidRDefault="00E8356C" w:rsidP="00E8356C">
      <w:pPr>
        <w:spacing w:after="0"/>
        <w:contextualSpacing/>
        <w:rPr>
          <w:rFonts w:ascii="Candara" w:hAnsi="Candara"/>
        </w:rPr>
      </w:pPr>
    </w:p>
    <w:p w:rsidR="00EB7F83" w:rsidRPr="00A766C1" w:rsidRDefault="006B6925" w:rsidP="009B0A24">
      <w:pPr>
        <w:spacing w:after="0"/>
        <w:contextualSpacing/>
        <w:rPr>
          <w:rFonts w:ascii="Candara" w:hAnsi="Candara"/>
        </w:rPr>
      </w:pPr>
      <w:sdt>
        <w:sdtPr>
          <w:rPr>
            <w:rFonts w:ascii="Candara" w:hAnsi="Candara"/>
          </w:rPr>
          <w:id w:val="-661397711"/>
          <w:placeholder>
            <w:docPart w:val="F51F619380734766B8B64807FA4BBE19"/>
          </w:placeholder>
          <w:showingPlcHdr/>
        </w:sdtPr>
        <w:sdtEndPr/>
        <w:sdtContent>
          <w:r w:rsidR="009B0A24" w:rsidRPr="00A766C1">
            <w:rPr>
              <w:rStyle w:val="PlaceholderText"/>
              <w:rFonts w:ascii="Candara" w:hAnsi="Candara"/>
            </w:rPr>
            <w:t>Name of Business</w:t>
          </w:r>
        </w:sdtContent>
      </w:sdt>
      <w:r w:rsidR="00C337E5" w:rsidRPr="00A766C1">
        <w:rPr>
          <w:rFonts w:ascii="Candara" w:hAnsi="Candara"/>
        </w:rPr>
        <w:t xml:space="preserve">is </w:t>
      </w:r>
      <w:r w:rsidR="009B0A24" w:rsidRPr="00A766C1">
        <w:rPr>
          <w:rFonts w:ascii="Candara" w:hAnsi="Candara"/>
        </w:rPr>
        <w:t>known for its innovation, professionalism and results-driven marketing strategy, which is why I am certain I would make a valuable addition to your sales team. I would be interested in learning more about the company and about available opportunities, so I have enclosed my resume for your consideration.</w:t>
      </w:r>
    </w:p>
    <w:p w:rsidR="009B0A24" w:rsidRPr="00A766C1" w:rsidRDefault="009B0A24" w:rsidP="009B0A24">
      <w:pPr>
        <w:spacing w:after="0"/>
        <w:contextualSpacing/>
        <w:rPr>
          <w:rFonts w:ascii="Candara" w:hAnsi="Candara"/>
        </w:rPr>
      </w:pPr>
    </w:p>
    <w:p w:rsidR="00E8356C" w:rsidRPr="00A766C1" w:rsidRDefault="00EB7F83" w:rsidP="009B0A24">
      <w:pPr>
        <w:spacing w:after="0"/>
        <w:contextualSpacing/>
        <w:rPr>
          <w:rFonts w:ascii="Candara" w:hAnsi="Candara"/>
        </w:rPr>
      </w:pPr>
      <w:r w:rsidRPr="00A766C1">
        <w:rPr>
          <w:rFonts w:ascii="Candara" w:hAnsi="Candara"/>
        </w:rPr>
        <w:t>I</w:t>
      </w:r>
      <w:r w:rsidR="003C106A" w:rsidRPr="00A766C1">
        <w:rPr>
          <w:rFonts w:ascii="Candara" w:hAnsi="Candara"/>
        </w:rPr>
        <w:t xml:space="preserve"> am confident that my experience in </w:t>
      </w:r>
      <w:sdt>
        <w:sdtPr>
          <w:rPr>
            <w:rFonts w:ascii="Candara" w:hAnsi="Candara"/>
          </w:rPr>
          <w:id w:val="84652521"/>
          <w:placeholder>
            <w:docPart w:val="42D16C852E8641688B7D069F35F433E6"/>
          </w:placeholder>
          <w:showingPlcHdr/>
        </w:sdtPr>
        <w:sdtEndPr/>
        <w:sdtContent>
          <w:r w:rsidR="003C106A" w:rsidRPr="00A766C1">
            <w:rPr>
              <w:rStyle w:val="PlaceholderText"/>
              <w:rFonts w:ascii="Candara" w:hAnsi="Candara"/>
            </w:rPr>
            <w:t>skill name</w:t>
          </w:r>
        </w:sdtContent>
      </w:sdt>
      <w:r w:rsidR="003C106A" w:rsidRPr="00A766C1">
        <w:rPr>
          <w:rFonts w:ascii="Candara" w:hAnsi="Candara"/>
        </w:rPr>
        <w:t xml:space="preserve"> and </w:t>
      </w:r>
      <w:sdt>
        <w:sdtPr>
          <w:rPr>
            <w:rFonts w:ascii="Candara" w:hAnsi="Candara"/>
          </w:rPr>
          <w:id w:val="1311365277"/>
          <w:placeholder>
            <w:docPart w:val="1AFDD7098A0B4E95999F3F8F8AFCA2F5"/>
          </w:placeholder>
          <w:showingPlcHdr/>
        </w:sdtPr>
        <w:sdtEndPr/>
        <w:sdtContent>
          <w:r w:rsidR="003C106A" w:rsidRPr="00A766C1">
            <w:rPr>
              <w:rStyle w:val="PlaceholderText"/>
              <w:rFonts w:ascii="Candara" w:hAnsi="Candara"/>
            </w:rPr>
            <w:t>skill name</w:t>
          </w:r>
        </w:sdtContent>
      </w:sdt>
      <w:r w:rsidR="003C106A" w:rsidRPr="00A766C1">
        <w:rPr>
          <w:rFonts w:ascii="Candara" w:hAnsi="Candara"/>
        </w:rPr>
        <w:t xml:space="preserve"> will </w:t>
      </w:r>
      <w:r w:rsidRPr="00A766C1">
        <w:rPr>
          <w:rFonts w:ascii="Candara" w:hAnsi="Candara"/>
        </w:rPr>
        <w:t>be</w:t>
      </w:r>
      <w:r w:rsidR="000F0EA1" w:rsidRPr="00A766C1">
        <w:rPr>
          <w:rFonts w:ascii="Candara" w:hAnsi="Candara"/>
        </w:rPr>
        <w:t xml:space="preserve"> an asset to your organization. </w:t>
      </w:r>
      <w:r w:rsidRPr="00A766C1">
        <w:rPr>
          <w:rFonts w:ascii="Candara" w:hAnsi="Candara"/>
        </w:rPr>
        <w:t xml:space="preserve">As you will see on my resume, I have a proven record of achievements, which will allow me to make major contributions to </w:t>
      </w:r>
      <w:sdt>
        <w:sdtPr>
          <w:rPr>
            <w:rFonts w:ascii="Candara" w:hAnsi="Candara"/>
          </w:rPr>
          <w:id w:val="1899935730"/>
          <w:placeholder>
            <w:docPart w:val="C6C9ED1B0DF948BBB25AFE97A006EDAE"/>
          </w:placeholder>
          <w:showingPlcHdr/>
        </w:sdtPr>
        <w:sdtEndPr/>
        <w:sdtContent>
          <w:r w:rsidRPr="00A766C1">
            <w:rPr>
              <w:rStyle w:val="PlaceholderText"/>
              <w:rFonts w:ascii="Candara" w:hAnsi="Candara"/>
            </w:rPr>
            <w:t>Business Name</w:t>
          </w:r>
        </w:sdtContent>
      </w:sdt>
      <w:r w:rsidRPr="00A766C1">
        <w:rPr>
          <w:rFonts w:ascii="Candara" w:hAnsi="Candara"/>
        </w:rPr>
        <w:t>, including</w:t>
      </w:r>
      <w:r w:rsidR="009B0A24" w:rsidRPr="00A766C1">
        <w:rPr>
          <w:rFonts w:ascii="Candara" w:hAnsi="Candara"/>
        </w:rPr>
        <w:t xml:space="preserve"> </w:t>
      </w:r>
      <w:sdt>
        <w:sdtPr>
          <w:rPr>
            <w:rFonts w:ascii="Candara" w:hAnsi="Candara"/>
          </w:rPr>
          <w:id w:val="1280840012"/>
          <w:placeholder>
            <w:docPart w:val="F51F619380734766B8B64807FA4BBE19"/>
          </w:placeholder>
          <w:showingPlcHdr/>
        </w:sdtPr>
        <w:sdtEndPr/>
        <w:sdtContent>
          <w:r w:rsidR="00EF0817" w:rsidRPr="00A766C1">
            <w:rPr>
              <w:rStyle w:val="PlaceholderText"/>
              <w:rFonts w:ascii="Candara" w:hAnsi="Candara"/>
            </w:rPr>
            <w:t>Name of Business</w:t>
          </w:r>
        </w:sdtContent>
      </w:sdt>
      <w:r w:rsidR="009B0A24" w:rsidRPr="00A766C1">
        <w:rPr>
          <w:rFonts w:ascii="Candara" w:hAnsi="Candara"/>
        </w:rPr>
        <w:t xml:space="preserve"> </w:t>
      </w:r>
      <w:proofErr w:type="spellStart"/>
      <w:r w:rsidR="009B0A24" w:rsidRPr="00A766C1">
        <w:rPr>
          <w:rFonts w:ascii="Candara" w:hAnsi="Candara"/>
        </w:rPr>
        <w:t>and</w:t>
      </w:r>
      <w:proofErr w:type="spellEnd"/>
      <w:r w:rsidR="009B0A24" w:rsidRPr="00A766C1">
        <w:rPr>
          <w:rFonts w:ascii="Candara" w:hAnsi="Candara"/>
        </w:rPr>
        <w:t xml:space="preserve"> </w:t>
      </w:r>
      <w:sdt>
        <w:sdtPr>
          <w:rPr>
            <w:rFonts w:ascii="Candara" w:hAnsi="Candara"/>
          </w:rPr>
          <w:id w:val="-2044580065"/>
          <w:placeholder>
            <w:docPart w:val="F51F619380734766B8B64807FA4BBE19"/>
          </w:placeholder>
          <w:showingPlcHdr/>
        </w:sdtPr>
        <w:sdtEndPr/>
        <w:sdtContent>
          <w:r w:rsidR="00EF0817" w:rsidRPr="00A766C1">
            <w:rPr>
              <w:rStyle w:val="PlaceholderText"/>
              <w:rFonts w:ascii="Candara" w:hAnsi="Candara"/>
            </w:rPr>
            <w:t>Name of Business</w:t>
          </w:r>
        </w:sdtContent>
      </w:sdt>
      <w:r w:rsidR="009B0A24" w:rsidRPr="00A766C1">
        <w:rPr>
          <w:rFonts w:ascii="Candara" w:hAnsi="Candara"/>
        </w:rPr>
        <w:t>.</w:t>
      </w:r>
    </w:p>
    <w:p w:rsidR="00EB7F83" w:rsidRPr="00A766C1" w:rsidRDefault="00EB7F83" w:rsidP="00EB7F83">
      <w:pPr>
        <w:pStyle w:val="ListParagraph"/>
        <w:spacing w:after="0"/>
        <w:rPr>
          <w:rFonts w:ascii="Candara" w:hAnsi="Candara"/>
        </w:rPr>
      </w:pPr>
    </w:p>
    <w:p w:rsidR="00EB7F83" w:rsidRPr="00A766C1" w:rsidRDefault="00EB7F83" w:rsidP="009B0A24">
      <w:pPr>
        <w:rPr>
          <w:rFonts w:ascii="Candara" w:hAnsi="Candara"/>
        </w:rPr>
      </w:pPr>
      <w:r w:rsidRPr="00A766C1">
        <w:rPr>
          <w:rFonts w:ascii="Candara" w:hAnsi="Candara"/>
        </w:rPr>
        <w:t xml:space="preserve">I </w:t>
      </w:r>
      <w:r w:rsidR="009B0A24" w:rsidRPr="00A766C1">
        <w:rPr>
          <w:rFonts w:ascii="Candara" w:hAnsi="Candara"/>
        </w:rPr>
        <w:t xml:space="preserve">look forward to speaking with you to discuss </w:t>
      </w:r>
      <w:r w:rsidRPr="00A766C1">
        <w:rPr>
          <w:rFonts w:ascii="Candara" w:hAnsi="Candara"/>
        </w:rPr>
        <w:t xml:space="preserve">how my experience </w:t>
      </w:r>
      <w:r w:rsidR="009B0A24" w:rsidRPr="00A766C1">
        <w:rPr>
          <w:rFonts w:ascii="Candara" w:hAnsi="Candara"/>
        </w:rPr>
        <w:t xml:space="preserve">and abilities match your needs. </w:t>
      </w:r>
      <w:r w:rsidRPr="00A766C1">
        <w:rPr>
          <w:rFonts w:ascii="Candara" w:hAnsi="Candara"/>
        </w:rPr>
        <w:t xml:space="preserve">I will call you </w:t>
      </w:r>
      <w:r w:rsidR="00A27411" w:rsidRPr="00A766C1">
        <w:rPr>
          <w:rFonts w:ascii="Candara" w:hAnsi="Candara"/>
        </w:rPr>
        <w:t xml:space="preserve">on </w:t>
      </w:r>
      <w:sdt>
        <w:sdtPr>
          <w:rPr>
            <w:rFonts w:ascii="Candara" w:hAnsi="Candara"/>
          </w:rPr>
          <w:id w:val="-1636628083"/>
          <w:placeholder>
            <w:docPart w:val="99EE9E5DD27045CC9D3F168DE61E8F89"/>
          </w:placeholder>
          <w:showingPlcHdr/>
        </w:sdtPr>
        <w:sdtEndPr/>
        <w:sdtContent>
          <w:r w:rsidR="00A27411" w:rsidRPr="00A766C1">
            <w:rPr>
              <w:rStyle w:val="PlaceholderText"/>
              <w:rFonts w:ascii="Candara" w:hAnsi="Candara"/>
            </w:rPr>
            <w:t>day of the week</w:t>
          </w:r>
        </w:sdtContent>
      </w:sdt>
      <w:r w:rsidR="00A27411" w:rsidRPr="00A766C1">
        <w:rPr>
          <w:rFonts w:ascii="Candara" w:hAnsi="Candara"/>
        </w:rPr>
        <w:t xml:space="preserve"> </w:t>
      </w:r>
      <w:r w:rsidR="009B0A24" w:rsidRPr="00A766C1">
        <w:rPr>
          <w:rFonts w:ascii="Candara" w:hAnsi="Candara"/>
        </w:rPr>
        <w:t>to see what day and time fit your busy schedule</w:t>
      </w:r>
      <w:r w:rsidR="00A27411" w:rsidRPr="00A766C1">
        <w:rPr>
          <w:rFonts w:ascii="Candara" w:hAnsi="Candara"/>
        </w:rPr>
        <w:t xml:space="preserve">. </w:t>
      </w:r>
      <w:r w:rsidR="009B0A24" w:rsidRPr="00A766C1">
        <w:rPr>
          <w:rFonts w:ascii="Candara" w:hAnsi="Candara"/>
        </w:rPr>
        <w:t>Don’t hesitate</w:t>
      </w:r>
      <w:r w:rsidR="00A27411" w:rsidRPr="00A766C1">
        <w:rPr>
          <w:rFonts w:ascii="Candara" w:hAnsi="Candara"/>
        </w:rPr>
        <w:t xml:space="preserve"> to </w:t>
      </w:r>
      <w:r w:rsidR="009B0A24" w:rsidRPr="00A766C1">
        <w:rPr>
          <w:rFonts w:ascii="Candara" w:hAnsi="Candara"/>
        </w:rPr>
        <w:t xml:space="preserve">contact </w:t>
      </w:r>
      <w:r w:rsidR="00A27411" w:rsidRPr="00A766C1">
        <w:rPr>
          <w:rFonts w:ascii="Candara" w:hAnsi="Candara"/>
        </w:rPr>
        <w:t xml:space="preserve">me at </w:t>
      </w:r>
      <w:sdt>
        <w:sdtPr>
          <w:rPr>
            <w:rFonts w:ascii="Candara" w:hAnsi="Candara"/>
          </w:rPr>
          <w:id w:val="-1261378286"/>
          <w:placeholder>
            <w:docPart w:val="1B7F01A50A9844DBB69E8219FC48F1A1"/>
          </w:placeholder>
          <w:showingPlcHdr/>
        </w:sdtPr>
        <w:sdtEndPr/>
        <w:sdtContent>
          <w:r w:rsidR="00A27411" w:rsidRPr="00A766C1">
            <w:rPr>
              <w:rStyle w:val="PlaceholderText"/>
              <w:rFonts w:ascii="Candara" w:hAnsi="Candara"/>
            </w:rPr>
            <w:t>your phone number</w:t>
          </w:r>
        </w:sdtContent>
      </w:sdt>
      <w:r w:rsidR="00A27411" w:rsidRPr="00A766C1">
        <w:rPr>
          <w:rFonts w:ascii="Candara" w:hAnsi="Candara"/>
        </w:rPr>
        <w:t xml:space="preserve"> or contact me by email at </w:t>
      </w:r>
      <w:sdt>
        <w:sdtPr>
          <w:rPr>
            <w:rFonts w:ascii="Candara" w:hAnsi="Candara"/>
          </w:rPr>
          <w:id w:val="-822893808"/>
          <w:placeholder>
            <w:docPart w:val="5F7E3AD65C4A41E384DCE191D60565BF"/>
          </w:placeholder>
          <w:showingPlcHdr/>
        </w:sdtPr>
        <w:sdtEndPr/>
        <w:sdtContent>
          <w:r w:rsidR="00A27411" w:rsidRPr="00A766C1">
            <w:rPr>
              <w:rStyle w:val="PlaceholderText"/>
              <w:rFonts w:ascii="Candara" w:hAnsi="Candara"/>
            </w:rPr>
            <w:t>your email address</w:t>
          </w:r>
        </w:sdtContent>
      </w:sdt>
      <w:r w:rsidR="009B0A24" w:rsidRPr="00A766C1">
        <w:rPr>
          <w:rFonts w:ascii="Candara" w:hAnsi="Candara"/>
        </w:rPr>
        <w:t xml:space="preserve"> should you have any questions.</w:t>
      </w:r>
      <w:r w:rsidR="00A27411" w:rsidRPr="00A766C1">
        <w:rPr>
          <w:rFonts w:ascii="Candara" w:hAnsi="Candara"/>
        </w:rPr>
        <w:t xml:space="preserve"> I look forward to speaking with you.</w:t>
      </w:r>
    </w:p>
    <w:p w:rsidR="00A27411" w:rsidRPr="00A766C1" w:rsidRDefault="00A27411" w:rsidP="00A27411">
      <w:pPr>
        <w:rPr>
          <w:rFonts w:ascii="Candara" w:hAnsi="Candara"/>
        </w:rPr>
      </w:pPr>
      <w:r w:rsidRPr="00A766C1">
        <w:rPr>
          <w:rFonts w:ascii="Candara" w:hAnsi="Candara"/>
        </w:rPr>
        <w:t>Sincerely,</w:t>
      </w:r>
    </w:p>
    <w:p w:rsidR="009B0A24" w:rsidRPr="00A766C1" w:rsidRDefault="009B0A24" w:rsidP="00A27411">
      <w:pPr>
        <w:rPr>
          <w:rFonts w:ascii="Candara" w:hAnsi="Candara"/>
        </w:rPr>
      </w:pPr>
    </w:p>
    <w:p w:rsidR="009B0A24" w:rsidRPr="00A766C1" w:rsidRDefault="009B0A24" w:rsidP="00A27411">
      <w:pPr>
        <w:rPr>
          <w:rFonts w:ascii="Candara" w:hAnsi="Candara"/>
        </w:rPr>
      </w:pPr>
    </w:p>
    <w:sdt>
      <w:sdtPr>
        <w:rPr>
          <w:rFonts w:ascii="Candara" w:hAnsi="Candara"/>
        </w:rPr>
        <w:id w:val="1007332250"/>
        <w:placeholder>
          <w:docPart w:val="25DFFC2FF54648A7A6FA80F8BEEBFF55"/>
        </w:placeholder>
        <w:showingPlcHdr/>
      </w:sdtPr>
      <w:sdtEndPr/>
      <w:sdtContent>
        <w:p w:rsidR="00A27411" w:rsidRPr="00A766C1" w:rsidRDefault="00A27411" w:rsidP="00A27411">
          <w:pPr>
            <w:rPr>
              <w:rFonts w:ascii="Candara" w:hAnsi="Candara"/>
            </w:rPr>
          </w:pPr>
          <w:r w:rsidRPr="00A766C1">
            <w:rPr>
              <w:rStyle w:val="PlaceholderText"/>
              <w:rFonts w:ascii="Candara" w:hAnsi="Candara"/>
            </w:rPr>
            <w:t>Your full name</w:t>
          </w:r>
        </w:p>
      </w:sdtContent>
    </w:sdt>
    <w:p w:rsidR="00A27411" w:rsidRPr="00A766C1" w:rsidRDefault="00A27411" w:rsidP="00A27411">
      <w:pPr>
        <w:rPr>
          <w:rFonts w:ascii="Candara" w:hAnsi="Candara"/>
        </w:rPr>
      </w:pPr>
    </w:p>
    <w:p w:rsidR="00EB7F83" w:rsidRPr="00A766C1" w:rsidRDefault="00EB7F83" w:rsidP="00EB7F83">
      <w:pPr>
        <w:rPr>
          <w:rFonts w:ascii="Candara" w:hAnsi="Candara"/>
        </w:rPr>
      </w:pPr>
    </w:p>
    <w:p w:rsidR="00EB7F83" w:rsidRPr="00A766C1" w:rsidRDefault="00EB7F83" w:rsidP="00EB7F83">
      <w:pPr>
        <w:pStyle w:val="ListParagraph"/>
        <w:spacing w:after="0"/>
        <w:rPr>
          <w:rFonts w:ascii="Candara" w:hAnsi="Candara"/>
        </w:rPr>
      </w:pPr>
    </w:p>
    <w:bookmarkEnd w:id="0"/>
    <w:p w:rsidR="00EB7F83" w:rsidRPr="00A766C1" w:rsidRDefault="00EB7F83" w:rsidP="00EB7F83">
      <w:pPr>
        <w:pStyle w:val="ListParagraph"/>
        <w:spacing w:after="0"/>
        <w:rPr>
          <w:rFonts w:ascii="Candara" w:hAnsi="Candara"/>
        </w:rPr>
      </w:pPr>
    </w:p>
    <w:sectPr w:rsidR="00EB7F83" w:rsidRPr="00A766C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6925" w:rsidRDefault="006B6925" w:rsidP="009B0A24">
      <w:pPr>
        <w:spacing w:after="0" w:line="240" w:lineRule="auto"/>
      </w:pPr>
      <w:r>
        <w:separator/>
      </w:r>
    </w:p>
  </w:endnote>
  <w:endnote w:type="continuationSeparator" w:id="0">
    <w:p w:rsidR="006B6925" w:rsidRDefault="006B6925" w:rsidP="009B0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6925" w:rsidRDefault="006B6925" w:rsidP="009B0A24">
      <w:pPr>
        <w:spacing w:after="0" w:line="240" w:lineRule="auto"/>
      </w:pPr>
      <w:r>
        <w:separator/>
      </w:r>
    </w:p>
  </w:footnote>
  <w:footnote w:type="continuationSeparator" w:id="0">
    <w:p w:rsidR="006B6925" w:rsidRDefault="006B6925" w:rsidP="009B0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A24" w:rsidRDefault="009B0A2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-373380</wp:posOffset>
              </wp:positionV>
              <wp:extent cx="5913120" cy="777240"/>
              <wp:effectExtent l="0" t="0" r="0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1312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0A24" w:rsidRDefault="009B0A24" w:rsidP="009B0A24">
                          <w:pPr>
                            <w:spacing w:after="0"/>
                            <w:contextualSpacing/>
                            <w:jc w:val="center"/>
                            <w:rPr>
                              <w:rFonts w:asciiTheme="majorBidi" w:hAnsiTheme="majorBidi" w:cstheme="majorBid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40"/>
                              <w:szCs w:val="40"/>
                            </w:rPr>
                            <w:t>Your Name</w:t>
                          </w:r>
                        </w:p>
                        <w:p w:rsidR="009B0A24" w:rsidRPr="009B0A24" w:rsidRDefault="009B0A24" w:rsidP="009B0A24">
                          <w:pPr>
                            <w:spacing w:after="0"/>
                            <w:contextualSpacing/>
                            <w:jc w:val="center"/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address </w:t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sym w:font="Wingdings" w:char="F0B2"/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 city, state, zip </w:t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sym w:font="Wingdings" w:char="F0B2"/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 phone </w:t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sym w:font="Wingdings" w:char="F0B2"/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  email</w:t>
                          </w:r>
                        </w:p>
                        <w:p w:rsidR="009B0A24" w:rsidRPr="009B0A24" w:rsidRDefault="009B0A24" w:rsidP="009B0A24">
                          <w:pPr>
                            <w:spacing w:after="0"/>
                            <w:contextualSpacing/>
                            <w:jc w:val="center"/>
                            <w:rPr>
                              <w:rFonts w:asciiTheme="majorBidi" w:hAnsiTheme="majorBidi" w:cstheme="majorBidi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6pt;margin-top:-29.4pt;width:465.6pt;height:6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" filled="f" stroked="f" strokeweight=".5pt">
              <v:textbox>
                <w:txbxContent>
                  <w:p w:rsidR="009B0A24" w:rsidRDefault="009B0A24" w:rsidP="009B0A24">
                    <w:pPr>
                      <w:spacing w:after="0"/>
                      <w:contextualSpacing/>
                      <w:jc w:val="center"/>
                      <w:rPr>
                        <w:rFonts w:asciiTheme="majorBidi" w:hAnsiTheme="majorBid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Bidi" w:hAnsiTheme="majorBidi" w:cstheme="majorBidi"/>
                        <w:sz w:val="40"/>
                        <w:szCs w:val="40"/>
                      </w:rPr>
                      <w:t>Your Name</w:t>
                    </w:r>
                  </w:p>
                  <w:p w:rsidR="009B0A24" w:rsidRPr="009B0A24" w:rsidRDefault="009B0A24" w:rsidP="009B0A24">
                    <w:pPr>
                      <w:spacing w:after="0"/>
                      <w:contextualSpacing/>
                      <w:jc w:val="center"/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address </w:t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sym w:font="Wingdings" w:char="F0B2"/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 city, state, zip </w:t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sym w:font="Wingdings" w:char="F0B2"/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 phone </w:t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sym w:font="Wingdings" w:char="F0B2"/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  email</w:t>
                    </w:r>
                  </w:p>
                  <w:p w:rsidR="009B0A24" w:rsidRPr="009B0A24" w:rsidRDefault="009B0A24" w:rsidP="009B0A24">
                    <w:pPr>
                      <w:spacing w:after="0"/>
                      <w:contextualSpacing/>
                      <w:jc w:val="center"/>
                      <w:rPr>
                        <w:rFonts w:asciiTheme="majorBidi" w:hAnsiTheme="majorBidi" w:cstheme="majorBidi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-739140</wp:posOffset>
              </wp:positionH>
              <wp:positionV relativeFrom="paragraph">
                <wp:posOffset>-335280</wp:posOffset>
              </wp:positionV>
              <wp:extent cx="7581900" cy="579120"/>
              <wp:effectExtent l="19050" t="0" r="0" b="0"/>
              <wp:wrapNone/>
              <wp:docPr id="1" name="Block Arc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579120"/>
                      </a:xfrm>
                      <a:prstGeom prst="blockArc">
                        <a:avLst>
                          <a:gd name="adj1" fmla="val 7185801"/>
                          <a:gd name="adj2" fmla="val 0"/>
                          <a:gd name="adj3" fmla="val 25000"/>
                        </a:avLst>
                      </a:prstGeom>
                      <a:blipFill>
                        <a:blip r:embed="rId1">
                          <a:alphaModFix amt="57000"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D381B1" id="Block Arc 1" o:spid="_x0000_s1026" style="position:absolute;margin-left:-58.2pt;margin-top:-26.4pt;width:597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81900,5791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F3AAAAABSZ2h0bG9u&#10;ZwAABdw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/OEJJ&#10;TQQMAAAAABAQAAAAAQAAAKAAAACgAAAB4AABLAAAAA/0ABgAAf/Y/+AAEEpGSUYAAQIA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wNzNCNDQ0OUQxQTQxMzZERTYwMDJB&#10;NkNFRDQ3Nzc5ODwvZXhpZjpOYXRpdmVEaWdlc3Q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z&#10;PC9waG90b3Nob3A6Q29sb3JNb2RlPgogICAgICAgICA8cGhvdG9zaG9wOklDQ1Byb2ZpbGU+c1JH&#10;QiBJRUM2MTk2Ni0yLjE8L3Bob3Rvc2hvcDpJQ0NQcm9maWxlPgogICAgICAgICA8cGhvdG9zaG9w&#10;Okhpc3Rvcnkv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" path="m3625521,578844c-824412,563998,-1351710,76729,3005916,6276l3841592,25c5915341,2141,7581900,131148,7581900,289559r-144780,1c7437120,209993,5820066,145336,3816273,144783r-424129,865c-1130713,165410,-840805,430201,3708179,434302r-82658,144542xe" stroked="f" strokeweight="2pt">
              <v:fill r:id="rId2" o:title="" opacity="37356f" recolor="t" rotate="t" type="frame"/>
              <v:path arrowok="t" o:connecttype="custom" o:connectlocs="3625521,578844;3005916,6276;3841592,25;7581900,289559;7437120,289560;3816273,144783;3392144,145648;3708179,434302;3625521,578844" o:connectangles="0,0,0,0,0,0,0,0,0"/>
            </v:shape>
          </w:pict>
        </mc:Fallback>
      </mc:AlternateContent>
    </w:r>
  </w:p>
  <w:p w:rsidR="009B0A24" w:rsidRDefault="009B0A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BD5E42"/>
    <w:multiLevelType w:val="hybridMultilevel"/>
    <w:tmpl w:val="AACE0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FC8"/>
    <w:rsid w:val="000C40B7"/>
    <w:rsid w:val="000F0EA1"/>
    <w:rsid w:val="00190D97"/>
    <w:rsid w:val="00197AAF"/>
    <w:rsid w:val="001B3D96"/>
    <w:rsid w:val="002F6FC8"/>
    <w:rsid w:val="003864DF"/>
    <w:rsid w:val="003B2E5D"/>
    <w:rsid w:val="003C106A"/>
    <w:rsid w:val="003D451B"/>
    <w:rsid w:val="00422613"/>
    <w:rsid w:val="005312EE"/>
    <w:rsid w:val="00616064"/>
    <w:rsid w:val="006B6925"/>
    <w:rsid w:val="006C17AF"/>
    <w:rsid w:val="00805803"/>
    <w:rsid w:val="0082256D"/>
    <w:rsid w:val="0086407B"/>
    <w:rsid w:val="008B7CE1"/>
    <w:rsid w:val="00971F93"/>
    <w:rsid w:val="009B0A24"/>
    <w:rsid w:val="00A27411"/>
    <w:rsid w:val="00A766C1"/>
    <w:rsid w:val="00AE51FA"/>
    <w:rsid w:val="00C337E5"/>
    <w:rsid w:val="00E8356C"/>
    <w:rsid w:val="00EB7F83"/>
    <w:rsid w:val="00EF0817"/>
    <w:rsid w:val="00F4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0B0906-8A8B-4ACB-B562-602CDC701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6064"/>
  </w:style>
  <w:style w:type="paragraph" w:styleId="Heading1">
    <w:name w:val="heading 1"/>
    <w:basedOn w:val="Normal"/>
    <w:next w:val="Normal"/>
    <w:link w:val="Heading1Char"/>
    <w:uiPriority w:val="9"/>
    <w:qFormat/>
    <w:rsid w:val="006160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6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60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6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60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606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606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606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60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60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160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6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6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60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60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606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1606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160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160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606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1606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16064"/>
    <w:rPr>
      <w:b/>
      <w:bCs/>
    </w:rPr>
  </w:style>
  <w:style w:type="character" w:styleId="Emphasis">
    <w:name w:val="Emphasis"/>
    <w:basedOn w:val="DefaultParagraphFont"/>
    <w:uiPriority w:val="20"/>
    <w:qFormat/>
    <w:rsid w:val="00616064"/>
    <w:rPr>
      <w:i/>
      <w:iCs/>
    </w:rPr>
  </w:style>
  <w:style w:type="paragraph" w:styleId="NoSpacing">
    <w:name w:val="No Spacing"/>
    <w:uiPriority w:val="1"/>
    <w:qFormat/>
    <w:rsid w:val="0061606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160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1606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1606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606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6064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1606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1606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1606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1606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1606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6064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45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5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0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A24"/>
  </w:style>
  <w:style w:type="paragraph" w:styleId="Footer">
    <w:name w:val="footer"/>
    <w:basedOn w:val="Normal"/>
    <w:link w:val="FooterChar"/>
    <w:uiPriority w:val="99"/>
    <w:unhideWhenUsed/>
    <w:rsid w:val="009B0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Temp\Sales%20Letter%20of%20Interest%20Inquiry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B0660D26B094B589B93B7DEEE221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BCCCE-1E9D-4A98-A791-40E5B2E2369E}"/>
      </w:docPartPr>
      <w:docPartBody>
        <w:p w:rsidR="009839E5" w:rsidRDefault="00D909F1">
          <w:pPr>
            <w:pStyle w:val="2B0660D26B094B589B93B7DEEE221C5B"/>
          </w:pPr>
          <w:r>
            <w:rPr>
              <w:rStyle w:val="PlaceholderText"/>
            </w:rPr>
            <w:t xml:space="preserve">Name of Contact </w:t>
          </w:r>
        </w:p>
      </w:docPartBody>
    </w:docPart>
    <w:docPart>
      <w:docPartPr>
        <w:name w:val="79E57D05C4CE465997D070F2E536E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A960E-E560-4913-83B7-0E52B3DAF070}"/>
      </w:docPartPr>
      <w:docPartBody>
        <w:p w:rsidR="009839E5" w:rsidRDefault="00D909F1">
          <w:pPr>
            <w:pStyle w:val="79E57D05C4CE465997D070F2E536EBC9"/>
          </w:pPr>
          <w:r>
            <w:rPr>
              <w:rStyle w:val="PlaceholderText"/>
            </w:rPr>
            <w:t>Title of Contact</w:t>
          </w:r>
        </w:p>
      </w:docPartBody>
    </w:docPart>
    <w:docPart>
      <w:docPartPr>
        <w:name w:val="02E72117A4EB4820AFF07A58D3A51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ED2A4-C11E-4BFB-98FC-3E2CB9871702}"/>
      </w:docPartPr>
      <w:docPartBody>
        <w:p w:rsidR="009839E5" w:rsidRDefault="00D909F1">
          <w:pPr>
            <w:pStyle w:val="02E72117A4EB4820AFF07A58D3A51047"/>
          </w:pPr>
          <w:r>
            <w:rPr>
              <w:rStyle w:val="PlaceholderText"/>
            </w:rPr>
            <w:t>Business Name</w:t>
          </w:r>
        </w:p>
      </w:docPartBody>
    </w:docPart>
    <w:docPart>
      <w:docPartPr>
        <w:name w:val="79EA2AF1C0B04DC282CC7662EB7E5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DD691-4401-4F7F-B95F-CA88FE4D1630}"/>
      </w:docPartPr>
      <w:docPartBody>
        <w:p w:rsidR="009839E5" w:rsidRDefault="00D909F1">
          <w:pPr>
            <w:pStyle w:val="79EA2AF1C0B04DC282CC7662EB7E5195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232300D1449C4E729A68D6CC41BA1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193FD-260D-44ED-9052-F6899DC8CB8E}"/>
      </w:docPartPr>
      <w:docPartBody>
        <w:p w:rsidR="009839E5" w:rsidRDefault="00D909F1">
          <w:pPr>
            <w:pStyle w:val="232300D1449C4E729A68D6CC41BA107A"/>
          </w:pPr>
          <w:r>
            <w:rPr>
              <w:rStyle w:val="PlaceholderText"/>
            </w:rPr>
            <w:t>Business City, State and Zip Code</w:t>
          </w:r>
        </w:p>
      </w:docPartBody>
    </w:docPart>
    <w:docPart>
      <w:docPartPr>
        <w:name w:val="143A863D668E4A778048B1AFC3E4A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54FBA-96AD-495E-A46E-1D23735BD577}"/>
      </w:docPartPr>
      <w:docPartBody>
        <w:p w:rsidR="009839E5" w:rsidRDefault="00D909F1">
          <w:pPr>
            <w:pStyle w:val="143A863D668E4A778048B1AFC3E4A1D7"/>
          </w:pPr>
          <w:r>
            <w:rPr>
              <w:rStyle w:val="PlaceholderText"/>
            </w:rPr>
            <w:t>Mr./Ms. Contact’s Last Name</w:t>
          </w:r>
        </w:p>
      </w:docPartBody>
    </w:docPart>
    <w:docPart>
      <w:docPartPr>
        <w:name w:val="F51F619380734766B8B64807FA4BB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7CA27-4019-4D1E-8283-7DFA8824A138}"/>
      </w:docPartPr>
      <w:docPartBody>
        <w:p w:rsidR="009839E5" w:rsidRDefault="00D909F1">
          <w:pPr>
            <w:pStyle w:val="F51F619380734766B8B64807FA4BBE19"/>
          </w:pPr>
          <w:r>
            <w:rPr>
              <w:rStyle w:val="PlaceholderText"/>
            </w:rPr>
            <w:t>Name of Business</w:t>
          </w:r>
        </w:p>
      </w:docPartBody>
    </w:docPart>
    <w:docPart>
      <w:docPartPr>
        <w:name w:val="42D16C852E8641688B7D069F35F43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FAE3F-7ADD-44BB-AE4E-E8587A574410}"/>
      </w:docPartPr>
      <w:docPartBody>
        <w:p w:rsidR="009839E5" w:rsidRDefault="00D909F1">
          <w:pPr>
            <w:pStyle w:val="42D16C852E8641688B7D069F35F433E6"/>
          </w:pPr>
          <w:r>
            <w:rPr>
              <w:rStyle w:val="PlaceholderText"/>
            </w:rPr>
            <w:t>skill name</w:t>
          </w:r>
        </w:p>
      </w:docPartBody>
    </w:docPart>
    <w:docPart>
      <w:docPartPr>
        <w:name w:val="1AFDD7098A0B4E95999F3F8F8AFCA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08646-552F-4354-BB6E-E4ECA214B6F2}"/>
      </w:docPartPr>
      <w:docPartBody>
        <w:p w:rsidR="009839E5" w:rsidRDefault="00D909F1">
          <w:pPr>
            <w:pStyle w:val="1AFDD7098A0B4E95999F3F8F8AFCA2F5"/>
          </w:pPr>
          <w:r>
            <w:rPr>
              <w:rStyle w:val="PlaceholderText"/>
            </w:rPr>
            <w:t>skill name</w:t>
          </w:r>
        </w:p>
      </w:docPartBody>
    </w:docPart>
    <w:docPart>
      <w:docPartPr>
        <w:name w:val="C6C9ED1B0DF948BBB25AFE97A006E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C2D77-BC94-48E1-8661-EDC7223BA983}"/>
      </w:docPartPr>
      <w:docPartBody>
        <w:p w:rsidR="009839E5" w:rsidRDefault="00D909F1">
          <w:pPr>
            <w:pStyle w:val="C6C9ED1B0DF948BBB25AFE97A006EDAE"/>
          </w:pPr>
          <w:r>
            <w:rPr>
              <w:rStyle w:val="PlaceholderText"/>
            </w:rPr>
            <w:t>Business Name</w:t>
          </w:r>
        </w:p>
      </w:docPartBody>
    </w:docPart>
    <w:docPart>
      <w:docPartPr>
        <w:name w:val="99EE9E5DD27045CC9D3F168DE61E8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168DF-DC96-49CD-8E18-BD5E9C77EC55}"/>
      </w:docPartPr>
      <w:docPartBody>
        <w:p w:rsidR="009839E5" w:rsidRDefault="00D909F1">
          <w:pPr>
            <w:pStyle w:val="99EE9E5DD27045CC9D3F168DE61E8F89"/>
          </w:pPr>
          <w:r>
            <w:rPr>
              <w:rStyle w:val="PlaceholderText"/>
            </w:rPr>
            <w:t>day of the week</w:t>
          </w:r>
        </w:p>
      </w:docPartBody>
    </w:docPart>
    <w:docPart>
      <w:docPartPr>
        <w:name w:val="1B7F01A50A9844DBB69E8219FC48F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55E64-BA3B-4FD8-BA6C-F2A04D873CD8}"/>
      </w:docPartPr>
      <w:docPartBody>
        <w:p w:rsidR="009839E5" w:rsidRDefault="00D909F1">
          <w:pPr>
            <w:pStyle w:val="1B7F01A50A9844DBB69E8219FC48F1A1"/>
          </w:pPr>
          <w:r>
            <w:rPr>
              <w:rStyle w:val="PlaceholderText"/>
            </w:rPr>
            <w:t>your phone number</w:t>
          </w:r>
        </w:p>
      </w:docPartBody>
    </w:docPart>
    <w:docPart>
      <w:docPartPr>
        <w:name w:val="5F7E3AD65C4A41E384DCE191D6056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E912C-4A52-418A-A83C-6DC0C4DB1C63}"/>
      </w:docPartPr>
      <w:docPartBody>
        <w:p w:rsidR="009839E5" w:rsidRDefault="00D909F1">
          <w:pPr>
            <w:pStyle w:val="5F7E3AD65C4A41E384DCE191D60565BF"/>
          </w:pPr>
          <w:r>
            <w:rPr>
              <w:rStyle w:val="PlaceholderText"/>
            </w:rPr>
            <w:t>your email address</w:t>
          </w:r>
        </w:p>
      </w:docPartBody>
    </w:docPart>
    <w:docPart>
      <w:docPartPr>
        <w:name w:val="25DFFC2FF54648A7A6FA80F8BEEBF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4E3BD-5BAE-4DE6-87F4-B4EAE8079ADE}"/>
      </w:docPartPr>
      <w:docPartBody>
        <w:p w:rsidR="009839E5" w:rsidRDefault="00D909F1">
          <w:pPr>
            <w:pStyle w:val="25DFFC2FF54648A7A6FA80F8BEEBFF55"/>
          </w:pPr>
          <w:r>
            <w:rPr>
              <w:rStyle w:val="PlaceholderText"/>
            </w:rPr>
            <w:t>Your full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9F1"/>
    <w:rsid w:val="009839E5"/>
    <w:rsid w:val="00D909F1"/>
    <w:rsid w:val="00ED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B0660D26B094B589B93B7DEEE221C5B">
    <w:name w:val="2B0660D26B094B589B93B7DEEE221C5B"/>
  </w:style>
  <w:style w:type="paragraph" w:customStyle="1" w:styleId="79E57D05C4CE465997D070F2E536EBC9">
    <w:name w:val="79E57D05C4CE465997D070F2E536EBC9"/>
  </w:style>
  <w:style w:type="paragraph" w:customStyle="1" w:styleId="02E72117A4EB4820AFF07A58D3A51047">
    <w:name w:val="02E72117A4EB4820AFF07A58D3A51047"/>
  </w:style>
  <w:style w:type="paragraph" w:customStyle="1" w:styleId="79EA2AF1C0B04DC282CC7662EB7E5195">
    <w:name w:val="79EA2AF1C0B04DC282CC7662EB7E5195"/>
  </w:style>
  <w:style w:type="paragraph" w:customStyle="1" w:styleId="232300D1449C4E729A68D6CC41BA107A">
    <w:name w:val="232300D1449C4E729A68D6CC41BA107A"/>
  </w:style>
  <w:style w:type="paragraph" w:customStyle="1" w:styleId="143A863D668E4A778048B1AFC3E4A1D7">
    <w:name w:val="143A863D668E4A778048B1AFC3E4A1D7"/>
  </w:style>
  <w:style w:type="paragraph" w:customStyle="1" w:styleId="F51F619380734766B8B64807FA4BBE19">
    <w:name w:val="F51F619380734766B8B64807FA4BBE19"/>
  </w:style>
  <w:style w:type="paragraph" w:customStyle="1" w:styleId="42D16C852E8641688B7D069F35F433E6">
    <w:name w:val="42D16C852E8641688B7D069F35F433E6"/>
  </w:style>
  <w:style w:type="paragraph" w:customStyle="1" w:styleId="1AFDD7098A0B4E95999F3F8F8AFCA2F5">
    <w:name w:val="1AFDD7098A0B4E95999F3F8F8AFCA2F5"/>
  </w:style>
  <w:style w:type="paragraph" w:customStyle="1" w:styleId="C6C9ED1B0DF948BBB25AFE97A006EDAE">
    <w:name w:val="C6C9ED1B0DF948BBB25AFE97A006EDAE"/>
  </w:style>
  <w:style w:type="paragraph" w:customStyle="1" w:styleId="99EE9E5DD27045CC9D3F168DE61E8F89">
    <w:name w:val="99EE9E5DD27045CC9D3F168DE61E8F89"/>
  </w:style>
  <w:style w:type="paragraph" w:customStyle="1" w:styleId="1B7F01A50A9844DBB69E8219FC48F1A1">
    <w:name w:val="1B7F01A50A9844DBB69E8219FC48F1A1"/>
  </w:style>
  <w:style w:type="paragraph" w:customStyle="1" w:styleId="5F7E3AD65C4A41E384DCE191D60565BF">
    <w:name w:val="5F7E3AD65C4A41E384DCE191D60565BF"/>
  </w:style>
  <w:style w:type="paragraph" w:customStyle="1" w:styleId="25DFFC2FF54648A7A6FA80F8BEEBFF55">
    <w:name w:val="25DFFC2FF54648A7A6FA80F8BEEBFF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Sales Letter of Interest Inquiry Template.dotx</Template>
  <TotalTime>1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Hamid Ali Anjum</cp:lastModifiedBy>
  <cp:revision>2</cp:revision>
  <dcterms:created xsi:type="dcterms:W3CDTF">2017-01-09T13:47:00Z</dcterms:created>
  <dcterms:modified xsi:type="dcterms:W3CDTF">2018-09-25T19:40:00Z</dcterms:modified>
</cp:coreProperties>
</file>