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647"/>
        <w:gridCol w:w="7297"/>
      </w:tblGrid>
      <w:tr w:rsidR="00AF3FB7" w:rsidRPr="00C42092" w:rsidTr="00432940">
        <w:tc>
          <w:tcPr>
            <w:tcW w:w="3596" w:type="dxa"/>
          </w:tcPr>
          <w:p w:rsidR="00AF3FB7" w:rsidRPr="00C42092" w:rsidRDefault="001F376E" w:rsidP="00432940">
            <w:pPr>
              <w:pStyle w:val="Information"/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1621908382"/>
                <w:placeholder>
                  <w:docPart w:val="A37EA84FC13F4FF9A3CA13F9B238715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C42092">
                  <w:rPr>
                    <w:rFonts w:ascii="Abadi MT Std" w:hAnsi="Abadi MT Std"/>
                  </w:rPr>
                  <w:t>DATE</w:t>
                </w:r>
              </w:sdtContent>
            </w:sdt>
          </w:p>
          <w:sdt>
            <w:sdtPr>
              <w:rPr>
                <w:rFonts w:ascii="Abadi MT Std" w:hAnsi="Abadi MT Std"/>
              </w:rPr>
              <w:id w:val="-341627703"/>
              <w:placeholder>
                <w:docPart w:val="D4ADE994E65F4728B6AF311973A8A785"/>
              </w:placeholder>
              <w:temporary/>
              <w:showingPlcHdr/>
              <w15:appearance w15:val="hidden"/>
              <w:text/>
            </w:sdtPr>
            <w:sdtEndPr/>
            <w:sdtContent>
              <w:p w:rsidR="0013072F" w:rsidRPr="00C42092" w:rsidRDefault="0013072F" w:rsidP="00432940">
                <w:pPr>
                  <w:pStyle w:val="Information"/>
                  <w:rPr>
                    <w:rFonts w:ascii="Abadi MT Std" w:hAnsi="Abadi MT Std"/>
                  </w:rPr>
                </w:pPr>
                <w:r w:rsidRPr="00C42092">
                  <w:rPr>
                    <w:rFonts w:ascii="Abadi MT Std" w:hAnsi="Abadi MT Std"/>
                  </w:rPr>
                  <w:t>PLACE</w:t>
                </w:r>
              </w:p>
            </w:sdtContent>
          </w:sdt>
          <w:p w:rsidR="00AF3FB7" w:rsidRPr="00C42092" w:rsidRDefault="001F376E" w:rsidP="00432940">
            <w:pPr>
              <w:pStyle w:val="Information"/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159207656"/>
                <w:placeholder>
                  <w:docPart w:val="3885C0E1D56545C184A23EA8E405C47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C42092">
                  <w:rPr>
                    <w:rFonts w:ascii="Abadi MT Std" w:hAnsi="Abadi MT Std"/>
                  </w:rPr>
                  <w:t>TIME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rPr>
                <w:rFonts w:ascii="Abadi MT Std" w:hAnsi="Abadi MT Std"/>
              </w:rPr>
              <w:id w:val="-308011817"/>
              <w:placeholder>
                <w:docPart w:val="C152A9F4D1564A728858FFD8FC792950"/>
              </w:placeholder>
              <w:temporary/>
              <w:showingPlcHdr/>
              <w15:appearance w15:val="hidden"/>
              <w:text/>
            </w:sdtPr>
            <w:sdtEndPr/>
            <w:sdtContent>
              <w:p w:rsidR="0013072F" w:rsidRPr="00C42092" w:rsidRDefault="0013072F" w:rsidP="002968D8">
                <w:pPr>
                  <w:pStyle w:val="Title"/>
                  <w:rPr>
                    <w:rFonts w:ascii="Abadi MT Std" w:hAnsi="Abadi MT Std"/>
                  </w:rPr>
                </w:pPr>
                <w:r w:rsidRPr="00C42092">
                  <w:rPr>
                    <w:rFonts w:ascii="Abadi MT Std" w:hAnsi="Abadi MT Std"/>
                  </w:rPr>
                  <w:t>Music</w:t>
                </w:r>
              </w:p>
              <w:p w:rsidR="0013072F" w:rsidRPr="00C42092" w:rsidRDefault="0013072F" w:rsidP="002968D8">
                <w:pPr>
                  <w:pStyle w:val="Title"/>
                  <w:rPr>
                    <w:rFonts w:ascii="Abadi MT Std" w:hAnsi="Abadi MT Std"/>
                  </w:rPr>
                </w:pPr>
                <w:r w:rsidRPr="00C42092">
                  <w:rPr>
                    <w:rFonts w:ascii="Abadi MT Std" w:hAnsi="Abadi MT Std"/>
                  </w:rPr>
                  <w:t>Festival</w:t>
                </w:r>
              </w:p>
            </w:sdtContent>
          </w:sdt>
          <w:sdt>
            <w:sdtPr>
              <w:rPr>
                <w:rFonts w:ascii="Abadi MT Std" w:hAnsi="Abadi MT Std"/>
              </w:rPr>
              <w:id w:val="1448510286"/>
              <w:placeholder>
                <w:docPart w:val="27BDBCBAF32B47C1822D72B52BC0401C"/>
              </w:placeholder>
              <w:temporary/>
              <w:showingPlcHdr/>
              <w15:appearance w15:val="hidden"/>
              <w:text/>
            </w:sdtPr>
            <w:sdtEndPr/>
            <w:sdtContent>
              <w:p w:rsidR="00AF3FB7" w:rsidRPr="00C42092" w:rsidRDefault="0013072F" w:rsidP="002968D8">
                <w:pPr>
                  <w:pStyle w:val="Subtitle"/>
                  <w:rPr>
                    <w:rFonts w:ascii="Abadi MT Std" w:hAnsi="Abadi MT Std"/>
                  </w:rPr>
                </w:pPr>
                <w:r w:rsidRPr="00C42092">
                  <w:rPr>
                    <w:rStyle w:val="SubtitleChar"/>
                    <w:rFonts w:ascii="Abadi MT Std" w:hAnsi="Abadi MT Std"/>
                    <w:i/>
                  </w:rPr>
                  <w:t>Packing List</w:t>
                </w:r>
              </w:p>
            </w:sdtContent>
          </w:sdt>
        </w:tc>
      </w:tr>
      <w:tr w:rsidR="00AD7229" w:rsidRPr="00C42092" w:rsidTr="00432940">
        <w:tc>
          <w:tcPr>
            <w:tcW w:w="3596" w:type="dxa"/>
          </w:tcPr>
          <w:sdt>
            <w:sdtPr>
              <w:rPr>
                <w:rFonts w:ascii="Abadi MT Std" w:hAnsi="Abadi MT Std"/>
              </w:rPr>
              <w:id w:val="-904683281"/>
              <w:placeholder>
                <w:docPart w:val="0070F7324ADC4220A7A490925737323A"/>
              </w:placeholder>
              <w:temporary/>
              <w:showingPlcHdr/>
              <w15:appearance w15:val="hidden"/>
              <w:text/>
            </w:sdtPr>
            <w:sdtEndPr/>
            <w:sdtContent>
              <w:p w:rsidR="0013072F" w:rsidRPr="00C42092" w:rsidRDefault="0013072F" w:rsidP="00432940">
                <w:pPr>
                  <w:pStyle w:val="Heading1"/>
                  <w:rPr>
                    <w:rFonts w:ascii="Abadi MT Std" w:hAnsi="Abadi MT Std"/>
                  </w:rPr>
                </w:pPr>
                <w:r w:rsidRPr="00C42092">
                  <w:rPr>
                    <w:rFonts w:ascii="Abadi MT Std" w:hAnsi="Abadi MT Std"/>
                  </w:rPr>
                  <w:t>FESTIVAL</w:t>
                </w:r>
                <w:r w:rsidRPr="00C42092">
                  <w:rPr>
                    <w:rFonts w:ascii="Abadi MT Std" w:hAnsi="Abadi MT Std"/>
                  </w:rPr>
                  <w:br/>
                  <w:t>ESSENTIALS</w:t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15CB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1683706610"/>
                <w:placeholder>
                  <w:docPart w:val="2416C99ACC7C4FE0922A2149F3A96C44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Money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572194367"/>
                <w:placeholder>
                  <w:docPart w:val="C7F0E01E8CA447F29719D1EF452018F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Phone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864637760"/>
                <w:placeholder>
                  <w:docPart w:val="D3299B0FDAE04179BCE8C7FFE1FD8C4E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F715CB" w:rsidRPr="00C42092">
                  <w:rPr>
                    <w:rFonts w:ascii="Abadi MT Std" w:hAnsi="Abadi MT Std"/>
                  </w:rPr>
                  <w:t>Portable phone charger</w:t>
                </w:r>
                <w:bookmarkEnd w:id="0"/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077289406"/>
                <w:placeholder>
                  <w:docPart w:val="C35CA9D8D127458EAACEFC40F809D6E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Belt bag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715CB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2123215139"/>
                <w:placeholder>
                  <w:docPart w:val="20B4CA73A1D64B3B94D5A43A5527233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Sunscreen</w:t>
                </w:r>
              </w:sdtContent>
            </w:sdt>
          </w:p>
          <w:p w:rsidR="00AD7229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903668919"/>
                <w:placeholder>
                  <w:docPart w:val="9D6E4A6FFDE644DB964C7E8BB2E2EA9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Sunglasses</w:t>
                </w:r>
              </w:sdtContent>
            </w:sdt>
          </w:p>
        </w:tc>
      </w:tr>
      <w:tr w:rsidR="00AD7229" w:rsidRPr="00C42092" w:rsidTr="00432940">
        <w:tc>
          <w:tcPr>
            <w:tcW w:w="3596" w:type="dxa"/>
          </w:tcPr>
          <w:sdt>
            <w:sdtPr>
              <w:rPr>
                <w:rFonts w:ascii="Abadi MT Std" w:hAnsi="Abadi MT Std"/>
              </w:rPr>
              <w:id w:val="-870219787"/>
              <w:placeholder>
                <w:docPart w:val="43D944CB70604B6AAFA8567681BE66C5"/>
              </w:placeholder>
              <w:temporary/>
              <w:showingPlcHdr/>
              <w15:appearance w15:val="hidden"/>
              <w:text/>
            </w:sdtPr>
            <w:sdtEndPr/>
            <w:sdtContent>
              <w:p w:rsidR="0013072F" w:rsidRPr="00C42092" w:rsidRDefault="0013072F" w:rsidP="00432940">
                <w:pPr>
                  <w:pStyle w:val="Heading1"/>
                  <w:rPr>
                    <w:rFonts w:ascii="Abadi MT Std" w:hAnsi="Abadi MT Std"/>
                  </w:rPr>
                </w:pPr>
                <w:r w:rsidRPr="00C42092">
                  <w:rPr>
                    <w:rFonts w:ascii="Abadi MT Std" w:hAnsi="Abadi MT Std"/>
                  </w:rPr>
                  <w:t>FESTIVAL</w:t>
                </w:r>
                <w:r w:rsidRPr="00C42092">
                  <w:rPr>
                    <w:rFonts w:ascii="Abadi MT Std" w:hAnsi="Abadi MT Std"/>
                  </w:rPr>
                  <w:br/>
                  <w:t>WEAR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946306775"/>
                <w:placeholder>
                  <w:docPart w:val="3B31AC5595034063B74F89100DA63974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Warm weather clothes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953243301"/>
                <w:placeholder>
                  <w:docPart w:val="7C53FCE70A6E4416B00F95645D43324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Wet weather gear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285892735"/>
                <w:placeholder>
                  <w:docPart w:val="2A9B966FD9DE4ACA94FB030A88AD15A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Comfortable footwear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317791647"/>
                <w:placeholder>
                  <w:docPart w:val="46FB69365B1B4BBDA861DDF0EAD6597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Swimwear</w:t>
                </w:r>
              </w:sdtContent>
            </w:sdt>
          </w:p>
          <w:p w:rsidR="00AD7229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326057700"/>
                <w:placeholder>
                  <w:docPart w:val="D9E09A37C899427992E4FC3B351B4B0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Bandana</w:t>
                </w:r>
              </w:sdtContent>
            </w:sdt>
          </w:p>
        </w:tc>
      </w:tr>
      <w:tr w:rsidR="00AD7229" w:rsidRPr="00C42092" w:rsidTr="00432940">
        <w:tc>
          <w:tcPr>
            <w:tcW w:w="3596" w:type="dxa"/>
          </w:tcPr>
          <w:p w:rsidR="00AD7229" w:rsidRPr="00C42092" w:rsidRDefault="001F376E" w:rsidP="00432940">
            <w:pPr>
              <w:pStyle w:val="Heading1"/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821239837"/>
                <w:placeholder>
                  <w:docPart w:val="2DC615298FA44D33950812B9C38B4D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C42092">
                  <w:rPr>
                    <w:rFonts w:ascii="Abadi MT Std" w:hAnsi="Abadi MT Std"/>
                  </w:rPr>
                  <w:t>CAMPING</w:t>
                </w:r>
                <w:r w:rsidR="00432940" w:rsidRPr="00C42092">
                  <w:rPr>
                    <w:rFonts w:ascii="Abadi MT Std" w:hAnsi="Abadi MT Std"/>
                  </w:rPr>
                  <w:br/>
                </w:r>
                <w:r w:rsidR="0013072F" w:rsidRPr="00C42092">
                  <w:rPr>
                    <w:rFonts w:ascii="Abadi MT Std" w:hAnsi="Abadi MT Std"/>
                  </w:rPr>
                  <w:t>CHECKLIST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118907964"/>
                <w:placeholder>
                  <w:docPart w:val="DA261383D5F9402E8D4E6E09B683A60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Tent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069886482"/>
                <w:placeholder>
                  <w:docPart w:val="B72A29B802CB4F519D6B3EB3D4D80FF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Sleeping bag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1142621161"/>
                <w:placeholder>
                  <w:docPart w:val="6FE91616971C40F394CEC6685369A2B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Blanket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415466157"/>
                <w:placeholder>
                  <w:docPart w:val="6EAD372CD1734CCBA67D9589F30DE384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Sleeping bag / air mattress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1547873216"/>
                <w:placeholder>
                  <w:docPart w:val="7236C5E1F4C543A8A3F7C9515673F19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Multi-tool or knife</w:t>
                </w:r>
              </w:sdtContent>
            </w:sdt>
          </w:p>
          <w:p w:rsidR="00AD7229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715CB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977365225"/>
                <w:placeholder>
                  <w:docPart w:val="F854147EC50C418EAF778C9FE882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Tarp</w:t>
                </w:r>
              </w:sdtContent>
            </w:sdt>
          </w:p>
        </w:tc>
      </w:tr>
      <w:tr w:rsidR="00AD7229" w:rsidRPr="00C42092" w:rsidTr="00432940">
        <w:tc>
          <w:tcPr>
            <w:tcW w:w="3596" w:type="dxa"/>
          </w:tcPr>
          <w:sdt>
            <w:sdtPr>
              <w:rPr>
                <w:rFonts w:ascii="Abadi MT Std" w:hAnsi="Abadi MT Std"/>
              </w:rPr>
              <w:id w:val="-882020468"/>
              <w:placeholder>
                <w:docPart w:val="834D2E32E4D74A3D9E10D938F1AA7764"/>
              </w:placeholder>
              <w:temporary/>
              <w:showingPlcHdr/>
              <w15:appearance w15:val="hidden"/>
              <w:text/>
            </w:sdtPr>
            <w:sdtEndPr/>
            <w:sdtContent>
              <w:p w:rsidR="00AD7229" w:rsidRPr="00C42092" w:rsidRDefault="0013072F" w:rsidP="00432940">
                <w:pPr>
                  <w:pStyle w:val="Heading1"/>
                  <w:rPr>
                    <w:rFonts w:ascii="Abadi MT Std" w:hAnsi="Abadi MT Std"/>
                  </w:rPr>
                </w:pPr>
                <w:r w:rsidRPr="00C42092">
                  <w:rPr>
                    <w:rFonts w:ascii="Abadi MT Std" w:hAnsi="Abadi MT Std"/>
                  </w:rPr>
                  <w:t>FESTIVAL</w:t>
                </w:r>
                <w:r w:rsidR="00432940" w:rsidRPr="00C42092">
                  <w:rPr>
                    <w:rFonts w:ascii="Abadi MT Std" w:hAnsi="Abadi MT Std"/>
                  </w:rPr>
                  <w:br/>
                </w:r>
                <w:r w:rsidRPr="00C42092">
                  <w:rPr>
                    <w:rFonts w:ascii="Abadi MT Std" w:hAnsi="Abadi MT Std"/>
                  </w:rPr>
                  <w:t>MISCELLANY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07345786"/>
                <w:placeholder>
                  <w:docPart w:val="E8E841057AD94A8F992C8ED9E054E64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Small plastic bags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15CB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713183232"/>
                <w:placeholder>
                  <w:docPart w:val="5E97D91CDD2B4D279CF704A8E68C6D8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Portable chair</w:t>
                </w:r>
              </w:sdtContent>
            </w:sdt>
          </w:p>
          <w:p w:rsidR="00F715CB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2047944874"/>
                <w:placeholder>
                  <w:docPart w:val="CB94565B5EDF477BA9EFC19E0D53934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Portable speaker</w:t>
                </w:r>
              </w:sdtContent>
            </w:sdt>
          </w:p>
          <w:p w:rsidR="00AD7229" w:rsidRPr="00C42092" w:rsidRDefault="001F376E" w:rsidP="00432940">
            <w:pPr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C4209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C42092">
              <w:rPr>
                <w:rFonts w:ascii="Abadi MT Std" w:hAnsi="Abadi MT Std"/>
              </w:rPr>
              <w:t xml:space="preserve"> </w:t>
            </w:r>
            <w:sdt>
              <w:sdtPr>
                <w:rPr>
                  <w:rFonts w:ascii="Abadi MT Std" w:hAnsi="Abadi MT Std"/>
                </w:rPr>
                <w:id w:val="-1987770032"/>
                <w:placeholder>
                  <w:docPart w:val="A148F77D4AB341148BCCE5145A8AAF1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C42092">
                  <w:rPr>
                    <w:rFonts w:ascii="Abadi MT Std" w:hAnsi="Abadi MT Std"/>
                  </w:rPr>
                  <w:t>Selfie stick</w:t>
                </w:r>
              </w:sdtContent>
            </w:sdt>
          </w:p>
        </w:tc>
      </w:tr>
      <w:tr w:rsidR="00AD7229" w:rsidRPr="00C42092" w:rsidTr="00432940">
        <w:trPr>
          <w:trHeight w:val="234"/>
        </w:trPr>
        <w:tc>
          <w:tcPr>
            <w:tcW w:w="3596" w:type="dxa"/>
          </w:tcPr>
          <w:p w:rsidR="00AD7229" w:rsidRPr="00C42092" w:rsidRDefault="00AD7229">
            <w:pPr>
              <w:rPr>
                <w:rFonts w:ascii="Abadi MT Std" w:hAnsi="Abadi MT Std"/>
              </w:rPr>
            </w:pPr>
          </w:p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:rsidR="00AD7229" w:rsidRPr="00C42092" w:rsidRDefault="001F376E" w:rsidP="00432940">
            <w:pPr>
              <w:pStyle w:val="Information"/>
              <w:rPr>
                <w:rFonts w:ascii="Abadi MT Std" w:hAnsi="Abadi MT Std"/>
              </w:rPr>
            </w:pPr>
            <w:sdt>
              <w:sdtPr>
                <w:rPr>
                  <w:rFonts w:ascii="Abadi MT Std" w:hAnsi="Abadi MT Std"/>
                </w:rPr>
                <w:id w:val="-797916105"/>
                <w:placeholder>
                  <w:docPart w:val="AD3969BA5CB1429186BFBBF864B9720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C42092">
                  <w:rPr>
                    <w:rFonts w:ascii="Abadi MT Std" w:hAnsi="Abadi MT Std"/>
                  </w:rPr>
                  <w:t>GUEST STAR - LIVE DJ - LIVE BAND</w:t>
                </w:r>
              </w:sdtContent>
            </w:sdt>
          </w:p>
        </w:tc>
      </w:tr>
    </w:tbl>
    <w:p w:rsidR="002022C5" w:rsidRPr="00C42092" w:rsidRDefault="002022C5">
      <w:pPr>
        <w:rPr>
          <w:rFonts w:ascii="Abadi MT Std" w:hAnsi="Abadi MT Std"/>
        </w:rPr>
      </w:pPr>
    </w:p>
    <w:sectPr w:rsidR="002022C5" w:rsidRPr="00C42092" w:rsidSect="009C23C3">
      <w:headerReference w:type="default" r:id="rId9"/>
      <w:footerReference w:type="default" r:id="rId10"/>
      <w:pgSz w:w="12240" w:h="15840" w:code="1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76E" w:rsidRDefault="001F376E" w:rsidP="00AF3FB7">
      <w:r>
        <w:separator/>
      </w:r>
    </w:p>
  </w:endnote>
  <w:endnote w:type="continuationSeparator" w:id="0">
    <w:p w:rsidR="001F376E" w:rsidRDefault="001F376E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940" w:rsidRDefault="00D408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E47CE0" id="Shape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76E" w:rsidRDefault="001F376E" w:rsidP="00AF3FB7">
      <w:r>
        <w:separator/>
      </w:r>
    </w:p>
  </w:footnote>
  <w:footnote w:type="continuationSeparator" w:id="0">
    <w:p w:rsidR="001F376E" w:rsidRDefault="001F376E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FB7" w:rsidRDefault="00D4080C">
    <w:pPr>
      <w:pStyle w:val="Header"/>
    </w:pPr>
    <w:r w:rsidRPr="00D4080C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Shap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Shap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Shap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Shap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Shap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3DC77D2" id="Group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">
              <v:shape id="Shape" o:spid="_x0000_s1027" style="position:absolute;left:43837;top:2420;width:14674;height:146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I88QA&#10;AADaAAAADwAAAGRycy9kb3ducmV2LnhtbESPQWvCQBSE70L/w/IKvZlNFWyJbkIpGESwUFvB4yP7&#10;zAazb0N2G2N/fVcQehxmvhlmVYy2FQP1vnGs4DlJQRBXTjdcK/j+Wk9fQfiArLF1TAqu5KHIHyYr&#10;zLS78CcN+1CLWMI+QwUmhC6T0leGLPrEdcTRO7neYoiyr6Xu8RLLbStnabqQFhuOCwY7ejdUnfc/&#10;VsGL3x4/rtuqMbOjH+ZluS5/dwelnh7HtyWIQGP4D9/pjY4c3K7EG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yPPEAAAA2gAAAA8AAAAAAAAAAAAAAAAAmAIAAGRycy9k&#10;b3ducmV2LnhtbFBLBQYAAAAABAAEAPUAAACJAw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Shape" o:spid="_x0000_s1028" style="position:absolute;left:63604;width:14123;height:1421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5GsQA&#10;AADaAAAADwAAAGRycy9kb3ducmV2LnhtbESPQWvCQBSE7wX/w/IEb3Wjgq2pmyAFgwgWtBY8PrKv&#10;2dDs25Ddxthf3xUKPQ4z8w2zzgfbiJ46XztWMJsmIIhLp2uuFJzft4/PIHxA1tg4JgU38pBno4c1&#10;ptpd+Uj9KVQiQtinqMCE0KZS+tKQRT91LXH0Pl1nMUTZVVJ3eI1w28h5kiylxZrjgsGWXg2VX6dv&#10;q+DJ7y9vt31Zm/nF94ui2BY/hw+lJuNh8wIi0BD+w3/tnVawgvuVe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+RrEAAAA2gAAAA8AAAAAAAAAAAAAAAAAmAIAAGRycy9k&#10;b3ducmV2LnhtbFBLBQYAAAAABAAEAPUAAACJAw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 22" o:spid="_x0000_s1029" style="position:absolute;top:29852;width:76394;height:70561" coordsize="76394,70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Shape" o:spid="_x0000_s1030" style="position:absolute;width:9093;height:914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zH8QA&#10;AADaAAAADwAAAGRycy9kb3ducmV2LnhtbESPQWvCQBSE7wX/w/IEb3WjYiupmyAFgwgWtBY8PrKv&#10;2dDs25Ddxthf3xUKPQ4z8w2zzgfbiJ46XztWMJsmIIhLp2uuFJzft48rED4ga2wck4Ibeciz0cMa&#10;U+2ufKT+FCoRIexTVGBCaFMpfWnIop+6ljh6n66zGKLsKqk7vEa4beQ8SZ6kxZrjgsGWXg2VX6dv&#10;q+DZ7y9vt31Zm/nF94ui2BY/hw+lJuNh8wIi0BD+w3/tnVawhPuVe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8x/EAAAA2gAAAA8AAAAAAAAAAAAAAAAAmAIAAGRycy9k&#10;b3ducmV2LnhtbFBLBQYAAAAABAAEAPUAAACJAw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Shape" o:spid="_x0000_s1031" style="position:absolute;top:20036;width:15265;height:153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taMMA&#10;AADaAAAADwAAAGRycy9kb3ducmV2LnhtbESP3WrCQBSE7wXfYTlC73SjBZXUVYpgEKEF/8DLQ/Y0&#10;G5o9G7JrjH36riB4OczMN8xi1dlKtNT40rGC8SgBQZw7XXKh4HTcDOcgfEDWWDkmBXfysFr2ewtM&#10;tbvxntpDKESEsE9RgQmhTqX0uSGLfuRq4uj9uMZiiLIppG7wFuG2kpMkmUqLJccFgzWtDeW/h6tV&#10;MPO7y/d9l5dmcvHte5Ztsr+vs1Jvg+7zA0SgLrzCz/ZWK5jC40q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NtaMMAAADaAAAADwAAAAAAAAAAAAAAAACYAgAAZHJzL2Rv&#10;d25yZXYueG1sUEsFBgAAAAAEAAQA9QAAAIgD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Shape" o:spid="_x0000_s1032" style="position:absolute;left:49081;top:48006;width:22657;height:225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cgcAA&#10;AADaAAAADwAAAGRycy9kb3ducmV2LnhtbERPy4rCMBTdC/MP4Q6403QcUKlGGQYsg6DgC1xemmtT&#10;bG5Kk6nVrzcLweXhvOfLzlaipcaXjhV8DRMQxLnTJRcKjofVYArCB2SNlWNScCcPy8VHb46pdjfe&#10;UbsPhYgh7FNUYEKoUyl9bsiiH7qaOHIX11gMETaF1A3eYrit5ChJxtJiybHBYE2/hvLr/t8qmPj1&#10;eXtf56UZnX37nWWr7LE5KdX/7H5mIAJ14S1+uf+0grg1Xok3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BcgcAAAADaAAAADwAAAAAAAAAAAAAAAACYAgAAZHJzL2Rvd25y&#10;ZXYueG1sUEsFBgAAAAAEAAQA9QAAAIUD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Shape" o:spid="_x0000_s1033" style="position:absolute;left:16136;top:53653;width:16916;height:16828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SssYA&#10;AADbAAAADwAAAGRycy9kb3ducmV2LnhtbESPT2vCQBDF74V+h2UKvdVNLbQSXaUUDEWoUP+AxyE7&#10;ZoPZ2ZDdxthP7xwEbzO8N+/9ZrYYfKN66mId2MDrKANFXAZbc2Vgt12+TEDFhGyxCUwGLhRhMX98&#10;mGFuw5l/qd+kSkkIxxwNuJTaXOtYOvIYR6ElFu0YOo9J1q7StsOzhPtGj7PsXXusWRoctvTlqDxt&#10;/ryBj7g6rC+rsnbjQ+zfimJZ/P/sjXl+Gj6noBIN6W6+XX9bwRd6+UUG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KSssYAAADbAAAADwAAAAAAAAAAAAAAAACYAgAAZHJz&#10;L2Rvd25yZXYueG1sUEsFBgAAAAAEAAQA9QAAAIsD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Shape" o:spid="_x0000_s1034" style="position:absolute;top:46392;width:14973;height:1506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3KcIA&#10;AADbAAAADwAAAGRycy9kb3ducmV2LnhtbERP32vCMBB+H/g/hBP2NlMd6KhGEcEyBAWdgo9HczbF&#10;5lKaWOv+ejMY+HYf38+bLTpbiZYaXzpWMBwkIIhzp0suFBx/1h9fIHxA1lg5JgUP8rCY995mmGp3&#10;5z21h1CIGMI+RQUmhDqV0ueGLPqBq4kjd3GNxRBhU0jd4D2G20qOkmQsLZYcGwzWtDKUXw83q2Di&#10;N+fdY5OXZnT27WeWrbPf7Ump9363nIII1IWX+N/9reP8Ifz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jcpwgAAANsAAAAPAAAAAAAAAAAAAAAAAJgCAABkcnMvZG93&#10;bnJldi54bWxQSwUGAAAAAAQABAD1AAAAhwM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Shape" o:spid="_x0000_s1035" style="position:absolute;left:75975;top:70328;width:419;height:114;visibility:visible;mso-wrap-style:square;v-text-anchor:middle" coordsize="21600,1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VMsIA&#10;AADbAAAADwAAAGRycy9kb3ducmV2LnhtbERPTWsCMRC9F/ofwhS8adZF27I1iiiiiEhrPfQ4bKab&#10;bTeTJYm6/ntTEHqbx/ucyayzjTiTD7VjBcNBBoK4dLrmSsHxc9V/BREissbGMSm4UoDZ9PFhgoV2&#10;F/6g8yFWIoVwKFCBibEtpAylIYth4FrixH07bzEm6CupPV5SuG1knmXP0mLNqcFgSwtD5e/hZBXs&#10;Xvw4tnv59WO2+fvouGzC2g+V6j118zcQkbr4L767NzrNz+Hvl3S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5UywgAAANsAAAAPAAAAAAAAAAAAAAAAAJgCAABkcnMvZG93&#10;bnJldi54bWxQSwUGAAAAAAQABAD1AAAAhwM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Shape" o:spid="_x0000_s1036" style="position:absolute;left:53653;top:56746;width:1118;height:178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9c8MA&#10;AADbAAAADwAAAGRycy9kb3ducmV2LnhtbERPS2vCQBC+F/oflhF6qxutlZK6SpFI6ykYi3icZsck&#10;mJ0N2c3Df+8WCr3Nx/ec1WY0teipdZVlBbNpBII4t7riQsH3cff8BsJ5ZI21ZVJwIweb9ePDCmNt&#10;Bz5Qn/lChBB2MSoovW9iKV1ekkE3tQ1x4C62NegDbAupWxxCuKnlPIqW0mDFoaHEhrYl5desMwrS&#10;1/N2/1P33cl8Hq8+ifrZIkmVepqMH+8gPI3+X/zn/tJh/gv8/hI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t9c8MAAADbAAAADwAAAAAAAAAAAAAAAACYAgAAZHJzL2Rv&#10;d25yZXYueG1sUEsFBgAAAAAEAAQA9QAAAIgD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Shape" o:spid="_x0000_s1037" style="position:absolute;left:58091;top:52174;width:127;height:39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LZcEA&#10;AADbAAAADwAAAGRycy9kb3ducmV2LnhtbERPTWvCQBC9F/wPywje6m6rhBBdQ2kp7bWJYI/T7JgE&#10;s7Mhu42pv94tCN7m8T5nm0+2EyMNvnWs4WmpQBBXzrRca9iX748pCB+QDXaOScMfech3s4ctZsad&#10;+YvGItQihrDPUEMTQp9J6auGLPql64kjd3SDxRDhUEsz4DmG204+K5VIiy3HhgZ7em2oOhW/VsP3&#10;YVWZOimVV8X65zS9pZeP4LVezKeXDYhAU7iLb+5PE+ev4f+XeID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yC2XBAAAA2wAAAA8AAAAAAAAAAAAAAAAAmAIAAGRycy9kb3du&#10;cmV2LnhtbFBLBQYAAAAABAAEAPUAAACGAw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Shape" o:spid="_x0000_s1038" style="position:absolute;left:58091;top:51905;width:110;height:169;visibility:visible;mso-wrap-style:square;v-text-anchor:middle" coordsize="12535,19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nmMEA&#10;AADbAAAADwAAAGRycy9kb3ducmV2LnhtbERPzYrCMBC+C75DGMGbpisobjXK7oqilxW7PsDYjG21&#10;mZQmavXpzYLgbT6+35nOG1OKK9WusKzgox+BIE6tLjhTsP9b9sYgnEfWWFomBXdyMJ+1W1OMtb3x&#10;jq6Jz0QIYRejgtz7KpbSpTkZdH1bEQfuaGuDPsA6k7rGWwg3pRxE0UgaLDg05FjRT07pObkYBevP&#10;zfh35R7Nlvblt7tvFqdDdFKq22m+JiA8Nf4tfrnXOswfwv8v4Q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Ap5jBAAAA2wAAAA8AAAAAAAAAAAAAAAAAmAIAAGRycy9kb3du&#10;cmV2LnhtbFBLBQYAAAAABAAEAPUAAACGAw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Shape" o:spid="_x0000_s1039" style="position:absolute;left:39534;top:65890;width:132;height:318;visibility:visible;mso-wrap-style:square;v-text-anchor:middle" coordsize="2044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6BsMA&#10;AADbAAAADwAAAGRycy9kb3ducmV2LnhtbERP22rCQBB9F/yHZYS+SN3UB21T1yCBUEtBaOoHDNlp&#10;kpqdDdnNxX59tyD4NodznV0ymUYM1LnasoKnVQSCuLC65lLB+St7fAbhPLLGxjIpuJKDZD+f7TDW&#10;duRPGnJfihDCLkYFlfdtLKUrKjLoVrYlDty37Qz6ALtS6g7HEG4auY6ijTRYc2iosKW0ouKS90aB&#10;LdLty9tP+/txpPF8WqfL9+zaK/WwmA6vIDxN/i6+uY86zN/A/y/hA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w6BsMAAADbAAAADwAAAAAAAAAAAAAAAACYAgAAZHJzL2Rv&#10;d25yZXYueG1sUEsFBgAAAAAEAAQA9QAAAIgD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Shape" o:spid="_x0000_s1040" style="position:absolute;left:3496;top:67773;width:178;height:90;visibility:visible;mso-wrap-style:square;v-text-anchor:middle" coordsize="21600,9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0BsMA&#10;AADbAAAADwAAAGRycy9kb3ducmV2LnhtbERPS2vCQBC+F/wPywheSt3Yg0p0FW1I6EEoPg49Dtkx&#10;CWZnQ3aNyb93C0Jv8/E9Z73tTS06al1lWcFsGoEgzq2uuFBwOacfSxDOI2usLZOCgRxsN6O3Ncba&#10;PvhI3ckXIoSwi1FB6X0TS+nykgy6qW2IA3e1rUEfYFtI3eIjhJtafkbRXBqsODSU2NBXSfntdDcK&#10;6vfGDrPr/nfxk9hDktznWZqhUpNxv1uB8NT7f/HL/a3D/AX8/RIO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0BsMAAADbAAAADwAAAAAAAAAAAAAAAACYAgAAZHJzL2Rv&#10;d25yZXYueG1sUEsFBgAAAAAEAAQA9QAAAIgD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Shape" o:spid="_x0000_s1041" style="position:absolute;left:18153;top:63201;width:238;height:230;visibility:visible;mso-wrap-style:square;v-text-anchor:middle" coordsize="20234,20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w28MA&#10;AADbAAAADwAAAGRycy9kb3ducmV2LnhtbESPT4vCQAzF78J+hyELe9OpClKqoyyCsNKD+Ad6DZ1s&#10;W+xkSmdW6356cxC8JbyX935ZbQbXqhv1ofFsYDpJQBGX3jZcGbicd+MUVIjIFlvPZOBBATbrj9EK&#10;M+vvfKTbKVZKQjhkaKCOscu0DmVNDsPEd8Si/freYZS1r7Tt8S7hrtWzJFlohw1LQ40dbWsqr6c/&#10;Z2Ao9kk+z3f+6vL0ULhj2v2H1Jivz+F7CSrSEN/m1/WPFXyBlV9kAL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Cw28MAAADbAAAADwAAAAAAAAAAAAAAAACYAgAAZHJzL2Rv&#10;d25yZXYueG1sUEsFBgAAAAAEAAQA9QAAAIgD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Shape" o:spid="_x0000_s1042" style="position:absolute;left:3227;top:69655;width:296;height:301;visibility:visible;mso-wrap-style:square;v-text-anchor:middle" coordsize="16793,1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QDsIA&#10;AADbAAAADwAAAGRycy9kb3ducmV2LnhtbESP0YrCMBBF3wX/IYzgm6aKuG7XKCoUlN0X637A0My2&#10;1WZSkqj1782C4NsM9547d5brzjTiRs7XlhVMxgkI4sLqmksFv6dstADhA7LGxjIpeJCH9arfW2Kq&#10;7Z2PdMtDKWII+xQVVCG0qZS+qMigH9uWOGp/1hkMcXWl1A7vMdw0cpokc2mw5nihwpZ2FRWX/GoU&#10;zOrDJFvo80cEtxf3Pc1+mjxTajjoNl8gAnXhbX7Rex3rf8L/L3E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FAOwgAAANsAAAAPAAAAAAAAAAAAAAAAAJgCAABkcnMvZG93&#10;bnJldi54bWxQSwUGAAAAAAQABAD1AAAAhwM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Shape" o:spid="_x0000_s1043" style="position:absolute;left:19229;top:70462;width:190;height: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H274A&#10;AADbAAAADwAAAGRycy9kb3ducmV2LnhtbERPy4rCMBTdC/5DuII7TXwgUo0iDqJbq6DLa3Nti81N&#10;aTJa5+snC8Hl4byX69ZW4kmNLx1rGA0VCOLMmZJzDefTbjAH4QOywcoxaXiTh/Wq21liYtyLj/RM&#10;Qy5iCPsENRQh1ImUPivIoh+6mjhyd9dYDBE2uTQNvmK4reRYqZm0WHJsKLCmbUHZI/21Gq6XSWby&#10;2Ul5lU5vj/Zn/rcPXut+r90sQARqw1f8cR+MhnFcH7/EHy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lx9u+AAAA2wAAAA8AAAAAAAAAAAAAAAAAmAIAAGRycy9kb3ducmV2&#10;LnhtbFBLBQYAAAAABAAEAPUAAACDAw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2267B91" id="Rectangle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092"/>
    <w:rsid w:val="0012336A"/>
    <w:rsid w:val="0013072F"/>
    <w:rsid w:val="001F376E"/>
    <w:rsid w:val="002022C5"/>
    <w:rsid w:val="00252CA4"/>
    <w:rsid w:val="002968D8"/>
    <w:rsid w:val="00432940"/>
    <w:rsid w:val="0046794B"/>
    <w:rsid w:val="005C4CDF"/>
    <w:rsid w:val="00632D9B"/>
    <w:rsid w:val="006C60E6"/>
    <w:rsid w:val="006C6281"/>
    <w:rsid w:val="009C23C3"/>
    <w:rsid w:val="009C42F7"/>
    <w:rsid w:val="00AC5F9D"/>
    <w:rsid w:val="00AD7229"/>
    <w:rsid w:val="00AF3FB7"/>
    <w:rsid w:val="00BB1A54"/>
    <w:rsid w:val="00C42092"/>
    <w:rsid w:val="00D15294"/>
    <w:rsid w:val="00D4080C"/>
    <w:rsid w:val="00DD7041"/>
    <w:rsid w:val="00E050A1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2968D8"/>
    <w:rPr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2F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2F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F3F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rmation">
    <w:name w:val="Informatio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leChar">
    <w:name w:val="Title Char"/>
    <w:basedOn w:val="DefaultParagraphFont"/>
    <w:link w:val="Title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itle">
    <w:name w:val="Subtitle"/>
    <w:basedOn w:val="Normal"/>
    <w:next w:val="Normal"/>
    <w:link w:val="SubtitleChar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SubtitleChar">
    <w:name w:val="Subtitle Char"/>
    <w:basedOn w:val="DefaultParagraphFont"/>
    <w:link w:val="Subtitle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Heading1Char">
    <w:name w:val="Heading 1 Char"/>
    <w:basedOn w:val="DefaultParagraphFont"/>
    <w:link w:val="Heading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eria\Desktop\February%20Tasks\32-Packing%20Checklist%20Template\1-templates.office.com\Music%20Festival%20Packing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7EA84FC13F4FF9A3CA13F9B2387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BD629-1203-4E24-A2F4-1A884C6995C2}"/>
      </w:docPartPr>
      <w:docPartBody>
        <w:p w:rsidR="00000000" w:rsidRDefault="005A425E">
          <w:pPr>
            <w:pStyle w:val="A37EA84FC13F4FF9A3CA13F9B2387151"/>
          </w:pPr>
          <w:r w:rsidRPr="00432940">
            <w:t>DATE</w:t>
          </w:r>
        </w:p>
      </w:docPartBody>
    </w:docPart>
    <w:docPart>
      <w:docPartPr>
        <w:name w:val="D4ADE994E65F4728B6AF311973A8A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E116C-1390-43F7-A544-1B8AEC08F3CE}"/>
      </w:docPartPr>
      <w:docPartBody>
        <w:p w:rsidR="00000000" w:rsidRDefault="005A425E">
          <w:pPr>
            <w:pStyle w:val="D4ADE994E65F4728B6AF311973A8A785"/>
          </w:pPr>
          <w:r w:rsidRPr="00432940">
            <w:t>PLACE</w:t>
          </w:r>
        </w:p>
      </w:docPartBody>
    </w:docPart>
    <w:docPart>
      <w:docPartPr>
        <w:name w:val="3885C0E1D56545C184A23EA8E405C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A7228-A4BB-49C4-A62A-8E46CC5600AC}"/>
      </w:docPartPr>
      <w:docPartBody>
        <w:p w:rsidR="00000000" w:rsidRDefault="005A425E">
          <w:pPr>
            <w:pStyle w:val="3885C0E1D56545C184A23EA8E405C474"/>
          </w:pPr>
          <w:r w:rsidRPr="00432940">
            <w:t>TIME</w:t>
          </w:r>
        </w:p>
      </w:docPartBody>
    </w:docPart>
    <w:docPart>
      <w:docPartPr>
        <w:name w:val="C152A9F4D1564A728858FFD8FC792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2BB1B-DB18-4461-9979-131E3DB170EC}"/>
      </w:docPartPr>
      <w:docPartBody>
        <w:p w:rsidR="00C742D0" w:rsidRPr="002968D8" w:rsidRDefault="005A425E" w:rsidP="002968D8">
          <w:pPr>
            <w:pStyle w:val="Title"/>
          </w:pPr>
          <w:r w:rsidRPr="002968D8">
            <w:t>Music</w:t>
          </w:r>
        </w:p>
        <w:p w:rsidR="00000000" w:rsidRDefault="005A425E">
          <w:pPr>
            <w:pStyle w:val="C152A9F4D1564A728858FFD8FC792950"/>
          </w:pPr>
          <w:r w:rsidRPr="002968D8">
            <w:t>Festival</w:t>
          </w:r>
        </w:p>
      </w:docPartBody>
    </w:docPart>
    <w:docPart>
      <w:docPartPr>
        <w:name w:val="27BDBCBAF32B47C1822D72B52BC04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9B2A5-19B1-4C73-BF46-8FA2E3B1BBB2}"/>
      </w:docPartPr>
      <w:docPartBody>
        <w:p w:rsidR="00000000" w:rsidRDefault="005A425E">
          <w:pPr>
            <w:pStyle w:val="27BDBCBAF32B47C1822D72B52BC0401C"/>
          </w:pPr>
          <w:r w:rsidRPr="002968D8">
            <w:rPr>
              <w:rStyle w:val="SubtitleChar"/>
              <w:i w:val="0"/>
            </w:rPr>
            <w:t>Packing List</w:t>
          </w:r>
        </w:p>
      </w:docPartBody>
    </w:docPart>
    <w:docPart>
      <w:docPartPr>
        <w:name w:val="0070F7324ADC4220A7A4909257373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60BCA-6200-41F0-8E92-CBA737B3A22E}"/>
      </w:docPartPr>
      <w:docPartBody>
        <w:p w:rsidR="00000000" w:rsidRDefault="005A425E">
          <w:pPr>
            <w:pStyle w:val="0070F7324ADC4220A7A490925737323A"/>
          </w:pPr>
          <w:r w:rsidRPr="00432940">
            <w:t>FESTIVAL</w:t>
          </w:r>
          <w:r w:rsidRPr="00432940">
            <w:br/>
            <w:t>ESSENTIALS</w:t>
          </w:r>
        </w:p>
      </w:docPartBody>
    </w:docPart>
    <w:docPart>
      <w:docPartPr>
        <w:name w:val="2416C99ACC7C4FE0922A2149F3A96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4A92-053F-4A3B-A87A-E9449654DDFB}"/>
      </w:docPartPr>
      <w:docPartBody>
        <w:p w:rsidR="00000000" w:rsidRDefault="005A425E">
          <w:pPr>
            <w:pStyle w:val="2416C99ACC7C4FE0922A2149F3A96C44"/>
          </w:pPr>
          <w:r w:rsidRPr="00432940">
            <w:t>Money</w:t>
          </w:r>
        </w:p>
      </w:docPartBody>
    </w:docPart>
    <w:docPart>
      <w:docPartPr>
        <w:name w:val="C7F0E01E8CA447F29719D1EF45201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E0B08-4196-4382-A191-ED5F38F95E73}"/>
      </w:docPartPr>
      <w:docPartBody>
        <w:p w:rsidR="00000000" w:rsidRDefault="005A425E">
          <w:pPr>
            <w:pStyle w:val="C7F0E01E8CA447F29719D1EF452018F7"/>
          </w:pPr>
          <w:r w:rsidRPr="00432940">
            <w:t>Phone</w:t>
          </w:r>
        </w:p>
      </w:docPartBody>
    </w:docPart>
    <w:docPart>
      <w:docPartPr>
        <w:name w:val="D3299B0FDAE04179BCE8C7FFE1FD8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1F3AE-4748-4A9A-BF0C-48B9845234BA}"/>
      </w:docPartPr>
      <w:docPartBody>
        <w:p w:rsidR="00000000" w:rsidRDefault="005A425E">
          <w:pPr>
            <w:pStyle w:val="D3299B0FDAE04179BCE8C7FFE1FD8C4E"/>
          </w:pPr>
          <w:r w:rsidRPr="00432940">
            <w:t>Portable phone charger</w:t>
          </w:r>
        </w:p>
      </w:docPartBody>
    </w:docPart>
    <w:docPart>
      <w:docPartPr>
        <w:name w:val="C35CA9D8D127458EAACEFC40F809D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8D8ED-266D-4627-9C70-A38667EBD4E7}"/>
      </w:docPartPr>
      <w:docPartBody>
        <w:p w:rsidR="00000000" w:rsidRDefault="005A425E">
          <w:pPr>
            <w:pStyle w:val="C35CA9D8D127458EAACEFC40F809D6E1"/>
          </w:pPr>
          <w:r w:rsidRPr="00432940">
            <w:t>Belt bag</w:t>
          </w:r>
        </w:p>
      </w:docPartBody>
    </w:docPart>
    <w:docPart>
      <w:docPartPr>
        <w:name w:val="20B4CA73A1D64B3B94D5A43A55272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9E5AB-4642-4729-ABCA-F42D55BA6D4E}"/>
      </w:docPartPr>
      <w:docPartBody>
        <w:p w:rsidR="00000000" w:rsidRDefault="005A425E">
          <w:pPr>
            <w:pStyle w:val="20B4CA73A1D64B3B94D5A43A5527233E"/>
          </w:pPr>
          <w:r w:rsidRPr="00432940">
            <w:t>Sunscreen</w:t>
          </w:r>
        </w:p>
      </w:docPartBody>
    </w:docPart>
    <w:docPart>
      <w:docPartPr>
        <w:name w:val="9D6E4A6FFDE644DB964C7E8BB2E2E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A65D7-C47C-4E84-98D6-0161A64FE0E1}"/>
      </w:docPartPr>
      <w:docPartBody>
        <w:p w:rsidR="00000000" w:rsidRDefault="005A425E">
          <w:pPr>
            <w:pStyle w:val="9D6E4A6FFDE644DB964C7E8BB2E2EA96"/>
          </w:pPr>
          <w:r w:rsidRPr="00432940">
            <w:t>Sunglasses</w:t>
          </w:r>
        </w:p>
      </w:docPartBody>
    </w:docPart>
    <w:docPart>
      <w:docPartPr>
        <w:name w:val="43D944CB70604B6AAFA8567681BE6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BA4A-3828-41F7-955E-BC738AAB1FD5}"/>
      </w:docPartPr>
      <w:docPartBody>
        <w:p w:rsidR="00000000" w:rsidRDefault="005A425E">
          <w:pPr>
            <w:pStyle w:val="43D944CB70604B6AAFA8567681BE66C5"/>
          </w:pPr>
          <w:r w:rsidRPr="00432940">
            <w:t>FESTIVAL</w:t>
          </w:r>
          <w:r w:rsidRPr="00432940">
            <w:br/>
            <w:t>WEAR</w:t>
          </w:r>
        </w:p>
      </w:docPartBody>
    </w:docPart>
    <w:docPart>
      <w:docPartPr>
        <w:name w:val="3B31AC5595034063B74F89100DA63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E04F3-5DE8-4033-A14E-2695A9E94165}"/>
      </w:docPartPr>
      <w:docPartBody>
        <w:p w:rsidR="00000000" w:rsidRDefault="005A425E">
          <w:pPr>
            <w:pStyle w:val="3B31AC5595034063B74F89100DA63974"/>
          </w:pPr>
          <w:r w:rsidRPr="00432940">
            <w:t>Warm weather clothes</w:t>
          </w:r>
        </w:p>
      </w:docPartBody>
    </w:docPart>
    <w:docPart>
      <w:docPartPr>
        <w:name w:val="7C53FCE70A6E4416B00F95645D433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0DE0D-3BA8-4154-9EA4-390874988B41}"/>
      </w:docPartPr>
      <w:docPartBody>
        <w:p w:rsidR="00000000" w:rsidRDefault="005A425E">
          <w:pPr>
            <w:pStyle w:val="7C53FCE70A6E4416B00F95645D43324D"/>
          </w:pPr>
          <w:r w:rsidRPr="00432940">
            <w:t>Wet weather gear</w:t>
          </w:r>
        </w:p>
      </w:docPartBody>
    </w:docPart>
    <w:docPart>
      <w:docPartPr>
        <w:name w:val="2A9B966FD9DE4ACA94FB030A88AD1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2C9AA-BFC2-4257-9112-D426B702585E}"/>
      </w:docPartPr>
      <w:docPartBody>
        <w:p w:rsidR="00000000" w:rsidRDefault="005A425E">
          <w:pPr>
            <w:pStyle w:val="2A9B966FD9DE4ACA94FB030A88AD15AC"/>
          </w:pPr>
          <w:r w:rsidRPr="00432940">
            <w:t>Comfortable footwear</w:t>
          </w:r>
        </w:p>
      </w:docPartBody>
    </w:docPart>
    <w:docPart>
      <w:docPartPr>
        <w:name w:val="46FB69365B1B4BBDA861DDF0EAD65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9571F-DED5-42DF-9DF2-F9446DA19A09}"/>
      </w:docPartPr>
      <w:docPartBody>
        <w:p w:rsidR="00000000" w:rsidRDefault="005A425E">
          <w:pPr>
            <w:pStyle w:val="46FB69365B1B4BBDA861DDF0EAD65975"/>
          </w:pPr>
          <w:r w:rsidRPr="00432940">
            <w:t>Swimwear</w:t>
          </w:r>
        </w:p>
      </w:docPartBody>
    </w:docPart>
    <w:docPart>
      <w:docPartPr>
        <w:name w:val="D9E09A37C899427992E4FC3B351B4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FBD9D-0129-4963-9E73-A4D493258F02}"/>
      </w:docPartPr>
      <w:docPartBody>
        <w:p w:rsidR="00000000" w:rsidRDefault="005A425E">
          <w:pPr>
            <w:pStyle w:val="D9E09A37C899427992E4FC3B351B4B0F"/>
          </w:pPr>
          <w:r w:rsidRPr="00432940">
            <w:t>Bandana</w:t>
          </w:r>
        </w:p>
      </w:docPartBody>
    </w:docPart>
    <w:docPart>
      <w:docPartPr>
        <w:name w:val="2DC615298FA44D33950812B9C38B4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3E2A1-C8FC-4554-8F2E-B20E49D8E89C}"/>
      </w:docPartPr>
      <w:docPartBody>
        <w:p w:rsidR="00000000" w:rsidRDefault="005A425E">
          <w:pPr>
            <w:pStyle w:val="2DC615298FA44D33950812B9C38B4D94"/>
          </w:pPr>
          <w:r w:rsidRPr="00432940">
            <w:t>CAMPING</w:t>
          </w:r>
          <w:r w:rsidRPr="00432940">
            <w:br/>
          </w:r>
          <w:r w:rsidRPr="00432940">
            <w:t>CHECKLIST</w:t>
          </w:r>
        </w:p>
      </w:docPartBody>
    </w:docPart>
    <w:docPart>
      <w:docPartPr>
        <w:name w:val="DA261383D5F9402E8D4E6E09B683A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2CF49-BE0F-4D77-943D-54275211672B}"/>
      </w:docPartPr>
      <w:docPartBody>
        <w:p w:rsidR="00000000" w:rsidRDefault="005A425E">
          <w:pPr>
            <w:pStyle w:val="DA261383D5F9402E8D4E6E09B683A607"/>
          </w:pPr>
          <w:r w:rsidRPr="00432940">
            <w:t>Tent</w:t>
          </w:r>
        </w:p>
      </w:docPartBody>
    </w:docPart>
    <w:docPart>
      <w:docPartPr>
        <w:name w:val="B72A29B802CB4F519D6B3EB3D4D80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3A5CA-82BE-4516-B7B0-6AEA383EABDC}"/>
      </w:docPartPr>
      <w:docPartBody>
        <w:p w:rsidR="00000000" w:rsidRDefault="005A425E">
          <w:pPr>
            <w:pStyle w:val="B72A29B802CB4F519D6B3EB3D4D80FFC"/>
          </w:pPr>
          <w:r w:rsidRPr="00432940">
            <w:t>Sleeping bag</w:t>
          </w:r>
        </w:p>
      </w:docPartBody>
    </w:docPart>
    <w:docPart>
      <w:docPartPr>
        <w:name w:val="6FE91616971C40F394CEC6685369A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71A01-DDB1-4BD3-9FE2-245D56DF2E50}"/>
      </w:docPartPr>
      <w:docPartBody>
        <w:p w:rsidR="00000000" w:rsidRDefault="005A425E">
          <w:pPr>
            <w:pStyle w:val="6FE91616971C40F394CEC6685369A2BB"/>
          </w:pPr>
          <w:r w:rsidRPr="00432940">
            <w:t>Blanket</w:t>
          </w:r>
        </w:p>
      </w:docPartBody>
    </w:docPart>
    <w:docPart>
      <w:docPartPr>
        <w:name w:val="6EAD372CD1734CCBA67D9589F30DE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979D4-8A57-405D-BE7B-261EA05E74D4}"/>
      </w:docPartPr>
      <w:docPartBody>
        <w:p w:rsidR="00000000" w:rsidRDefault="005A425E">
          <w:pPr>
            <w:pStyle w:val="6EAD372CD1734CCBA67D9589F30DE384"/>
          </w:pPr>
          <w:r w:rsidRPr="00432940">
            <w:t>Sleeping bag / air mattress</w:t>
          </w:r>
        </w:p>
      </w:docPartBody>
    </w:docPart>
    <w:docPart>
      <w:docPartPr>
        <w:name w:val="7236C5E1F4C543A8A3F7C9515673F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04312-EF71-48DA-83B0-467DD6C65F51}"/>
      </w:docPartPr>
      <w:docPartBody>
        <w:p w:rsidR="00000000" w:rsidRDefault="005A425E">
          <w:pPr>
            <w:pStyle w:val="7236C5E1F4C543A8A3F7C9515673F196"/>
          </w:pPr>
          <w:r w:rsidRPr="00432940">
            <w:t>Multi-tool or knife</w:t>
          </w:r>
        </w:p>
      </w:docPartBody>
    </w:docPart>
    <w:docPart>
      <w:docPartPr>
        <w:name w:val="F854147EC50C418EAF778C9FE882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8D9BC-5434-4BDF-83DA-7E48C101FF73}"/>
      </w:docPartPr>
      <w:docPartBody>
        <w:p w:rsidR="00000000" w:rsidRDefault="005A425E">
          <w:pPr>
            <w:pStyle w:val="F854147EC50C418EAF778C9FE882A5A5"/>
          </w:pPr>
          <w:r w:rsidRPr="00432940">
            <w:t>Tarp</w:t>
          </w:r>
        </w:p>
      </w:docPartBody>
    </w:docPart>
    <w:docPart>
      <w:docPartPr>
        <w:name w:val="834D2E32E4D74A3D9E10D938F1AA7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A0917-5D40-4219-822C-F1023EADC7D0}"/>
      </w:docPartPr>
      <w:docPartBody>
        <w:p w:rsidR="00000000" w:rsidRDefault="005A425E">
          <w:pPr>
            <w:pStyle w:val="834D2E32E4D74A3D9E10D938F1AA7764"/>
          </w:pPr>
          <w:r w:rsidRPr="00432940">
            <w:t>FESTIVAL</w:t>
          </w:r>
          <w:r w:rsidRPr="00432940">
            <w:br/>
          </w:r>
          <w:r w:rsidRPr="00432940">
            <w:t>MISCELLANY</w:t>
          </w:r>
        </w:p>
      </w:docPartBody>
    </w:docPart>
    <w:docPart>
      <w:docPartPr>
        <w:name w:val="E8E841057AD94A8F992C8ED9E054E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63C88-1566-4D1A-A9D7-21CCF8AC65E4}"/>
      </w:docPartPr>
      <w:docPartBody>
        <w:p w:rsidR="00000000" w:rsidRDefault="005A425E">
          <w:pPr>
            <w:pStyle w:val="E8E841057AD94A8F992C8ED9E054E641"/>
          </w:pPr>
          <w:r w:rsidRPr="00432940">
            <w:t>Small plastic bags</w:t>
          </w:r>
        </w:p>
      </w:docPartBody>
    </w:docPart>
    <w:docPart>
      <w:docPartPr>
        <w:name w:val="5E97D91CDD2B4D279CF704A8E68C6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4B018-F0EE-4919-8000-D7A51BEFA50F}"/>
      </w:docPartPr>
      <w:docPartBody>
        <w:p w:rsidR="00000000" w:rsidRDefault="005A425E">
          <w:pPr>
            <w:pStyle w:val="5E97D91CDD2B4D279CF704A8E68C6D85"/>
          </w:pPr>
          <w:r w:rsidRPr="00432940">
            <w:t>Portable chair</w:t>
          </w:r>
        </w:p>
      </w:docPartBody>
    </w:docPart>
    <w:docPart>
      <w:docPartPr>
        <w:name w:val="CB94565B5EDF477BA9EFC19E0D539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F11D9-6496-4B2D-A34E-F6A8133DA64C}"/>
      </w:docPartPr>
      <w:docPartBody>
        <w:p w:rsidR="00000000" w:rsidRDefault="005A425E">
          <w:pPr>
            <w:pStyle w:val="CB94565B5EDF477BA9EFC19E0D53934C"/>
          </w:pPr>
          <w:r w:rsidRPr="00432940">
            <w:t>Portable speaker</w:t>
          </w:r>
        </w:p>
      </w:docPartBody>
    </w:docPart>
    <w:docPart>
      <w:docPartPr>
        <w:name w:val="A148F77D4AB341148BCCE5145A8AA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4F5B9-94F8-4A4D-804D-2CCCE5689B50}"/>
      </w:docPartPr>
      <w:docPartBody>
        <w:p w:rsidR="00000000" w:rsidRDefault="005A425E">
          <w:pPr>
            <w:pStyle w:val="A148F77D4AB341148BCCE5145A8AAF19"/>
          </w:pPr>
          <w:r w:rsidRPr="00432940">
            <w:t>Selfie stick</w:t>
          </w:r>
        </w:p>
      </w:docPartBody>
    </w:docPart>
    <w:docPart>
      <w:docPartPr>
        <w:name w:val="AD3969BA5CB1429186BFBBF864B97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6B03A-B4F5-40B2-BCE6-1315548315B8}"/>
      </w:docPartPr>
      <w:docPartBody>
        <w:p w:rsidR="00000000" w:rsidRDefault="005A425E">
          <w:pPr>
            <w:pStyle w:val="AD3969BA5CB1429186BFBBF864B97204"/>
          </w:pPr>
          <w:r w:rsidRPr="00432940">
            <w:t>GUEST STAR - LIVE DJ - LIVE BAND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25E"/>
    <w:rsid w:val="005A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7EA84FC13F4FF9A3CA13F9B2387151">
    <w:name w:val="A37EA84FC13F4FF9A3CA13F9B2387151"/>
  </w:style>
  <w:style w:type="paragraph" w:customStyle="1" w:styleId="D4ADE994E65F4728B6AF311973A8A785">
    <w:name w:val="D4ADE994E65F4728B6AF311973A8A785"/>
  </w:style>
  <w:style w:type="paragraph" w:customStyle="1" w:styleId="3885C0E1D56545C184A23EA8E405C474">
    <w:name w:val="3885C0E1D56545C184A23EA8E405C474"/>
  </w:style>
  <w:style w:type="paragraph" w:styleId="Title">
    <w:name w:val="Title"/>
    <w:basedOn w:val="Normal"/>
    <w:next w:val="Normal"/>
    <w:link w:val="TitleChar"/>
    <w:qFormat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inorHAnsi" w:hAnsiTheme="majorHAnsi" w:cs="Times New Roman"/>
      <w:color w:val="FFFFFF"/>
      <w:sz w:val="138"/>
      <w:szCs w:val="140"/>
    </w:rPr>
  </w:style>
  <w:style w:type="paragraph" w:customStyle="1" w:styleId="C152A9F4D1564A728858FFD8FC792950">
    <w:name w:val="C152A9F4D1564A728858FFD8FC792950"/>
  </w:style>
  <w:style w:type="paragraph" w:styleId="Subtitle">
    <w:name w:val="Subtitle"/>
    <w:basedOn w:val="Normal"/>
    <w:next w:val="Normal"/>
    <w:link w:val="SubtitleChar"/>
    <w:uiPriority w:val="1"/>
    <w:qFormat/>
    <w:pPr>
      <w:spacing w:after="0" w:line="240" w:lineRule="auto"/>
    </w:pPr>
    <w:rPr>
      <w:rFonts w:eastAsiaTheme="minorHAnsi" w:cs="Times New Roman"/>
      <w:i/>
      <w:color w:val="FFFFFF"/>
      <w:sz w:val="94"/>
      <w:szCs w:val="96"/>
    </w:rPr>
  </w:style>
  <w:style w:type="character" w:customStyle="1" w:styleId="SubtitleChar">
    <w:name w:val="Subtitle Char"/>
    <w:basedOn w:val="DefaultParagraphFont"/>
    <w:link w:val="Subtitle"/>
    <w:uiPriority w:val="1"/>
    <w:rPr>
      <w:rFonts w:eastAsiaTheme="minorHAnsi" w:cs="Times New Roman"/>
      <w:i/>
      <w:color w:val="FFFFFF"/>
      <w:sz w:val="94"/>
      <w:szCs w:val="96"/>
    </w:rPr>
  </w:style>
  <w:style w:type="paragraph" w:customStyle="1" w:styleId="27BDBCBAF32B47C1822D72B52BC0401C">
    <w:name w:val="27BDBCBAF32B47C1822D72B52BC0401C"/>
  </w:style>
  <w:style w:type="paragraph" w:customStyle="1" w:styleId="0070F7324ADC4220A7A490925737323A">
    <w:name w:val="0070F7324ADC4220A7A490925737323A"/>
  </w:style>
  <w:style w:type="paragraph" w:customStyle="1" w:styleId="2416C99ACC7C4FE0922A2149F3A96C44">
    <w:name w:val="2416C99ACC7C4FE0922A2149F3A96C44"/>
  </w:style>
  <w:style w:type="paragraph" w:customStyle="1" w:styleId="C7F0E01E8CA447F29719D1EF452018F7">
    <w:name w:val="C7F0E01E8CA447F29719D1EF452018F7"/>
  </w:style>
  <w:style w:type="paragraph" w:customStyle="1" w:styleId="D3299B0FDAE04179BCE8C7FFE1FD8C4E">
    <w:name w:val="D3299B0FDAE04179BCE8C7FFE1FD8C4E"/>
  </w:style>
  <w:style w:type="paragraph" w:customStyle="1" w:styleId="C35CA9D8D127458EAACEFC40F809D6E1">
    <w:name w:val="C35CA9D8D127458EAACEFC40F809D6E1"/>
  </w:style>
  <w:style w:type="paragraph" w:customStyle="1" w:styleId="20B4CA73A1D64B3B94D5A43A5527233E">
    <w:name w:val="20B4CA73A1D64B3B94D5A43A5527233E"/>
  </w:style>
  <w:style w:type="paragraph" w:customStyle="1" w:styleId="9D6E4A6FFDE644DB964C7E8BB2E2EA96">
    <w:name w:val="9D6E4A6FFDE644DB964C7E8BB2E2EA96"/>
  </w:style>
  <w:style w:type="paragraph" w:customStyle="1" w:styleId="43D944CB70604B6AAFA8567681BE66C5">
    <w:name w:val="43D944CB70604B6AAFA8567681BE66C5"/>
  </w:style>
  <w:style w:type="paragraph" w:customStyle="1" w:styleId="3B31AC5595034063B74F89100DA63974">
    <w:name w:val="3B31AC5595034063B74F89100DA63974"/>
  </w:style>
  <w:style w:type="paragraph" w:customStyle="1" w:styleId="7C53FCE70A6E4416B00F95645D43324D">
    <w:name w:val="7C53FCE70A6E4416B00F95645D43324D"/>
  </w:style>
  <w:style w:type="paragraph" w:customStyle="1" w:styleId="2A9B966FD9DE4ACA94FB030A88AD15AC">
    <w:name w:val="2A9B966FD9DE4ACA94FB030A88AD15AC"/>
  </w:style>
  <w:style w:type="paragraph" w:customStyle="1" w:styleId="46FB69365B1B4BBDA861DDF0EAD65975">
    <w:name w:val="46FB69365B1B4BBDA861DDF0EAD65975"/>
  </w:style>
  <w:style w:type="paragraph" w:customStyle="1" w:styleId="D9E09A37C899427992E4FC3B351B4B0F">
    <w:name w:val="D9E09A37C899427992E4FC3B351B4B0F"/>
  </w:style>
  <w:style w:type="paragraph" w:customStyle="1" w:styleId="2DC615298FA44D33950812B9C38B4D94">
    <w:name w:val="2DC615298FA44D33950812B9C38B4D94"/>
  </w:style>
  <w:style w:type="paragraph" w:customStyle="1" w:styleId="DA261383D5F9402E8D4E6E09B683A607">
    <w:name w:val="DA261383D5F9402E8D4E6E09B683A607"/>
  </w:style>
  <w:style w:type="paragraph" w:customStyle="1" w:styleId="B72A29B802CB4F519D6B3EB3D4D80FFC">
    <w:name w:val="B72A29B802CB4F519D6B3EB3D4D80FFC"/>
  </w:style>
  <w:style w:type="paragraph" w:customStyle="1" w:styleId="6FE91616971C40F394CEC6685369A2BB">
    <w:name w:val="6FE91616971C40F394CEC6685369A2BB"/>
  </w:style>
  <w:style w:type="paragraph" w:customStyle="1" w:styleId="6EAD372CD1734CCBA67D9589F30DE384">
    <w:name w:val="6EAD372CD1734CCBA67D9589F30DE384"/>
  </w:style>
  <w:style w:type="paragraph" w:customStyle="1" w:styleId="7236C5E1F4C543A8A3F7C9515673F196">
    <w:name w:val="7236C5E1F4C543A8A3F7C9515673F196"/>
  </w:style>
  <w:style w:type="paragraph" w:customStyle="1" w:styleId="F854147EC50C418EAF778C9FE882A5A5">
    <w:name w:val="F854147EC50C418EAF778C9FE882A5A5"/>
  </w:style>
  <w:style w:type="paragraph" w:customStyle="1" w:styleId="834D2E32E4D74A3D9E10D938F1AA7764">
    <w:name w:val="834D2E32E4D74A3D9E10D938F1AA7764"/>
  </w:style>
  <w:style w:type="paragraph" w:customStyle="1" w:styleId="E8E841057AD94A8F992C8ED9E054E641">
    <w:name w:val="E8E841057AD94A8F992C8ED9E054E641"/>
  </w:style>
  <w:style w:type="paragraph" w:customStyle="1" w:styleId="5E97D91CDD2B4D279CF704A8E68C6D85">
    <w:name w:val="5E97D91CDD2B4D279CF704A8E68C6D85"/>
  </w:style>
  <w:style w:type="paragraph" w:customStyle="1" w:styleId="CB94565B5EDF477BA9EFC19E0D53934C">
    <w:name w:val="CB94565B5EDF477BA9EFC19E0D53934C"/>
  </w:style>
  <w:style w:type="paragraph" w:customStyle="1" w:styleId="A148F77D4AB341148BCCE5145A8AAF19">
    <w:name w:val="A148F77D4AB341148BCCE5145A8AAF19"/>
  </w:style>
  <w:style w:type="paragraph" w:customStyle="1" w:styleId="AD3969BA5CB1429186BFBBF864B97204">
    <w:name w:val="AD3969BA5CB1429186BFBBF864B972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 Festival Packing Checklist</Template>
  <TotalTime>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2020-02-27T16:56:00Z</dcterms:created>
  <dcterms:modified xsi:type="dcterms:W3CDTF">2020-02-27T16:57:00Z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