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4C4E1" w14:textId="77777777" w:rsidR="00132A0B" w:rsidRDefault="00292497" w:rsidP="003C1CD8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1AA1B4F2" wp14:editId="6154FB3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95250" t="114300" r="95250" b="11430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stationary_bkgrnd_V4.jpg"/>
                    <pic:cNvPicPr/>
                  </pic:nvPicPr>
                  <pic:blipFill>
                    <a:blip r:embed="rId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ass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1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5D0D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0" allowOverlap="1" wp14:anchorId="5A131E59" wp14:editId="6991AFB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608320" cy="8298180"/>
                <wp:effectExtent l="0" t="381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829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CE3976" w14:textId="77777777" w:rsid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835D00" w:themeFill="accent2" w:themeFillShade="80"/>
                              <w:jc w:val="center"/>
                              <w:rPr>
                                <w:rFonts w:ascii="Abadi" w:hAnsi="Abadi"/>
                              </w:rPr>
                            </w:pPr>
                          </w:p>
                          <w:p w14:paraId="4804EAB8" w14:textId="77777777" w:rsid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</w:p>
                          <w:p w14:paraId="3E7E5E96" w14:textId="77777777" w:rsid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835D00" w:themeFill="accent2" w:themeFillShade="80"/>
                              <w:jc w:val="center"/>
                              <w:rPr>
                                <w:rFonts w:ascii="Abadi" w:hAnsi="Abadi"/>
                              </w:rPr>
                            </w:pPr>
                          </w:p>
                          <w:p w14:paraId="352FD31A" w14:textId="77777777" w:rsid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</w:p>
                          <w:p w14:paraId="69CC9C59" w14:textId="7AE4BCFE" w:rsidR="007D2B18" w:rsidRP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835D00" w:themeFill="accent2" w:themeFillShade="80"/>
                              <w:jc w:val="center"/>
                              <w:rPr>
                                <w:rFonts w:ascii="Abadi" w:hAnsi="Abad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badi" w:hAnsi="Abadi"/>
                                <w:sz w:val="96"/>
                                <w:szCs w:val="96"/>
                              </w:rPr>
                              <w:t xml:space="preserve">MENU </w:t>
                            </w:r>
                          </w:p>
                          <w:p w14:paraId="5C07CFF7" w14:textId="77777777" w:rsid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</w:p>
                          <w:p w14:paraId="5B83B161" w14:textId="77777777" w:rsidR="007D2B18" w:rsidRDefault="007D2B18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835D00" w:themeFill="accent2" w:themeFillShade="80"/>
                              <w:jc w:val="center"/>
                              <w:rPr>
                                <w:rFonts w:ascii="Abadi" w:hAnsi="Abadi"/>
                              </w:rPr>
                            </w:pPr>
                          </w:p>
                          <w:p w14:paraId="682289CA" w14:textId="32C21A9C" w:rsidR="002002BF" w:rsidRPr="007D2B18" w:rsidRDefault="002002BF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Item</w:t>
                            </w:r>
                          </w:p>
                          <w:p w14:paraId="100CF16A" w14:textId="77777777" w:rsidR="002002BF" w:rsidRPr="007D2B18" w:rsidRDefault="002002BF" w:rsidP="0019549C">
                            <w:pPr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A brief description of the dish.</w:t>
                            </w:r>
                          </w:p>
                          <w:p w14:paraId="5B96199E" w14:textId="77777777" w:rsidR="002002BF" w:rsidRPr="007D2B18" w:rsidRDefault="002002BF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Item</w:t>
                            </w:r>
                          </w:p>
                          <w:p w14:paraId="28619F63" w14:textId="77777777" w:rsidR="002002BF" w:rsidRPr="007D2B18" w:rsidRDefault="002002BF" w:rsidP="0019549C">
                            <w:pPr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A brief description of the dish.</w:t>
                            </w:r>
                          </w:p>
                          <w:p w14:paraId="442C5C66" w14:textId="77777777" w:rsidR="002002BF" w:rsidRPr="007D2B18" w:rsidRDefault="002002BF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Item</w:t>
                            </w:r>
                          </w:p>
                          <w:p w14:paraId="74E1A12C" w14:textId="77777777" w:rsidR="002002BF" w:rsidRPr="007D2B18" w:rsidRDefault="002002BF" w:rsidP="0019549C">
                            <w:pPr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A brief description of the dish.</w:t>
                            </w:r>
                          </w:p>
                          <w:p w14:paraId="0EF11950" w14:textId="77777777" w:rsidR="002002BF" w:rsidRPr="007D2B18" w:rsidRDefault="002002BF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Item</w:t>
                            </w:r>
                          </w:p>
                          <w:p w14:paraId="5264BD25" w14:textId="77777777" w:rsidR="002002BF" w:rsidRPr="007D2B18" w:rsidRDefault="002002BF" w:rsidP="0019549C">
                            <w:pPr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A brief description of the dish.</w:t>
                            </w:r>
                          </w:p>
                          <w:p w14:paraId="7DB91F49" w14:textId="77777777" w:rsidR="002002BF" w:rsidRPr="007D2B18" w:rsidRDefault="002002BF" w:rsidP="0019549C">
                            <w:pPr>
                              <w:pStyle w:val="Heading2"/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Item</w:t>
                            </w:r>
                          </w:p>
                          <w:p w14:paraId="41F23479" w14:textId="77777777" w:rsidR="003C1CD8" w:rsidRPr="007D2B18" w:rsidRDefault="002002BF" w:rsidP="0019549C">
                            <w:pPr>
                              <w:pBdr>
                                <w:top w:val="thinThickThinSmallGap" w:sz="24" w:space="1" w:color="FFFFFF" w:themeColor="background1"/>
                                <w:left w:val="thinThickThinSmallGap" w:sz="24" w:space="4" w:color="FFFFFF" w:themeColor="background1"/>
                                <w:bottom w:val="thinThickThinSmallGap" w:sz="24" w:space="1" w:color="FFFFFF" w:themeColor="background1"/>
                                <w:right w:val="thinThickThinSmallGap" w:sz="24" w:space="4" w:color="FFFFFF" w:themeColor="background1"/>
                              </w:pBdr>
                              <w:shd w:val="clear" w:color="auto" w:fill="FCD6BA" w:themeFill="accent5" w:themeFillTint="33"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7D2B18">
                              <w:rPr>
                                <w:rFonts w:ascii="Abadi" w:hAnsi="Abadi"/>
                              </w:rPr>
                              <w:t>A brief description of the dish.</w:t>
                            </w: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31E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1.6pt;height:653.4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wiO9jvUBAADZAwAADgAAAAAAAAAAAAAAAAAuAgAA&#10;ZHJzL2Uyb0RvYy54bWxQSwECLQAUAAYACAAAACEAzkIiDN8AAAAGAQAADwAAAAAAAAAAAAAAAABP&#10;BAAAZHJzL2Rvd25yZXYueG1sUEsFBgAAAAAEAAQA8wAAAFsFAAAAAA==&#10;" o:allowincell="f" filled="f" stroked="f" strokecolor="black [0]" insetpen="t">
                <v:textbox inset="36pt,36pt,36pt,36pt">
                  <w:txbxContent>
                    <w:p w14:paraId="4BCE3976" w14:textId="77777777" w:rsid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835D00" w:themeFill="accent2" w:themeFillShade="80"/>
                        <w:jc w:val="center"/>
                        <w:rPr>
                          <w:rFonts w:ascii="Abadi" w:hAnsi="Abadi"/>
                        </w:rPr>
                      </w:pPr>
                    </w:p>
                    <w:p w14:paraId="4804EAB8" w14:textId="77777777" w:rsid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</w:p>
                    <w:p w14:paraId="3E7E5E96" w14:textId="77777777" w:rsid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835D00" w:themeFill="accent2" w:themeFillShade="80"/>
                        <w:jc w:val="center"/>
                        <w:rPr>
                          <w:rFonts w:ascii="Abadi" w:hAnsi="Abadi"/>
                        </w:rPr>
                      </w:pPr>
                    </w:p>
                    <w:p w14:paraId="352FD31A" w14:textId="77777777" w:rsid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</w:p>
                    <w:p w14:paraId="69CC9C59" w14:textId="7AE4BCFE" w:rsidR="007D2B18" w:rsidRP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835D00" w:themeFill="accent2" w:themeFillShade="80"/>
                        <w:jc w:val="center"/>
                        <w:rPr>
                          <w:rFonts w:ascii="Abadi" w:hAnsi="Abadi"/>
                          <w:sz w:val="96"/>
                          <w:szCs w:val="96"/>
                        </w:rPr>
                      </w:pPr>
                      <w:r>
                        <w:rPr>
                          <w:rFonts w:ascii="Abadi" w:hAnsi="Abadi"/>
                          <w:sz w:val="96"/>
                          <w:szCs w:val="96"/>
                        </w:rPr>
                        <w:t xml:space="preserve">MENU </w:t>
                      </w:r>
                    </w:p>
                    <w:p w14:paraId="5C07CFF7" w14:textId="77777777" w:rsid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</w:p>
                    <w:p w14:paraId="5B83B161" w14:textId="77777777" w:rsidR="007D2B18" w:rsidRDefault="007D2B18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835D00" w:themeFill="accent2" w:themeFillShade="80"/>
                        <w:jc w:val="center"/>
                        <w:rPr>
                          <w:rFonts w:ascii="Abadi" w:hAnsi="Abadi"/>
                        </w:rPr>
                      </w:pPr>
                    </w:p>
                    <w:p w14:paraId="682289CA" w14:textId="32C21A9C" w:rsidR="002002BF" w:rsidRPr="007D2B18" w:rsidRDefault="002002BF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Item</w:t>
                      </w:r>
                    </w:p>
                    <w:p w14:paraId="100CF16A" w14:textId="77777777" w:rsidR="002002BF" w:rsidRPr="007D2B18" w:rsidRDefault="002002BF" w:rsidP="0019549C">
                      <w:pPr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A brief description of the dish.</w:t>
                      </w:r>
                    </w:p>
                    <w:p w14:paraId="5B96199E" w14:textId="77777777" w:rsidR="002002BF" w:rsidRPr="007D2B18" w:rsidRDefault="002002BF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Item</w:t>
                      </w:r>
                    </w:p>
                    <w:p w14:paraId="28619F63" w14:textId="77777777" w:rsidR="002002BF" w:rsidRPr="007D2B18" w:rsidRDefault="002002BF" w:rsidP="0019549C">
                      <w:pPr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A brief description of the dish.</w:t>
                      </w:r>
                    </w:p>
                    <w:p w14:paraId="442C5C66" w14:textId="77777777" w:rsidR="002002BF" w:rsidRPr="007D2B18" w:rsidRDefault="002002BF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Item</w:t>
                      </w:r>
                    </w:p>
                    <w:p w14:paraId="74E1A12C" w14:textId="77777777" w:rsidR="002002BF" w:rsidRPr="007D2B18" w:rsidRDefault="002002BF" w:rsidP="0019549C">
                      <w:pPr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A brief description of the dish.</w:t>
                      </w:r>
                    </w:p>
                    <w:p w14:paraId="0EF11950" w14:textId="77777777" w:rsidR="002002BF" w:rsidRPr="007D2B18" w:rsidRDefault="002002BF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Item</w:t>
                      </w:r>
                    </w:p>
                    <w:p w14:paraId="5264BD25" w14:textId="77777777" w:rsidR="002002BF" w:rsidRPr="007D2B18" w:rsidRDefault="002002BF" w:rsidP="0019549C">
                      <w:pPr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A brief description of the dish.</w:t>
                      </w:r>
                    </w:p>
                    <w:p w14:paraId="7DB91F49" w14:textId="77777777" w:rsidR="002002BF" w:rsidRPr="007D2B18" w:rsidRDefault="002002BF" w:rsidP="0019549C">
                      <w:pPr>
                        <w:pStyle w:val="Heading2"/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Item</w:t>
                      </w:r>
                    </w:p>
                    <w:p w14:paraId="41F23479" w14:textId="77777777" w:rsidR="003C1CD8" w:rsidRPr="007D2B18" w:rsidRDefault="002002BF" w:rsidP="0019549C">
                      <w:pPr>
                        <w:pBdr>
                          <w:top w:val="thinThickThinSmallGap" w:sz="24" w:space="1" w:color="FFFFFF" w:themeColor="background1"/>
                          <w:left w:val="thinThickThinSmallGap" w:sz="24" w:space="4" w:color="FFFFFF" w:themeColor="background1"/>
                          <w:bottom w:val="thinThickThinSmallGap" w:sz="24" w:space="1" w:color="FFFFFF" w:themeColor="background1"/>
                          <w:right w:val="thinThickThinSmallGap" w:sz="24" w:space="4" w:color="FFFFFF" w:themeColor="background1"/>
                        </w:pBdr>
                        <w:shd w:val="clear" w:color="auto" w:fill="FCD6BA" w:themeFill="accent5" w:themeFillTint="33"/>
                        <w:jc w:val="center"/>
                        <w:rPr>
                          <w:rFonts w:ascii="Abadi" w:hAnsi="Abadi"/>
                        </w:rPr>
                      </w:pPr>
                      <w:r w:rsidRPr="007D2B18">
                        <w:rPr>
                          <w:rFonts w:ascii="Abadi" w:hAnsi="Abadi"/>
                        </w:rPr>
                        <w:t>A brief description of the dish.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Sect="003C1C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5D0D"/>
    <w:rsid w:val="000F74C8"/>
    <w:rsid w:val="00132A0B"/>
    <w:rsid w:val="00170A54"/>
    <w:rsid w:val="0019549C"/>
    <w:rsid w:val="002002BF"/>
    <w:rsid w:val="00205B98"/>
    <w:rsid w:val="00274DB3"/>
    <w:rsid w:val="002877F2"/>
    <w:rsid w:val="00292497"/>
    <w:rsid w:val="002D5D0D"/>
    <w:rsid w:val="00350D63"/>
    <w:rsid w:val="00354966"/>
    <w:rsid w:val="003C1CD8"/>
    <w:rsid w:val="004E6201"/>
    <w:rsid w:val="006D7247"/>
    <w:rsid w:val="007D2B18"/>
    <w:rsid w:val="007F5771"/>
    <w:rsid w:val="0096385C"/>
    <w:rsid w:val="00AA2C07"/>
    <w:rsid w:val="00DC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4B1B3"/>
  <w15:docId w15:val="{34BC2B8E-4169-4D6A-B9A0-0979A154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CD8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0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semiHidden/>
    <w:unhideWhenUsed/>
    <w:rsid w:val="003C1CD8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PlaceholderText">
    <w:name w:val="Placeholder Text"/>
    <w:basedOn w:val="DefaultParagraphFont"/>
    <w:uiPriority w:val="99"/>
    <w:semiHidden/>
    <w:rsid w:val="003C1C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02BF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002BF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Party%20menu%20(sun%20and%20sand%20design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70D99-9908-4492-BF2C-2E8C6C639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Party menu (sun and sand design)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Win</dc:creator>
  <cp:lastModifiedBy>Jseph121</cp:lastModifiedBy>
  <cp:revision>6</cp:revision>
  <dcterms:created xsi:type="dcterms:W3CDTF">2016-02-01T13:32:00Z</dcterms:created>
  <dcterms:modified xsi:type="dcterms:W3CDTF">2021-01-19T09:17:00Z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