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79B6B" w14:textId="4E574358" w:rsidR="009C711F" w:rsidRPr="00F2337E" w:rsidRDefault="009C711F" w:rsidP="00F2337E">
      <w:pPr>
        <w:jc w:val="center"/>
        <w:rPr>
          <w:rFonts w:ascii="Impact" w:hAnsi="Impact" w:cs="Arima"/>
          <w:sz w:val="144"/>
          <w:szCs w:val="144"/>
        </w:rPr>
      </w:pPr>
      <w:r w:rsidRPr="00F2337E">
        <w:rPr>
          <w:rFonts w:ascii="Impact" w:hAnsi="Impact" w:cs="Arima"/>
          <w:color w:val="145150"/>
          <w:sz w:val="144"/>
          <w:szCs w:val="144"/>
        </w:rPr>
        <w:t xml:space="preserve">Event </w:t>
      </w:r>
      <w:r w:rsidR="00A3714C" w:rsidRPr="00F2337E">
        <w:rPr>
          <w:rFonts w:ascii="Impact" w:hAnsi="Impact" w:cs="Arima"/>
          <w:color w:val="D16421"/>
          <w:sz w:val="96"/>
          <w:szCs w:val="96"/>
        </w:rPr>
        <w:t>Cal</w:t>
      </w:r>
      <w:r w:rsidR="00A3714C">
        <w:rPr>
          <w:rFonts w:ascii="Impact" w:hAnsi="Impact" w:cs="Arima"/>
          <w:color w:val="D16421"/>
          <w:sz w:val="96"/>
          <w:szCs w:val="96"/>
        </w:rPr>
        <w:t>e</w:t>
      </w:r>
      <w:r w:rsidR="00A3714C" w:rsidRPr="00F2337E">
        <w:rPr>
          <w:rFonts w:ascii="Impact" w:hAnsi="Impact" w:cs="Arima"/>
          <w:color w:val="D16421"/>
          <w:sz w:val="96"/>
          <w:szCs w:val="96"/>
        </w:rPr>
        <w:t>ndar</w:t>
      </w:r>
      <w:r w:rsidRPr="00F2337E">
        <w:rPr>
          <w:rFonts w:ascii="Impact" w:hAnsi="Impact" w:cs="Arima"/>
          <w:color w:val="D16421"/>
          <w:sz w:val="96"/>
          <w:szCs w:val="96"/>
        </w:rPr>
        <w:t xml:space="preserve"> </w:t>
      </w:r>
    </w:p>
    <w:p w14:paraId="4A407D35" w14:textId="4803A5DE" w:rsidR="009C711F" w:rsidRPr="00130D8A" w:rsidRDefault="009C711F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6"/>
        <w:gridCol w:w="541"/>
        <w:gridCol w:w="1348"/>
        <w:gridCol w:w="629"/>
        <w:gridCol w:w="6096"/>
      </w:tblGrid>
      <w:tr w:rsidR="00345859" w:rsidRPr="00130D8A" w14:paraId="7DCF5CB9" w14:textId="77777777" w:rsidTr="000945BD">
        <w:trPr>
          <w:trHeight w:val="428"/>
        </w:trPr>
        <w:tc>
          <w:tcPr>
            <w:tcW w:w="2158" w:type="dxa"/>
            <w:vMerge w:val="restart"/>
            <w:shd w:val="clear" w:color="auto" w:fill="196362"/>
            <w:vAlign w:val="center"/>
          </w:tcPr>
          <w:p w14:paraId="0F7F9FD7" w14:textId="5997607A" w:rsidR="00345859" w:rsidRPr="00130D8A" w:rsidRDefault="004E2CCE" w:rsidP="00345859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>
              <w:rPr>
                <w:rFonts w:ascii="Arima" w:hAnsi="Arima" w:cs="Arima"/>
                <w:b/>
                <w:bCs/>
                <w:color w:val="FFFFFF" w:themeColor="background1"/>
                <w:sz w:val="44"/>
                <w:szCs w:val="44"/>
              </w:rPr>
              <w:t xml:space="preserve">March </w:t>
            </w:r>
          </w:p>
        </w:tc>
        <w:tc>
          <w:tcPr>
            <w:tcW w:w="542" w:type="dxa"/>
            <w:tcBorders>
              <w:right w:val="single" w:sz="24" w:space="0" w:color="196362"/>
            </w:tcBorders>
            <w:vAlign w:val="center"/>
          </w:tcPr>
          <w:p w14:paraId="2E23C224" w14:textId="77777777" w:rsidR="00345859" w:rsidRPr="00130D8A" w:rsidRDefault="00345859" w:rsidP="00345859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2CDB9A0C" w14:textId="523B726A" w:rsidR="00345859" w:rsidRPr="00130D8A" w:rsidRDefault="00130D8A" w:rsidP="00345859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130D8A">
              <w:rPr>
                <w:rFonts w:ascii="Arima" w:hAnsi="Arima" w:cs="Arima"/>
                <w:b/>
                <w:bCs/>
                <w:color w:val="D16421"/>
                <w:sz w:val="52"/>
                <w:szCs w:val="52"/>
              </w:rPr>
              <w:t>02</w:t>
            </w: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vAlign w:val="center"/>
          </w:tcPr>
          <w:p w14:paraId="7FB19652" w14:textId="77777777" w:rsidR="00345859" w:rsidRPr="00130D8A" w:rsidRDefault="00345859" w:rsidP="00345859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 w:val="restart"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5AE0D16E" w14:textId="4EDC9F70" w:rsidR="00345859" w:rsidRPr="00130D8A" w:rsidRDefault="00345859" w:rsidP="00345859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130D8A">
              <w:rPr>
                <w:rFonts w:ascii="Arima" w:hAnsi="Arima" w:cs="Arima"/>
                <w:sz w:val="32"/>
                <w:szCs w:val="32"/>
              </w:rPr>
              <w:t>Foundation Day (9 AM – 11 AM)</w:t>
            </w:r>
          </w:p>
        </w:tc>
      </w:tr>
      <w:tr w:rsidR="00345859" w:rsidRPr="00130D8A" w14:paraId="04F0780E" w14:textId="77777777" w:rsidTr="000945BD">
        <w:trPr>
          <w:trHeight w:val="20"/>
        </w:trPr>
        <w:tc>
          <w:tcPr>
            <w:tcW w:w="2158" w:type="dxa"/>
            <w:vMerge/>
            <w:shd w:val="clear" w:color="auto" w:fill="196362"/>
            <w:vAlign w:val="center"/>
          </w:tcPr>
          <w:p w14:paraId="1002F77D" w14:textId="77777777" w:rsidR="00345859" w:rsidRPr="00130D8A" w:rsidRDefault="00345859" w:rsidP="00345859">
            <w:pPr>
              <w:rPr>
                <w:rFonts w:ascii="Arima" w:hAnsi="Arima" w:cs="Arima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542" w:type="dxa"/>
            <w:tcBorders>
              <w:right w:val="single" w:sz="24" w:space="0" w:color="196362"/>
            </w:tcBorders>
            <w:shd w:val="clear" w:color="auto" w:fill="D16421"/>
            <w:vAlign w:val="center"/>
          </w:tcPr>
          <w:p w14:paraId="5CDD2025" w14:textId="77777777" w:rsidR="00345859" w:rsidRPr="00130D8A" w:rsidRDefault="00345859" w:rsidP="00345859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2A270BF3" w14:textId="77777777" w:rsidR="00345859" w:rsidRPr="00130D8A" w:rsidRDefault="00345859" w:rsidP="00345859">
            <w:pPr>
              <w:jc w:val="center"/>
              <w:rPr>
                <w:rFonts w:ascii="Arima" w:hAnsi="Arima" w:cs="Arima"/>
                <w:color w:val="D16421"/>
                <w:sz w:val="52"/>
                <w:szCs w:val="52"/>
              </w:rPr>
            </w:pP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shd w:val="clear" w:color="auto" w:fill="D16421"/>
            <w:vAlign w:val="center"/>
          </w:tcPr>
          <w:p w14:paraId="37024152" w14:textId="3320EFD2" w:rsidR="00345859" w:rsidRPr="00130D8A" w:rsidRDefault="00345859" w:rsidP="00345859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/>
            <w:tcBorders>
              <w:top w:val="single" w:sz="18" w:space="0" w:color="145150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6C90AAAC" w14:textId="77777777" w:rsidR="00345859" w:rsidRPr="00130D8A" w:rsidRDefault="00345859" w:rsidP="00345859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  <w:tr w:rsidR="00345859" w:rsidRPr="00130D8A" w14:paraId="11B60C4F" w14:textId="77777777" w:rsidTr="000945BD">
        <w:trPr>
          <w:trHeight w:val="428"/>
        </w:trPr>
        <w:tc>
          <w:tcPr>
            <w:tcW w:w="2158" w:type="dxa"/>
            <w:vMerge/>
            <w:shd w:val="clear" w:color="auto" w:fill="196362"/>
            <w:vAlign w:val="center"/>
          </w:tcPr>
          <w:p w14:paraId="3718969E" w14:textId="77777777" w:rsidR="00345859" w:rsidRPr="00130D8A" w:rsidRDefault="00345859" w:rsidP="00345859">
            <w:pPr>
              <w:rPr>
                <w:rFonts w:ascii="Arima" w:hAnsi="Arima" w:cs="Arima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542" w:type="dxa"/>
            <w:tcBorders>
              <w:right w:val="single" w:sz="24" w:space="0" w:color="196362"/>
            </w:tcBorders>
            <w:vAlign w:val="center"/>
          </w:tcPr>
          <w:p w14:paraId="455707A3" w14:textId="77777777" w:rsidR="00345859" w:rsidRPr="00130D8A" w:rsidRDefault="00345859" w:rsidP="00345859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36CCC2B2" w14:textId="77777777" w:rsidR="00345859" w:rsidRPr="00130D8A" w:rsidRDefault="00345859" w:rsidP="00345859">
            <w:pPr>
              <w:jc w:val="center"/>
              <w:rPr>
                <w:rFonts w:ascii="Arima" w:hAnsi="Arima" w:cs="Arima"/>
                <w:color w:val="D16421"/>
                <w:sz w:val="52"/>
                <w:szCs w:val="52"/>
              </w:rPr>
            </w:pP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vAlign w:val="center"/>
          </w:tcPr>
          <w:p w14:paraId="6855EF44" w14:textId="02EE31B3" w:rsidR="00345859" w:rsidRPr="00130D8A" w:rsidRDefault="00345859" w:rsidP="00345859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/>
            <w:tcBorders>
              <w:top w:val="single" w:sz="18" w:space="0" w:color="145150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43C90448" w14:textId="77777777" w:rsidR="00345859" w:rsidRPr="00130D8A" w:rsidRDefault="00345859" w:rsidP="00345859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</w:tbl>
    <w:p w14:paraId="1FD25988" w14:textId="37D627AD" w:rsidR="00345859" w:rsidRPr="00130D8A" w:rsidRDefault="00345859">
      <w:pPr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541"/>
        <w:gridCol w:w="1348"/>
        <w:gridCol w:w="629"/>
        <w:gridCol w:w="6097"/>
      </w:tblGrid>
      <w:tr w:rsidR="00345859" w:rsidRPr="00130D8A" w14:paraId="79EE9946" w14:textId="77777777" w:rsidTr="000945BD">
        <w:trPr>
          <w:trHeight w:val="428"/>
        </w:trPr>
        <w:tc>
          <w:tcPr>
            <w:tcW w:w="2158" w:type="dxa"/>
            <w:vMerge w:val="restart"/>
            <w:shd w:val="clear" w:color="auto" w:fill="196362"/>
            <w:vAlign w:val="center"/>
          </w:tcPr>
          <w:p w14:paraId="061EB862" w14:textId="4E4A654F" w:rsidR="00345859" w:rsidRPr="00130D8A" w:rsidRDefault="000A1892" w:rsidP="00C9033F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0A1892">
              <w:rPr>
                <w:rFonts w:ascii="Arima" w:hAnsi="Arima" w:cs="Arima"/>
                <w:b/>
                <w:bCs/>
                <w:color w:val="FFFFFF" w:themeColor="background1"/>
                <w:sz w:val="44"/>
                <w:szCs w:val="44"/>
              </w:rPr>
              <w:t xml:space="preserve">June </w:t>
            </w:r>
          </w:p>
        </w:tc>
        <w:tc>
          <w:tcPr>
            <w:tcW w:w="542" w:type="dxa"/>
            <w:tcBorders>
              <w:right w:val="single" w:sz="24" w:space="0" w:color="196362"/>
            </w:tcBorders>
            <w:vAlign w:val="center"/>
          </w:tcPr>
          <w:p w14:paraId="63942B7E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46555AD6" w14:textId="7FB50135" w:rsidR="00345859" w:rsidRPr="00130D8A" w:rsidRDefault="00130D8A" w:rsidP="00C9033F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130D8A">
              <w:rPr>
                <w:rFonts w:ascii="Arima" w:hAnsi="Arima" w:cs="Arima"/>
                <w:b/>
                <w:bCs/>
                <w:color w:val="D16421"/>
                <w:sz w:val="52"/>
                <w:szCs w:val="52"/>
              </w:rPr>
              <w:t>13</w:t>
            </w: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vAlign w:val="center"/>
          </w:tcPr>
          <w:p w14:paraId="538AAA51" w14:textId="3BDBAFAE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 w:val="restart"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09B4D8D2" w14:textId="686AF99C" w:rsidR="00345859" w:rsidRPr="00130D8A" w:rsidRDefault="00130D8A" w:rsidP="00C9033F">
            <w:pPr>
              <w:jc w:val="center"/>
              <w:rPr>
                <w:rFonts w:ascii="Arima" w:hAnsi="Arima" w:cs="Arima"/>
                <w:sz w:val="20"/>
                <w:szCs w:val="20"/>
              </w:rPr>
            </w:pPr>
            <w:r w:rsidRPr="00130D8A">
              <w:rPr>
                <w:rFonts w:ascii="Arima" w:hAnsi="Arima" w:cs="Arima"/>
                <w:sz w:val="32"/>
                <w:szCs w:val="32"/>
              </w:rPr>
              <w:t>Science Fair (1 PM – 3 PM)</w:t>
            </w:r>
          </w:p>
        </w:tc>
      </w:tr>
      <w:tr w:rsidR="00345859" w:rsidRPr="00130D8A" w14:paraId="5879B348" w14:textId="77777777" w:rsidTr="000945BD">
        <w:trPr>
          <w:trHeight w:val="20"/>
        </w:trPr>
        <w:tc>
          <w:tcPr>
            <w:tcW w:w="2158" w:type="dxa"/>
            <w:vMerge/>
            <w:shd w:val="clear" w:color="auto" w:fill="196362"/>
            <w:vAlign w:val="center"/>
          </w:tcPr>
          <w:p w14:paraId="517AF9FB" w14:textId="77777777" w:rsidR="00345859" w:rsidRPr="00130D8A" w:rsidRDefault="00345859" w:rsidP="00C9033F">
            <w:pPr>
              <w:rPr>
                <w:rFonts w:ascii="Arima" w:hAnsi="Arima" w:cs="Arima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542" w:type="dxa"/>
            <w:tcBorders>
              <w:right w:val="single" w:sz="24" w:space="0" w:color="196362"/>
            </w:tcBorders>
            <w:shd w:val="clear" w:color="auto" w:fill="D16421"/>
            <w:vAlign w:val="center"/>
          </w:tcPr>
          <w:p w14:paraId="75D4ED38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2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049D71C9" w14:textId="77777777" w:rsidR="00345859" w:rsidRPr="00130D8A" w:rsidRDefault="00345859" w:rsidP="00C9033F">
            <w:pPr>
              <w:jc w:val="center"/>
              <w:rPr>
                <w:rFonts w:ascii="Arima" w:hAnsi="Arima" w:cs="Arima"/>
                <w:color w:val="D16421"/>
                <w:sz w:val="52"/>
                <w:szCs w:val="52"/>
              </w:rPr>
            </w:pP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shd w:val="clear" w:color="auto" w:fill="D16421"/>
            <w:vAlign w:val="center"/>
          </w:tcPr>
          <w:p w14:paraId="2722E9FD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/>
            <w:tcBorders>
              <w:top w:val="single" w:sz="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01774AB5" w14:textId="77777777" w:rsidR="00345859" w:rsidRPr="00130D8A" w:rsidRDefault="00345859" w:rsidP="00C9033F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  <w:tr w:rsidR="00345859" w:rsidRPr="00130D8A" w14:paraId="54A79E30" w14:textId="77777777" w:rsidTr="000945BD">
        <w:trPr>
          <w:trHeight w:val="428"/>
        </w:trPr>
        <w:tc>
          <w:tcPr>
            <w:tcW w:w="2158" w:type="dxa"/>
            <w:vMerge/>
            <w:shd w:val="clear" w:color="auto" w:fill="196362"/>
            <w:vAlign w:val="center"/>
          </w:tcPr>
          <w:p w14:paraId="4FDFAD78" w14:textId="77777777" w:rsidR="00345859" w:rsidRPr="00130D8A" w:rsidRDefault="00345859" w:rsidP="00C9033F">
            <w:pPr>
              <w:rPr>
                <w:rFonts w:ascii="Arima" w:hAnsi="Arima" w:cs="Arima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542" w:type="dxa"/>
            <w:tcBorders>
              <w:right w:val="single" w:sz="24" w:space="0" w:color="196362"/>
            </w:tcBorders>
            <w:vAlign w:val="center"/>
          </w:tcPr>
          <w:p w14:paraId="530EB181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2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75BC84B1" w14:textId="77777777" w:rsidR="00345859" w:rsidRPr="00130D8A" w:rsidRDefault="00345859" w:rsidP="00C9033F">
            <w:pPr>
              <w:jc w:val="center"/>
              <w:rPr>
                <w:rFonts w:ascii="Arima" w:hAnsi="Arima" w:cs="Arima"/>
                <w:color w:val="D16421"/>
                <w:sz w:val="52"/>
                <w:szCs w:val="52"/>
              </w:rPr>
            </w:pP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vAlign w:val="center"/>
          </w:tcPr>
          <w:p w14:paraId="5C3B6A8B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/>
            <w:tcBorders>
              <w:top w:val="single" w:sz="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6E73343B" w14:textId="77777777" w:rsidR="00345859" w:rsidRPr="00130D8A" w:rsidRDefault="00345859" w:rsidP="00C9033F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</w:tbl>
    <w:p w14:paraId="54A9E390" w14:textId="0625C2F9" w:rsidR="00345859" w:rsidRPr="00130D8A" w:rsidRDefault="00345859">
      <w:pPr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541"/>
        <w:gridCol w:w="1348"/>
        <w:gridCol w:w="629"/>
        <w:gridCol w:w="6097"/>
      </w:tblGrid>
      <w:tr w:rsidR="00345859" w:rsidRPr="00130D8A" w14:paraId="31EDFDB0" w14:textId="77777777" w:rsidTr="000945BD">
        <w:trPr>
          <w:trHeight w:val="428"/>
        </w:trPr>
        <w:tc>
          <w:tcPr>
            <w:tcW w:w="2158" w:type="dxa"/>
            <w:vMerge w:val="restart"/>
            <w:shd w:val="clear" w:color="auto" w:fill="196362"/>
            <w:vAlign w:val="center"/>
          </w:tcPr>
          <w:p w14:paraId="54FBA006" w14:textId="78942925" w:rsidR="00345859" w:rsidRPr="00130D8A" w:rsidRDefault="000A1892" w:rsidP="00C9033F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>
              <w:rPr>
                <w:rFonts w:ascii="Arima" w:hAnsi="Arima" w:cs="Arima"/>
                <w:b/>
                <w:bCs/>
                <w:color w:val="FFFFFF" w:themeColor="background1"/>
                <w:sz w:val="44"/>
                <w:szCs w:val="44"/>
              </w:rPr>
              <w:t>July</w:t>
            </w:r>
          </w:p>
        </w:tc>
        <w:tc>
          <w:tcPr>
            <w:tcW w:w="542" w:type="dxa"/>
            <w:tcBorders>
              <w:right w:val="single" w:sz="24" w:space="0" w:color="196362"/>
            </w:tcBorders>
            <w:vAlign w:val="center"/>
          </w:tcPr>
          <w:p w14:paraId="5436EF3A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5A84773C" w14:textId="6C231118" w:rsidR="00345859" w:rsidRPr="00130D8A" w:rsidRDefault="00130D8A" w:rsidP="00C9033F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130D8A">
              <w:rPr>
                <w:rFonts w:ascii="Arima" w:hAnsi="Arima" w:cs="Arima"/>
                <w:b/>
                <w:bCs/>
                <w:color w:val="D16421"/>
                <w:sz w:val="52"/>
                <w:szCs w:val="52"/>
              </w:rPr>
              <w:t>23</w:t>
            </w: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vAlign w:val="center"/>
          </w:tcPr>
          <w:p w14:paraId="26DF199B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 w:val="restart"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57E61CDC" w14:textId="4B1E8D7E" w:rsidR="00345859" w:rsidRPr="00130D8A" w:rsidRDefault="00130D8A" w:rsidP="00C9033F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130D8A">
              <w:rPr>
                <w:rFonts w:ascii="Arima" w:hAnsi="Arima" w:cs="Arima"/>
                <w:sz w:val="32"/>
                <w:szCs w:val="32"/>
              </w:rPr>
              <w:t>Basketball (10 AM – 11 AM)</w:t>
            </w:r>
          </w:p>
        </w:tc>
      </w:tr>
      <w:tr w:rsidR="00345859" w:rsidRPr="00130D8A" w14:paraId="17BFEA2D" w14:textId="77777777" w:rsidTr="000945BD">
        <w:trPr>
          <w:trHeight w:val="20"/>
        </w:trPr>
        <w:tc>
          <w:tcPr>
            <w:tcW w:w="2158" w:type="dxa"/>
            <w:vMerge/>
            <w:shd w:val="clear" w:color="auto" w:fill="196362"/>
            <w:vAlign w:val="center"/>
          </w:tcPr>
          <w:p w14:paraId="122A13A5" w14:textId="77777777" w:rsidR="00345859" w:rsidRPr="00130D8A" w:rsidRDefault="00345859" w:rsidP="00C9033F">
            <w:pPr>
              <w:rPr>
                <w:rFonts w:ascii="Arima" w:hAnsi="Arima" w:cs="Arima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542" w:type="dxa"/>
            <w:tcBorders>
              <w:right w:val="single" w:sz="24" w:space="0" w:color="196362"/>
            </w:tcBorders>
            <w:shd w:val="clear" w:color="auto" w:fill="D16421"/>
            <w:vAlign w:val="center"/>
          </w:tcPr>
          <w:p w14:paraId="73405816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2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06803836" w14:textId="77777777" w:rsidR="00345859" w:rsidRPr="00130D8A" w:rsidRDefault="00345859" w:rsidP="00C9033F">
            <w:pPr>
              <w:jc w:val="center"/>
              <w:rPr>
                <w:rFonts w:ascii="Arima" w:hAnsi="Arima" w:cs="Arima"/>
                <w:color w:val="D16421"/>
                <w:sz w:val="52"/>
                <w:szCs w:val="52"/>
              </w:rPr>
            </w:pP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shd w:val="clear" w:color="auto" w:fill="D16421"/>
            <w:vAlign w:val="center"/>
          </w:tcPr>
          <w:p w14:paraId="7FF91899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/>
            <w:tcBorders>
              <w:top w:val="single" w:sz="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1231B380" w14:textId="77777777" w:rsidR="00345859" w:rsidRPr="00130D8A" w:rsidRDefault="00345859" w:rsidP="00C9033F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  <w:tr w:rsidR="00345859" w:rsidRPr="00130D8A" w14:paraId="5E09EB21" w14:textId="77777777" w:rsidTr="000945BD">
        <w:trPr>
          <w:trHeight w:val="428"/>
        </w:trPr>
        <w:tc>
          <w:tcPr>
            <w:tcW w:w="2158" w:type="dxa"/>
            <w:vMerge/>
            <w:shd w:val="clear" w:color="auto" w:fill="196362"/>
            <w:vAlign w:val="center"/>
          </w:tcPr>
          <w:p w14:paraId="38878E6C" w14:textId="77777777" w:rsidR="00345859" w:rsidRPr="00130D8A" w:rsidRDefault="00345859" w:rsidP="00C9033F">
            <w:pPr>
              <w:rPr>
                <w:rFonts w:ascii="Arima" w:hAnsi="Arima" w:cs="Arima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542" w:type="dxa"/>
            <w:tcBorders>
              <w:right w:val="single" w:sz="24" w:space="0" w:color="196362"/>
            </w:tcBorders>
            <w:vAlign w:val="center"/>
          </w:tcPr>
          <w:p w14:paraId="436FA96A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2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2DC31BBB" w14:textId="77777777" w:rsidR="00345859" w:rsidRPr="00130D8A" w:rsidRDefault="00345859" w:rsidP="00C9033F">
            <w:pPr>
              <w:jc w:val="center"/>
              <w:rPr>
                <w:rFonts w:ascii="Arima" w:hAnsi="Arima" w:cs="Arima"/>
                <w:color w:val="D16421"/>
                <w:sz w:val="52"/>
                <w:szCs w:val="52"/>
              </w:rPr>
            </w:pP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vAlign w:val="center"/>
          </w:tcPr>
          <w:p w14:paraId="310B8EB4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/>
            <w:tcBorders>
              <w:top w:val="single" w:sz="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236E6AF4" w14:textId="77777777" w:rsidR="00345859" w:rsidRPr="00130D8A" w:rsidRDefault="00345859" w:rsidP="00C9033F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</w:tbl>
    <w:p w14:paraId="5A06E13C" w14:textId="5E881914" w:rsidR="00345859" w:rsidRPr="00130D8A" w:rsidRDefault="00345859">
      <w:pPr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6"/>
        <w:gridCol w:w="541"/>
        <w:gridCol w:w="1348"/>
        <w:gridCol w:w="629"/>
        <w:gridCol w:w="6096"/>
      </w:tblGrid>
      <w:tr w:rsidR="00345859" w:rsidRPr="00130D8A" w14:paraId="5ACDF769" w14:textId="77777777" w:rsidTr="000945BD">
        <w:trPr>
          <w:trHeight w:val="428"/>
        </w:trPr>
        <w:tc>
          <w:tcPr>
            <w:tcW w:w="2158" w:type="dxa"/>
            <w:vMerge w:val="restart"/>
            <w:shd w:val="clear" w:color="auto" w:fill="196362"/>
            <w:vAlign w:val="center"/>
          </w:tcPr>
          <w:p w14:paraId="070A9EA0" w14:textId="2A6A6A0D" w:rsidR="00345859" w:rsidRPr="00130D8A" w:rsidRDefault="00345859" w:rsidP="00C9033F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130D8A">
              <w:rPr>
                <w:rFonts w:ascii="Arima" w:hAnsi="Arima" w:cs="Arima"/>
                <w:b/>
                <w:bCs/>
                <w:color w:val="FFFFFF" w:themeColor="background1"/>
                <w:sz w:val="44"/>
                <w:szCs w:val="44"/>
              </w:rPr>
              <w:t>August</w:t>
            </w:r>
          </w:p>
        </w:tc>
        <w:tc>
          <w:tcPr>
            <w:tcW w:w="542" w:type="dxa"/>
            <w:tcBorders>
              <w:right w:val="single" w:sz="24" w:space="0" w:color="196362"/>
            </w:tcBorders>
            <w:vAlign w:val="center"/>
          </w:tcPr>
          <w:p w14:paraId="3D74042A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26D0A743" w14:textId="538810C1" w:rsidR="00345859" w:rsidRPr="00130D8A" w:rsidRDefault="00130D8A" w:rsidP="00C9033F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130D8A">
              <w:rPr>
                <w:rFonts w:ascii="Arima" w:hAnsi="Arima" w:cs="Arima"/>
                <w:b/>
                <w:bCs/>
                <w:color w:val="D16421"/>
                <w:sz w:val="52"/>
                <w:szCs w:val="52"/>
              </w:rPr>
              <w:t>30</w:t>
            </w: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vAlign w:val="center"/>
          </w:tcPr>
          <w:p w14:paraId="2DAD6D50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 w:val="restart"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714763D6" w14:textId="116CE20B" w:rsidR="00345859" w:rsidRPr="00130D8A" w:rsidRDefault="00130D8A" w:rsidP="00C9033F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130D8A">
              <w:rPr>
                <w:rFonts w:ascii="Arima" w:hAnsi="Arima" w:cs="Arima"/>
                <w:sz w:val="32"/>
                <w:szCs w:val="32"/>
              </w:rPr>
              <w:t>Volleyball (11AM – 1 PM)</w:t>
            </w:r>
          </w:p>
        </w:tc>
      </w:tr>
      <w:tr w:rsidR="00345859" w:rsidRPr="00130D8A" w14:paraId="365F26A5" w14:textId="77777777" w:rsidTr="000945BD">
        <w:trPr>
          <w:trHeight w:val="20"/>
        </w:trPr>
        <w:tc>
          <w:tcPr>
            <w:tcW w:w="2158" w:type="dxa"/>
            <w:vMerge/>
            <w:shd w:val="clear" w:color="auto" w:fill="196362"/>
            <w:vAlign w:val="center"/>
          </w:tcPr>
          <w:p w14:paraId="2A995BED" w14:textId="77777777" w:rsidR="00345859" w:rsidRPr="00130D8A" w:rsidRDefault="00345859" w:rsidP="00C9033F">
            <w:pPr>
              <w:rPr>
                <w:rFonts w:ascii="Arima" w:hAnsi="Arima" w:cs="Arima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542" w:type="dxa"/>
            <w:tcBorders>
              <w:right w:val="single" w:sz="24" w:space="0" w:color="196362"/>
            </w:tcBorders>
            <w:shd w:val="clear" w:color="auto" w:fill="D16421"/>
            <w:vAlign w:val="center"/>
          </w:tcPr>
          <w:p w14:paraId="58685256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2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352B92C5" w14:textId="77777777" w:rsidR="00345859" w:rsidRPr="00130D8A" w:rsidRDefault="00345859" w:rsidP="00C9033F">
            <w:pPr>
              <w:jc w:val="center"/>
              <w:rPr>
                <w:rFonts w:ascii="Arima" w:hAnsi="Arima" w:cs="Arima"/>
                <w:color w:val="D16421"/>
                <w:sz w:val="52"/>
                <w:szCs w:val="52"/>
              </w:rPr>
            </w:pP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shd w:val="clear" w:color="auto" w:fill="D16421"/>
            <w:vAlign w:val="center"/>
          </w:tcPr>
          <w:p w14:paraId="63AA6E20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/>
            <w:tcBorders>
              <w:top w:val="single" w:sz="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1C4FA44F" w14:textId="77777777" w:rsidR="00345859" w:rsidRPr="00130D8A" w:rsidRDefault="00345859" w:rsidP="00C9033F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  <w:tr w:rsidR="00345859" w:rsidRPr="00130D8A" w14:paraId="27C3FC80" w14:textId="77777777" w:rsidTr="000945BD">
        <w:trPr>
          <w:trHeight w:val="428"/>
        </w:trPr>
        <w:tc>
          <w:tcPr>
            <w:tcW w:w="2158" w:type="dxa"/>
            <w:vMerge/>
            <w:shd w:val="clear" w:color="auto" w:fill="196362"/>
            <w:vAlign w:val="center"/>
          </w:tcPr>
          <w:p w14:paraId="7B5A4767" w14:textId="77777777" w:rsidR="00345859" w:rsidRPr="00130D8A" w:rsidRDefault="00345859" w:rsidP="00C9033F">
            <w:pPr>
              <w:rPr>
                <w:rFonts w:ascii="Arima" w:hAnsi="Arima" w:cs="Arima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542" w:type="dxa"/>
            <w:tcBorders>
              <w:right w:val="single" w:sz="24" w:space="0" w:color="196362"/>
            </w:tcBorders>
            <w:vAlign w:val="center"/>
          </w:tcPr>
          <w:p w14:paraId="517234DA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2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2562618B" w14:textId="77777777" w:rsidR="00345859" w:rsidRPr="00130D8A" w:rsidRDefault="00345859" w:rsidP="00C9033F">
            <w:pPr>
              <w:jc w:val="center"/>
              <w:rPr>
                <w:rFonts w:ascii="Arima" w:hAnsi="Arima" w:cs="Arima"/>
                <w:color w:val="D16421"/>
                <w:sz w:val="52"/>
                <w:szCs w:val="52"/>
              </w:rPr>
            </w:pP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vAlign w:val="center"/>
          </w:tcPr>
          <w:p w14:paraId="4A44DCE0" w14:textId="77777777" w:rsidR="00345859" w:rsidRPr="00130D8A" w:rsidRDefault="00345859" w:rsidP="00C9033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/>
            <w:tcBorders>
              <w:top w:val="single" w:sz="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4EDA4CE0" w14:textId="77777777" w:rsidR="00345859" w:rsidRPr="00130D8A" w:rsidRDefault="00345859" w:rsidP="00C9033F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</w:tbl>
    <w:p w14:paraId="02F1C7CC" w14:textId="4CCFA76E" w:rsidR="00345859" w:rsidRDefault="00345859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7"/>
        <w:gridCol w:w="541"/>
        <w:gridCol w:w="1348"/>
        <w:gridCol w:w="629"/>
        <w:gridCol w:w="6095"/>
      </w:tblGrid>
      <w:tr w:rsidR="00F2337E" w:rsidRPr="00130D8A" w14:paraId="71EB5475" w14:textId="77777777" w:rsidTr="000945BD">
        <w:trPr>
          <w:trHeight w:val="428"/>
        </w:trPr>
        <w:tc>
          <w:tcPr>
            <w:tcW w:w="2158" w:type="dxa"/>
            <w:vMerge w:val="restart"/>
            <w:shd w:val="clear" w:color="auto" w:fill="196362"/>
            <w:vAlign w:val="center"/>
          </w:tcPr>
          <w:p w14:paraId="2B3B9918" w14:textId="736C8246" w:rsidR="00F2337E" w:rsidRPr="00130D8A" w:rsidRDefault="004E2CCE" w:rsidP="00C24376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>
              <w:rPr>
                <w:rFonts w:ascii="Arima" w:hAnsi="Arima" w:cs="Arima"/>
                <w:b/>
                <w:bCs/>
                <w:color w:val="FFFFFF" w:themeColor="background1"/>
                <w:sz w:val="44"/>
                <w:szCs w:val="44"/>
              </w:rPr>
              <w:t>October</w:t>
            </w:r>
          </w:p>
        </w:tc>
        <w:tc>
          <w:tcPr>
            <w:tcW w:w="542" w:type="dxa"/>
            <w:tcBorders>
              <w:right w:val="single" w:sz="24" w:space="0" w:color="196362"/>
            </w:tcBorders>
            <w:vAlign w:val="center"/>
          </w:tcPr>
          <w:p w14:paraId="286D02B0" w14:textId="77777777" w:rsidR="00F2337E" w:rsidRPr="00130D8A" w:rsidRDefault="00F2337E" w:rsidP="00C2437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790CF306" w14:textId="77777777" w:rsidR="00F2337E" w:rsidRPr="00130D8A" w:rsidRDefault="00F2337E" w:rsidP="00C24376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130D8A">
              <w:rPr>
                <w:rFonts w:ascii="Arima" w:hAnsi="Arima" w:cs="Arima"/>
                <w:b/>
                <w:bCs/>
                <w:color w:val="D16421"/>
                <w:sz w:val="52"/>
                <w:szCs w:val="52"/>
              </w:rPr>
              <w:t>13</w:t>
            </w: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vAlign w:val="center"/>
          </w:tcPr>
          <w:p w14:paraId="00D42C43" w14:textId="77777777" w:rsidR="00F2337E" w:rsidRPr="00130D8A" w:rsidRDefault="00F2337E" w:rsidP="00C2437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 w:val="restart"/>
            <w:tcBorders>
              <w:top w:val="single" w:sz="24" w:space="0" w:color="196362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66B2BC36" w14:textId="028BE131" w:rsidR="00F2337E" w:rsidRPr="00130D8A" w:rsidRDefault="00F2337E" w:rsidP="00C24376">
            <w:pPr>
              <w:jc w:val="center"/>
              <w:rPr>
                <w:rFonts w:ascii="Arima" w:hAnsi="Arima" w:cs="Arima"/>
                <w:sz w:val="20"/>
                <w:szCs w:val="20"/>
              </w:rPr>
            </w:pPr>
            <w:r w:rsidRPr="00130D8A">
              <w:rPr>
                <w:rFonts w:ascii="Arima" w:hAnsi="Arima" w:cs="Arima"/>
                <w:sz w:val="32"/>
                <w:szCs w:val="32"/>
              </w:rPr>
              <w:t>Science Fair (1 PM – 3 PM)</w:t>
            </w:r>
          </w:p>
        </w:tc>
      </w:tr>
      <w:tr w:rsidR="00F2337E" w:rsidRPr="00130D8A" w14:paraId="071283CB" w14:textId="77777777" w:rsidTr="000945BD">
        <w:trPr>
          <w:trHeight w:val="20"/>
        </w:trPr>
        <w:tc>
          <w:tcPr>
            <w:tcW w:w="2158" w:type="dxa"/>
            <w:vMerge/>
            <w:shd w:val="clear" w:color="auto" w:fill="196362"/>
            <w:vAlign w:val="center"/>
          </w:tcPr>
          <w:p w14:paraId="6C1406EF" w14:textId="77777777" w:rsidR="00F2337E" w:rsidRPr="00130D8A" w:rsidRDefault="00F2337E" w:rsidP="00C24376">
            <w:pPr>
              <w:rPr>
                <w:rFonts w:ascii="Arima" w:hAnsi="Arima" w:cs="Arima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542" w:type="dxa"/>
            <w:tcBorders>
              <w:right w:val="single" w:sz="24" w:space="0" w:color="196362"/>
            </w:tcBorders>
            <w:shd w:val="clear" w:color="auto" w:fill="D16421"/>
            <w:vAlign w:val="center"/>
          </w:tcPr>
          <w:p w14:paraId="575AF788" w14:textId="77777777" w:rsidR="00F2337E" w:rsidRPr="00130D8A" w:rsidRDefault="00F2337E" w:rsidP="00C2437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2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57D70E39" w14:textId="77777777" w:rsidR="00F2337E" w:rsidRPr="00130D8A" w:rsidRDefault="00F2337E" w:rsidP="00C24376">
            <w:pPr>
              <w:jc w:val="center"/>
              <w:rPr>
                <w:rFonts w:ascii="Arima" w:hAnsi="Arima" w:cs="Arima"/>
                <w:color w:val="D16421"/>
                <w:sz w:val="52"/>
                <w:szCs w:val="52"/>
              </w:rPr>
            </w:pP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shd w:val="clear" w:color="auto" w:fill="D16421"/>
            <w:vAlign w:val="center"/>
          </w:tcPr>
          <w:p w14:paraId="7049772C" w14:textId="77777777" w:rsidR="00F2337E" w:rsidRPr="00130D8A" w:rsidRDefault="00F2337E" w:rsidP="00C2437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/>
            <w:tcBorders>
              <w:top w:val="single" w:sz="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4D6DC45A" w14:textId="77777777" w:rsidR="00F2337E" w:rsidRPr="00130D8A" w:rsidRDefault="00F2337E" w:rsidP="00C24376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  <w:tr w:rsidR="00F2337E" w:rsidRPr="00130D8A" w14:paraId="505FA200" w14:textId="77777777" w:rsidTr="000945BD">
        <w:trPr>
          <w:trHeight w:val="428"/>
        </w:trPr>
        <w:tc>
          <w:tcPr>
            <w:tcW w:w="2158" w:type="dxa"/>
            <w:vMerge/>
            <w:shd w:val="clear" w:color="auto" w:fill="196362"/>
            <w:vAlign w:val="center"/>
          </w:tcPr>
          <w:p w14:paraId="6C56C714" w14:textId="77777777" w:rsidR="00F2337E" w:rsidRPr="00130D8A" w:rsidRDefault="00F2337E" w:rsidP="00C24376">
            <w:pPr>
              <w:rPr>
                <w:rFonts w:ascii="Arima" w:hAnsi="Arima" w:cs="Arima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542" w:type="dxa"/>
            <w:tcBorders>
              <w:right w:val="single" w:sz="24" w:space="0" w:color="196362"/>
            </w:tcBorders>
            <w:vAlign w:val="center"/>
          </w:tcPr>
          <w:p w14:paraId="58203D48" w14:textId="77777777" w:rsidR="00F2337E" w:rsidRPr="00130D8A" w:rsidRDefault="00F2337E" w:rsidP="00C2437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2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vAlign w:val="center"/>
          </w:tcPr>
          <w:p w14:paraId="67DBC61A" w14:textId="77777777" w:rsidR="00F2337E" w:rsidRPr="00130D8A" w:rsidRDefault="00F2337E" w:rsidP="00C24376">
            <w:pPr>
              <w:jc w:val="center"/>
              <w:rPr>
                <w:rFonts w:ascii="Arima" w:hAnsi="Arima" w:cs="Arima"/>
                <w:color w:val="D16421"/>
                <w:sz w:val="52"/>
                <w:szCs w:val="52"/>
              </w:rPr>
            </w:pPr>
          </w:p>
        </w:tc>
        <w:tc>
          <w:tcPr>
            <w:tcW w:w="630" w:type="dxa"/>
            <w:tcBorders>
              <w:left w:val="single" w:sz="24" w:space="0" w:color="196362"/>
              <w:right w:val="single" w:sz="24" w:space="0" w:color="196362"/>
            </w:tcBorders>
            <w:vAlign w:val="center"/>
          </w:tcPr>
          <w:p w14:paraId="754BB034" w14:textId="77777777" w:rsidR="00F2337E" w:rsidRPr="00130D8A" w:rsidRDefault="00F2337E" w:rsidP="00C2437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110" w:type="dxa"/>
            <w:vMerge/>
            <w:tcBorders>
              <w:top w:val="single" w:sz="4" w:space="0" w:color="D16421"/>
              <w:left w:val="single" w:sz="24" w:space="0" w:color="196362"/>
              <w:bottom w:val="single" w:sz="24" w:space="0" w:color="196362"/>
              <w:right w:val="single" w:sz="24" w:space="0" w:color="196362"/>
            </w:tcBorders>
            <w:shd w:val="clear" w:color="auto" w:fill="FEF5D4"/>
            <w:vAlign w:val="center"/>
          </w:tcPr>
          <w:p w14:paraId="73B3B625" w14:textId="77777777" w:rsidR="00F2337E" w:rsidRPr="00130D8A" w:rsidRDefault="00F2337E" w:rsidP="00C24376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</w:tbl>
    <w:p w14:paraId="0E2E8F49" w14:textId="2D616C25" w:rsidR="00F2337E" w:rsidRDefault="00F2337E">
      <w:pPr>
        <w:rPr>
          <w:rFonts w:ascii="Arima" w:hAnsi="Arima" w:cs="Arima"/>
          <w:sz w:val="20"/>
          <w:szCs w:val="20"/>
        </w:rPr>
      </w:pPr>
    </w:p>
    <w:p w14:paraId="3EA044E9" w14:textId="77777777" w:rsidR="00A3714C" w:rsidRDefault="00A3714C">
      <w:pPr>
        <w:rPr>
          <w:rFonts w:ascii="Arima" w:hAnsi="Arima" w:cs="Arima"/>
          <w:sz w:val="20"/>
          <w:szCs w:val="20"/>
        </w:rPr>
      </w:pPr>
    </w:p>
    <w:p w14:paraId="4B75CBE9" w14:textId="77777777" w:rsidR="00A3714C" w:rsidRDefault="00A3714C">
      <w:pPr>
        <w:rPr>
          <w:rFonts w:ascii="Arima" w:hAnsi="Arima" w:cs="Arima"/>
          <w:sz w:val="20"/>
          <w:szCs w:val="20"/>
        </w:rPr>
      </w:pPr>
    </w:p>
    <w:p w14:paraId="3D9C8157" w14:textId="77777777" w:rsidR="00A3714C" w:rsidRDefault="00A3714C">
      <w:pPr>
        <w:rPr>
          <w:rFonts w:ascii="Arima" w:hAnsi="Arima" w:cs="Arima"/>
          <w:sz w:val="20"/>
          <w:szCs w:val="20"/>
        </w:rPr>
      </w:pPr>
    </w:p>
    <w:p w14:paraId="771B1E28" w14:textId="77777777" w:rsidR="00355ECD" w:rsidRDefault="00355ECD">
      <w:pPr>
        <w:rPr>
          <w:rFonts w:ascii="Arima" w:hAnsi="Arima" w:cs="Arima"/>
          <w:sz w:val="20"/>
          <w:szCs w:val="20"/>
        </w:rPr>
      </w:pPr>
    </w:p>
    <w:p w14:paraId="2EA6CCDF" w14:textId="77777777" w:rsidR="00355ECD" w:rsidRDefault="00355ECD">
      <w:pPr>
        <w:rPr>
          <w:rFonts w:ascii="Arima" w:hAnsi="Arima" w:cs="Arima"/>
          <w:sz w:val="20"/>
          <w:szCs w:val="20"/>
        </w:rPr>
      </w:pPr>
    </w:p>
    <w:p w14:paraId="1722C8D1" w14:textId="77777777" w:rsidR="00A3714C" w:rsidRPr="00E67DF2" w:rsidRDefault="00A3714C" w:rsidP="00A3714C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>Designed by:</w:t>
      </w:r>
    </w:p>
    <w:p w14:paraId="2C7EB6B2" w14:textId="77777777" w:rsidR="00A3714C" w:rsidRPr="00E67DF2" w:rsidRDefault="00A3714C" w:rsidP="00A3714C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18440831" wp14:editId="04FAEFC2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4338A0E" w14:textId="77777777" w:rsidR="00A3714C" w:rsidRPr="00E67DF2" w:rsidRDefault="00A3714C" w:rsidP="00A3714C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 xml:space="preserve">© </w:t>
      </w:r>
      <w:r w:rsidRPr="00E67DF2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E67DF2">
        <w:rPr>
          <w:rFonts w:ascii="Arima" w:eastAsia="Avenir" w:hAnsi="Arima" w:cs="Arima"/>
          <w:kern w:val="3"/>
          <w14:ligatures w14:val="none"/>
        </w:rPr>
        <w:t xml:space="preserve"> All Rights Reserved.</w:t>
      </w:r>
      <w:r w:rsidRPr="00E67DF2">
        <w:rPr>
          <w:rFonts w:ascii="Arima" w:hAnsi="Arima" w:cs="Arima"/>
          <w:noProof/>
        </w:rPr>
        <w:t xml:space="preserve"> </w:t>
      </w:r>
    </w:p>
    <w:p w14:paraId="754FF2CE" w14:textId="77777777" w:rsidR="00A3714C" w:rsidRDefault="00A3714C">
      <w:pPr>
        <w:rPr>
          <w:rFonts w:ascii="Arima" w:hAnsi="Arima" w:cs="Arima"/>
          <w:sz w:val="20"/>
          <w:szCs w:val="20"/>
        </w:rPr>
      </w:pPr>
    </w:p>
    <w:p w14:paraId="00C27BA8" w14:textId="77777777" w:rsidR="00A3714C" w:rsidRPr="00130D8A" w:rsidRDefault="00A3714C">
      <w:pPr>
        <w:rPr>
          <w:rFonts w:ascii="Arima" w:hAnsi="Arima" w:cs="Arima"/>
          <w:sz w:val="20"/>
          <w:szCs w:val="20"/>
        </w:rPr>
      </w:pPr>
    </w:p>
    <w:sectPr w:rsidR="00A3714C" w:rsidRPr="00130D8A" w:rsidSect="00A3714C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F74C8" w14:textId="77777777" w:rsidR="00690DDC" w:rsidRDefault="00690DDC" w:rsidP="00986142">
      <w:pPr>
        <w:spacing w:after="0" w:line="240" w:lineRule="auto"/>
      </w:pPr>
      <w:r>
        <w:separator/>
      </w:r>
    </w:p>
  </w:endnote>
  <w:endnote w:type="continuationSeparator" w:id="0">
    <w:p w14:paraId="1769BB60" w14:textId="77777777" w:rsidR="00690DDC" w:rsidRDefault="00690DDC" w:rsidP="00986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BBDD7" w14:textId="7E3EAD3B" w:rsidR="00E47FCF" w:rsidRPr="00E47FCF" w:rsidRDefault="00E47FCF" w:rsidP="00E47FCF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5651E2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059BE" w14:textId="77777777" w:rsidR="00690DDC" w:rsidRDefault="00690DDC" w:rsidP="00986142">
      <w:pPr>
        <w:spacing w:after="0" w:line="240" w:lineRule="auto"/>
      </w:pPr>
      <w:r>
        <w:separator/>
      </w:r>
    </w:p>
  </w:footnote>
  <w:footnote w:type="continuationSeparator" w:id="0">
    <w:p w14:paraId="49672D3B" w14:textId="77777777" w:rsidR="00690DDC" w:rsidRDefault="00690DDC" w:rsidP="00986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FEB4" w14:textId="16FA729B" w:rsidR="00986142" w:rsidRDefault="00A3714C">
    <w:pPr>
      <w:pStyle w:val="Header"/>
    </w:pPr>
    <w:r>
      <w:rPr>
        <w:rFonts w:ascii="Impact" w:hAnsi="Impact" w:cs="Arima"/>
        <w:noProof/>
        <w:color w:val="145150"/>
        <w:sz w:val="144"/>
        <w:szCs w:val="14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10B7130" wp14:editId="322DB61C">
              <wp:simplePos x="0" y="0"/>
              <wp:positionH relativeFrom="column">
                <wp:posOffset>-541867</wp:posOffset>
              </wp:positionH>
              <wp:positionV relativeFrom="page">
                <wp:posOffset>-1964267</wp:posOffset>
              </wp:positionV>
              <wp:extent cx="7860665" cy="12934315"/>
              <wp:effectExtent l="0" t="0" r="26035" b="635"/>
              <wp:wrapNone/>
              <wp:docPr id="180798174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60665" cy="12934315"/>
                        <a:chOff x="0" y="0"/>
                        <a:chExt cx="7860890" cy="12934335"/>
                      </a:xfrm>
                    </wpg:grpSpPr>
                    <wpg:grpSp>
                      <wpg:cNvPr id="446502408" name="Group 4"/>
                      <wpg:cNvGrpSpPr/>
                      <wpg:grpSpPr>
                        <a:xfrm>
                          <a:off x="0" y="0"/>
                          <a:ext cx="7860829" cy="12264453"/>
                          <a:chOff x="0" y="0"/>
                          <a:chExt cx="7860829" cy="12264453"/>
                        </a:xfrm>
                      </wpg:grpSpPr>
                      <wps:wsp>
                        <wps:cNvPr id="1793898175" name="Rectangle 2"/>
                        <wps:cNvSpPr/>
                        <wps:spPr>
                          <a:xfrm>
                            <a:off x="0" y="1879603"/>
                            <a:ext cx="7860829" cy="10270007"/>
                          </a:xfrm>
                          <a:prstGeom prst="rect">
                            <a:avLst/>
                          </a:prstGeom>
                          <a:solidFill>
                            <a:srgbClr val="FEF5D4"/>
                          </a:solidFill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859244" name="Rectangle 3"/>
                        <wps:cNvSpPr/>
                        <wps:spPr>
                          <a:xfrm rot="5400000">
                            <a:off x="1625498" y="5073968"/>
                            <a:ext cx="10471785" cy="323850"/>
                          </a:xfrm>
                          <a:prstGeom prst="rect">
                            <a:avLst/>
                          </a:prstGeom>
                          <a:solidFill>
                            <a:srgbClr val="D16421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4250907" name="Rectangle 3"/>
                        <wps:cNvSpPr/>
                        <wps:spPr>
                          <a:xfrm rot="5400000">
                            <a:off x="-2841994" y="8216646"/>
                            <a:ext cx="7771765" cy="323850"/>
                          </a:xfrm>
                          <a:prstGeom prst="rect">
                            <a:avLst/>
                          </a:prstGeom>
                          <a:solidFill>
                            <a:srgbClr val="D16421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14855051" name="Oval 5"/>
                      <wps:cNvSpPr/>
                      <wps:spPr>
                        <a:xfrm>
                          <a:off x="103238" y="1283109"/>
                          <a:ext cx="1607574" cy="1607574"/>
                        </a:xfrm>
                        <a:prstGeom prst="ellipse">
                          <a:avLst/>
                        </a:prstGeom>
                        <a:solidFill>
                          <a:srgbClr val="D16421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9918888" name="Oval 5"/>
                      <wps:cNvSpPr/>
                      <wps:spPr>
                        <a:xfrm>
                          <a:off x="6253316" y="11326761"/>
                          <a:ext cx="1607574" cy="1607574"/>
                        </a:xfrm>
                        <a:prstGeom prst="ellipse">
                          <a:avLst/>
                        </a:prstGeom>
                        <a:solidFill>
                          <a:srgbClr val="D16421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9567451" name="Oval 5"/>
                      <wps:cNvSpPr/>
                      <wps:spPr>
                        <a:xfrm>
                          <a:off x="884903" y="1474838"/>
                          <a:ext cx="1165123" cy="1165123"/>
                        </a:xfrm>
                        <a:prstGeom prst="ellipse">
                          <a:avLst/>
                        </a:prstGeom>
                        <a:solidFill>
                          <a:srgbClr val="145150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8121278" name="Oval 5"/>
                      <wps:cNvSpPr/>
                      <wps:spPr>
                        <a:xfrm>
                          <a:off x="5781367" y="11621729"/>
                          <a:ext cx="1165123" cy="1165123"/>
                        </a:xfrm>
                        <a:prstGeom prst="ellipse">
                          <a:avLst/>
                        </a:prstGeom>
                        <a:solidFill>
                          <a:srgbClr val="145150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4A1F12A" id="Group 8" o:spid="_x0000_s1026" style="position:absolute;margin-left:-42.65pt;margin-top:-154.65pt;width:618.95pt;height:1018.45pt;z-index:-251655168;mso-position-vertical-relative:page;mso-width-relative:margin" coordsize="78608,129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">
              <v:group id="Group 4" o:spid="_x0000_s1027" style="position:absolute;width:78608;height:122644" coordsize="78608,122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">
                <v:rect id="Rectangle 2" o:spid="_x0000_s1028" style="position:absolute;top:18796;width:78608;height:102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" fillcolor="#fef5d4" strokecolor="#042433" strokeweight="1.5pt"/>
                <v:rect id="Rectangle 3" o:spid="_x0000_s1029" style="position:absolute;left:16255;top:50739;width:104717;height:3239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" fillcolor="#d16421" stroked="f" strokeweight="1.5pt"/>
                <v:rect id="Rectangle 3" o:spid="_x0000_s1030" style="position:absolute;left:-28420;top:82165;width:77718;height:3239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" fillcolor="#d16421" stroked="f" strokeweight="1.5pt"/>
              </v:group>
              <v:oval id="Oval 5" o:spid="_x0000_s1031" style="position:absolute;left:1032;top:12831;width:16076;height:16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" fillcolor="#d16421" stroked="f" strokeweight="1.5pt">
                <v:stroke joinstyle="miter"/>
              </v:oval>
              <v:oval id="Oval 5" o:spid="_x0000_s1032" style="position:absolute;left:62533;top:113267;width:16075;height:16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" fillcolor="#d16421" stroked="f" strokeweight="1.5pt">
                <v:stroke joinstyle="miter"/>
              </v:oval>
              <v:oval id="Oval 5" o:spid="_x0000_s1033" style="position:absolute;left:8849;top:14748;width:11651;height:11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" fillcolor="#145150" stroked="f" strokeweight="1.5pt">
                <v:stroke joinstyle="miter"/>
              </v:oval>
              <v:oval id="Oval 5" o:spid="_x0000_s1034" style="position:absolute;left:57813;top:116217;width:11651;height:11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" fillcolor="#145150" stroked="f" strokeweight="1.5pt">
                <v:stroke joinstyle="miter"/>
              </v:oval>
              <w10:wrap anchory="page"/>
            </v:group>
          </w:pict>
        </mc:Fallback>
      </mc:AlternateContent>
    </w:r>
    <w:r w:rsidR="00986142">
      <w:rPr>
        <w:rFonts w:ascii="Arima" w:hAnsi="Arima" w:cs="Arima"/>
        <w:noProof/>
        <w:sz w:val="144"/>
        <w:szCs w:val="14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D1DFFE" wp14:editId="6B31458F">
              <wp:simplePos x="0" y="0"/>
              <wp:positionH relativeFrom="column">
                <wp:posOffset>-645459</wp:posOffset>
              </wp:positionH>
              <wp:positionV relativeFrom="page">
                <wp:posOffset>-91440</wp:posOffset>
              </wp:positionV>
              <wp:extent cx="8646160" cy="10363200"/>
              <wp:effectExtent l="0" t="0" r="2540" b="0"/>
              <wp:wrapNone/>
              <wp:docPr id="951956955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46160" cy="10363200"/>
                      </a:xfrm>
                      <a:prstGeom prst="rect">
                        <a:avLst/>
                      </a:prstGeom>
                      <a:solidFill>
                        <a:srgbClr val="ECFAF9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668277" id="Rectangle 1" o:spid="_x0000_s1026" style="position:absolute;margin-left:-50.8pt;margin-top:-7.2pt;width:680.8pt;height:81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" fillcolor="#ecfaf9" stroked="f" strokeweight="1.5pt">
              <w10:wrap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1F"/>
    <w:rsid w:val="00005275"/>
    <w:rsid w:val="00012FF5"/>
    <w:rsid w:val="000945BD"/>
    <w:rsid w:val="000A1892"/>
    <w:rsid w:val="000E1916"/>
    <w:rsid w:val="00130D8A"/>
    <w:rsid w:val="0027649C"/>
    <w:rsid w:val="002E2371"/>
    <w:rsid w:val="00345859"/>
    <w:rsid w:val="00355ECD"/>
    <w:rsid w:val="003E5EC8"/>
    <w:rsid w:val="0049053D"/>
    <w:rsid w:val="00491468"/>
    <w:rsid w:val="004E2CCE"/>
    <w:rsid w:val="00635823"/>
    <w:rsid w:val="0068419D"/>
    <w:rsid w:val="00690DDC"/>
    <w:rsid w:val="00787252"/>
    <w:rsid w:val="007C1F75"/>
    <w:rsid w:val="00811E19"/>
    <w:rsid w:val="008304C3"/>
    <w:rsid w:val="00845A82"/>
    <w:rsid w:val="008513B9"/>
    <w:rsid w:val="00986142"/>
    <w:rsid w:val="009C711F"/>
    <w:rsid w:val="00A07EED"/>
    <w:rsid w:val="00A3714C"/>
    <w:rsid w:val="00A509B5"/>
    <w:rsid w:val="00B063F2"/>
    <w:rsid w:val="00BF29E9"/>
    <w:rsid w:val="00CC2439"/>
    <w:rsid w:val="00D016D9"/>
    <w:rsid w:val="00E1560A"/>
    <w:rsid w:val="00E47FCF"/>
    <w:rsid w:val="00F2337E"/>
    <w:rsid w:val="00F540C1"/>
    <w:rsid w:val="00F95024"/>
    <w:rsid w:val="00FC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E5A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37E"/>
  </w:style>
  <w:style w:type="paragraph" w:styleId="Heading1">
    <w:name w:val="heading 1"/>
    <w:basedOn w:val="Normal"/>
    <w:next w:val="Normal"/>
    <w:link w:val="Heading1Char"/>
    <w:uiPriority w:val="9"/>
    <w:qFormat/>
    <w:rsid w:val="009C7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1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7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6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142"/>
  </w:style>
  <w:style w:type="paragraph" w:styleId="Footer">
    <w:name w:val="footer"/>
    <w:basedOn w:val="Normal"/>
    <w:link w:val="FooterChar"/>
    <w:uiPriority w:val="99"/>
    <w:unhideWhenUsed/>
    <w:rsid w:val="00986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Event calander Template-06-86exu1bz3-01</Template>
  <TotalTime>0</TotalTime>
  <Pages>2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2026-06-19T12:14:00Z</dcterms:created>
  <dcterms:modified xsi:type="dcterms:W3CDTF">2026-06-19T12:14:00Z</dcterms:modified>
</cp:coreProperties>
</file>