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73D3B" w14:textId="72AF27CF" w:rsidR="008A2208" w:rsidRPr="00984BE2" w:rsidRDefault="0083660B" w:rsidP="00984BE2">
      <w:pPr>
        <w:rPr>
          <w:rFonts w:ascii="Congenial Black" w:hAnsi="Congenial Black"/>
          <w:b/>
          <w:bCs/>
          <w:sz w:val="56"/>
          <w:szCs w:val="56"/>
        </w:rPr>
      </w:pPr>
      <w:r w:rsidRPr="00984BE2">
        <w:rPr>
          <w:rFonts w:ascii="Congenial Black" w:hAnsi="Congenial Black"/>
          <w:b/>
          <w:bCs/>
          <w:sz w:val="72"/>
          <w:szCs w:val="72"/>
        </w:rPr>
        <w:t xml:space="preserve">Event </w:t>
      </w:r>
      <w:r w:rsidR="00F80ACA" w:rsidRPr="00984BE2">
        <w:rPr>
          <w:rFonts w:ascii="Congenial Black" w:hAnsi="Congenial Black"/>
          <w:b/>
          <w:bCs/>
          <w:sz w:val="72"/>
          <w:szCs w:val="72"/>
        </w:rPr>
        <w:t>Cal</w:t>
      </w:r>
      <w:r w:rsidR="00F80ACA">
        <w:rPr>
          <w:rFonts w:ascii="Congenial Black" w:hAnsi="Congenial Black"/>
          <w:b/>
          <w:bCs/>
          <w:sz w:val="72"/>
          <w:szCs w:val="72"/>
        </w:rPr>
        <w:t>e</w:t>
      </w:r>
      <w:r w:rsidR="00F80ACA" w:rsidRPr="00984BE2">
        <w:rPr>
          <w:rFonts w:ascii="Congenial Black" w:hAnsi="Congenial Black"/>
          <w:b/>
          <w:bCs/>
          <w:sz w:val="72"/>
          <w:szCs w:val="72"/>
        </w:rPr>
        <w:t>ndar</w:t>
      </w:r>
      <w:r w:rsidRPr="00984BE2">
        <w:rPr>
          <w:rFonts w:ascii="Congenial Black" w:hAnsi="Congenial Black"/>
          <w:b/>
          <w:bCs/>
          <w:sz w:val="72"/>
          <w:szCs w:val="72"/>
        </w:rPr>
        <w:t xml:space="preserve"> Template</w:t>
      </w:r>
    </w:p>
    <w:p w14:paraId="20934150" w14:textId="751F4B7A" w:rsidR="0083660B" w:rsidRPr="00A51F54" w:rsidRDefault="0083660B">
      <w:pPr>
        <w:rPr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3"/>
        <w:gridCol w:w="381"/>
        <w:gridCol w:w="3316"/>
        <w:gridCol w:w="380"/>
        <w:gridCol w:w="3315"/>
        <w:gridCol w:w="380"/>
        <w:gridCol w:w="3315"/>
      </w:tblGrid>
      <w:tr w:rsidR="008A2208" w14:paraId="08B01553" w14:textId="77777777" w:rsidTr="0083660B">
        <w:trPr>
          <w:trHeight w:val="432"/>
        </w:trPr>
        <w:tc>
          <w:tcPr>
            <w:tcW w:w="1150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47"/>
            </w:tblGrid>
            <w:tr w:rsidR="0083660B" w:rsidRPr="008A2208" w14:paraId="24792807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31C317EA" w14:textId="1CF29D4F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57161E"/>
                      <w:sz w:val="28"/>
                      <w:szCs w:val="28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>January</w:t>
                  </w:r>
                </w:p>
              </w:tc>
            </w:tr>
            <w:tr w:rsidR="0083660B" w14:paraId="68537023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57015AF9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6A0BF8C4" w14:textId="7588B167" w:rsidR="0083660B" w:rsidRDefault="0083660B" w:rsidP="0083660B"/>
              </w:tc>
            </w:tr>
            <w:tr w:rsidR="0083660B" w14:paraId="1FE56CF7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6401CEFF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346EF623" w14:textId="29AADE10" w:rsidR="0083660B" w:rsidRDefault="0083660B" w:rsidP="0083660B"/>
              </w:tc>
            </w:tr>
            <w:tr w:rsidR="0083660B" w14:paraId="7329626B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3F9207D0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6042865C" w14:textId="0D7A19E7" w:rsidR="0083660B" w:rsidRDefault="0083660B" w:rsidP="0083660B"/>
              </w:tc>
            </w:tr>
            <w:tr w:rsidR="0083660B" w14:paraId="6EF7C836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15B18B66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573D8A84" w14:textId="77777777" w:rsidR="0083660B" w:rsidRDefault="0083660B" w:rsidP="0083660B"/>
              </w:tc>
            </w:tr>
          </w:tbl>
          <w:p w14:paraId="34AFF3F6" w14:textId="77777777" w:rsidR="008A2208" w:rsidRDefault="008A2208" w:rsidP="008A2208"/>
        </w:tc>
        <w:tc>
          <w:tcPr>
            <w:tcW w:w="132" w:type="pct"/>
            <w:vAlign w:val="center"/>
          </w:tcPr>
          <w:p w14:paraId="5D2EEB9F" w14:textId="77777777" w:rsidR="008A2208" w:rsidRDefault="008A2208" w:rsidP="008A2208"/>
        </w:tc>
        <w:tc>
          <w:tcPr>
            <w:tcW w:w="1151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50"/>
            </w:tblGrid>
            <w:tr w:rsidR="0083660B" w:rsidRPr="008A2208" w14:paraId="0420E553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6731FF6D" w14:textId="70327F23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>February</w:t>
                  </w:r>
                </w:p>
              </w:tc>
            </w:tr>
            <w:tr w:rsidR="0083660B" w14:paraId="00A7CAF7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7D0A43C4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0DD6B343" w14:textId="77777777" w:rsidR="0083660B" w:rsidRDefault="0083660B" w:rsidP="0083660B"/>
              </w:tc>
            </w:tr>
            <w:tr w:rsidR="0083660B" w14:paraId="7DEC17C5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40220CFE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75594D01" w14:textId="3AB9C878" w:rsidR="0083660B" w:rsidRDefault="0083660B" w:rsidP="0083660B"/>
              </w:tc>
            </w:tr>
            <w:tr w:rsidR="0083660B" w14:paraId="2C3ED61B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6558DCDF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1D1E3E0A" w14:textId="77777777" w:rsidR="0083660B" w:rsidRDefault="0083660B" w:rsidP="0083660B"/>
              </w:tc>
            </w:tr>
            <w:tr w:rsidR="0083660B" w14:paraId="1275F79F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01A8A6CC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3E13A38C" w14:textId="77777777" w:rsidR="0083660B" w:rsidRDefault="0083660B" w:rsidP="0083660B"/>
              </w:tc>
            </w:tr>
          </w:tbl>
          <w:p w14:paraId="6C1228FF" w14:textId="77777777" w:rsidR="008A2208" w:rsidRDefault="008A2208" w:rsidP="008A2208"/>
        </w:tc>
        <w:tc>
          <w:tcPr>
            <w:tcW w:w="132" w:type="pct"/>
            <w:vAlign w:val="center"/>
          </w:tcPr>
          <w:p w14:paraId="0FBBB09B" w14:textId="77777777" w:rsidR="008A2208" w:rsidRDefault="008A2208" w:rsidP="008A2208"/>
        </w:tc>
        <w:tc>
          <w:tcPr>
            <w:tcW w:w="1151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49"/>
            </w:tblGrid>
            <w:tr w:rsidR="0083660B" w:rsidRPr="008A2208" w14:paraId="063F7005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36F8EA40" w14:textId="2EC010C3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 xml:space="preserve">March </w:t>
                  </w:r>
                </w:p>
              </w:tc>
            </w:tr>
            <w:tr w:rsidR="0083660B" w14:paraId="70109ABC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4AB93054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3D7FEF6A" w14:textId="36317B62" w:rsidR="0083660B" w:rsidRDefault="0083660B" w:rsidP="0083660B"/>
              </w:tc>
            </w:tr>
            <w:tr w:rsidR="0083660B" w14:paraId="3E2DEEE7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480D0759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36DFAE49" w14:textId="5C801A19" w:rsidR="0083660B" w:rsidRDefault="0083660B" w:rsidP="0083660B"/>
              </w:tc>
            </w:tr>
            <w:tr w:rsidR="0083660B" w14:paraId="18BA1E28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0332D93B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50C46095" w14:textId="77777777" w:rsidR="0083660B" w:rsidRDefault="0083660B" w:rsidP="0083660B"/>
              </w:tc>
            </w:tr>
            <w:tr w:rsidR="0083660B" w14:paraId="56F5E9AD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3723AFD6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6F1D6D45" w14:textId="77777777" w:rsidR="0083660B" w:rsidRDefault="0083660B" w:rsidP="0083660B"/>
              </w:tc>
            </w:tr>
          </w:tbl>
          <w:p w14:paraId="2E72E86D" w14:textId="63D32D22" w:rsidR="008A2208" w:rsidRDefault="008A2208" w:rsidP="008A2208"/>
        </w:tc>
        <w:tc>
          <w:tcPr>
            <w:tcW w:w="132" w:type="pct"/>
            <w:vAlign w:val="center"/>
          </w:tcPr>
          <w:p w14:paraId="094B6755" w14:textId="31F890FF" w:rsidR="008A2208" w:rsidRDefault="008A2208" w:rsidP="008A2208"/>
        </w:tc>
        <w:tc>
          <w:tcPr>
            <w:tcW w:w="1151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49"/>
            </w:tblGrid>
            <w:tr w:rsidR="0083660B" w:rsidRPr="008A2208" w14:paraId="5DD8104B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3E765CEF" w14:textId="7DC9BF78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 xml:space="preserve">April </w:t>
                  </w:r>
                </w:p>
              </w:tc>
            </w:tr>
            <w:tr w:rsidR="0083660B" w14:paraId="0AE1DBB0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44F5F46C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2AAEB1A5" w14:textId="6E50F6FD" w:rsidR="0083660B" w:rsidRDefault="0083660B" w:rsidP="0083660B"/>
              </w:tc>
            </w:tr>
            <w:tr w:rsidR="0083660B" w14:paraId="48C591B8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15B5B320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76A59156" w14:textId="77777777" w:rsidR="0083660B" w:rsidRDefault="0083660B" w:rsidP="0083660B"/>
              </w:tc>
            </w:tr>
            <w:tr w:rsidR="0083660B" w14:paraId="38E97146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5E7414E3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26522886" w14:textId="62F65949" w:rsidR="0083660B" w:rsidRDefault="0083660B" w:rsidP="0083660B"/>
              </w:tc>
            </w:tr>
            <w:tr w:rsidR="0083660B" w14:paraId="5C158614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6EAB670A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409CD7F4" w14:textId="135B1F85" w:rsidR="0083660B" w:rsidRDefault="0083660B" w:rsidP="0083660B"/>
              </w:tc>
            </w:tr>
          </w:tbl>
          <w:p w14:paraId="2CC7D12A" w14:textId="275975A9" w:rsidR="008A2208" w:rsidRDefault="008A2208" w:rsidP="008A2208"/>
        </w:tc>
      </w:tr>
      <w:tr w:rsidR="008A2208" w14:paraId="41E88902" w14:textId="77777777" w:rsidTr="0083660B">
        <w:trPr>
          <w:trHeight w:val="432"/>
        </w:trPr>
        <w:tc>
          <w:tcPr>
            <w:tcW w:w="1150" w:type="pct"/>
            <w:vAlign w:val="center"/>
          </w:tcPr>
          <w:p w14:paraId="27801384" w14:textId="68883FCC" w:rsidR="008A2208" w:rsidRDefault="008A2208" w:rsidP="008A2208"/>
        </w:tc>
        <w:tc>
          <w:tcPr>
            <w:tcW w:w="132" w:type="pct"/>
            <w:vAlign w:val="center"/>
          </w:tcPr>
          <w:p w14:paraId="77796460" w14:textId="77777777" w:rsidR="008A2208" w:rsidRDefault="008A2208" w:rsidP="008A2208"/>
        </w:tc>
        <w:tc>
          <w:tcPr>
            <w:tcW w:w="1151" w:type="pct"/>
            <w:vAlign w:val="center"/>
          </w:tcPr>
          <w:p w14:paraId="070CA446" w14:textId="77777777" w:rsidR="008A2208" w:rsidRDefault="008A2208" w:rsidP="008A2208"/>
        </w:tc>
        <w:tc>
          <w:tcPr>
            <w:tcW w:w="132" w:type="pct"/>
            <w:vAlign w:val="center"/>
          </w:tcPr>
          <w:p w14:paraId="0B06CC67" w14:textId="77777777" w:rsidR="008A2208" w:rsidRDefault="008A2208" w:rsidP="008A2208"/>
        </w:tc>
        <w:tc>
          <w:tcPr>
            <w:tcW w:w="1151" w:type="pct"/>
            <w:vAlign w:val="center"/>
          </w:tcPr>
          <w:p w14:paraId="1EDC3D06" w14:textId="77777777" w:rsidR="008A2208" w:rsidRDefault="008A2208" w:rsidP="008A2208"/>
        </w:tc>
        <w:tc>
          <w:tcPr>
            <w:tcW w:w="132" w:type="pct"/>
            <w:vAlign w:val="center"/>
          </w:tcPr>
          <w:p w14:paraId="021DCC1A" w14:textId="77777777" w:rsidR="008A2208" w:rsidRDefault="008A2208" w:rsidP="008A2208"/>
        </w:tc>
        <w:tc>
          <w:tcPr>
            <w:tcW w:w="1151" w:type="pct"/>
            <w:vAlign w:val="center"/>
          </w:tcPr>
          <w:p w14:paraId="4C2BA868" w14:textId="0D6CD2D4" w:rsidR="008A2208" w:rsidRDefault="008A2208" w:rsidP="008A2208"/>
        </w:tc>
      </w:tr>
      <w:tr w:rsidR="008A2208" w14:paraId="683767C7" w14:textId="77777777" w:rsidTr="0083660B">
        <w:trPr>
          <w:trHeight w:val="432"/>
        </w:trPr>
        <w:tc>
          <w:tcPr>
            <w:tcW w:w="1150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47"/>
            </w:tblGrid>
            <w:tr w:rsidR="0083660B" w:rsidRPr="008A2208" w14:paraId="763E7892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40C59052" w14:textId="51BB6705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57161E"/>
                      <w:sz w:val="28"/>
                      <w:szCs w:val="28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 xml:space="preserve">May </w:t>
                  </w:r>
                </w:p>
              </w:tc>
            </w:tr>
            <w:tr w:rsidR="0083660B" w14:paraId="231AF321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55A470A0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20818012" w14:textId="4D6B56E2" w:rsidR="0083660B" w:rsidRDefault="0083660B" w:rsidP="0083660B"/>
              </w:tc>
            </w:tr>
            <w:tr w:rsidR="0083660B" w14:paraId="0FDDAD2A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5BEE027E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54E27CE1" w14:textId="0BF34BA9" w:rsidR="0083660B" w:rsidRDefault="0083660B" w:rsidP="0083660B"/>
              </w:tc>
            </w:tr>
            <w:tr w:rsidR="0083660B" w14:paraId="479A19AB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4648ED8A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76CD9355" w14:textId="56DCC8B4" w:rsidR="0083660B" w:rsidRDefault="0083660B" w:rsidP="0083660B"/>
              </w:tc>
            </w:tr>
            <w:tr w:rsidR="0083660B" w14:paraId="173FCBFA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7DD77D46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4EEDE38F" w14:textId="77777777" w:rsidR="0083660B" w:rsidRDefault="0083660B" w:rsidP="0083660B"/>
              </w:tc>
            </w:tr>
          </w:tbl>
          <w:p w14:paraId="756FC7E8" w14:textId="77777777" w:rsidR="008A2208" w:rsidRDefault="008A2208" w:rsidP="008A2208"/>
        </w:tc>
        <w:tc>
          <w:tcPr>
            <w:tcW w:w="132" w:type="pct"/>
            <w:vAlign w:val="center"/>
          </w:tcPr>
          <w:p w14:paraId="5C55078A" w14:textId="77777777" w:rsidR="008A2208" w:rsidRDefault="008A2208" w:rsidP="008A2208"/>
        </w:tc>
        <w:tc>
          <w:tcPr>
            <w:tcW w:w="1151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50"/>
            </w:tblGrid>
            <w:tr w:rsidR="0083660B" w:rsidRPr="008A2208" w14:paraId="3CC3E19C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47D7CC42" w14:textId="15983BE4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57161E"/>
                      <w:sz w:val="28"/>
                      <w:szCs w:val="28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 xml:space="preserve">June </w:t>
                  </w:r>
                </w:p>
              </w:tc>
            </w:tr>
            <w:tr w:rsidR="0083660B" w14:paraId="326F59C5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41B2EB26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07F3E39B" w14:textId="77777777" w:rsidR="0083660B" w:rsidRDefault="0083660B" w:rsidP="0083660B"/>
              </w:tc>
            </w:tr>
            <w:tr w:rsidR="0083660B" w14:paraId="71F02DDE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74D3B7B3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793B45C2" w14:textId="77777777" w:rsidR="0083660B" w:rsidRDefault="0083660B" w:rsidP="0083660B"/>
              </w:tc>
            </w:tr>
            <w:tr w:rsidR="0083660B" w14:paraId="6AFBC355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261C8A5F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2FF52791" w14:textId="77777777" w:rsidR="0083660B" w:rsidRDefault="0083660B" w:rsidP="0083660B"/>
              </w:tc>
            </w:tr>
            <w:tr w:rsidR="0083660B" w14:paraId="4CB9F364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57819607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21657804" w14:textId="77777777" w:rsidR="0083660B" w:rsidRDefault="0083660B" w:rsidP="0083660B"/>
              </w:tc>
            </w:tr>
          </w:tbl>
          <w:p w14:paraId="450F2781" w14:textId="77777777" w:rsidR="008A2208" w:rsidRDefault="008A2208" w:rsidP="008A2208"/>
        </w:tc>
        <w:tc>
          <w:tcPr>
            <w:tcW w:w="132" w:type="pct"/>
            <w:vAlign w:val="center"/>
          </w:tcPr>
          <w:p w14:paraId="716B48B1" w14:textId="77777777" w:rsidR="008A2208" w:rsidRDefault="008A2208" w:rsidP="008A2208"/>
        </w:tc>
        <w:tc>
          <w:tcPr>
            <w:tcW w:w="1151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49"/>
            </w:tblGrid>
            <w:tr w:rsidR="0083660B" w:rsidRPr="008A2208" w14:paraId="6874D6A3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14BB172D" w14:textId="5B3F4E55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57161E"/>
                      <w:sz w:val="28"/>
                      <w:szCs w:val="28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 xml:space="preserve">July </w:t>
                  </w:r>
                </w:p>
              </w:tc>
            </w:tr>
            <w:tr w:rsidR="0083660B" w14:paraId="06701E4A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655B1B61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73365537" w14:textId="77777777" w:rsidR="0083660B" w:rsidRDefault="0083660B" w:rsidP="0083660B"/>
              </w:tc>
            </w:tr>
            <w:tr w:rsidR="0083660B" w14:paraId="3D2A36FA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1646A160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2EA9A4F6" w14:textId="77777777" w:rsidR="0083660B" w:rsidRDefault="0083660B" w:rsidP="0083660B"/>
              </w:tc>
            </w:tr>
            <w:tr w:rsidR="0083660B" w14:paraId="10F484E4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178BE4D9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6CD70C01" w14:textId="77777777" w:rsidR="0083660B" w:rsidRDefault="0083660B" w:rsidP="0083660B"/>
              </w:tc>
            </w:tr>
            <w:tr w:rsidR="0083660B" w14:paraId="5D429A7F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0F9AE27E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43EFB013" w14:textId="77777777" w:rsidR="0083660B" w:rsidRDefault="0083660B" w:rsidP="0083660B"/>
              </w:tc>
            </w:tr>
          </w:tbl>
          <w:p w14:paraId="3BD09D6C" w14:textId="77777777" w:rsidR="008A2208" w:rsidRDefault="008A2208" w:rsidP="008A2208"/>
        </w:tc>
        <w:tc>
          <w:tcPr>
            <w:tcW w:w="132" w:type="pct"/>
            <w:vAlign w:val="center"/>
          </w:tcPr>
          <w:p w14:paraId="4D33FA19" w14:textId="77777777" w:rsidR="008A2208" w:rsidRDefault="008A2208" w:rsidP="008A2208"/>
        </w:tc>
        <w:tc>
          <w:tcPr>
            <w:tcW w:w="1151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49"/>
            </w:tblGrid>
            <w:tr w:rsidR="0083660B" w:rsidRPr="008A2208" w14:paraId="00CD1A16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5F2DF2EB" w14:textId="6FFEBA45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57161E"/>
                      <w:sz w:val="28"/>
                      <w:szCs w:val="28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 xml:space="preserve">August </w:t>
                  </w:r>
                </w:p>
              </w:tc>
            </w:tr>
            <w:tr w:rsidR="0083660B" w14:paraId="62C372A8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576E6301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40D9133A" w14:textId="69942109" w:rsidR="0083660B" w:rsidRDefault="0083660B" w:rsidP="0083660B"/>
              </w:tc>
            </w:tr>
            <w:tr w:rsidR="0083660B" w14:paraId="65029F40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7F128805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04F924BA" w14:textId="7D436C4F" w:rsidR="0083660B" w:rsidRDefault="0083660B" w:rsidP="0083660B"/>
              </w:tc>
            </w:tr>
            <w:tr w:rsidR="0083660B" w14:paraId="499F49BF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30A4567B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2B968CAB" w14:textId="77777777" w:rsidR="0083660B" w:rsidRDefault="0083660B" w:rsidP="0083660B"/>
              </w:tc>
            </w:tr>
            <w:tr w:rsidR="0083660B" w14:paraId="099D0882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7EDD051E" w14:textId="54341A90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001A3CD9" w14:textId="2C37A84A" w:rsidR="0083660B" w:rsidRDefault="0083660B" w:rsidP="0083660B"/>
              </w:tc>
            </w:tr>
          </w:tbl>
          <w:p w14:paraId="5E0E5DF5" w14:textId="74F1E16B" w:rsidR="008A2208" w:rsidRDefault="008A2208" w:rsidP="008A2208"/>
        </w:tc>
      </w:tr>
      <w:tr w:rsidR="008A2208" w14:paraId="74A98D55" w14:textId="77777777" w:rsidTr="0083660B">
        <w:trPr>
          <w:trHeight w:val="432"/>
        </w:trPr>
        <w:tc>
          <w:tcPr>
            <w:tcW w:w="1150" w:type="pct"/>
            <w:vAlign w:val="center"/>
          </w:tcPr>
          <w:p w14:paraId="443F92A8" w14:textId="5AC8D303" w:rsidR="008A2208" w:rsidRDefault="008A2208" w:rsidP="008A2208"/>
        </w:tc>
        <w:tc>
          <w:tcPr>
            <w:tcW w:w="132" w:type="pct"/>
            <w:vAlign w:val="center"/>
          </w:tcPr>
          <w:p w14:paraId="55EA1FE2" w14:textId="77777777" w:rsidR="008A2208" w:rsidRDefault="008A2208" w:rsidP="008A2208"/>
        </w:tc>
        <w:tc>
          <w:tcPr>
            <w:tcW w:w="1151" w:type="pct"/>
            <w:vAlign w:val="center"/>
          </w:tcPr>
          <w:p w14:paraId="11D606C8" w14:textId="77777777" w:rsidR="008A2208" w:rsidRDefault="008A2208" w:rsidP="008A2208"/>
        </w:tc>
        <w:tc>
          <w:tcPr>
            <w:tcW w:w="132" w:type="pct"/>
            <w:vAlign w:val="center"/>
          </w:tcPr>
          <w:p w14:paraId="5ACEECCA" w14:textId="77777777" w:rsidR="008A2208" w:rsidRDefault="008A2208" w:rsidP="008A2208"/>
        </w:tc>
        <w:tc>
          <w:tcPr>
            <w:tcW w:w="1151" w:type="pct"/>
            <w:vAlign w:val="center"/>
          </w:tcPr>
          <w:p w14:paraId="4F5EDBD2" w14:textId="77777777" w:rsidR="008A2208" w:rsidRDefault="008A2208" w:rsidP="008A2208"/>
        </w:tc>
        <w:tc>
          <w:tcPr>
            <w:tcW w:w="132" w:type="pct"/>
            <w:vAlign w:val="center"/>
          </w:tcPr>
          <w:p w14:paraId="0523EA59" w14:textId="6DFE9424" w:rsidR="008A2208" w:rsidRDefault="008A2208" w:rsidP="008A2208"/>
        </w:tc>
        <w:tc>
          <w:tcPr>
            <w:tcW w:w="1151" w:type="pct"/>
            <w:vAlign w:val="center"/>
          </w:tcPr>
          <w:p w14:paraId="4DE210C1" w14:textId="77777777" w:rsidR="008A2208" w:rsidRDefault="008A2208" w:rsidP="008A2208"/>
        </w:tc>
      </w:tr>
      <w:tr w:rsidR="008A2208" w14:paraId="34A93454" w14:textId="77777777" w:rsidTr="0083660B">
        <w:trPr>
          <w:trHeight w:val="432"/>
        </w:trPr>
        <w:tc>
          <w:tcPr>
            <w:tcW w:w="1150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47"/>
            </w:tblGrid>
            <w:tr w:rsidR="0083660B" w:rsidRPr="008A2208" w14:paraId="73CE7A75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656BCE19" w14:textId="276E937A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57161E"/>
                      <w:sz w:val="28"/>
                      <w:szCs w:val="28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>September</w:t>
                  </w:r>
                </w:p>
              </w:tc>
            </w:tr>
            <w:tr w:rsidR="0083660B" w14:paraId="584A056F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533CD17D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5F3D9355" w14:textId="2EB674A8" w:rsidR="0083660B" w:rsidRDefault="0083660B" w:rsidP="0083660B"/>
              </w:tc>
            </w:tr>
            <w:tr w:rsidR="0083660B" w14:paraId="70333514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2ABF6032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0ADA3516" w14:textId="7493AD6D" w:rsidR="0083660B" w:rsidRDefault="0083660B" w:rsidP="0083660B"/>
              </w:tc>
            </w:tr>
            <w:tr w:rsidR="0083660B" w14:paraId="5F295EF0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778820EC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3C63E3DD" w14:textId="07FEBD42" w:rsidR="0083660B" w:rsidRDefault="0083660B" w:rsidP="0083660B"/>
              </w:tc>
            </w:tr>
            <w:tr w:rsidR="0083660B" w14:paraId="5FC9BB6D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512C0C3B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21DE149E" w14:textId="47171AF8" w:rsidR="0083660B" w:rsidRDefault="0083660B" w:rsidP="0083660B"/>
              </w:tc>
            </w:tr>
          </w:tbl>
          <w:p w14:paraId="1A65786F" w14:textId="77777777" w:rsidR="008A2208" w:rsidRDefault="008A2208" w:rsidP="008A2208"/>
        </w:tc>
        <w:tc>
          <w:tcPr>
            <w:tcW w:w="132" w:type="pct"/>
            <w:vAlign w:val="center"/>
          </w:tcPr>
          <w:p w14:paraId="41C9FECF" w14:textId="77777777" w:rsidR="008A2208" w:rsidRDefault="008A2208" w:rsidP="008A2208"/>
        </w:tc>
        <w:tc>
          <w:tcPr>
            <w:tcW w:w="1151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50"/>
            </w:tblGrid>
            <w:tr w:rsidR="0083660B" w:rsidRPr="008A2208" w14:paraId="75CAE1D6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5928301E" w14:textId="11EBE7C3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57161E"/>
                      <w:sz w:val="28"/>
                      <w:szCs w:val="28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>October</w:t>
                  </w:r>
                </w:p>
              </w:tc>
            </w:tr>
            <w:tr w:rsidR="0083660B" w14:paraId="309DA318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0346C103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4C6743B7" w14:textId="77777777" w:rsidR="0083660B" w:rsidRDefault="0083660B" w:rsidP="0083660B"/>
              </w:tc>
            </w:tr>
            <w:tr w:rsidR="0083660B" w14:paraId="2B247A40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2A869182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0788EE23" w14:textId="77777777" w:rsidR="0083660B" w:rsidRDefault="0083660B" w:rsidP="0083660B"/>
              </w:tc>
            </w:tr>
            <w:tr w:rsidR="0083660B" w14:paraId="66840D6C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3172B24E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182F3800" w14:textId="77777777" w:rsidR="0083660B" w:rsidRDefault="0083660B" w:rsidP="0083660B"/>
              </w:tc>
            </w:tr>
            <w:tr w:rsidR="0083660B" w14:paraId="0306EA55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7303D5A0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752762D1" w14:textId="77777777" w:rsidR="0083660B" w:rsidRDefault="0083660B" w:rsidP="0083660B"/>
              </w:tc>
            </w:tr>
          </w:tbl>
          <w:p w14:paraId="7D4125C9" w14:textId="77777777" w:rsidR="008A2208" w:rsidRDefault="008A2208" w:rsidP="008A2208"/>
        </w:tc>
        <w:tc>
          <w:tcPr>
            <w:tcW w:w="132" w:type="pct"/>
            <w:vAlign w:val="center"/>
          </w:tcPr>
          <w:p w14:paraId="47538103" w14:textId="77777777" w:rsidR="008A2208" w:rsidRDefault="008A2208" w:rsidP="008A2208"/>
        </w:tc>
        <w:tc>
          <w:tcPr>
            <w:tcW w:w="1151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49"/>
            </w:tblGrid>
            <w:tr w:rsidR="0083660B" w:rsidRPr="008A2208" w14:paraId="43785511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1B16599B" w14:textId="678080BB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57161E"/>
                      <w:sz w:val="28"/>
                      <w:szCs w:val="28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>November</w:t>
                  </w:r>
                </w:p>
              </w:tc>
            </w:tr>
            <w:tr w:rsidR="0083660B" w14:paraId="381B0314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7A644B22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74A34F02" w14:textId="77777777" w:rsidR="0083660B" w:rsidRDefault="0083660B" w:rsidP="0083660B"/>
              </w:tc>
            </w:tr>
            <w:tr w:rsidR="0083660B" w14:paraId="189BBDA8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7F51D9C6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021C7406" w14:textId="77777777" w:rsidR="0083660B" w:rsidRDefault="0083660B" w:rsidP="0083660B"/>
              </w:tc>
            </w:tr>
            <w:tr w:rsidR="0083660B" w14:paraId="324DA82E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29C7A7B5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6B7994C8" w14:textId="77777777" w:rsidR="0083660B" w:rsidRDefault="0083660B" w:rsidP="0083660B"/>
              </w:tc>
            </w:tr>
            <w:tr w:rsidR="0083660B" w14:paraId="6691BDD2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6839B95C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0988F7A9" w14:textId="77777777" w:rsidR="0083660B" w:rsidRDefault="0083660B" w:rsidP="0083660B"/>
              </w:tc>
            </w:tr>
          </w:tbl>
          <w:p w14:paraId="698926A1" w14:textId="77777777" w:rsidR="008A2208" w:rsidRDefault="008A2208" w:rsidP="008A2208"/>
        </w:tc>
        <w:tc>
          <w:tcPr>
            <w:tcW w:w="132" w:type="pct"/>
            <w:vAlign w:val="center"/>
          </w:tcPr>
          <w:p w14:paraId="4D9BE6D3" w14:textId="72A2D21F" w:rsidR="008A2208" w:rsidRDefault="008A2208" w:rsidP="008A2208"/>
        </w:tc>
        <w:tc>
          <w:tcPr>
            <w:tcW w:w="1151" w:type="pc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0"/>
              <w:gridCol w:w="2649"/>
            </w:tblGrid>
            <w:tr w:rsidR="0083660B" w:rsidRPr="008A2208" w14:paraId="37EE11DE" w14:textId="77777777" w:rsidTr="00762F4C">
              <w:trPr>
                <w:trHeight w:val="684"/>
              </w:trPr>
              <w:tc>
                <w:tcPr>
                  <w:tcW w:w="3253" w:type="dxa"/>
                  <w:gridSpan w:val="2"/>
                  <w:shd w:val="clear" w:color="auto" w:fill="57161E"/>
                  <w:vAlign w:val="center"/>
                </w:tcPr>
                <w:p w14:paraId="002C20AC" w14:textId="4D7BC939" w:rsidR="0083660B" w:rsidRPr="00984BE2" w:rsidRDefault="0083660B" w:rsidP="0083660B">
                  <w:pPr>
                    <w:jc w:val="center"/>
                    <w:rPr>
                      <w:rFonts w:ascii="Congenial Black" w:hAnsi="Congenial Black"/>
                      <w:b/>
                      <w:bCs/>
                      <w:color w:val="57161E"/>
                      <w:sz w:val="28"/>
                      <w:szCs w:val="28"/>
                    </w:rPr>
                  </w:pPr>
                  <w:r w:rsidRPr="00984BE2">
                    <w:rPr>
                      <w:rFonts w:ascii="Congenial Black" w:hAnsi="Congenial Black"/>
                      <w:b/>
                      <w:bCs/>
                      <w:color w:val="F4E9E0"/>
                      <w:sz w:val="32"/>
                      <w:szCs w:val="32"/>
                    </w:rPr>
                    <w:t>December</w:t>
                  </w:r>
                </w:p>
              </w:tc>
            </w:tr>
            <w:tr w:rsidR="0083660B" w14:paraId="7DD3FEAC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43305202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1</w:t>
                  </w:r>
                </w:p>
              </w:tc>
              <w:tc>
                <w:tcPr>
                  <w:tcW w:w="2803" w:type="dxa"/>
                  <w:tcBorders>
                    <w:bottom w:val="dashSmallGap" w:sz="4" w:space="0" w:color="A6A6A6" w:themeColor="background1" w:themeShade="A6"/>
                  </w:tcBorders>
                  <w:vAlign w:val="center"/>
                </w:tcPr>
                <w:p w14:paraId="2FC6EF38" w14:textId="77777777" w:rsidR="0083660B" w:rsidRDefault="0083660B" w:rsidP="0083660B"/>
              </w:tc>
            </w:tr>
            <w:tr w:rsidR="0083660B" w14:paraId="27DCC74F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48DE09B0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2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092692DC" w14:textId="77777777" w:rsidR="0083660B" w:rsidRDefault="0083660B" w:rsidP="0083660B"/>
              </w:tc>
            </w:tr>
            <w:tr w:rsidR="0083660B" w14:paraId="6A85570D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5BD6DCD1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3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5CE223D4" w14:textId="77777777" w:rsidR="0083660B" w:rsidRDefault="0083660B" w:rsidP="0083660B"/>
              </w:tc>
            </w:tr>
            <w:tr w:rsidR="0083660B" w14:paraId="5221041F" w14:textId="77777777" w:rsidTr="001A62E5">
              <w:trPr>
                <w:trHeight w:val="432"/>
              </w:trPr>
              <w:tc>
                <w:tcPr>
                  <w:tcW w:w="450" w:type="dxa"/>
                  <w:vAlign w:val="center"/>
                </w:tcPr>
                <w:p w14:paraId="1869822A" w14:textId="77777777" w:rsidR="0083660B" w:rsidRPr="007A35CB" w:rsidRDefault="0083660B" w:rsidP="0083660B">
                  <w:pPr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</w:pPr>
                  <w:r w:rsidRPr="007A35CB">
                    <w:rPr>
                      <w:rFonts w:ascii="Arima" w:hAnsi="Arima" w:cs="Arima"/>
                      <w:b/>
                      <w:bCs/>
                      <w:color w:val="000000" w:themeColor="text1"/>
                    </w:rPr>
                    <w:t>4</w:t>
                  </w:r>
                </w:p>
              </w:tc>
              <w:tc>
                <w:tcPr>
                  <w:tcW w:w="2803" w:type="dxa"/>
                  <w:tcBorders>
                    <w:top w:val="dashSmallGap" w:sz="4" w:space="0" w:color="A6A6A6" w:themeColor="background1" w:themeShade="A6"/>
                    <w:bottom w:val="dashSmallGap" w:sz="4" w:space="0" w:color="A6A6A6" w:themeColor="background1" w:themeShade="A6"/>
                  </w:tcBorders>
                  <w:vAlign w:val="center"/>
                </w:tcPr>
                <w:p w14:paraId="22B34313" w14:textId="7FB8E7E9" w:rsidR="0083660B" w:rsidRDefault="0083660B" w:rsidP="0083660B"/>
              </w:tc>
            </w:tr>
          </w:tbl>
          <w:p w14:paraId="70F2FB8D" w14:textId="77777777" w:rsidR="008A2208" w:rsidRDefault="008A2208" w:rsidP="008A2208"/>
        </w:tc>
      </w:tr>
    </w:tbl>
    <w:p w14:paraId="5AB031E4" w14:textId="5DD6003E" w:rsidR="008A2208" w:rsidRDefault="008A2208"/>
    <w:p w14:paraId="415E10EA" w14:textId="77777777" w:rsidR="00F80ACA" w:rsidRDefault="00F80ACA"/>
    <w:p w14:paraId="4F20EFCD" w14:textId="77777777" w:rsidR="00F80ACA" w:rsidRDefault="00F80ACA"/>
    <w:p w14:paraId="369C4091" w14:textId="77777777" w:rsidR="00F80ACA" w:rsidRDefault="00F80ACA"/>
    <w:p w14:paraId="54CA9334" w14:textId="77777777" w:rsidR="00F80ACA" w:rsidRPr="00E67DF2" w:rsidRDefault="00F80ACA" w:rsidP="00F80ACA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>Designed by:</w:t>
      </w:r>
    </w:p>
    <w:p w14:paraId="7A7E153E" w14:textId="77777777" w:rsidR="00F80ACA" w:rsidRPr="00E67DF2" w:rsidRDefault="00F80ACA" w:rsidP="00F80ACA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2DE859E3" wp14:editId="45CD37E0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201E62E" w14:textId="77777777" w:rsidR="00F80ACA" w:rsidRPr="00E67DF2" w:rsidRDefault="00F80ACA" w:rsidP="00F80ACA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E67DF2">
        <w:rPr>
          <w:rFonts w:ascii="Arima" w:eastAsia="Avenir" w:hAnsi="Arima" w:cs="Arima"/>
          <w:kern w:val="3"/>
          <w14:ligatures w14:val="none"/>
        </w:rPr>
        <w:t xml:space="preserve">© </w:t>
      </w:r>
      <w:r w:rsidRPr="00E67DF2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E67DF2">
        <w:rPr>
          <w:rFonts w:ascii="Arima" w:eastAsia="Avenir" w:hAnsi="Arima" w:cs="Arima"/>
          <w:kern w:val="3"/>
          <w14:ligatures w14:val="none"/>
        </w:rPr>
        <w:t xml:space="preserve"> All Rights Reserved.</w:t>
      </w:r>
      <w:r w:rsidRPr="00E67DF2">
        <w:rPr>
          <w:rFonts w:ascii="Arima" w:hAnsi="Arima" w:cs="Arima"/>
          <w:noProof/>
        </w:rPr>
        <w:t xml:space="preserve"> </w:t>
      </w:r>
    </w:p>
    <w:p w14:paraId="15293708" w14:textId="77777777" w:rsidR="00F80ACA" w:rsidRDefault="00F80ACA"/>
    <w:p w14:paraId="725BB7C3" w14:textId="174862B4" w:rsidR="008A2208" w:rsidRDefault="008A2208"/>
    <w:sectPr w:rsidR="008A2208" w:rsidSect="00F80ACA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28AEA" w14:textId="77777777" w:rsidR="00B2445D" w:rsidRDefault="00B2445D" w:rsidP="00F93B8D">
      <w:pPr>
        <w:spacing w:after="0" w:line="240" w:lineRule="auto"/>
      </w:pPr>
      <w:r>
        <w:separator/>
      </w:r>
    </w:p>
  </w:endnote>
  <w:endnote w:type="continuationSeparator" w:id="0">
    <w:p w14:paraId="5C77C944" w14:textId="77777777" w:rsidR="00B2445D" w:rsidRDefault="00B2445D" w:rsidP="00F93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 Black">
    <w:charset w:val="00"/>
    <w:family w:val="auto"/>
    <w:pitch w:val="variable"/>
    <w:sig w:usb0="8000002F" w:usb1="1000205B" w:usb2="00000000" w:usb3="00000000" w:csb0="00000001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8DBD1" w14:textId="7920CD58" w:rsidR="00DE2A94" w:rsidRPr="00DE2A94" w:rsidRDefault="00DE2A94" w:rsidP="00DE2A94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5651E2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FFACB" w14:textId="77777777" w:rsidR="00B2445D" w:rsidRDefault="00B2445D" w:rsidP="00F93B8D">
      <w:pPr>
        <w:spacing w:after="0" w:line="240" w:lineRule="auto"/>
      </w:pPr>
      <w:r>
        <w:separator/>
      </w:r>
    </w:p>
  </w:footnote>
  <w:footnote w:type="continuationSeparator" w:id="0">
    <w:p w14:paraId="2AA42291" w14:textId="77777777" w:rsidR="00B2445D" w:rsidRDefault="00B2445D" w:rsidP="00F93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48CF6" w14:textId="2D2657AD" w:rsidR="00F93B8D" w:rsidRDefault="00F80ACA">
    <w:pPr>
      <w:pStyle w:val="Header"/>
    </w:pPr>
    <w:r>
      <w:rPr>
        <w:rFonts w:ascii="Congenial Black" w:hAnsi="Congenial Black"/>
        <w:b/>
        <w:bCs/>
        <w:noProof/>
        <w:sz w:val="72"/>
        <w:szCs w:val="7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2FE59AC" wp14:editId="5AC46582">
              <wp:simplePos x="0" y="0"/>
              <wp:positionH relativeFrom="column">
                <wp:posOffset>-641138</wp:posOffset>
              </wp:positionH>
              <wp:positionV relativeFrom="paragraph">
                <wp:posOffset>-727710</wp:posOffset>
              </wp:positionV>
              <wp:extent cx="10727055" cy="8491855"/>
              <wp:effectExtent l="0" t="0" r="0" b="4445"/>
              <wp:wrapNone/>
              <wp:docPr id="1275516474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727055" cy="8491855"/>
                        <a:chOff x="0" y="0"/>
                        <a:chExt cx="10727055" cy="8491855"/>
                      </a:xfrm>
                    </wpg:grpSpPr>
                    <wpg:grpSp>
                      <wpg:cNvPr id="70486033" name="Group 6"/>
                      <wpg:cNvGrpSpPr/>
                      <wpg:grpSpPr>
                        <a:xfrm>
                          <a:off x="0" y="0"/>
                          <a:ext cx="10727055" cy="8491855"/>
                          <a:chOff x="0" y="0"/>
                          <a:chExt cx="10727372" cy="8492173"/>
                        </a:xfrm>
                      </wpg:grpSpPr>
                      <wpg:grpSp>
                        <wpg:cNvPr id="1273424996" name="Group 4"/>
                        <wpg:cNvGrpSpPr/>
                        <wpg:grpSpPr>
                          <a:xfrm>
                            <a:off x="0" y="0"/>
                            <a:ext cx="10727372" cy="8492173"/>
                            <a:chOff x="0" y="0"/>
                            <a:chExt cx="10727372" cy="8492173"/>
                          </a:xfrm>
                        </wpg:grpSpPr>
                        <wps:wsp>
                          <wps:cNvPr id="1748112320" name="Rectangle 2"/>
                          <wps:cNvSpPr/>
                          <wps:spPr>
                            <a:xfrm>
                              <a:off x="0" y="0"/>
                              <a:ext cx="10441940" cy="8166100"/>
                            </a:xfrm>
                            <a:prstGeom prst="rect">
                              <a:avLst/>
                            </a:prstGeom>
                            <a:solidFill>
                              <a:srgbClr val="F4E9E0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65059740" name="Graphic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>
                              <a:extLst>
                                <a:ext uri="{96DAC541-7B7A-43D3-8B79-37D633B846F1}">
                                  <asvg:svgBlip xmlns:asvg="http://schemas.microsoft.com/office/drawing/2016/SVG/main" r:embed="rId2"/>
                                </a:ext>
                              </a:extLst>
                            </a:blip>
                            <a:srcRect t="7718" r="42756"/>
                            <a:stretch>
                              <a:fillRect/>
                            </a:stretch>
                          </pic:blipFill>
                          <pic:spPr bwMode="auto">
                            <a:xfrm rot="5400000">
                              <a:off x="7618095" y="5382895"/>
                              <a:ext cx="1995170" cy="422338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976518414" name="Rectangle 3"/>
                          <wps:cNvSpPr/>
                          <wps:spPr>
                            <a:xfrm>
                              <a:off x="6248400" y="901700"/>
                              <a:ext cx="4180840" cy="406400"/>
                            </a:xfrm>
                            <a:prstGeom prst="rect">
                              <a:avLst/>
                            </a:prstGeom>
                            <a:solidFill>
                              <a:srgbClr val="57161E"/>
                            </a:solidFill>
                            <a:ln w="1905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40498372" name="Rectangle 5"/>
                        <wps:cNvSpPr/>
                        <wps:spPr>
                          <a:xfrm>
                            <a:off x="190500" y="901700"/>
                            <a:ext cx="406385" cy="406385"/>
                          </a:xfrm>
                          <a:prstGeom prst="rect">
                            <a:avLst/>
                          </a:prstGeom>
                          <a:solidFill>
                            <a:srgbClr val="57161E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16497548" name="Graphic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0200" y="7251700"/>
                          <a:ext cx="1271270" cy="8375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5DCEC40" id="Group 8" o:spid="_x0000_s1026" style="position:absolute;margin-left:-50.5pt;margin-top:-57.3pt;width:844.65pt;height:668.65pt;z-index:-251655168" coordsize="107270,8491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">
              <v:group id="Group 6" o:spid="_x0000_s1027" style="position:absolute;width:107270;height:84918" coordsize="107273,84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">
                <v:group id="Group 4" o:spid="_x0000_s1028" style="position:absolute;width:107273;height:84921" coordsize="107273,849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">
                  <v:rect id="Rectangle 2" o:spid="_x0000_s1029" style="position:absolute;width:104419;height:81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" fillcolor="#f4e9e0" stroked="f" strokeweight="1.5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1" o:spid="_x0000_s1030" type="#_x0000_t75" style="position:absolute;left:76180;top:53829;width:19951;height:42234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">
                    <v:imagedata r:id="rId5" o:title="" croptop="5058f" cropright="28021f"/>
                  </v:shape>
                  <v:rect id="Rectangle 3" o:spid="_x0000_s1031" style="position:absolute;left:62484;top:9017;width:41808;height:4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" fillcolor="#57161e" stroked="f" strokeweight="1.5pt"/>
                </v:group>
                <v:rect id="Rectangle 5" o:spid="_x0000_s1032" style="position:absolute;left:1905;top:9017;width:4063;height:40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" fillcolor="#57161e" stroked="f" strokeweight="1.5pt"/>
              </v:group>
              <v:shape id="Graphic 1" o:spid="_x0000_s1033" type="#_x0000_t75" style="position:absolute;left:3302;top:72517;width:12712;height:8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">
                <v:imagedata r:id="rId6" o:title=""/>
              </v:shape>
            </v:group>
          </w:pict>
        </mc:Fallback>
      </mc:AlternateContent>
    </w:r>
    <w:r w:rsidR="00F93B8D">
      <w:rPr>
        <w:b/>
        <w:bCs/>
        <w:noProof/>
        <w:sz w:val="56"/>
        <w:szCs w:val="56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B75E1F9" wp14:editId="3CCB4143">
              <wp:simplePos x="0" y="0"/>
              <wp:positionH relativeFrom="column">
                <wp:posOffset>-548640</wp:posOffset>
              </wp:positionH>
              <wp:positionV relativeFrom="paragraph">
                <wp:posOffset>-591671</wp:posOffset>
              </wp:positionV>
              <wp:extent cx="10252038" cy="7971416"/>
              <wp:effectExtent l="0" t="0" r="0" b="0"/>
              <wp:wrapNone/>
              <wp:docPr id="1652443035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52038" cy="7971416"/>
                      </a:xfrm>
                      <a:prstGeom prst="rect">
                        <a:avLst/>
                      </a:prstGeom>
                      <a:solidFill>
                        <a:srgbClr val="F8ECEE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1ED3752" id="Rectangle 1" o:spid="_x0000_s1026" style="position:absolute;margin-left:-43.2pt;margin-top:-46.6pt;width:807.25pt;height:627.6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" fillcolor="#f8ecee" stroked="f" strokeweight="1.5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08"/>
    <w:rsid w:val="000E3FFC"/>
    <w:rsid w:val="00106E49"/>
    <w:rsid w:val="001A62E5"/>
    <w:rsid w:val="0021466E"/>
    <w:rsid w:val="00217F7C"/>
    <w:rsid w:val="00690826"/>
    <w:rsid w:val="007A35CB"/>
    <w:rsid w:val="007E26E1"/>
    <w:rsid w:val="0083660B"/>
    <w:rsid w:val="008A2208"/>
    <w:rsid w:val="009660A1"/>
    <w:rsid w:val="00984BE2"/>
    <w:rsid w:val="009C3558"/>
    <w:rsid w:val="009C44BC"/>
    <w:rsid w:val="00A37A88"/>
    <w:rsid w:val="00A51F54"/>
    <w:rsid w:val="00AE683B"/>
    <w:rsid w:val="00B2445D"/>
    <w:rsid w:val="00B46E13"/>
    <w:rsid w:val="00B721F0"/>
    <w:rsid w:val="00BE2DDE"/>
    <w:rsid w:val="00CA3431"/>
    <w:rsid w:val="00D016D9"/>
    <w:rsid w:val="00D02975"/>
    <w:rsid w:val="00D3277F"/>
    <w:rsid w:val="00DE2A94"/>
    <w:rsid w:val="00F540C1"/>
    <w:rsid w:val="00F80ACA"/>
    <w:rsid w:val="00F9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FB3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60B"/>
  </w:style>
  <w:style w:type="paragraph" w:styleId="Heading1">
    <w:name w:val="heading 1"/>
    <w:basedOn w:val="Normal"/>
    <w:next w:val="Normal"/>
    <w:link w:val="Heading1Char"/>
    <w:uiPriority w:val="9"/>
    <w:qFormat/>
    <w:rsid w:val="008A2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2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2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3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B8D"/>
  </w:style>
  <w:style w:type="paragraph" w:styleId="Footer">
    <w:name w:val="footer"/>
    <w:basedOn w:val="Normal"/>
    <w:link w:val="FooterChar"/>
    <w:uiPriority w:val="99"/>
    <w:unhideWhenUsed/>
    <w:rsid w:val="00F93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Event calander Template-06-86exu1bz3-03</Template>
  <TotalTime>0</TotalTime>
  <Pages>2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2026-06-19T12:01:00Z</dcterms:created>
  <dcterms:modified xsi:type="dcterms:W3CDTF">2026-06-19T12:01:00Z</dcterms:modified>
</cp:coreProperties>
</file>