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63EB" w14:textId="7D751343" w:rsidR="002611CD" w:rsidRPr="007D1D28" w:rsidRDefault="002611CD" w:rsidP="005C7371">
      <w:pPr>
        <w:jc w:val="center"/>
        <w:rPr>
          <w:rFonts w:ascii="Impact" w:hAnsi="Impact" w:cs="Arima"/>
          <w:color w:val="000000" w:themeColor="text1"/>
          <w:sz w:val="160"/>
          <w:szCs w:val="160"/>
        </w:rPr>
      </w:pPr>
      <w:r w:rsidRPr="007D2063">
        <w:rPr>
          <w:rFonts w:ascii="Impact" w:hAnsi="Impact" w:cs="Arima"/>
          <w:color w:val="000000" w:themeColor="text1"/>
          <w:sz w:val="160"/>
          <w:szCs w:val="160"/>
        </w:rPr>
        <w:t xml:space="preserve">Event </w:t>
      </w:r>
      <w:r w:rsidR="00F85E51" w:rsidRPr="007D2063">
        <w:rPr>
          <w:rFonts w:ascii="Impact" w:hAnsi="Impact" w:cs="Arima"/>
          <w:color w:val="000000" w:themeColor="text1"/>
          <w:sz w:val="160"/>
          <w:szCs w:val="160"/>
        </w:rPr>
        <w:t>Cal</w:t>
      </w:r>
      <w:r w:rsidR="00F85E51">
        <w:rPr>
          <w:rFonts w:ascii="Impact" w:hAnsi="Impact" w:cs="Arima"/>
          <w:color w:val="000000" w:themeColor="text1"/>
          <w:sz w:val="160"/>
          <w:szCs w:val="160"/>
        </w:rPr>
        <w:t>e</w:t>
      </w:r>
      <w:r w:rsidR="00F85E51" w:rsidRPr="007D2063">
        <w:rPr>
          <w:rFonts w:ascii="Impact" w:hAnsi="Impact" w:cs="Arima"/>
          <w:color w:val="000000" w:themeColor="text1"/>
          <w:sz w:val="160"/>
          <w:szCs w:val="160"/>
        </w:rPr>
        <w:t>ndar</w:t>
      </w:r>
    </w:p>
    <w:p w14:paraId="6DD6510E" w14:textId="6049D467" w:rsidR="005C7371" w:rsidRPr="005C7371" w:rsidRDefault="005C7371" w:rsidP="005C7371">
      <w:pPr>
        <w:jc w:val="center"/>
        <w:rPr>
          <w:rFonts w:ascii="Impact" w:hAnsi="Impact" w:cs="Arima"/>
          <w:b/>
          <w:bCs/>
          <w:sz w:val="56"/>
          <w:szCs w:val="56"/>
        </w:rPr>
      </w:pPr>
    </w:p>
    <w:tbl>
      <w:tblPr>
        <w:tblStyle w:val="TableGrid"/>
        <w:tblW w:w="5000" w:type="pct"/>
        <w:tblBorders>
          <w:top w:val="dashed" w:sz="12" w:space="0" w:color="44E4DC"/>
          <w:left w:val="dashed" w:sz="12" w:space="0" w:color="44E4DC"/>
          <w:bottom w:val="dashed" w:sz="12" w:space="0" w:color="44E4DC"/>
          <w:right w:val="dashed" w:sz="12" w:space="0" w:color="44E4D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1741"/>
        <w:gridCol w:w="375"/>
        <w:gridCol w:w="5807"/>
      </w:tblGrid>
      <w:tr w:rsidR="009E34FA" w:rsidRPr="009E34FA" w14:paraId="1072985E" w14:textId="77777777" w:rsidTr="009E34FA">
        <w:trPr>
          <w:trHeight w:val="1008"/>
        </w:trPr>
        <w:tc>
          <w:tcPr>
            <w:tcW w:w="1319" w:type="pct"/>
            <w:tcBorders>
              <w:top w:val="nil"/>
              <w:bottom w:val="nil"/>
            </w:tcBorders>
            <w:shd w:val="clear" w:color="auto" w:fill="08306E"/>
            <w:vAlign w:val="center"/>
          </w:tcPr>
          <w:p w14:paraId="2DA2A1CC" w14:textId="0B8FDE64" w:rsidR="009E34FA" w:rsidRPr="009E34FA" w:rsidRDefault="009E34FA" w:rsidP="002611CD">
            <w:pPr>
              <w:jc w:val="center"/>
              <w:rPr>
                <w:rFonts w:ascii="Impact" w:hAnsi="Impact" w:cs="Arima"/>
                <w:sz w:val="96"/>
                <w:szCs w:val="96"/>
              </w:rPr>
            </w:pPr>
            <w:r w:rsidRPr="009E34FA">
              <w:rPr>
                <w:rFonts w:ascii="Impact" w:hAnsi="Impact" w:cs="Arima"/>
                <w:color w:val="FFFFFF" w:themeColor="background1"/>
                <w:sz w:val="96"/>
                <w:szCs w:val="96"/>
              </w:rPr>
              <w:t>Jan</w:t>
            </w:r>
          </w:p>
        </w:tc>
        <w:tc>
          <w:tcPr>
            <w:tcW w:w="809" w:type="pct"/>
            <w:tcBorders>
              <w:top w:val="nil"/>
              <w:bottom w:val="nil"/>
            </w:tcBorders>
            <w:vAlign w:val="center"/>
          </w:tcPr>
          <w:p w14:paraId="5325E0EE" w14:textId="22F2F2EC" w:rsidR="009E34FA" w:rsidRPr="009E34FA" w:rsidRDefault="009E34FA" w:rsidP="002611CD">
            <w:pPr>
              <w:jc w:val="center"/>
              <w:rPr>
                <w:rFonts w:ascii="Impact" w:hAnsi="Impact" w:cs="Arima"/>
                <w:color w:val="08306E"/>
                <w:sz w:val="96"/>
                <w:szCs w:val="96"/>
              </w:rPr>
            </w:pPr>
            <w:r w:rsidRPr="009E34FA">
              <w:rPr>
                <w:rFonts w:ascii="Impact" w:hAnsi="Impact" w:cs="Arima"/>
                <w:color w:val="08306E"/>
                <w:sz w:val="96"/>
                <w:szCs w:val="96"/>
              </w:rPr>
              <w:t>15</w:t>
            </w:r>
          </w:p>
        </w:tc>
        <w:tc>
          <w:tcPr>
            <w:tcW w:w="174" w:type="pct"/>
            <w:tcBorders>
              <w:top w:val="nil"/>
              <w:bottom w:val="nil"/>
              <w:right w:val="single" w:sz="18" w:space="0" w:color="08306E"/>
            </w:tcBorders>
            <w:vAlign w:val="center"/>
          </w:tcPr>
          <w:p w14:paraId="003E992E" w14:textId="4FB8C5FC" w:rsidR="009E34FA" w:rsidRPr="009E34FA" w:rsidRDefault="009E34FA" w:rsidP="002611CD">
            <w:pPr>
              <w:jc w:val="center"/>
              <w:rPr>
                <w:rFonts w:ascii="Impact" w:hAnsi="Impact" w:cs="Arima"/>
                <w:sz w:val="96"/>
                <w:szCs w:val="96"/>
              </w:rPr>
            </w:pPr>
          </w:p>
        </w:tc>
        <w:tc>
          <w:tcPr>
            <w:tcW w:w="2698" w:type="pct"/>
            <w:tcBorders>
              <w:top w:val="single" w:sz="18" w:space="0" w:color="08306E"/>
              <w:left w:val="single" w:sz="18" w:space="0" w:color="08306E"/>
              <w:bottom w:val="single" w:sz="18" w:space="0" w:color="08306E"/>
              <w:right w:val="single" w:sz="18" w:space="0" w:color="08306E"/>
            </w:tcBorders>
            <w:vAlign w:val="center"/>
          </w:tcPr>
          <w:p w14:paraId="6F32F1C9" w14:textId="2FF12A88" w:rsidR="009E34FA" w:rsidRPr="009E34FA" w:rsidRDefault="009E34FA" w:rsidP="002611CD">
            <w:pPr>
              <w:jc w:val="center"/>
              <w:rPr>
                <w:rFonts w:ascii="Impact" w:hAnsi="Impact" w:cs="Arima"/>
                <w:sz w:val="96"/>
                <w:szCs w:val="96"/>
              </w:rPr>
            </w:pPr>
          </w:p>
        </w:tc>
      </w:tr>
    </w:tbl>
    <w:p w14:paraId="55A966E4" w14:textId="77777777" w:rsidR="002611CD" w:rsidRPr="009E34FA" w:rsidRDefault="002611CD">
      <w:pPr>
        <w:rPr>
          <w:rFonts w:ascii="Impact" w:hAnsi="Impact" w:cs="Arima"/>
          <w:sz w:val="22"/>
          <w:szCs w:val="22"/>
        </w:rPr>
      </w:pPr>
    </w:p>
    <w:tbl>
      <w:tblPr>
        <w:tblStyle w:val="TableGrid"/>
        <w:tblW w:w="5000" w:type="pct"/>
        <w:tblBorders>
          <w:top w:val="dashed" w:sz="12" w:space="0" w:color="44E4DC"/>
          <w:left w:val="dashed" w:sz="12" w:space="0" w:color="44E4DC"/>
          <w:bottom w:val="dashed" w:sz="12" w:space="0" w:color="44E4DC"/>
          <w:right w:val="dashed" w:sz="12" w:space="0" w:color="44E4D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1741"/>
        <w:gridCol w:w="375"/>
        <w:gridCol w:w="5807"/>
      </w:tblGrid>
      <w:tr w:rsidR="009E34FA" w:rsidRPr="007D1D28" w14:paraId="073369AB" w14:textId="77777777" w:rsidTr="009E34FA">
        <w:trPr>
          <w:trHeight w:val="1008"/>
        </w:trPr>
        <w:tc>
          <w:tcPr>
            <w:tcW w:w="1319" w:type="pct"/>
            <w:tcBorders>
              <w:top w:val="nil"/>
              <w:bottom w:val="nil"/>
            </w:tcBorders>
            <w:shd w:val="clear" w:color="auto" w:fill="08306E"/>
            <w:vAlign w:val="center"/>
          </w:tcPr>
          <w:p w14:paraId="1C5B30FA" w14:textId="7EDED995" w:rsidR="009E34FA" w:rsidRPr="007D1D28" w:rsidRDefault="009E34FA" w:rsidP="00122728">
            <w:pPr>
              <w:jc w:val="center"/>
              <w:rPr>
                <w:rFonts w:ascii="Impact" w:hAnsi="Impact" w:cs="Arima"/>
                <w:color w:val="FFFFFF" w:themeColor="background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FFFFFF" w:themeColor="background1"/>
                <w:sz w:val="96"/>
                <w:szCs w:val="96"/>
              </w:rPr>
              <w:t>Feb</w:t>
            </w:r>
          </w:p>
        </w:tc>
        <w:tc>
          <w:tcPr>
            <w:tcW w:w="809" w:type="pct"/>
            <w:tcBorders>
              <w:top w:val="nil"/>
              <w:bottom w:val="nil"/>
            </w:tcBorders>
            <w:vAlign w:val="center"/>
          </w:tcPr>
          <w:p w14:paraId="7172AA07" w14:textId="2BBE64F3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08306E"/>
                <w:sz w:val="96"/>
                <w:szCs w:val="96"/>
              </w:rPr>
              <w:t>18</w:t>
            </w:r>
          </w:p>
        </w:tc>
        <w:tc>
          <w:tcPr>
            <w:tcW w:w="174" w:type="pct"/>
            <w:tcBorders>
              <w:top w:val="nil"/>
              <w:bottom w:val="nil"/>
              <w:right w:val="single" w:sz="18" w:space="0" w:color="08306E"/>
            </w:tcBorders>
            <w:vAlign w:val="center"/>
          </w:tcPr>
          <w:p w14:paraId="56F1CC1F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  <w:tc>
          <w:tcPr>
            <w:tcW w:w="2698" w:type="pct"/>
            <w:tcBorders>
              <w:top w:val="single" w:sz="18" w:space="0" w:color="08306E"/>
              <w:left w:val="single" w:sz="18" w:space="0" w:color="08306E"/>
              <w:bottom w:val="single" w:sz="18" w:space="0" w:color="08306E"/>
              <w:right w:val="single" w:sz="18" w:space="0" w:color="08306E"/>
            </w:tcBorders>
            <w:vAlign w:val="center"/>
          </w:tcPr>
          <w:p w14:paraId="1530AB97" w14:textId="556B917E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</w:tr>
    </w:tbl>
    <w:p w14:paraId="54654D65" w14:textId="77777777" w:rsidR="002611CD" w:rsidRPr="007D1D28" w:rsidRDefault="002611CD">
      <w:pPr>
        <w:rPr>
          <w:rFonts w:ascii="Impact" w:hAnsi="Impact" w:cs="Arima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Borders>
          <w:top w:val="dashed" w:sz="12" w:space="0" w:color="44E4DC"/>
          <w:left w:val="dashed" w:sz="12" w:space="0" w:color="44E4DC"/>
          <w:bottom w:val="dashed" w:sz="12" w:space="0" w:color="44E4DC"/>
          <w:right w:val="dashed" w:sz="12" w:space="0" w:color="44E4D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1741"/>
        <w:gridCol w:w="375"/>
        <w:gridCol w:w="5807"/>
      </w:tblGrid>
      <w:tr w:rsidR="009E34FA" w:rsidRPr="007D1D28" w14:paraId="6CD50F11" w14:textId="77777777" w:rsidTr="009E34FA">
        <w:trPr>
          <w:trHeight w:val="1008"/>
        </w:trPr>
        <w:tc>
          <w:tcPr>
            <w:tcW w:w="1319" w:type="pct"/>
            <w:tcBorders>
              <w:top w:val="nil"/>
              <w:bottom w:val="nil"/>
            </w:tcBorders>
            <w:shd w:val="clear" w:color="auto" w:fill="08306E"/>
            <w:vAlign w:val="center"/>
          </w:tcPr>
          <w:p w14:paraId="2A704547" w14:textId="5B0573C8" w:rsidR="009E34FA" w:rsidRPr="007D1D28" w:rsidRDefault="009E34FA" w:rsidP="00122728">
            <w:pPr>
              <w:jc w:val="center"/>
              <w:rPr>
                <w:rFonts w:ascii="Impact" w:hAnsi="Impact" w:cs="Arima"/>
                <w:color w:val="FFFFFF" w:themeColor="background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FFFFFF" w:themeColor="background1"/>
                <w:sz w:val="96"/>
                <w:szCs w:val="96"/>
              </w:rPr>
              <w:t xml:space="preserve">Jun </w:t>
            </w:r>
          </w:p>
        </w:tc>
        <w:tc>
          <w:tcPr>
            <w:tcW w:w="809" w:type="pct"/>
            <w:tcBorders>
              <w:top w:val="nil"/>
              <w:bottom w:val="nil"/>
            </w:tcBorders>
            <w:vAlign w:val="center"/>
          </w:tcPr>
          <w:p w14:paraId="301E869E" w14:textId="2645583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08306E"/>
                <w:sz w:val="96"/>
                <w:szCs w:val="96"/>
              </w:rPr>
              <w:t>01</w:t>
            </w:r>
          </w:p>
        </w:tc>
        <w:tc>
          <w:tcPr>
            <w:tcW w:w="174" w:type="pct"/>
            <w:tcBorders>
              <w:top w:val="nil"/>
              <w:bottom w:val="nil"/>
              <w:right w:val="single" w:sz="18" w:space="0" w:color="08306E"/>
            </w:tcBorders>
            <w:vAlign w:val="center"/>
          </w:tcPr>
          <w:p w14:paraId="1E1F1C5D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  <w:tc>
          <w:tcPr>
            <w:tcW w:w="2698" w:type="pct"/>
            <w:tcBorders>
              <w:top w:val="single" w:sz="18" w:space="0" w:color="08306E"/>
              <w:left w:val="single" w:sz="18" w:space="0" w:color="08306E"/>
              <w:bottom w:val="single" w:sz="18" w:space="0" w:color="08306E"/>
              <w:right w:val="single" w:sz="18" w:space="0" w:color="08306E"/>
            </w:tcBorders>
            <w:vAlign w:val="center"/>
          </w:tcPr>
          <w:p w14:paraId="2A8FE1C5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</w:tr>
    </w:tbl>
    <w:p w14:paraId="69B9A2DA" w14:textId="77777777" w:rsidR="002611CD" w:rsidRPr="007D1D28" w:rsidRDefault="002611CD">
      <w:pPr>
        <w:rPr>
          <w:rFonts w:ascii="Impact" w:hAnsi="Impact" w:cs="Arima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Borders>
          <w:top w:val="dashed" w:sz="12" w:space="0" w:color="44E4DC"/>
          <w:left w:val="dashed" w:sz="12" w:space="0" w:color="44E4DC"/>
          <w:bottom w:val="dashed" w:sz="12" w:space="0" w:color="44E4DC"/>
          <w:right w:val="dashed" w:sz="12" w:space="0" w:color="44E4D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1741"/>
        <w:gridCol w:w="375"/>
        <w:gridCol w:w="5807"/>
      </w:tblGrid>
      <w:tr w:rsidR="009E34FA" w:rsidRPr="007D1D28" w14:paraId="28CA9BEC" w14:textId="77777777" w:rsidTr="009E34FA">
        <w:trPr>
          <w:trHeight w:val="1008"/>
        </w:trPr>
        <w:tc>
          <w:tcPr>
            <w:tcW w:w="1319" w:type="pct"/>
            <w:tcBorders>
              <w:top w:val="nil"/>
              <w:bottom w:val="nil"/>
            </w:tcBorders>
            <w:shd w:val="clear" w:color="auto" w:fill="08306E"/>
            <w:vAlign w:val="center"/>
          </w:tcPr>
          <w:p w14:paraId="082E457F" w14:textId="762F8820" w:rsidR="009E34FA" w:rsidRPr="007D1D28" w:rsidRDefault="009E34FA" w:rsidP="00122728">
            <w:pPr>
              <w:jc w:val="center"/>
              <w:rPr>
                <w:rFonts w:ascii="Impact" w:hAnsi="Impact" w:cs="Arima"/>
                <w:color w:val="FFFFFF" w:themeColor="background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FFFFFF" w:themeColor="background1"/>
                <w:sz w:val="96"/>
                <w:szCs w:val="96"/>
              </w:rPr>
              <w:t>Aug</w:t>
            </w:r>
          </w:p>
        </w:tc>
        <w:tc>
          <w:tcPr>
            <w:tcW w:w="809" w:type="pct"/>
            <w:tcBorders>
              <w:top w:val="nil"/>
              <w:bottom w:val="nil"/>
            </w:tcBorders>
            <w:vAlign w:val="center"/>
          </w:tcPr>
          <w:p w14:paraId="722CCA36" w14:textId="399758F6" w:rsidR="009E34FA" w:rsidRPr="007D1D28" w:rsidRDefault="009E34FA" w:rsidP="00122728">
            <w:pPr>
              <w:jc w:val="center"/>
              <w:rPr>
                <w:rFonts w:ascii="Impact" w:hAnsi="Impact" w:cs="Arima"/>
                <w:color w:val="08306E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08306E"/>
                <w:sz w:val="96"/>
                <w:szCs w:val="96"/>
              </w:rPr>
              <w:t>23</w:t>
            </w:r>
          </w:p>
        </w:tc>
        <w:tc>
          <w:tcPr>
            <w:tcW w:w="174" w:type="pct"/>
            <w:tcBorders>
              <w:top w:val="nil"/>
              <w:bottom w:val="nil"/>
              <w:right w:val="single" w:sz="18" w:space="0" w:color="08306E"/>
            </w:tcBorders>
            <w:vAlign w:val="center"/>
          </w:tcPr>
          <w:p w14:paraId="3B5678D9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  <w:tc>
          <w:tcPr>
            <w:tcW w:w="2698" w:type="pct"/>
            <w:tcBorders>
              <w:top w:val="single" w:sz="18" w:space="0" w:color="08306E"/>
              <w:left w:val="single" w:sz="18" w:space="0" w:color="08306E"/>
              <w:bottom w:val="single" w:sz="18" w:space="0" w:color="08306E"/>
              <w:right w:val="single" w:sz="18" w:space="0" w:color="08306E"/>
            </w:tcBorders>
            <w:vAlign w:val="center"/>
          </w:tcPr>
          <w:p w14:paraId="7F66E0CA" w14:textId="713AA652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</w:tr>
    </w:tbl>
    <w:p w14:paraId="3AE5EA06" w14:textId="77777777" w:rsidR="002611CD" w:rsidRPr="007D1D28" w:rsidRDefault="002611CD">
      <w:pPr>
        <w:rPr>
          <w:rFonts w:ascii="Impact" w:hAnsi="Impact" w:cs="Arima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Borders>
          <w:top w:val="dashed" w:sz="12" w:space="0" w:color="44E4DC"/>
          <w:left w:val="dashed" w:sz="12" w:space="0" w:color="44E4DC"/>
          <w:bottom w:val="dashed" w:sz="12" w:space="0" w:color="44E4DC"/>
          <w:right w:val="dashed" w:sz="12" w:space="0" w:color="44E4D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1741"/>
        <w:gridCol w:w="375"/>
        <w:gridCol w:w="5807"/>
      </w:tblGrid>
      <w:tr w:rsidR="009E34FA" w:rsidRPr="007D1D28" w14:paraId="5C6A3143" w14:textId="77777777" w:rsidTr="009E34FA">
        <w:trPr>
          <w:trHeight w:val="1008"/>
        </w:trPr>
        <w:tc>
          <w:tcPr>
            <w:tcW w:w="1319" w:type="pct"/>
            <w:tcBorders>
              <w:top w:val="nil"/>
              <w:bottom w:val="nil"/>
            </w:tcBorders>
            <w:shd w:val="clear" w:color="auto" w:fill="08306E"/>
            <w:vAlign w:val="center"/>
          </w:tcPr>
          <w:p w14:paraId="5966ACCC" w14:textId="59DA02EA" w:rsidR="009E34FA" w:rsidRPr="007D1D28" w:rsidRDefault="009E34FA" w:rsidP="00122728">
            <w:pPr>
              <w:jc w:val="center"/>
              <w:rPr>
                <w:rFonts w:ascii="Impact" w:hAnsi="Impact" w:cs="Arima"/>
                <w:color w:val="FFFFFF" w:themeColor="background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FFFFFF" w:themeColor="background1"/>
                <w:sz w:val="96"/>
                <w:szCs w:val="96"/>
              </w:rPr>
              <w:t>Oct</w:t>
            </w:r>
          </w:p>
        </w:tc>
        <w:tc>
          <w:tcPr>
            <w:tcW w:w="809" w:type="pct"/>
            <w:tcBorders>
              <w:top w:val="nil"/>
              <w:bottom w:val="nil"/>
            </w:tcBorders>
            <w:vAlign w:val="center"/>
          </w:tcPr>
          <w:p w14:paraId="52FFF5F6" w14:textId="00785A94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08306E"/>
                <w:sz w:val="96"/>
                <w:szCs w:val="96"/>
              </w:rPr>
              <w:t>25</w:t>
            </w:r>
          </w:p>
        </w:tc>
        <w:tc>
          <w:tcPr>
            <w:tcW w:w="174" w:type="pct"/>
            <w:tcBorders>
              <w:top w:val="nil"/>
              <w:bottom w:val="nil"/>
              <w:right w:val="single" w:sz="18" w:space="0" w:color="08306E"/>
            </w:tcBorders>
            <w:vAlign w:val="center"/>
          </w:tcPr>
          <w:p w14:paraId="408BAEC4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  <w:tc>
          <w:tcPr>
            <w:tcW w:w="2698" w:type="pct"/>
            <w:tcBorders>
              <w:top w:val="single" w:sz="18" w:space="0" w:color="08306E"/>
              <w:left w:val="single" w:sz="18" w:space="0" w:color="08306E"/>
              <w:bottom w:val="single" w:sz="18" w:space="0" w:color="08306E"/>
              <w:right w:val="single" w:sz="18" w:space="0" w:color="08306E"/>
            </w:tcBorders>
            <w:vAlign w:val="center"/>
          </w:tcPr>
          <w:p w14:paraId="49BC6B38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</w:tr>
    </w:tbl>
    <w:p w14:paraId="2C75A281" w14:textId="77777777" w:rsidR="002611CD" w:rsidRPr="007D1D28" w:rsidRDefault="002611CD">
      <w:pPr>
        <w:rPr>
          <w:rFonts w:ascii="Impact" w:hAnsi="Impact" w:cs="Arima"/>
          <w:color w:val="000000" w:themeColor="text1"/>
        </w:rPr>
      </w:pPr>
    </w:p>
    <w:tbl>
      <w:tblPr>
        <w:tblStyle w:val="TableGrid"/>
        <w:tblW w:w="5000" w:type="pct"/>
        <w:tblBorders>
          <w:top w:val="dashed" w:sz="12" w:space="0" w:color="44E4DC"/>
          <w:left w:val="dashed" w:sz="12" w:space="0" w:color="44E4DC"/>
          <w:bottom w:val="dashed" w:sz="12" w:space="0" w:color="44E4DC"/>
          <w:right w:val="dashed" w:sz="12" w:space="0" w:color="44E4D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1741"/>
        <w:gridCol w:w="375"/>
        <w:gridCol w:w="5807"/>
      </w:tblGrid>
      <w:tr w:rsidR="009E34FA" w:rsidRPr="007D1D28" w14:paraId="2F87B562" w14:textId="77777777" w:rsidTr="009E34FA">
        <w:trPr>
          <w:trHeight w:val="1008"/>
        </w:trPr>
        <w:tc>
          <w:tcPr>
            <w:tcW w:w="1319" w:type="pct"/>
            <w:tcBorders>
              <w:top w:val="nil"/>
              <w:bottom w:val="nil"/>
            </w:tcBorders>
            <w:shd w:val="clear" w:color="auto" w:fill="08306E"/>
            <w:vAlign w:val="center"/>
          </w:tcPr>
          <w:p w14:paraId="3F95BAAF" w14:textId="5572CD1C" w:rsidR="009E34FA" w:rsidRPr="007D1D28" w:rsidRDefault="009E34FA" w:rsidP="00122728">
            <w:pPr>
              <w:jc w:val="center"/>
              <w:rPr>
                <w:rFonts w:ascii="Impact" w:hAnsi="Impact" w:cs="Arima"/>
                <w:color w:val="FFFFFF" w:themeColor="background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FFFFFF" w:themeColor="background1"/>
                <w:sz w:val="96"/>
                <w:szCs w:val="96"/>
              </w:rPr>
              <w:t>Dec</w:t>
            </w:r>
          </w:p>
        </w:tc>
        <w:tc>
          <w:tcPr>
            <w:tcW w:w="809" w:type="pct"/>
            <w:tcBorders>
              <w:top w:val="nil"/>
              <w:bottom w:val="nil"/>
            </w:tcBorders>
            <w:vAlign w:val="center"/>
          </w:tcPr>
          <w:p w14:paraId="6E279F1E" w14:textId="1DB8C23D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  <w:r w:rsidRPr="007D1D28">
              <w:rPr>
                <w:rFonts w:ascii="Impact" w:hAnsi="Impact" w:cs="Arima"/>
                <w:color w:val="08306E"/>
                <w:sz w:val="96"/>
                <w:szCs w:val="96"/>
              </w:rPr>
              <w:t>15</w:t>
            </w:r>
          </w:p>
        </w:tc>
        <w:tc>
          <w:tcPr>
            <w:tcW w:w="174" w:type="pct"/>
            <w:tcBorders>
              <w:top w:val="nil"/>
              <w:bottom w:val="nil"/>
              <w:right w:val="single" w:sz="18" w:space="0" w:color="08306E"/>
            </w:tcBorders>
            <w:vAlign w:val="center"/>
          </w:tcPr>
          <w:p w14:paraId="0110300C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  <w:tc>
          <w:tcPr>
            <w:tcW w:w="2698" w:type="pct"/>
            <w:tcBorders>
              <w:top w:val="single" w:sz="18" w:space="0" w:color="08306E"/>
              <w:left w:val="single" w:sz="18" w:space="0" w:color="08306E"/>
              <w:bottom w:val="single" w:sz="18" w:space="0" w:color="08306E"/>
              <w:right w:val="single" w:sz="18" w:space="0" w:color="08306E"/>
            </w:tcBorders>
            <w:vAlign w:val="center"/>
          </w:tcPr>
          <w:p w14:paraId="650FF06F" w14:textId="77777777" w:rsidR="009E34FA" w:rsidRPr="007D1D28" w:rsidRDefault="009E34FA" w:rsidP="00122728">
            <w:pPr>
              <w:jc w:val="center"/>
              <w:rPr>
                <w:rFonts w:ascii="Impact" w:hAnsi="Impact" w:cs="Arima"/>
                <w:color w:val="000000" w:themeColor="text1"/>
                <w:sz w:val="96"/>
                <w:szCs w:val="96"/>
              </w:rPr>
            </w:pPr>
          </w:p>
        </w:tc>
      </w:tr>
    </w:tbl>
    <w:p w14:paraId="55C5FE0C" w14:textId="77777777" w:rsidR="002611CD" w:rsidRDefault="002611CD">
      <w:pPr>
        <w:rPr>
          <w:rFonts w:ascii="Arima" w:hAnsi="Arima" w:cs="Arima"/>
        </w:rPr>
      </w:pPr>
    </w:p>
    <w:p w14:paraId="07CB0D2B" w14:textId="77777777" w:rsidR="00F85E51" w:rsidRDefault="00F85E51">
      <w:pPr>
        <w:rPr>
          <w:rFonts w:ascii="Arima" w:hAnsi="Arima" w:cs="Arima"/>
        </w:rPr>
      </w:pPr>
    </w:p>
    <w:p w14:paraId="5BBFC076" w14:textId="77777777" w:rsidR="00F85E51" w:rsidRDefault="00F85E51">
      <w:pPr>
        <w:rPr>
          <w:rFonts w:ascii="Arima" w:hAnsi="Arima" w:cs="Arima"/>
        </w:rPr>
      </w:pPr>
    </w:p>
    <w:p w14:paraId="7EDF9630" w14:textId="77777777" w:rsidR="00F85E51" w:rsidRPr="00E67DF2" w:rsidRDefault="00F85E51" w:rsidP="00F85E51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>Designed by:</w:t>
      </w:r>
    </w:p>
    <w:p w14:paraId="6291A8D2" w14:textId="77777777" w:rsidR="00F85E51" w:rsidRPr="00E67DF2" w:rsidRDefault="00F85E51" w:rsidP="00F85E51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5537E497" wp14:editId="5C49475A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066406" w14:textId="77777777" w:rsidR="00F85E51" w:rsidRPr="00E67DF2" w:rsidRDefault="00F85E51" w:rsidP="00F85E51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Pr="00E67DF2">
        <w:rPr>
          <w:rFonts w:ascii="Arima" w:hAnsi="Arima" w:cs="Arima"/>
          <w:noProof/>
        </w:rPr>
        <w:t xml:space="preserve"> </w:t>
      </w:r>
    </w:p>
    <w:p w14:paraId="02135C0F" w14:textId="77777777" w:rsidR="00F85E51" w:rsidRPr="002611CD" w:rsidRDefault="00F85E51">
      <w:pPr>
        <w:rPr>
          <w:rFonts w:ascii="Arima" w:hAnsi="Arima" w:cs="Arima"/>
        </w:rPr>
      </w:pPr>
    </w:p>
    <w:sectPr w:rsidR="00F85E51" w:rsidRPr="002611CD" w:rsidSect="00F85E5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6B5B" w14:textId="77777777" w:rsidR="00F340E9" w:rsidRDefault="00F340E9" w:rsidP="00F85E51">
      <w:pPr>
        <w:spacing w:after="0" w:line="240" w:lineRule="auto"/>
      </w:pPr>
      <w:r>
        <w:separator/>
      </w:r>
    </w:p>
  </w:endnote>
  <w:endnote w:type="continuationSeparator" w:id="0">
    <w:p w14:paraId="49E836F3" w14:textId="77777777" w:rsidR="00F340E9" w:rsidRDefault="00F340E9" w:rsidP="00F85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3C76D" w14:textId="31B944A9" w:rsidR="00C25517" w:rsidRPr="00C25517" w:rsidRDefault="00C25517" w:rsidP="00C25517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7FE1" w14:textId="77777777" w:rsidR="00F340E9" w:rsidRDefault="00F340E9" w:rsidP="00F85E51">
      <w:pPr>
        <w:spacing w:after="0" w:line="240" w:lineRule="auto"/>
      </w:pPr>
      <w:r>
        <w:separator/>
      </w:r>
    </w:p>
  </w:footnote>
  <w:footnote w:type="continuationSeparator" w:id="0">
    <w:p w14:paraId="6FAC4FDA" w14:textId="77777777" w:rsidR="00F340E9" w:rsidRDefault="00F340E9" w:rsidP="00F85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82C6" w14:textId="1E0BA063" w:rsidR="00F85E51" w:rsidRDefault="00F85E51">
    <w:pPr>
      <w:pStyle w:val="Header"/>
    </w:pPr>
    <w:r w:rsidRPr="007D2063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3F14A65E" wp14:editId="1A7BFA2D">
          <wp:simplePos x="0" y="0"/>
          <wp:positionH relativeFrom="column">
            <wp:posOffset>-522817</wp:posOffset>
          </wp:positionH>
          <wp:positionV relativeFrom="page">
            <wp:posOffset>-135255</wp:posOffset>
          </wp:positionV>
          <wp:extent cx="7937500" cy="10347325"/>
          <wp:effectExtent l="0" t="0" r="6350" b="0"/>
          <wp:wrapNone/>
          <wp:docPr id="76567952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67952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7500" cy="1034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CD"/>
    <w:rsid w:val="002611CD"/>
    <w:rsid w:val="00320CED"/>
    <w:rsid w:val="0032532B"/>
    <w:rsid w:val="003319EF"/>
    <w:rsid w:val="003F35F9"/>
    <w:rsid w:val="005401A5"/>
    <w:rsid w:val="005C7371"/>
    <w:rsid w:val="00625254"/>
    <w:rsid w:val="007D1D28"/>
    <w:rsid w:val="007D2063"/>
    <w:rsid w:val="007E5437"/>
    <w:rsid w:val="0082165D"/>
    <w:rsid w:val="009E34FA"/>
    <w:rsid w:val="00AD7D10"/>
    <w:rsid w:val="00BE2DDE"/>
    <w:rsid w:val="00C25517"/>
    <w:rsid w:val="00C414B5"/>
    <w:rsid w:val="00D016D9"/>
    <w:rsid w:val="00DF71DB"/>
    <w:rsid w:val="00E679B4"/>
    <w:rsid w:val="00F340E9"/>
    <w:rsid w:val="00F540C1"/>
    <w:rsid w:val="00F8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0FD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1CD"/>
  </w:style>
  <w:style w:type="paragraph" w:styleId="Heading1">
    <w:name w:val="heading 1"/>
    <w:basedOn w:val="Normal"/>
    <w:next w:val="Normal"/>
    <w:link w:val="Heading1Char"/>
    <w:uiPriority w:val="9"/>
    <w:qFormat/>
    <w:rsid w:val="00261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1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1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1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5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E51"/>
  </w:style>
  <w:style w:type="paragraph" w:styleId="Footer">
    <w:name w:val="footer"/>
    <w:basedOn w:val="Normal"/>
    <w:link w:val="FooterChar"/>
    <w:uiPriority w:val="99"/>
    <w:unhideWhenUsed/>
    <w:rsid w:val="00F85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calander Template-06-86exu1bz3-04</Template>
  <TotalTime>0</TotalTime>
  <Pages>2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2026-06-19T12:02:00Z</dcterms:created>
  <dcterms:modified xsi:type="dcterms:W3CDTF">2026-06-19T12:02:00Z</dcterms:modified>
</cp:coreProperties>
</file>