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ED0C5" w14:textId="440D60FA" w:rsidR="00E958E0" w:rsidRPr="00D25A17" w:rsidRDefault="00E958E0" w:rsidP="00D25A17">
      <w:pPr>
        <w:jc w:val="center"/>
        <w:rPr>
          <w:rFonts w:ascii="Impact" w:hAnsi="Impact"/>
          <w:sz w:val="144"/>
          <w:szCs w:val="144"/>
        </w:rPr>
      </w:pPr>
      <w:r w:rsidRPr="00D25A17">
        <w:rPr>
          <w:rFonts w:ascii="Impact" w:hAnsi="Impact"/>
          <w:sz w:val="144"/>
          <w:szCs w:val="144"/>
        </w:rPr>
        <w:t xml:space="preserve">Event </w:t>
      </w:r>
      <w:r w:rsidR="008E408F" w:rsidRPr="00D25A17">
        <w:rPr>
          <w:rFonts w:ascii="Impact" w:hAnsi="Impact"/>
          <w:sz w:val="144"/>
          <w:szCs w:val="144"/>
        </w:rPr>
        <w:t>Cal</w:t>
      </w:r>
      <w:r w:rsidR="008E408F">
        <w:rPr>
          <w:rFonts w:ascii="Impact" w:hAnsi="Impact"/>
          <w:sz w:val="144"/>
          <w:szCs w:val="144"/>
        </w:rPr>
        <w:t>e</w:t>
      </w:r>
      <w:r w:rsidR="008E408F" w:rsidRPr="00D25A17">
        <w:rPr>
          <w:rFonts w:ascii="Impact" w:hAnsi="Impact"/>
          <w:sz w:val="144"/>
          <w:szCs w:val="144"/>
        </w:rPr>
        <w:t>ndar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958E0" w14:paraId="2318309F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354D4F04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7109D64B" w14:textId="77777777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01</w:t>
                  </w:r>
                </w:p>
              </w:tc>
              <w:tc>
                <w:tcPr>
                  <w:tcW w:w="1109" w:type="pct"/>
                  <w:vAlign w:val="center"/>
                </w:tcPr>
                <w:p w14:paraId="216EDE27" w14:textId="2355F5C2" w:rsidR="00E958E0" w:rsidRPr="00F43336" w:rsidRDefault="007B0494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F43336">
                    <w:rPr>
                      <w:rFonts w:ascii="Bahnschrift SemiBold" w:hAnsi="Bahnschrift SemiBold"/>
                      <w:color w:val="AF9C7D"/>
                      <w:sz w:val="48"/>
                      <w:szCs w:val="48"/>
                    </w:rPr>
                    <w:t xml:space="preserve">January </w:t>
                  </w:r>
                </w:p>
              </w:tc>
            </w:tr>
            <w:tr w:rsidR="00E958E0" w:rsidRPr="00E958E0" w14:paraId="4C047D90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71DD25EA" w14:textId="783FB0F3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5A7E7E1C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6351EB61" w14:textId="1101C502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58BFE1EC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544AF3F9" w14:textId="385AC56C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09</w:t>
                  </w:r>
                </w:p>
              </w:tc>
            </w:tr>
            <w:tr w:rsidR="00E958E0" w:rsidRPr="00E958E0" w14:paraId="3E143DD8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41B8CC2B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697D58D9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08C664C3" w14:textId="52C15649" w:rsidR="00E958E0" w:rsidRPr="00E958E0" w:rsidRDefault="00E958E0" w:rsidP="00583A07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733A6A98" w14:textId="2110ABA1" w:rsidR="00E958E0" w:rsidRDefault="00E958E0"/>
        </w:tc>
      </w:tr>
      <w:tr w:rsidR="00E958E0" w14:paraId="20A404DD" w14:textId="77777777" w:rsidTr="007B0494">
        <w:trPr>
          <w:trHeight w:val="432"/>
        </w:trPr>
        <w:tc>
          <w:tcPr>
            <w:tcW w:w="10790" w:type="dxa"/>
          </w:tcPr>
          <w:p w14:paraId="720E10B6" w14:textId="79BB124C" w:rsidR="00E958E0" w:rsidRDefault="00E958E0"/>
        </w:tc>
      </w:tr>
      <w:tr w:rsidR="00E958E0" w14:paraId="7E41FC78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3B600207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637D1817" w14:textId="5C224AB9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2</w:t>
                  </w:r>
                </w:p>
              </w:tc>
              <w:tc>
                <w:tcPr>
                  <w:tcW w:w="1109" w:type="pct"/>
                  <w:vAlign w:val="center"/>
                </w:tcPr>
                <w:p w14:paraId="5112053E" w14:textId="63A04F2C" w:rsidR="00E958E0" w:rsidRPr="00E958E0" w:rsidRDefault="007B0494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March</w:t>
                  </w:r>
                </w:p>
              </w:tc>
            </w:tr>
            <w:tr w:rsidR="00E958E0" w:rsidRPr="00E958E0" w14:paraId="7A30C36A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6D3A8C99" w14:textId="61B721A6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3A7072BA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3BC5A0D6" w14:textId="450DD5EE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27B7F7CD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57AA46F1" w14:textId="688C1FFD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 w:rsidRPr="00E958E0"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11</w:t>
                  </w:r>
                </w:p>
              </w:tc>
            </w:tr>
            <w:tr w:rsidR="00E958E0" w:rsidRPr="00E958E0" w14:paraId="6938112B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06EE27FC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79809CED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56111AA5" w14:textId="127167BB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4F5B57BE" w14:textId="77777777" w:rsidR="00E958E0" w:rsidRDefault="00E958E0"/>
        </w:tc>
      </w:tr>
      <w:tr w:rsidR="00E958E0" w14:paraId="6CBA2125" w14:textId="77777777" w:rsidTr="007B0494">
        <w:trPr>
          <w:trHeight w:val="432"/>
        </w:trPr>
        <w:tc>
          <w:tcPr>
            <w:tcW w:w="10790" w:type="dxa"/>
          </w:tcPr>
          <w:p w14:paraId="447F8FBD" w14:textId="452F1E9D" w:rsidR="00E958E0" w:rsidRDefault="00E958E0"/>
        </w:tc>
      </w:tr>
      <w:tr w:rsidR="00E958E0" w14:paraId="17C5E1F9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3024E6EC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2AB55466" w14:textId="1AE65FAA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3</w:t>
                  </w:r>
                </w:p>
              </w:tc>
              <w:tc>
                <w:tcPr>
                  <w:tcW w:w="1109" w:type="pct"/>
                  <w:vAlign w:val="center"/>
                </w:tcPr>
                <w:p w14:paraId="09738794" w14:textId="79B2FF09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 w:rsidRPr="00E958E0"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J</w:t>
                  </w:r>
                  <w:r w:rsidR="007B0494"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une</w:t>
                  </w:r>
                </w:p>
              </w:tc>
            </w:tr>
            <w:tr w:rsidR="00E958E0" w:rsidRPr="00E958E0" w14:paraId="47F67151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12BBC161" w14:textId="58458BF8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60D52F55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54660A6A" w14:textId="7C3AD8A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69AA641D" w14:textId="0A144BF8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48CFA40C" w14:textId="7FD37788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02</w:t>
                  </w:r>
                </w:p>
              </w:tc>
            </w:tr>
            <w:tr w:rsidR="00E958E0" w:rsidRPr="00E958E0" w14:paraId="5F995AD4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6D85BAF3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3E61EBC5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4D9EC932" w14:textId="77777777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3B968054" w14:textId="519736D9" w:rsidR="00E958E0" w:rsidRDefault="00E958E0"/>
        </w:tc>
      </w:tr>
      <w:tr w:rsidR="00E958E0" w14:paraId="08C70852" w14:textId="77777777" w:rsidTr="007B0494">
        <w:trPr>
          <w:trHeight w:val="432"/>
        </w:trPr>
        <w:tc>
          <w:tcPr>
            <w:tcW w:w="10790" w:type="dxa"/>
          </w:tcPr>
          <w:p w14:paraId="1D7ABD90" w14:textId="14D326CB" w:rsidR="00E958E0" w:rsidRDefault="00E958E0"/>
        </w:tc>
      </w:tr>
      <w:tr w:rsidR="00E958E0" w14:paraId="541E2C60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621656C2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404498F7" w14:textId="4F3F83F5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4</w:t>
                  </w:r>
                </w:p>
              </w:tc>
              <w:tc>
                <w:tcPr>
                  <w:tcW w:w="1109" w:type="pct"/>
                  <w:vAlign w:val="center"/>
                </w:tcPr>
                <w:p w14:paraId="22AD0144" w14:textId="7BEEBA17" w:rsidR="00E958E0" w:rsidRPr="00E958E0" w:rsidRDefault="007B0494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August</w:t>
                  </w:r>
                </w:p>
              </w:tc>
            </w:tr>
            <w:tr w:rsidR="00E958E0" w:rsidRPr="00E958E0" w14:paraId="5DF5D080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0E0B2E24" w14:textId="2A32DE1A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5132F238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3A4CABE5" w14:textId="4D453B74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2A6B5186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722359A5" w14:textId="26B2E03E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05</w:t>
                  </w:r>
                </w:p>
              </w:tc>
            </w:tr>
            <w:tr w:rsidR="00E958E0" w:rsidRPr="00E958E0" w14:paraId="6A0322AC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2A83421C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088BF801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7CB5EAF1" w14:textId="77777777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25CA11EB" w14:textId="771A40C3" w:rsidR="00E958E0" w:rsidRDefault="00E958E0"/>
        </w:tc>
      </w:tr>
      <w:tr w:rsidR="00E958E0" w14:paraId="58EE1265" w14:textId="77777777" w:rsidTr="007B0494">
        <w:trPr>
          <w:trHeight w:val="432"/>
        </w:trPr>
        <w:tc>
          <w:tcPr>
            <w:tcW w:w="10790" w:type="dxa"/>
          </w:tcPr>
          <w:p w14:paraId="2854D14C" w14:textId="40CDC3B0" w:rsidR="00E958E0" w:rsidRDefault="00E958E0"/>
        </w:tc>
      </w:tr>
      <w:tr w:rsidR="00E958E0" w14:paraId="3961180F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99"/>
              <w:gridCol w:w="2579"/>
              <w:gridCol w:w="5813"/>
              <w:gridCol w:w="222"/>
              <w:gridCol w:w="1216"/>
            </w:tblGrid>
            <w:tr w:rsidR="00E958E0" w:rsidRPr="00E958E0" w14:paraId="42B40DA8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5CE4C3CD" w14:textId="59E87D61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5</w:t>
                  </w:r>
                </w:p>
              </w:tc>
              <w:tc>
                <w:tcPr>
                  <w:tcW w:w="1109" w:type="pct"/>
                  <w:vAlign w:val="center"/>
                </w:tcPr>
                <w:p w14:paraId="4F386CD5" w14:textId="773751DF" w:rsidR="00E958E0" w:rsidRPr="00E958E0" w:rsidRDefault="007B0494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September</w:t>
                  </w:r>
                </w:p>
              </w:tc>
            </w:tr>
            <w:tr w:rsidR="00E958E0" w:rsidRPr="00E958E0" w14:paraId="1C8083B2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107CBD8D" w14:textId="3D62C7C5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01F1405C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0949035B" w14:textId="50CACD7E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51127CAB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4D459851" w14:textId="0A5A7C8F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15</w:t>
                  </w:r>
                </w:p>
              </w:tc>
            </w:tr>
            <w:tr w:rsidR="00E958E0" w:rsidRPr="00E958E0" w14:paraId="459E221F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1F3EB03D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42FBCB16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50AADAF1" w14:textId="77777777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56EC1150" w14:textId="7590D370" w:rsidR="00E958E0" w:rsidRDefault="00E958E0"/>
        </w:tc>
      </w:tr>
      <w:tr w:rsidR="00E958E0" w14:paraId="774D33D4" w14:textId="77777777" w:rsidTr="007B0494">
        <w:trPr>
          <w:trHeight w:val="432"/>
        </w:trPr>
        <w:tc>
          <w:tcPr>
            <w:tcW w:w="10790" w:type="dxa"/>
          </w:tcPr>
          <w:p w14:paraId="7231B081" w14:textId="25AF2385" w:rsidR="00E958E0" w:rsidRDefault="00E958E0"/>
        </w:tc>
      </w:tr>
      <w:tr w:rsidR="00E958E0" w14:paraId="4A99BD49" w14:textId="77777777" w:rsidTr="00E958E0">
        <w:tc>
          <w:tcPr>
            <w:tcW w:w="10790" w:type="dxa"/>
          </w:tcPr>
          <w:tbl>
            <w:tblPr>
              <w:tblStyle w:val="TableGrid"/>
              <w:tblW w:w="502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4"/>
              <w:gridCol w:w="2358"/>
              <w:gridCol w:w="5869"/>
              <w:gridCol w:w="232"/>
              <w:gridCol w:w="1316"/>
            </w:tblGrid>
            <w:tr w:rsidR="00E958E0" w:rsidRPr="00E958E0" w14:paraId="2AECFF57" w14:textId="77777777" w:rsidTr="006269BF">
              <w:trPr>
                <w:gridAfter w:val="3"/>
                <w:wAfter w:w="3489" w:type="pct"/>
                <w:trHeight w:val="576"/>
              </w:trPr>
              <w:tc>
                <w:tcPr>
                  <w:tcW w:w="402" w:type="pct"/>
                  <w:shd w:val="clear" w:color="auto" w:fill="AF9C7D"/>
                  <w:vAlign w:val="center"/>
                </w:tcPr>
                <w:p w14:paraId="06FF6A4C" w14:textId="0595F546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0</w:t>
                  </w:r>
                  <w:r w:rsidR="007B0494">
                    <w:rPr>
                      <w:rFonts w:ascii="Bahnschrift SemiBold" w:hAnsi="Bahnschrift SemiBold"/>
                      <w:color w:val="FFFFFF" w:themeColor="background1"/>
                      <w:sz w:val="40"/>
                      <w:szCs w:val="40"/>
                    </w:rPr>
                    <w:t>6</w:t>
                  </w:r>
                </w:p>
              </w:tc>
              <w:tc>
                <w:tcPr>
                  <w:tcW w:w="1109" w:type="pct"/>
                  <w:vAlign w:val="center"/>
                </w:tcPr>
                <w:p w14:paraId="0F9D91BF" w14:textId="26AE9014" w:rsidR="00E958E0" w:rsidRPr="00E958E0" w:rsidRDefault="007B0494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48"/>
                      <w:szCs w:val="48"/>
                    </w:rPr>
                    <w:t>October</w:t>
                  </w:r>
                </w:p>
              </w:tc>
            </w:tr>
            <w:tr w:rsidR="00E958E0" w:rsidRPr="00E958E0" w14:paraId="35C5B529" w14:textId="77777777" w:rsidTr="006269BF">
              <w:trPr>
                <w:trHeight w:val="20"/>
              </w:trPr>
              <w:tc>
                <w:tcPr>
                  <w:tcW w:w="5000" w:type="pct"/>
                  <w:gridSpan w:val="5"/>
                  <w:vAlign w:val="center"/>
                </w:tcPr>
                <w:p w14:paraId="610C73DC" w14:textId="59039A0B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10"/>
                      <w:szCs w:val="10"/>
                    </w:rPr>
                  </w:pPr>
                </w:p>
              </w:tc>
            </w:tr>
            <w:tr w:rsidR="00E958E0" w:rsidRPr="00E958E0" w14:paraId="191B53D3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 w:val="restart"/>
                  <w:shd w:val="clear" w:color="auto" w:fill="F4F1EC"/>
                  <w:vAlign w:val="center"/>
                </w:tcPr>
                <w:p w14:paraId="7CC3B17E" w14:textId="0B9D46CA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 w:val="restart"/>
                  <w:vAlign w:val="center"/>
                </w:tcPr>
                <w:p w14:paraId="7A7D398A" w14:textId="194AC114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vAlign w:val="center"/>
                </w:tcPr>
                <w:p w14:paraId="31154C42" w14:textId="53883890" w:rsidR="00E958E0" w:rsidRPr="00E958E0" w:rsidRDefault="002E170F" w:rsidP="00E958E0">
                  <w:pPr>
                    <w:jc w:val="center"/>
                    <w:rPr>
                      <w:rFonts w:ascii="Bahnschrift SemiBold" w:hAnsi="Bahnschrift SemiBold"/>
                      <w:b/>
                      <w:bCs/>
                      <w:color w:val="AF9C7D"/>
                      <w:sz w:val="28"/>
                      <w:szCs w:val="28"/>
                    </w:rPr>
                  </w:pPr>
                  <w:r>
                    <w:rPr>
                      <w:rFonts w:ascii="Bahnschrift SemiBold" w:hAnsi="Bahnschrift SemiBold"/>
                      <w:b/>
                      <w:bCs/>
                      <w:color w:val="AF9C7D"/>
                      <w:sz w:val="36"/>
                      <w:szCs w:val="36"/>
                    </w:rPr>
                    <w:t>26</w:t>
                  </w:r>
                </w:p>
              </w:tc>
            </w:tr>
            <w:tr w:rsidR="00E958E0" w:rsidRPr="00E958E0" w14:paraId="49286BCF" w14:textId="77777777" w:rsidTr="006269BF">
              <w:trPr>
                <w:trHeight w:val="432"/>
              </w:trPr>
              <w:tc>
                <w:tcPr>
                  <w:tcW w:w="4272" w:type="pct"/>
                  <w:gridSpan w:val="3"/>
                  <w:vMerge/>
                  <w:shd w:val="clear" w:color="auto" w:fill="F4F1EC"/>
                  <w:vAlign w:val="center"/>
                </w:tcPr>
                <w:p w14:paraId="486B82F2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109" w:type="pct"/>
                  <w:vMerge/>
                  <w:vAlign w:val="center"/>
                </w:tcPr>
                <w:p w14:paraId="5F8B47B8" w14:textId="77777777" w:rsidR="00E958E0" w:rsidRPr="00E958E0" w:rsidRDefault="00E958E0" w:rsidP="00E958E0">
                  <w:pPr>
                    <w:rPr>
                      <w:rFonts w:ascii="Bahnschrift SemiBold" w:hAnsi="Bahnschrift SemiBold"/>
                    </w:rPr>
                  </w:pPr>
                </w:p>
              </w:tc>
              <w:tc>
                <w:tcPr>
                  <w:tcW w:w="619" w:type="pct"/>
                  <w:shd w:val="clear" w:color="auto" w:fill="AF9C7D"/>
                  <w:vAlign w:val="center"/>
                </w:tcPr>
                <w:p w14:paraId="7D4B3475" w14:textId="591A5743" w:rsidR="00E958E0" w:rsidRPr="00E958E0" w:rsidRDefault="00E958E0" w:rsidP="00E958E0">
                  <w:pPr>
                    <w:jc w:val="center"/>
                    <w:rPr>
                      <w:rFonts w:ascii="Bahnschrift SemiBold" w:hAnsi="Bahnschrift SemiBold"/>
                    </w:rPr>
                  </w:pPr>
                  <w:r w:rsidRPr="00E958E0">
                    <w:rPr>
                      <w:rFonts w:ascii="Bahnschrift SemiBold" w:hAnsi="Bahnschrift SemiBold"/>
                      <w:color w:val="FFFFFF" w:themeColor="background1"/>
                      <w:sz w:val="28"/>
                      <w:szCs w:val="28"/>
                      <w:shd w:val="clear" w:color="auto" w:fill="AF9C7D"/>
                    </w:rPr>
                    <w:t>Monday</w:t>
                  </w:r>
                </w:p>
              </w:tc>
            </w:tr>
          </w:tbl>
          <w:p w14:paraId="2EA1044C" w14:textId="07F0298A" w:rsidR="00E958E0" w:rsidRDefault="00E958E0"/>
          <w:p w14:paraId="00F92161" w14:textId="77777777" w:rsidR="007422ED" w:rsidRDefault="007422ED"/>
          <w:p w14:paraId="50CA1DAF" w14:textId="5147FD63" w:rsidR="007422ED" w:rsidRDefault="007422ED"/>
          <w:p w14:paraId="1A05027C" w14:textId="77777777" w:rsidR="007422ED" w:rsidRDefault="007422ED"/>
          <w:p w14:paraId="5969CAE6" w14:textId="1807AF7B" w:rsidR="008E408F" w:rsidRDefault="008E408F"/>
        </w:tc>
      </w:tr>
    </w:tbl>
    <w:p w14:paraId="37210DBE" w14:textId="77777777" w:rsidR="008E408F" w:rsidRPr="00E67DF2" w:rsidRDefault="008E408F" w:rsidP="008E408F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lastRenderedPageBreak/>
        <w:t>Designed by:</w:t>
      </w:r>
    </w:p>
    <w:p w14:paraId="0A19001A" w14:textId="77777777" w:rsidR="008E408F" w:rsidRPr="00E67DF2" w:rsidRDefault="008E408F" w:rsidP="008E408F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4AF5158F" wp14:editId="3748EF15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C25A342" w14:textId="77777777" w:rsidR="008E408F" w:rsidRPr="00E67DF2" w:rsidRDefault="008E408F" w:rsidP="008E408F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 xml:space="preserve">© </w:t>
      </w:r>
      <w:r w:rsidRPr="00E67DF2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E67DF2">
        <w:rPr>
          <w:rFonts w:ascii="Arima" w:eastAsia="Avenir" w:hAnsi="Arima" w:cs="Arima"/>
          <w:kern w:val="3"/>
          <w14:ligatures w14:val="none"/>
        </w:rPr>
        <w:t xml:space="preserve"> All Rights Reserved.</w:t>
      </w:r>
      <w:r w:rsidRPr="00E67DF2">
        <w:rPr>
          <w:rFonts w:ascii="Arima" w:hAnsi="Arima" w:cs="Arima"/>
          <w:noProof/>
        </w:rPr>
        <w:t xml:space="preserve"> </w:t>
      </w:r>
    </w:p>
    <w:p w14:paraId="30A76035" w14:textId="46EA6EFF" w:rsidR="00E958E0" w:rsidRPr="007B0494" w:rsidRDefault="00E958E0">
      <w:pPr>
        <w:rPr>
          <w:rFonts w:ascii="Bahnschrift SemiBold" w:hAnsi="Bahnschrift SemiBold"/>
          <w:sz w:val="20"/>
          <w:szCs w:val="20"/>
        </w:rPr>
      </w:pPr>
    </w:p>
    <w:sectPr w:rsidR="00E958E0" w:rsidRPr="007B0494" w:rsidSect="008E408F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A43A1" w14:textId="77777777" w:rsidR="00D76062" w:rsidRDefault="00D76062" w:rsidP="008E408F">
      <w:pPr>
        <w:spacing w:after="0" w:line="240" w:lineRule="auto"/>
      </w:pPr>
      <w:r>
        <w:separator/>
      </w:r>
    </w:p>
  </w:endnote>
  <w:endnote w:type="continuationSeparator" w:id="0">
    <w:p w14:paraId="0AF18C99" w14:textId="77777777" w:rsidR="00D76062" w:rsidRDefault="00D76062" w:rsidP="008E4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5069B" w14:textId="2B928D93" w:rsidR="00C37EE8" w:rsidRPr="00C37EE8" w:rsidRDefault="00C37EE8" w:rsidP="00C37EE8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5651E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D8EE1" w14:textId="77777777" w:rsidR="00D76062" w:rsidRDefault="00D76062" w:rsidP="008E408F">
      <w:pPr>
        <w:spacing w:after="0" w:line="240" w:lineRule="auto"/>
      </w:pPr>
      <w:r>
        <w:separator/>
      </w:r>
    </w:p>
  </w:footnote>
  <w:footnote w:type="continuationSeparator" w:id="0">
    <w:p w14:paraId="5719F063" w14:textId="77777777" w:rsidR="00D76062" w:rsidRDefault="00D76062" w:rsidP="008E4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A7C5" w14:textId="172447D2" w:rsidR="008E408F" w:rsidRDefault="008E408F">
    <w:pPr>
      <w:pStyle w:val="Header"/>
    </w:pPr>
    <w:r>
      <w:rPr>
        <w:rFonts w:ascii="Impact" w:hAnsi="Impact"/>
        <w:noProof/>
        <w:sz w:val="144"/>
        <w:szCs w:val="144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5E3FCD5" wp14:editId="51C32FFD">
              <wp:simplePos x="0" y="0"/>
              <wp:positionH relativeFrom="column">
                <wp:posOffset>-971103</wp:posOffset>
              </wp:positionH>
              <wp:positionV relativeFrom="page">
                <wp:posOffset>-660400</wp:posOffset>
              </wp:positionV>
              <wp:extent cx="9333230" cy="12024360"/>
              <wp:effectExtent l="0" t="0" r="1270" b="0"/>
              <wp:wrapNone/>
              <wp:docPr id="1803221853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33230" cy="12024360"/>
                        <a:chOff x="0" y="0"/>
                        <a:chExt cx="9333266" cy="12024852"/>
                      </a:xfrm>
                    </wpg:grpSpPr>
                    <wpg:grpSp>
                      <wpg:cNvPr id="660190082" name="Group 9"/>
                      <wpg:cNvGrpSpPr/>
                      <wpg:grpSpPr>
                        <a:xfrm>
                          <a:off x="310551" y="586597"/>
                          <a:ext cx="9022715" cy="11438255"/>
                          <a:chOff x="0" y="0"/>
                          <a:chExt cx="9022967" cy="11438362"/>
                        </a:xfrm>
                      </wpg:grpSpPr>
                      <wps:wsp>
                        <wps:cNvPr id="1076219488" name="Rectangle 1"/>
                        <wps:cNvSpPr/>
                        <wps:spPr>
                          <a:xfrm>
                            <a:off x="0" y="0"/>
                            <a:ext cx="7952740" cy="11106221"/>
                          </a:xfrm>
                          <a:prstGeom prst="rect">
                            <a:avLst/>
                          </a:prstGeom>
                          <a:solidFill>
                            <a:srgbClr val="FEF8F0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8763579" name="Isosceles Triangle 5"/>
                        <wps:cNvSpPr/>
                        <wps:spPr>
                          <a:xfrm>
                            <a:off x="138023" y="9851366"/>
                            <a:ext cx="689610" cy="557122"/>
                          </a:xfrm>
                          <a:prstGeom prst="triangle">
                            <a:avLst>
                              <a:gd name="adj" fmla="val 0"/>
                            </a:avLst>
                          </a:prstGeom>
                          <a:solidFill>
                            <a:srgbClr val="AF9C7D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4521692" name="Group 7"/>
                        <wpg:cNvGrpSpPr/>
                        <wpg:grpSpPr>
                          <a:xfrm>
                            <a:off x="6745857" y="9161252"/>
                            <a:ext cx="2277110" cy="2277110"/>
                            <a:chOff x="0" y="0"/>
                            <a:chExt cx="1328468" cy="1328468"/>
                          </a:xfrm>
                        </wpg:grpSpPr>
                        <wps:wsp>
                          <wps:cNvPr id="953681238" name="Oval 4"/>
                          <wps:cNvSpPr/>
                          <wps:spPr>
                            <a:xfrm>
                              <a:off x="414068" y="396815"/>
                              <a:ext cx="517525" cy="517525"/>
                            </a:xfrm>
                            <a:prstGeom prst="ellipse">
                              <a:avLst/>
                            </a:prstGeom>
                            <a:solidFill>
                              <a:srgbClr val="AF9C7D">
                                <a:alpha val="36863"/>
                              </a:srgbClr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9848092" name="Oval 4"/>
                          <wps:cNvSpPr/>
                          <wps:spPr>
                            <a:xfrm>
                              <a:off x="0" y="0"/>
                              <a:ext cx="1328468" cy="1328468"/>
                            </a:xfrm>
                            <a:prstGeom prst="ellipse">
                              <a:avLst/>
                            </a:prstGeom>
                            <a:solidFill>
                              <a:srgbClr val="AF9C7D">
                                <a:alpha val="36863"/>
                              </a:srgbClr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wpg:grpSp>
                      <wpg:cNvPr id="161559848" name="Group 18"/>
                      <wpg:cNvGrpSpPr/>
                      <wpg:grpSpPr>
                        <a:xfrm>
                          <a:off x="0" y="0"/>
                          <a:ext cx="8519735" cy="10679394"/>
                          <a:chOff x="0" y="0"/>
                          <a:chExt cx="8519735" cy="10679394"/>
                        </a:xfrm>
                      </wpg:grpSpPr>
                      <wpg:grpSp>
                        <wpg:cNvPr id="734202710" name="Group 16"/>
                        <wpg:cNvGrpSpPr/>
                        <wpg:grpSpPr>
                          <a:xfrm>
                            <a:off x="483080" y="0"/>
                            <a:ext cx="7879080" cy="1443966"/>
                            <a:chOff x="0" y="0"/>
                            <a:chExt cx="7879080" cy="1443966"/>
                          </a:xfrm>
                        </wpg:grpSpPr>
                        <wpg:grpSp>
                          <wpg:cNvPr id="1028454923" name="Group 15"/>
                          <wpg:cNvGrpSpPr/>
                          <wpg:grpSpPr>
                            <a:xfrm>
                              <a:off x="0" y="0"/>
                              <a:ext cx="7879080" cy="736600"/>
                              <a:chOff x="0" y="0"/>
                              <a:chExt cx="7879273" cy="736600"/>
                            </a:xfrm>
                          </wpg:grpSpPr>
                          <wpg:grpSp>
                            <wpg:cNvPr id="492769769" name="Group 14"/>
                            <wpg:cNvGrpSpPr/>
                            <wpg:grpSpPr>
                              <a:xfrm>
                                <a:off x="0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1271576216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28093175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45331057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2044834080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826393846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2157093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226584112" name="Group 14"/>
                            <wpg:cNvGrpSpPr/>
                            <wpg:grpSpPr>
                              <a:xfrm>
                                <a:off x="2587925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1196258236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67407678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65528209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883011811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45657174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40164247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1151029062" name="Group 14"/>
                            <wpg:cNvGrpSpPr/>
                            <wpg:grpSpPr>
                              <a:xfrm>
                                <a:off x="5193102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425679365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029438421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506727716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425255030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521425440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603758552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</wpg:grpSp>
                        <wpg:grpSp>
                          <wpg:cNvPr id="1091725784" name="Group 15"/>
                          <wpg:cNvGrpSpPr/>
                          <wpg:grpSpPr>
                            <a:xfrm>
                              <a:off x="0" y="707366"/>
                              <a:ext cx="7879080" cy="736600"/>
                              <a:chOff x="0" y="0"/>
                              <a:chExt cx="7879273" cy="736600"/>
                            </a:xfrm>
                          </wpg:grpSpPr>
                          <wpg:grpSp>
                            <wpg:cNvPr id="1271079606" name="Group 14"/>
                            <wpg:cNvGrpSpPr/>
                            <wpg:grpSpPr>
                              <a:xfrm>
                                <a:off x="0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193032285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86074847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13095466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013781691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4451964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892588814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2144046443" name="Group 14"/>
                            <wpg:cNvGrpSpPr/>
                            <wpg:grpSpPr>
                              <a:xfrm>
                                <a:off x="2587925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250915661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68151446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79775707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383573914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917748492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87025088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898660317" name="Group 14"/>
                            <wpg:cNvGrpSpPr/>
                            <wpg:grpSpPr>
                              <a:xfrm>
                                <a:off x="5193102" y="0"/>
                                <a:ext cx="2686171" cy="736600"/>
                                <a:chOff x="0" y="0"/>
                                <a:chExt cx="2686171" cy="736600"/>
                              </a:xfrm>
                            </wpg:grpSpPr>
                            <wpg:grpSp>
                              <wpg:cNvPr id="178844742" name="Group 13"/>
                              <wpg:cNvGrpSpPr/>
                              <wpg:grpSpPr>
                                <a:xfrm>
                                  <a:off x="0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6590003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141834309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569951130" name="Group 13"/>
                              <wpg:cNvGrpSpPr/>
                              <wpg:grpSpPr>
                                <a:xfrm>
                                  <a:off x="1293963" y="0"/>
                                  <a:ext cx="1392208" cy="736600"/>
                                  <a:chOff x="0" y="0"/>
                                  <a:chExt cx="1392208" cy="736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93063069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79063840" name="Pictur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55608" y="0"/>
                                    <a:ext cx="736600" cy="736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</wpg:grpSp>
                      </wpg:grpSp>
                      <wps:wsp>
                        <wps:cNvPr id="727294991" name="Rectangle 17"/>
                        <wps:cNvSpPr/>
                        <wps:spPr>
                          <a:xfrm>
                            <a:off x="0" y="2708695"/>
                            <a:ext cx="655608" cy="7970699"/>
                          </a:xfrm>
                          <a:prstGeom prst="rect">
                            <a:avLst/>
                          </a:prstGeom>
                          <a:solidFill>
                            <a:srgbClr val="AF9C7D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351789" name="Rectangle 17"/>
                        <wps:cNvSpPr/>
                        <wps:spPr>
                          <a:xfrm rot="5400000" flipH="1">
                            <a:off x="4511615" y="-1716656"/>
                            <a:ext cx="45719" cy="7970520"/>
                          </a:xfrm>
                          <a:prstGeom prst="rect">
                            <a:avLst/>
                          </a:prstGeom>
                          <a:solidFill>
                            <a:srgbClr val="AF9C7D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A74E8BE" id="Group 19" o:spid="_x0000_s1026" style="position:absolute;margin-left:-76.45pt;margin-top:-52pt;width:734.9pt;height:946.8pt;z-index:-251657216;mso-position-vertical-relative:page" coordsize="93332,120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z4gz4QkAALZlAAAOAAAAZHJzL2Uyb0RvYy54bWzsXVtv2zgWfl9g/4Pg&#10;9zYiJd6MpoMgmXQLFNNg28U8K7Jsa0e3lZRL59fvR+riq2I7nvG4UxZJKlmixEOe68fD43c/PaeJ&#10;8xiVVZxnlyPy1h05URbmkzibXY7+8/X2jRw5VR1kkyDJs+hy9C2qRj+9/+c/3j0V44jm8zyZRKWD&#10;h2TV+Km4HM3ruhhfXFThPEqD6m1eRBkuTvMyDWqclrOLSRk84elpckFdl1885eWkKPMwqip8etNc&#10;HL03z59Oo7D+PJ1WUe0klyP0rTZ/S/P3Xv+9eP8uGM/KoJjHYduN4BW9SIM4w0v7R90EdeA8lPHG&#10;o9I4LPMqn9Zvwzy9yKfTOIwMDaCGuGvUfCjzh8LQMhs/zYp+mDC0a+P06seGvzx+KIsvxV2JkXgq&#10;ZhgLc6ZpeZ6Wqf4fvXSezZB964cseq6dEB8qz/Ooh5ENcY1Ql/oeb0c1nGPoNxqG85+Xm3K+1FQy&#10;qifkonv1xUqH+pOmo+j5XenEk8sR5y5RrivpyMmCFExmxs1R+lm60QE0esRljIwcEMMkZ0o0DNJT&#10;61IqCGu7THxPUsaaW3ZSi6aKi6WmHn+ZWghEtZjz6rg5/zIPisiwUqXHox054gpOifIlpLQZun9D&#10;YoJslkQOaYbP3N7zRzWuwCr7ModQjAq/Yw5CXE6peWw/w8G4KKv6Q5Snjj64HJV4vxGk4PFTVTfM&#10;0N2iX1vlSTy5jZPEnJSz++ukdB4DSPftz7fy1rAenr5yW5I5T2BO5TLdlQBaZpoENQ7TAtxTZbOR&#10;EyQzqK+wLs27s1y/AS9vuncTVPPmHeaxzXyncQ3FlcTp5Ui6+p/+GG9OMt0sMqqnpeCp6IZNH93n&#10;k28Y/jJvdFFVhLcxSP8UVPVdUEL5oJNQqPVn/JkmOXqet0cjZ56Xv2/7XN8P/sDVkfMEZQaq/vcQ&#10;lNHIST5m4BxFfD0NtTnxmaA4KZev3C9fyR7S6xwjCjlA78yhvr9OusNpmae/Qu9e6bfiUpCFeHcz&#10;fu3Jdd0oWWjuMLq6MrdB4xVB/Sn7UoT64d3wfn3+NSiLdv5riNovecetwXiNDZp7dcssv3qo82ls&#10;eGQxrpgDfQLJ0bJ/ChGC9AjuMaE6EfpY5VUYJVHlfC3jRpaMjtDdgejtliXiSZd6RgkpyYgHHWl4&#10;sdNCXCpOMOxa5TImCF3VIxsyVbfdWMiVHsDZpBX5YPLfkTNNE7AeBMnpGNmMvGHp/eTv6lZdi5tW&#10;CoygdGJq5e9Hlb/WnejNcGt2KPcZJVytGWxjbA802Fz4TDKYVciCIpzQxoWABm69DBhsAcvTSEt3&#10;YsRpl8UmHpU+h2U0rk170ij5xjNad09OoG0U87gk1Ovt9Wctsr6Wur3Vi098V5OFEfMUntY6MN2A&#10;MSIYbV2c9niZ6A3tEiVJXFTat9jQ1tqu649XtEG1bLRbpWHaJsU8aMwsaORep0ma240iWnmO1So/&#10;qlY5gZxRoaQv3YWGeoWcQedAxNpgqJOunUrFypf1mp2/0mteWDXjS6+YcAMOrFtzWF3GtLh0DnAT&#10;fhPZWKWD4u+tMgMfWAmvi7pdLpSnjMkLxrts+GDTPgJdkKvj2kGMQXg+wA2hHYlljIEY1/xAn8WX&#10;niu3UiqkUOaScTl8H/a59f13ETrU8lA6iQunh/lKxx8rhLYhzPGzudJTgeCmCZ13z6VuSAX6pQdn&#10;0fBQCkGb4Ao/awS2TtTxBFJ4L0QgeF7t524CBxoeSiDREJXGdQCtrUyhcakO5NWtbEo8RanbesaL&#10;mdhN4UDDAQqLOBzjt4U9cbQBge2Gh9GqftBASAMxp3s9Iw3K3x6KNw1eEd/HSVx/M2gznFzdqezx&#10;Lg61utAnS2gaoXAZPPjP3cDjNv12h5gIvbu7aQtDH4ef8vC3ysny6zmAguiqKgB/aWxEe9yrt5vT&#10;lRffw+/uQmx93JII3GUNHN4ySg3wfJOHD2mU1Q2SXkZAxQDjV3P488B7xlF6H00AyX2caGYGil8D&#10;Wy3KOKt1/+DW12VUh3N9OAVepqHDJlLoL5hOL/qpKToIP2y0w5og9dyy4Sq9DB6azjSvN4foTTOD&#10;OPhueMzzmadBakS8jWzf/U1YzEjIH8tTnDGutdSmF97qrD+TsRZ+xQteBXV9OAO+MflHq2pC4Rch&#10;bt5C74De/dEVtqTcUx5AHitMjSGxCnqxzvxKJwB+FxPwAvpoyCroQaN/Ngp6P2VNOZM+gS+36la/&#10;JnCgTAcz8BM3bdNAFLBbVw807N2lBZEvRrqEKI7uUa/Xim08b8OH8Z8bPmAtA+vxYrEYb1XHoOrY&#10;GpeewK3TFhK/30+8AB1LJXV7tMPy1CBPnY05GkQhiQR0SIgkCMhtvGDy/yCMpwN4fMaRbyEWULeV&#10;pkFpshp6P9SQ+i7hPvUtotOimZDoIZTwbDT0wpd+Ad0hhGE5RSHrcU1bvyZiwBoYcD886fwiBp8y&#10;vSbHe9jbBgwnWW/AgqRCCrKPnFoLBpuU4BdUhzVH+5kjwrDArnPm+vDf+jjnb48GIwboZmxRcPUO&#10;DRswnD5gQJorZsAk39vlOr1pw2roo1cYCHc9gaRnZDpbs7/L7J9lxLBf9OAqIigT0u+muXWrX5+J&#10;JVyNkDbJG11C6l+djqWzlVyhuNv7Gy2ZrwmStjp5A+sip1tQUZ7rUSpteMR13s3J0DpPchdQnQVW&#10;ujQxa3uPtr2CeK5ivt61bP25Hf7c2ZjeweCIuMQTEhvRegDlCOTKpl8dnC+L7DfAmrx3cCzSMIg0&#10;bPVs7Hr3Zg62RFqNlJJYpvq7LacASvFdn2NXTGd8j4gUzjgBizJEfozzP8IobVUbNhsYhmbL9g29&#10;Fxo8pvdGW+duh3O3lbGsPdqwR0IoIZAQbFf3vyNzNBwweBKVXjxsvO9UhA0YTojoECCiGtFZbMu3&#10;EYONGLrCgK/csCGlcOFy2azrPWDCs4F09lpBkUpidzn2464p69esLJxx+hXBjgHfF36/HHiETdrq&#10;1tl4YWu8wFEfEnX/+mjU2iJri460RYT4BPuBscbQqSzLVINMdTbGaDBcYFwpRrBk1M3mEZrZLi8c&#10;vLyAjGmX48cK0+7Ye6vht3jOBp6DOq/gKamr6VqMcAdGeDYKejlaGDo+SbFgJFYjZV8t1puXym23&#10;1U/3rBHcyCsVruRqrYBnN+ym/JQS0H+mEnq/D/zAsjl7lO9sq/4sl+a21TltdU7U6SxQfHytGtVB&#10;X1XQFQJvi9u29YMFR8FthL29YT9MjJra68xvyrY7U9TO+ldXkLz9rgPkJeiyhma31RsUc0Ost5Y3&#10;iSrqBO/vhIyhpHojBt23JnRVs48ubG8La9vC9nq1EpbLVL5dLctp7Bm+HASfrnz7yPK5abH4upX3&#10;/wcAAP//AwBQSwMECgAAAAAAAAAhAC0UbduCIQAAgiEAABQAAABkcnMvbWVkaWEvaW1hZ2UxLnBu&#10;Z4lQTkcNChoKAAAADUlIRFIAAACxAAAAsQgGAAAAiylcxQAAAAFzUkdCAK7OHOkAAAAEZ0FNQQAA&#10;sY8L/GEFAAAACXBIWXMAACHVAAAh1QEEnLSdAAAhF0lEQVR4Xu2dCbgcVZXHE0VlUAEX3FfcURAH&#10;HdcxOC6IjrsBlW1UDMpHQBKSdNWtSomOCILCIy/vdd1bLw8Tk/i661a/BMyIOEQdFZ1xR0FFUJRB&#10;ZBA0QRBIYM7pnE5eXk5VV9fSXR3v7/v+X74v79ylqm7f/Z47x2AwGAwGg8FgMBgMBoPBYDAYDIZu&#10;NEa9R2jl/KjpO1si3/lJ5IvlUyPWQY3G/AeTSeXZNLLwYZFa+oIocEa1L65v+fY9OhC3hHX70qa0&#10;jlkzsnB/Mh0K1ox4+zfr1vEt6fxHFNh/hGe6G57nulbgjITjznPwecm08jTmz3/wWt97bCRdB8sX&#10;ljMsb1juyCQfq89f/HAtnftbgfvAbOH/Q2K3e978h5J55Ziu2y+NlHMvl/89JbZH0llNQStJS7lT&#10;mE8+/7ukpXt/JMU9LWkfTkErh+fN2yeUzm1J5asxemr+ghzCL4JLYA8p52Ywn7sj1OBpXXjGgVAg&#10;72Tz2kXtH6dvf4qiqgRaic/GfexugnB3Ns5dcABFVQngR3YTl9fZinz7hxQkO7ru3MBFHqcNyjqM&#10;gg4MqHk/zeWtV0HX4/cU5UCB50n1wbsJCvPZFOXAmBq3DunpxyidX1PQ7GjpPYWNPEFNKd5PwfsO&#10;PPRlXJ6yKpL23RDtQFoYz5vzIOgS3M3lK6vgBxFR9H2npZYfy+UpSetXiqdS8Hy01LIjIyVu5BKJ&#10;U+hb76TgfSP0Xc3lJa+wT01J9JX0ffkepax1lETfmJb2u9i8xAjL28YJax4FLx7P86CGcJbAaPg+&#10;LgM7pWpHUJDSgfycz+aBFCn3Jh04byfz3Zi6xH6ylnaLC7dL9nZ8bgpSKpiOlsmDN8zvdLDkSRRk&#10;N6C5fi+M8m/lwnUUBe4nybx0tF97GZeHjrAcQZ6X9ev97kFUFxGXsY5wdoNMSyP0a2/g0u4IftUn&#10;kWki0+d96JHQHbmNiwMFTfv1ZFoqSa2e9sUdmE8yTSRS9mlcHB2F4+6rybQ0cHaBS7ujQXZvdgMy&#10;YnEZbEs6t5JZKWz0F+zHpgvCAcRX1JmPJtPU6IRCBAVDkFkpRL61nEsXhYWbzFKj5dKnJA2kJj1v&#10;XzItBZyC5dJFwQ/yLDKrBrgAwmW0LWVfSmaFowOXfUn44fwFRzyEzHoGwse+/Gjl0heQWaFs9K3n&#10;c+m15Ys/kVnPNPxlB8QVZGjK/4/MCqcZiK9yaaK0ss4ks2oR+uJ7XIZRUFsX/uFDKb7OpYWKVtSe&#10;S2aZSarByKRQuHRQmA8yyUxYF6/l4m6rXnwlM12vvZxNC9RUzn+SWTXBXzaXcVxlIpNC2HCxeCaf&#10;DvT1AleRWS4ak94TuPh3yL6GzAoBuik/49NxH1inrMeTWS7gR7+eix9/JI3Rs55AZoUQt6oI44o/&#10;kEl12ex5+3CZR8GI+y9klovJyZP25eJvS7m/IrNC0IHzPjYdEPRRl5NZLqYnHMHFj9LSei+ZFQLk&#10;+fdcOqiRhcXst4ACvJWLv/1jGZb9NuFK63XcQ6Ai6VxBZpmBrsldXNyohucVvo+jpcS1XFoo7bsv&#10;I7NM6LGlr+DiRcG7+gGZFcbkpBdbAUAh20JmmYFvcxUXN2qqXnslmQ0HrcBZxz0IKpLZ5yhhRHsd&#10;FycKBpevIbNCwV1WXHoorF02+t5jybQn9Njix2F4Ll5UWfOmzbr1ei49FHybH5NZz0AtfyEXJwpa&#10;tEvIbLiAGuyP3AOR/p3MUgMf/OdMPCRnjMxKIfpC7TG4M4xNWzrbWqt6Wx4NA/H0djgmPizYZc+v&#10;ayUmubRRzbpzFZmlBmrgi7m4UPC3m8hs+Bj1Tn1E7IcHwce6HLfjkXksrZXiqRDPFi6Otvq0CKGl&#10;/XE2fVJYF8eSaSJ6wj6RC98RDI6PI9NSgb5rbP8YV/ymJqyDyDSWkZGFD4P3/x0ujh0S24dpbzNL&#10;U1mH8Q+3S5G0Px+OiqdTkDbYhOtx58VNaf+YC9MRbpDBjTIUrHS6bTAKffd+XbffinOzFKQNbg0N&#10;A+udXJjdJdZQkNKB7so+8O7v4fNBUuLrTbn0hQ88sPsmqHCsdjB07Xw2zAzhBn0KMtxA0xk/R5lL&#10;YjsOVCiZvpF6j3WPCqHAUBJ9w/e8/ZL65XmkV9ZyDXorR8sXr+IeNLOgP7k5RVekLLSyf8rmK6O0&#10;FFdS1H2n4c1/aFz/PKua0nkhRb93sXas9qhifvVi6+zmbRDAgGWUz19vggJsU5QDA2dCWglTl2mF&#10;33f6vCWpNigNLTRd9f3ZD59ayj6ZoqoE6+tnPYvNZwppJe5bp04vZDWuKKals4TLaypJ+3KIojJH&#10;1EoHlzmhbznNvgxGWrmnV3m1J5oQr4E+7V+5vM+Wxr2+fdxr3Su4YIStA5d3Vr5YE62oPYaC/32C&#10;2wVbgfNOXMbF+UaoDc7H6SwouG/ErZZkNjRMB3jCWpwEz/AZaF7HWlKcE/q1ExoVPnkcx3Sw5JFQ&#10;wx4VBWJRJMUF7flgZbt4wAD3lpCZwWAwGAwGg8FgMBgMBoPBYDAYDAaDwWAwdAM3emspjouk869T&#10;o7Vn038PFatXL354S4kjQyk+vGNZW5wSSfsdUV08i0yGCtyvEPnWPHimY6elfSI807tadedQ+NNQ&#10;bsLB74DlC8sZljf67/y0d53F7DUN8fqDunM8mVaS1qR34HTg1Ln87yFl/wr3PVPQSoInZbRyvs3m&#10;f4YiX2yDAuGVcfq7SJrSOQZ+fHewz6DEdix/ZJodrdzYA4UzFQbiBApSCXDHG/yiv8bltZvg5d27&#10;Xub3IFQkeM4wUjbrz6GrpDvRzyNcaYiU9e6k85c7BXmnINmBpjf+gOYshYF9n+8vyOz/rCim5OJY&#10;70A9yXf7dt4tiUi5sSeJe1FRnoTygAeDoZVI7TgcKqL8Dneavn00F3mSNo14A7uJaGq8N2fOKYR3&#10;kQwMLZ2enJt3U8NfVopvjjS0xyRMnhIl7aMoeD6gNt7EJhArsX3tZ2qPouB9o6mc4/n85JP23Vso&#10;ib4CtdD/cvnJq1C6xRSMHgiCJY/EPi6XnzhBn/4yCl4cU5878x/Qaw2eXo6UczOXcEfw93sf6ONJ&#10;jDQnqiFPV+ABRhzsob+Ey6FmQCcm8LKWdD/75/ySkuoLrbp9DZ+PjvC6MrEIatanoaMV9O0wpc58&#10;9NSKpYdCIf0vPswuwbsoxT0tB/bHdeD8jctHR1ie8Bti+cJyRkHLB31FwMAvNnPwMm8j01LBixST&#10;CqEOxDfTOPCYVuKDXPiO4EVfSKalAukk9oHhWU8k01hgbLIffJv4E9nS2YZ+J8i8VKCSiL16Qfv2&#10;3fhDJNPBAS811r0UfJDSfdFi559Lu626tZjMUrHR954WBXZss4f3T5BpKegxO97BoLK3Q5//yWSa&#10;iua4/RkuLhQWLjIrjSgQX+HSRuGtoWRWDbR0f8FlFAWF4kNkVjjwIf6HSxMVSfejZNYTuIiQVLPj&#10;AIVMCwWvgeXSQ2F+1o59LNM4Q/vWJ7g42yqj30lABRY/RsnhuLBUYADITlqjyvBFgPflcWm1pRxJ&#10;ZpmIpPdcNl4QDFBKuaRR+84tXHqocKJ2MJllAlqrkIu3rVXuP5NZYWA/nU0LpcQfyayaRAF/9xp8&#10;+K1kUgjY+efSQUEeriWzXEANluBg2/40mRUCvJ9Yt6hh4BRyJyC0Wr/l4sdavpCVsRngai6XVkuK&#10;e8ikuqwdqx3MZh4UyQLu6QXQ+w8Xf1sFvyR0qMemA8IrXsksF6GyXs3Fj4KCV2hzjw5buHRQZJKb&#10;0Hdj727B2QcyqzahsiX3ACjcpEJmmcF7H7i4UZuk9xQyKwwYnMQO9PIu5+LyOBdvW9LZRmaFEa5y&#10;nsOmBYp88S0yy4yuizdzcaOavn0xmQ0HrcCO9X270V/0fDLrmWnprObiREW+U2gT3wH781x6KBi0&#10;5uomtXwR61q1LEfb09I+j0sPledqrtbksmdwcaK0cm8gs+Gh7XyZeZiO0PcwmaYGB2tcXCitnFJf&#10;Enoo4tJFQeuS6UYgaFHipwbHxZFkVgpQGfyOTRekfXEKmaUmUktfwMXVURX21GSioWpHcA/UUajE&#10;x8i0K6F0Eleh0D0pmZZGVI+/VKWXjSrtxZmkFSzpoGO+UulWyYRSpL5GDVqTE7g4Oprascd5eOnm&#10;ZRH6mzdGgRt7q05rwlkcdbltfraX+TJJXH2CUT78fXVcrYPzwPCsX+bCdgQtSt/ut0Bv71weOmpf&#10;aauct5D5HkxPWIdEuAebCbtTUiwk8+EGCqpiH3CWoLD+GZdK8WLCpFH0TJW9gsaRuEI4Q1Db3gDP&#10;9AP8oXJ/ny0sNJRE38Brubi8zBYOpuGbfBNXYKFgXs/ZzBaEWUnJ7B1AU5x4G3+vwlovLGqbXo+g&#10;h3qc9+bylVXww7hjUI7DQ6htk1YoM0mK9RT93kXShH5Pks62cMLLtYJVBFAr3cTmr0fpQFxHUQ6M&#10;qbElz4Pv09NWSU54WkMH9nkU7d4J7liCZjNxW16SsImmqCpB0px4GkEN3PN9fmUChTB21qKrlHMX&#10;3vdHUe39QBPWdcA2U9p3t+BAhIJXCm/OnAdFyk0e4MxQewCoxH9T8MqhA+9FkMc7ubxzgr7vPVAx&#10;Veoair6CI/lQOh78ivco0DiYiFbZ7+jXvtcCmPvFUfH09uBn1rOgtO9s3OgvynSF7iDA1cRowjom&#10;ku6eMzK+fQ9065YN7fyvwWAwGAwGg8FgMBgMBoPBYDAYDAaDwWAwGAw9oANn8+y1c9w+2FLis7j5&#10;hcwqy9SIdVCk7GakxB9nPwcqCtx7I+Vc1VLu2yhIpYG8vrsVON/DLans8+AGdt/50toh2acR+uJc&#10;ePd7bKDSgbWZTPIxHTixDkQ6QldSffVkmBIouP8U50o/SVBISjk1nRconBdw+U0Snhb50gBOv3QD&#10;z0RqJb7L5Xk3KXEsBclO2qM4KC2dsynYQPE870Hww/oGl8fUUs5d8AN+HkU5UPCejkjasUf70whq&#10;5s1VufIAflgul0dWSvyZgmWnJcUKNvIYQeG5GgsRBe87l43VHhXXzGZRQ4rjKOqB0JTWR7h8ZVEY&#10;iPuu8JcdQFH3HTx+pX33h1zeYqXsiyh4LuZCbZx6g3Rbyrl1EAUZvVmy+cmrCffjlERf0Wp5+hqr&#10;F016B1ISfQPLQ5LDRFZKbC10zKXl0qegAxEY0J0DA6Qb0VM5m3BH9f56Vm80vIey+Zgh9PUQ+c7V&#10;USAWNX33aPhxHgcK4Vn+xNnP1JRvzaOk+oL2a2/n8jFT8Bx/gpavga0FHvaMAmdJ6NvXoD86zr6j&#10;0Hfv7/dm9vb1akxedklsh7HIjVC2zkVXZ2ugvFHQcsFRZdI1TpFyN5Bp6cCgJ/ZGHjwA2Ri1DyfT&#10;WMLATawp+nX7EF73xaXfERTCrneINP2lr0qsaAr2UpoE/MBi73xpHyyVAz5Yumlk4f5c5jqa6sHL&#10;T1ZCnG5i0t4he2svR+GhNjuDj6c9cL3fK9nTUJLLWlRzonY6mXYFm3C8lo2LB4XXQJBpaSS9T1Rj&#10;gH303RhZGO8SCT98GQ62O0S+bXHptiWtX5NZT4R+vN816FLlHy0nkHRAE/qUbyeznoAuVKzXoijI&#10;5k0/DVOf8x7NpdnR96t2Pq/dJ42dfHe3kFmhoD8x/JFwaUJzmcsbObpfYuMFhVKMkFmhaOUEXHoo&#10;6JqdRmaZiOv372hd5pVyEDdU9l+5NLGcVK4Ad7h0PMH3bZDf9+1s4vrBkbTvJpNc4CofFz+qWa+9&#10;nMwKoTlm/TOXDgpq0i+RWS5aMXPNMKC6i0wKAxfAuLRQlbgtKQnopJ/NZRylg2zNIUfiSxo96wlk&#10;lhsYeLBu+6GAb/cXFFObTE56++KMAZcOrriRWW7wFnsuDRRUCFeSWW5gIH0SlwZK++IsMqs2LZzm&#10;4R4Am/4C5ih1wn1zUAsvIbNCwIEHlw4q8sX1ZJYL+EHEOiQvejwBAy2PSwfVlNYxZJaZTSPWQXEz&#10;VtCi/ITMhgNoomK9+zQ8L/MIvyHtw7k4UWFJ96JdqsSRXHooaBFy3amhpfgaF29bvngVmRUKrqqy&#10;6YFC38rsxR8vvOTiROEcPZkND61EB9vQFGfo2OM1WHx8KOdeMisFXbd+xqcLyrg0CuOEtWx8IB1Y&#10;3yazUoBaMXZpPkt3rNtiE1RqfbuGt1C0tM7hHqijTQu7X1XbQfvuy7g4OpqSi59JpqWhg5jRNigK&#10;7C+TWSpagYi/Ych3SpnNmclUsOR5XNod4T1+ZNqVxDvrQPCDEWQ6nIRK/JJ7MBT2kXXd7jp5D01u&#10;7CAOFdadD5BpqeAuMC79jrDJ7HbtAl51kNTVwncCZn3xU4w3vXJ56AgGaF8h01ggv2e3xzpMeBQ8&#10;6w/IdHjB1TKcwuEecKeksw1Gx9eH0v0kTuhHMMCIpKt04N6StKyNgoLT1yVL+NE9kcvHTMFH3YKj&#10;fa3sk2EQ+ma8nhfewVXQF+26karfK1hQyYxz+egICyjk/WZ4npX4XXAhKJpwPg3hfoPL+VyYjrRy&#10;cWZlII7DCwf7v/ASCtse2dG0dFuURF+JfPEaLj95Bf3gF1ESfQVauiu5/OQRFPK/ecPjzTQd6CZU&#10;17vvFksrqNXOp6gHQmMs+WaoXrV+xaLUfdAy0IHwuXxlUaTcmwa5p7x0oB9W5x48tbDrMeEeTdEN&#10;FJzzbimbPbeXWsr+1UZ/wX4U5UBp+fZ7WjmvPAilPdDKpW/oNfYT8RJx7iUkSftiDUVRKbRvnQI/&#10;zp4+fhi4f2sF9nsoikoB+dJcnpOEA7jJC/u/2X7gTHreviEMGGDw8xvuxeB+WBi4/QhqqwUUpNLg&#10;dWQ4oMO9utzzQN/zDhzxr19RG2jXIS1a2h/HhZGE2Ydfg80Fe13f12AwGAwGg8FgMBgMBoPBYDAY&#10;DAaDwWAwGAyGWUwHzktmrplr3767pZzFm4dozfzy1cc/PJTuxMzn2PU84ue472FYtg+23VMp69WQ&#10;7+v2eBbp3o8b3avo9DwOLEdaOWdGctfhiR3+8wpyvbCmbj8x6fgJJP63SFnHk3nl0EqE6COCyzun&#10;MHBuwTNjFLxSrEXfy8q5jcs3K+ls01KspeCVoynF+1sJjiDbp0q+UHsMmWcnkujGlU9kpiDBO9G5&#10;IAUbOFEg5nc72pSk6cAt5r6Igkh2mpgsLAyhsitzH8mOc4Y2u9NvtnRdXEfBsgM17be5yOMEv/yF&#10;FHRgQLOU76oDkvadO9HfG0U7ENas8fbHqxe4/PWqSLlXULQDI/Tt07i8xQkq0fwHTbFpTepOcIJC&#10;VIrDvTTAh+rizLlHYZM8tvhxFH1fQbdT0KLkOmmxh6RzNUXfd6D2HWXzFCMsd41zCzo42xg99RGR&#10;76yCmmkz1Mw3cAnOFvyCHAreN0Ll/pTLy2xFgXMzPMePoLvxC+7vewgKMjoHoWT6AjW5XQswdpki&#10;5VzbkvaP0RMoZ8Poe5RM34Dy8EkmH3sIBnRboaxdrQNnY2PSK8ynHktrlXModMqv5zLSER7xJvPS&#10;wRMTXB52yflekjdGeMkXdDuC3q8rAtDNV1Lrh4W7qWqfJfM9QEcyeFyIC9sR/D0i89LBgT+Xh47Q&#10;NQO0Om8i8/4TdenjNCaL81AZRysQZ3Fpd6THnReTaVdCGXdUCo+h238lszKZq5WI9e4eKie143At&#10;7VdwcXSk6/bJZFoajYtOfxqX9k4p8QkyHSxT9aWHshkEQbNdqo+0xqj3BC5dFPTNt2WpPSFcrMch&#10;7dulHlaFSuHLXLptSfEdMksNDkwTW5gLzyjtcGfbcQ58AzZdUBS4ryTTagDN0wvimsBQuj8ls8KB&#10;/i3rEgrzQiaZaF/7y8SLQucpZFYoWop/4dJDYf+dzDIR922gG3UPmRROu6/OpIl5aQbOS8isWsCv&#10;Ltb3LdRgp5JZYWjf/R2XFmrzZP4aBr13cnHjR2jMn/9gMiuE9jWxMQUNuxdklhn9+Xj3W9AnvYHM&#10;CgN+dDaXFioaF58ks2qCS7hcxvPWjLOBZjfWGR68wEIuTwyCJY/k4kfBCPpWMisEvJOOSwe10SvG&#10;uQr092NnCDZOWu8ks9z4C454SPwP0rmWzKpNS7ns5LxWNtYouR3MfSHh5lBI47tkVggw8Ih3sO07&#10;q8gsF5Fy13PxozbA4IzMCiGS8dfSFnRlLgxM+WvHoAAPj6Pt9SsXxV4miI5SyCwTk5Mn7cvF25a0&#10;S+nfRcrewKYHyutWFmrHD3PxoiJlfZHMCmOHl1KXdy2Lm25yePFHoB98Mxs3anzZM8hsOIDBT419&#10;EFCvDqk7tJ0S+vHuUXGFi0wLJ65/jNKr7H8ks54I68tey8WHCgvoB8cxPW4dwqWJQi9FvVxeORMI&#10;G3t1A3QzqzGV1itJU1U4lURmqfChXwgFKXbTSOg7Z5BpKeD2x6QlYCyQZJqKUNXewsXTlnS2kVlp&#10;QDqxA6+WdG/r5ix8NvCj+zobFwgqtOG6cGY2OhDxVwRI59Y0e0aT+qUofIFkWiph3Xodl35HKR1+&#10;42LGJBe+I9y/TbalklTJ4JVkuMeaTGPBi+ujwP0zFwcqkqKQOwUHynR7hJ+8nNuEfjK+sI2+91i8&#10;0833F+w3HXhPgubpuLgLBDvCHwIl1Rdg0HoRl4+Zgn7hxdi1wWfHPRdrRrz9I1l7bitwLuHsZwqv&#10;6KKk+gLkNbYAouDvd2lpvws95ON32QzfZ2rCOqjpi1dByxR7dRkKZyhwDzQlNdxcNnlW7KpaHg1q&#10;tBsGzjSXn7yCAlP4QC4FicvceVT5m0N7ZfLCMw7kHjSrip537hVoARpcvrIq9MU4Rd13cCAXN6+b&#10;VdGKAk5kVBGcvmlJkdg9SCOoOQqdC85KNLH8/Vz+elVT2u+gKAcKjC1iNz+lFdbqk95J+1KUey/T&#10;yjmTewHdFCr7vuZK6zCKphJcBn2+UIr0595mCLpDN+C+YYqqEuhx641cXtNITwzpNFoO5sLI9SNa&#10;ul2vxdK+9YuyNt0UBV4nq+vim1z+ZwsK/aYwEE+noJUEr2LAOWMu/zOFNS/epz1MJ99LA0fv2Ky2&#10;fHFCqJwPaGW9cd2KJU+iPw8VuIc68u2jQ+UuwFYHWpAFMJJ/01p/0WPJZKhoKusw7Tvvg+c4Tdfd&#10;j0dKnNSs115e9CYog8FgMBgMBoPBYDAYDAaDwWAwGAwGg8Gw14JedHQgbK3siyLlWC3lvq0wL959&#10;BJe2I+kcg87tIiVWaumc11LilDAQr/W8eUO19r95s7dPU4kj4Tk+hs9Bz3N2E54vXOU8h8yGhnXK&#10;enxYt9+G5QvLmZbCLsz33aaRhQ9L2muKR22qvHt/StWeDS8m0bneTvnutrAujoVgud0KlAHu+22p&#10;5cdiPtn8z5L2nZ+E49Ut0A1/2QHaFz6XdxSWOyx/ZJ4dKABXcAnMFtRwlz1QoY+Pd1ZoaXfdhZWg&#10;11NUlQA3RDF5TCV4D1s3+l4hDlgKYi7UtCGX19mKfPFVCpMdaG7/wEUeqwu90hzUpWUqqL2SzVuP&#10;ipT7M4pyoGA+uPz1qmnoNlGUA6Nx7oIDuLzFCX6Af6Cg2cEDj1zkcUKnzxvk0hdS8L4T+bbg8pVV&#10;0KRtoagHQpKbgiyCmm05Rd13pscXH5LUNeVUmC+RaMI5hksgSb34BC6KULoOl5e8QoctlERfgQ/e&#10;9cBAFg2iIDdG7cO5vCRpQyDmU/DiCSe8g1tSsHfCdYS/uH7OYECzcyKXj5mKAvejeszb7f4N9N8L&#10;YV8BH/ZWLsxOSfc2CtIXoEWJdTCICpW4Hf37zh744ChfB/apXJjdJJ1/oyClg8f9sYVm80HSdXey&#10;TA9OsaCPCB04P+IyhYqk3RfHGeFE7WAu/Z1SzqfINJGWco+Igvjj6+imiUxLRQfWZi59VPuqg7r7&#10;cjJNJPStc7k4OgrHageTaamgawUufRQ6OMRyRKaDIwrsVVwGUVDL5XIOnYa4l9Tuf0n3KDJLRXtO&#10;POFsWeiLE8i0FJJaFOjWbOn1g+u6eHNcLagDt3S/Hdytpx3BdwvIrBpEUsS6J4Wm71wyKxy8w4JL&#10;EzUd2C8ls57YMR8rYgdUl5XUTdoAXQEuvbaUc9cDGa/tjRJma/DENZkVTtN3LubSbMsXpV4bkRkY&#10;SV/DZhg0NW4/mcwKI+nCGe1bp5BZJhqj3iNiazAl8B6SwufEMV42PchHw1+Qy3dw5DtncHGjosBZ&#10;QmaFgV0VLi0UdDN/TGbVJG5EHRV8AY2fMN8I/dqvkFkummPLdruYfaaa0t5AZoUA7yfi0kGlceyX&#10;Bq3c2IUrnL8ls0LAo/xcOuGApyxT4c2Z86C4uUDoa95OZrnAlUEufhT0Kf9CZoWgA3EOlw4KulDv&#10;J7NcoIsCLn5UVHBXDN8Plw4K/lxI66J9dwsXP5YLMqk+eMkM9xCoSDrnk1lmwgR3sfNL8IUQt1cB&#10;P8rq84/PdSP/6Oip0G2JWQCAdMmsMObNm7cPmxZIK3srmWUmqltf5OJGbZhwjiez4QDvXOMeBJXn&#10;xncYocdOP0FNfxyZFYq/YMFDuPRQ2GySWSbiml1UWV51YJCYUPM7mS8xb9bjbw6FVutKMhsecIQf&#10;JnwgPW69l0xTA01r/NW3Smwis1KYGlvyPDZdEE7xkVkvzE26PX99/axSJ/5xwxaXLgqeJySz1ECY&#10;k7m4UDpov59K7gzsyvSKJU/iHqojKOSp3JniVQNQy7JXi7WlRO5mMA1Jt8RjjYrunsg0ET1mvyKp&#10;BtbK+hyZlkrSNCL8wH5AZl2J6k5sFwI1NWIdRKbDyXRgv5V7sI6g+boL+n7sRY3tm+YDp86Fmyn0&#10;xE5BSge6Qok3+cN44Idx89NT9dorod+ZGB7i/z6Zlw6+Ny4PHWFfPZL252NctUJLay2O/GRP/nhF&#10;BNkPN9PKPZ17wCK07qLTH0/J9A3o1tzI5SWvoLXJdT1aFtap0+MXWHIKWpsPUjJ7B6EUhe4ww1pi&#10;coBHpCD92Ct5s6iX2/OLZgMU5NgZkowKlXsaRb93EUr7qCJeFjTJf6UoB4r2xbe4/PUqqIH7srGo&#10;G0k3XaUVfl/tu4UszlQa6Gf1dlqE1H5B9WJW44oi9MUb4OPHDtKS5dy7ccKdR1FVgkhZqY6jcdLS&#10;/R1F8/fB1MjCg3B0nKZmbhfegu9sLppIikXQV0686mynpLNN152TKWgliXxxddpvA12h2/Mu+gw1&#10;OKF/yfiZT9a+86mo7v4s9J0tUBhuj6T1DdzE3poc/Jm9Xrh89eKH41F63KXV8t3fhoF9H/4bSWc1&#10;FIzXrD5/8TB97Ll4J0kTBuaRb38LxjV3aN/6C9S4Pw3rjoe77vCqYrI1GAwGg8FgMBgMBoPBYDAY&#10;DAaDYQDMmfP/ZP68USmoJI0AAAAASUVORK5CYIJQSwMECgAAAAAAAAAhALx43M3JoAAAyaAAABQA&#10;AABkcnMvbWVkaWEvaW1hZ2UyLnBuZ4lQTkcNChoKAAAADUlIRFIAAAIAAAACAAgGAAAA9HjU+gAA&#10;AAlwSFlzAAAOwwAADsMBx2+oZAAAABl0RVh0U29mdHdhcmUAd3d3Lmlua3NjYXBlLm9yZ5vuPBoA&#10;ACAASURBVHic7N15fFTV2Qfw33PuTBJ2bCu4K6gVa9W+dV+q1WptEUxmAuNSlyYzSRRFa6W2kJl4&#10;mwQRtWpV1GRmEkGxMpDMhCgVbUVt3ZeqXdT2rWjBBawFwprM3Pu8fwRbX+vCcu69M5Pn+yefD7/z&#10;BCZzzz333OcAQgghhBBCCCGEEEIIIYQQQgghhBBCCCGEEEIIIYQQQgghhBBCCCGEEEIIIYQQQggh&#10;hBBCCCGEEEIIIYQQQgghhBBCCCGEEEIIIYQQQgghhBBCCCGEEEIIIYQQQgghhBBCCCGEEEIIIYQQ&#10;QgghhBBCCCGEEEIIIUT+IrcHzLTHDoWNiM34DgH7ASgD0MOMTUToBdH7YH6LGW8pwnIo/HFVdtVL&#10;dXWtWbdrFflnUXv0QGXREYowlm0eC0VjwNgTQCmAEQQM4v7P1FoQ+sDYAHAPQG8xaDmRvRzAG9lc&#10;9tlQ3ex13v40Ih903mmOgpE7WikcyKCxBIyxgf0IGARgOPo/W8MAbATQC2AtgF4Q/sFMbynYy8H4&#10;u2H7nptYZ/7Dwx9F5ImWllr/V2j0N0jhUALGABgLov3AvBszSokwGP2frS0MvEWg3zBUIhgx/+Rm&#10;na5NAJbcOrW0d/AuNwNcB0Btz98lYAuAFxl4ksnufnWF/ynTNG1nKhX5ZHE8OsYCgkx0EgHHAdhV&#10;U7QN4HUwP82kluZ61a9Dl5obNGWLPPbAHT/bpa+k5CyC/R2AjgNwgMb495jxDBEeJWV3VVTPXKEx&#10;W+QpZlBnov4YRcZZDJxA4CMBDN7OGIuI7uobpn4cCpl9TtT5Sa5MAJbcOrV0y+CRvybgFE2RqxiU&#10;UbY1r6J25lOaMkWe6GiZsbsy1A/BmASib7oxJgFbbOBhBSzoG24scusXULiju8UcnDWsc4gQAuNU&#10;AH4XhmUQXgBjEWeNu4OXmKtdGFO4qKPN/KbB1kXMCALYS0so4dHsMOP7bnwHuTIByMRjdzLhYkfC&#10;mV8iqNvX+NSvqqrMLY6MIVyRaa0/HkpNZaAS7nxBf5ZVAOI+v33XxItmvuNhHWIndbSZYxXbU8Bc&#10;DWAXD0vpBbAQsG8LRGY+52EdYielUmaJr8cKEtFUMB/v0DC3ByJNUx3K/jfHJwCZ9tihbOFlbOey&#10;/w5YyUSNu6xQ7aeYZs7hsYRGmbbYMbaNWRpXiHTpBeguzqpr5e6tsGTa6vdmi64B0Q8BGF7X83EE&#10;PGQpo76y2nzJ61rEtjNNUx2+p3UeCI3of67vJMuwcfhZtU1/dnIQxycA6UTDLQBf4fQ4H/NXAk2r&#10;iDR2uzim2AGL49ExFtGNAALwYEPqdtgA4hvXKt9sWWXKb6k55tCSErsBxFO3bgbNVwzGQjLsabJP&#10;IP9l2qKn2TZ+QaDD3BqTQTcHI40/dnIMFyYAsT8D+JrT4/wXRirrM64IVZnvuz62+Fyp1GSjpOeg&#10;yxnUBGCI1/VshzdYoS5Y3fS414WI/5ZONnwfzHcC2NfrWrbDegAzXllp3CEbm/NP59zpX6as8QuA&#10;LoTrNyn8p0Ck+VAnR3BjAtCD/ldovLCGmGsrapoXeTS++ISuhHmADXs+wEd7XcsOYiK6Y41S02Q1&#10;ID+k5phDfSXWHCJc6HUtO4qAJw3LOE9eI8wfmUTDRCZOgDHKoxLWByJNw50cwOnn8l7bhYkWphPR&#10;eanUlYO8Lmag64w3lNuwnivgiz8AEDNfOsKyXljcGjvE62IGus549GB/ae7pQr74AwADJ+QM69VM&#10;PDrJ61oGumWm6UvHG0wGZzy8+AMAOz2AGxOAPHi+RRf4e4Y90ZU09/C6koEolZpspBOxXxBxBt7u&#10;xNaGgEMshae7ktGzvK5loMokYucR0QsAfd3rWjQZwUSpznhsJnNe74kpWp13mqPW7WU9BuJr4PkN&#10;Mju+GuTCD0iPOD/GtuAjbbae72gzXXmvXPRbOm/aEF/PuE4Ajm5m8cgwmymTjjeYXhcy0KQT0SsY&#10;uAfb32wl3xERZmSSsYXdLWax/Wx5bVF79EDyW79n4ASva+lHDzs9guMTAIZKALCcHmcb7aFs67HO&#10;ePRUrwsZCLriM0Zv6i17goBivksmEF+TSTbcbppmsT9S89wy0/SlE9G7AboFnt+hOaoyZ1i/eeCO&#10;nxXFilm+S8ej3zYseg7AgV7XspVFykg6PYjjv0DBiPknIrrL6XG2wzACPZBONnzf60KKWVfS3IOV&#10;8Zhbnfy8xsyXHr5Xri2VmpxX75wXk5aWWv+ava1fAXSR17W45Lhsif+3qbbputpfi0+RaW04A6Al&#10;AEZ6XctHiDCnotr8i9PjuDKD7humfgzgt26MtU0Ig8Cckee3zuhuMfex2XqCGeO8rsVddJG/56D5&#10;MgnQL5UyS0YZozuIMdA2yf2Pz/Yt67zT9HIzWtHKJBomsuIuEPJnkzjjN6tyq6a5MZQrE4BQyOzL&#10;DjfGA7gd+fM4oISZFnQl6k/yupBi0t1ifiVnWA8D2N/rWrxBZ/t6xt0lm7j0MU1TlfRYcwFM9LoW&#10;LxBwCPmtJV3Jq716nboopePRbzN4IfpPe8wHFhFuXW2vGu/W6beuf0ktbo0dklMUJtinA7QfgKFu&#10;1/AJaxnGt9w+hrEYdbeYgy3D/i2Dj/W6ljzQHIg0xbwuohik47GbQfiR13XkgUeyw40JclDVzuuK&#10;m4fZZD0BYITHpWwA+C2AHiZlJN1Y9v84z+9STNNUR47aMmLToLLSErb2hUX7gXDo1ovIsXCnU9xK&#10;n2WcIE04dtwy0/St3dtKgzHBheFsAK8A9AwILyrgTbLtt1Q2t1blNm4af/ltvUvuNYdvsXr9yvbt&#10;AYv2s8kep5iO2rrD15XXQQm4tCLSdIcbYxWrTCI2jYEbXBpuBQFP2oTnYfFffaDlKpd9dxOXZUOX&#10;mhtSqSsHDf5naVmfr2xXkL0vFO9PjKPQ/z3lSrdTYp5fHmm+gMj5d8SLVbrd3A+W9STc+R7YBOA5&#10;gJ4G4482rOWw+e1Sy97ywuqydV53f/R8AvB5UqkrB/nWDfuuIj6HgSCAEgeH+0sWxrdCEfNfDo5R&#10;lJhBmWQsAaDayXEI9IxNPDenjMyOtnhmBi1uqz/CYmMSgX8IYLTeKv8fm5jPlk6UO6Yz2fADYr4H&#10;zn5PvceMdoOwqDzS9IcdDVkcj47JKQqAUU2Asw2iiH4RCDe68oy42Gx9RPl7AAc5OEwWjDQput/I&#10;qaUT68xNDo61U/J6AvBxqXZztxLbuoIZl8Ohd38JeLJk09rvjL/8tl4n8otVOtnQCGanlrsZQFqR&#10;Pas8PPMFncGplFni77HPBrgBwAE6sz+mV8H+bnlk5hMO5ReldKLhOwAvgXOT/r8yUWNumFqoe0k9&#10;HY9+m4kanD3dkn8UiDT/0rn84tPdYg7OGdajAI5xaIhNDLrNIHVredh816ExtCqYCcBHOlpm7E7K&#10;uM6x1p+E1kC4qc6R7CKUiUcnMVEKjnyW6AWbramVNTOf0Z/9Hy0ttf5Rxug6ADMBONF7e5XNxpGV&#10;NeZKB7KLztYl2hcAfNmB+HUEzFhlrYo7vdEq09pwBiu+Hc5MLnOK6Lvl4cZlDmQXpXQidg+A853I&#10;ZsY8QxnTC+XC/5GCmwB8JNPacIZNnCTCnrqzGQgHI01tunOLTWc8ejARPQv9hz31MnEsN+yNm0Kh&#10;ha69NdI9t37PXFbFATjRI+LZ0k1rT5bVpc+XSl05yL9uyO8d6h+xxOe3aydeNPMdB7I/VSp15SBf&#10;z9BGAq6C7u9bwmrbNo6QieUX64zHLieCEysmK8immoraxqUOZDuuYCcAwNbnOT7rXjDO0JlLwBbL&#10;xkmVtU3P68wtJl3Jq4fZXPoM9G9+WmGzHXL6rv+z9O9niF4O0A0A/FqzQS3BSOPFOjOLTToRS0L/&#10;XhILTM2vvKMavdp0tfWRxnxo33NCz5VuWnOSTCw/W6a1/nhWahk0P05iYJnB1rnlNdeu0pnrpoJu&#10;pTmxzvxndtjrZzJxu85cBsqUwsLuFvMrOnOLBTPIskvnQvfFn/C8zzK+6dXFHwCIwIFI8y+ZaTIB&#10;Wo/7JXBdOtkQ1plZTDqTsYuh++LP2GyDygM1jaaXO64DkcbfWgZ/C8BbepP56C2Dd5G9AJ+he279&#10;nqxUJ/TvJbnj1ZXGaYV88QcKfAXgI8ygTFvDDWC+SnP0I6+sNL7n9asa+SadiE4H6FqtoYRHFXor&#10;ysPXr9eauxO6kg2n2MwZaNwXQMAWIvtbujc0FrqOeP2xitTj0PtFvY4YEytqmn6nMXOndCXNPWzO&#10;LdV9giExVVfUNGq9ESp0qZRZUtJjP+5AX5Ki6fFR0CsAHyECB8KN0wj8M+g9Q/n0w/eyZmjMK3id&#10;yfoTAWrUHNudHbZhQj5d/AGgPNy4DIxTAXygK5OBMpvVglTLT71uQJI30u3mSEXqV9B58SesVsAp&#10;+XTxB4DysPmuvy93EgFPag0mvqMrbh6mNbPA+ddZszVf/JmAnxTLxR8okgnARyoizbOZ+KeaY6/p&#10;v+iJVML8ErGaD8CnLZSRyg5/PRAK3bxZW6ZGgZqmFxnGqQDWaIwd6zf8LRrzChrbVhzAfhojP1Dg&#10;k3bmvX4nTZhy3ZpBJZvPIJC2R10MlNmUm59KXZk/Pe091NkanQDCFVpDGRdXRJpu1JrpsaKaAABA&#10;MNx8Axi3aIz0Eatfdc6d7sQrSQXFj9wdAPbRFsh4vHTz2gvd3Om/I4IR80/EKNe7J4DOziRiEX15&#10;hSmTiNZpPeCHsZkJ5eXh5je0ZTrgjAtv3Gj7sxOI8Lq+VPp6ybqhN+nLK0zdc+v3JEXt0PmIm9gM&#10;1DS1asvLE0U3AQCAV94xriJgocbIvVTWN3cgH/CSScSmAHS2rjwG/uzPZgOFsnu5oqbpd0R8NvQe&#10;ZnXbQF62XdwaO4RBOi9YFojPC4abntaY6ZjgRbM+tGzjdADaXuNjwsWdidg5uvIKjWmaKpdT8wBo&#10;28DNQCIQbv65rrx8UpQTANM07TWGcSGDtHVfY+DMTDJ2qa68QpJpjx0K4BcaI1cwG9+bMOU6ncvq&#10;jisPNy9mxo915Q3kZdtU6spBluL7obGrJwEXByLNGV15bqisMVfCNiYC6NGVScCd6XZzP115heTw&#10;Pe2Grft29CA8sMtK4xJteXmmKCcAAFBVZW6BPxuExtduCLgh3Wp+Q1deIVg6b9oQtnA/A2WaIjcp&#10;NiYUavOSYE3TrQDdqS+Rvu7rGXazvrzC0P8z69sJz6DZFZGmhK48NwVqzZdt0HnoP+RKh5GwrPta&#10;Wmq19rHId+l49NsgjurKY/Crg/2bzznFNHO6MvNN0U4AgP4lNiZUoP9Epp3GQBmUtXAgncu9MVt2&#10;GzS+78+gKeU15qu68ryw2nr/CoB+ryuPwHXpeMO5uvLyXSYenURgne22f5sb/lq9xjzXVUYaH2RA&#10;5zLzcaN9o3W/rZO3Um3TdwXRfACGpsi1BnyVZ1x440ZNeXmpqCcAABAMN70Chs4vmwOYS4tuM8in&#10;SSdjIWKq0hbIuCUYaZyrLc8jdXWt2ayhJgN4T1so8Z2L49Ex2vLyVHeLuQ8T6fz9+UdW5c7N942k&#10;2yIQbmoC0KErjxlXp5PR7+rKy1fMIL/tS0Lf8b62DTq/PGL+r6a8vFX0EwAACNQ03atz2ZaBczLJ&#10;mDOHEeWJroR5ABhxbYFET2VHGLpf0fRMqMp8n2x7EgBdJ8mNsBQtSKVMJ4+89lRLS60/Z1j3A9hF&#10;Rx4BWxTZlaHqWdr6NHiJCKyotwrAXzRFKoDu6WiZsbumvLyUTsR+CmCitkDixspI44Pa8vLYgJgA&#10;AEB2uPoRQM/pymPGnK5k1MkzpT2z5NappTbnFkBTBzwC3s8qVan72FWvVdTOfArM+hpFMY4qWWc3&#10;a8vLM6N8u80CcJyuPCa6rNg6KpaHr19PypgMQM/SM2OUMoy5pmkW5Xd9prX+eCI0aYz89SsrfDrz&#10;8lpRfig+TShk9vksNRnAvzRFDmVQZsm9phPHx3pqy+CRt2s8jc22mS4MVZnva8rLKxWR5psYWKwr&#10;j4mnpZMNlbry8kVnvKEczNreoAB4QSDcmNSXlz8qqs2/ENNUjZGnH76n3aAxLy90xWeMZqUWQF9j&#10;slVZw6geSK3fB8wEAAAm1pn/INa3+YgZ47Zstu4upv4A6XislgBtDWqYcV2wpvERXXn5hgicg1EF&#10;4B+6IsHc3hmPHqwpz3NdyehBRDwX+hqz/G9pma9WU1ZeqqhpbGfGPG2BxA2ZZENAW57Hlpmmz4ax&#10;AMBemiJtUnx+sd6ofJYBNQEAgIqa5kUgaNuERIRAJhHVeGfjnXSi/mgQbtWXSM99YK8y9eXlp1DE&#10;/JeCfQH0NQkaRkTpYlhdSs0xh9pMnQB0nX3Qayvj7PHnm9rem89XQ0o3TwHwmqY4Yua5i1rMcZry&#10;PLV2L/tGEE7WFkg0s6K6+Tfa8grEgJsAAMBaZVwB4BVtgUSzC323bX+rY7UAQKmmyLUw1Nl1da1Z&#10;TXl5rTwy8wkw6Xx+f1Chry4xg0pKrTboPTZ6WmW1+ZLGvLx1xoU3bmQYITB0nZMxzFBWaum8aUM0&#10;5Xmi/5VZ1tnn/9nVufcHzHP/jxuQE4CqKnMLKeM8aOoPAMAA073pluj+mvJc1d5ullHWl4bOA1mI&#10;IoEq8y1teQUgO+K1JjAe15VHhEAmGf2Zrjy3ZdqiDQxM1hlZEW6aozEv7wUj5p9Y6es+CcKhm/sG&#10;tRfqpsD+VUrW2fDpXz7LCA2UG5VPKsgPgQ4V1eZfmOhHGiN3hUFLu+IzRmvMdJxpmmqEbd0D4Fsa&#10;Y+8IhBu1vc9cKEKhhZavxP4BgH/qS6WZnYmGi/TluSOdbAiDydQYuYL9uQiR1uO+C0Iw3HQXiH+l&#10;K4+ByYfvZd2mK88t/TdYajE0to8GODyxztS1f6fgDNgJAAAEw41xAPdpjNzfJt8DqTnmUI2ZjvrG&#10;3tbNWk9jA/8pO3zDNH15hWXiRTPfIeaLAG0XKiJwPNPacIamPMdl4tHxYL5LY2TOBs4NXjTrQ42Z&#10;BSWby14CYLnGyCnpePQqjXmOSrVN3xUG/RqAvhssptsK7ewI3Qb0BAAAsr1GHYC/6UvkI/2l1oJl&#10;pqnr1RTHZJKxGcy4XGPkJmaEQqGbdT2zLEgVNc1LiKDzDsvPihd2JWL/ozHTEV3J+iOZSOerWSBw&#10;tDLS9KSuvEIUqpu9zrZxNvQ1ngKIbkgnGi7QlueQ7hZzcIntXwzgQG2hjD9mR6wvmsZkO2rATwBC&#10;l5obAPt8ADqfAY1fu1fu3nzu6pZOxK5mht6mM0SXB2uade1aLmglG9deDeAPGiOH2cCvO5OxwzVm&#10;atURrz/WZrUUgL4VMMLSl1f6btCWV8Aqa5ueZ42H3QAggOOd8WhQY6ZW6XZzZM6wlzL4WI2xG5Ti&#10;yQP9RgXQ915uwcskYtMY0PpFQ8BDg0o2T8qnAyWYQelkwywC65793heINP1Ac2ZB62w1v0rKegGA&#10;zsOj1trAhHy7I860RU9jm9LQefEH3uWs8T/BS8zVGjMLGjMok4w9COD7GmMtBmqDkaY2jZk7rSs+&#10;Y7RN6iGANJ/AShcGIo336M0sTAN+BeAj5eGmXxCwUGcmA9/b1Df40e4W8ys6c3dUKjXZyLTF7tJ+&#10;8Wf8cXDJ5qJuzLIjgrXmX5npAujbDwAAIxXwcDrZoPMCsFO6ktGzYFM39F78s8Q4Ry7+/x8R2N+X&#10;/QGAv2uMNQhIpBOxqzVm7pSORP2+NhlP6L74E9Ecufj/h0wAtiICE/WGoa/xxlZ8dM7ILetKmAfo&#10;zd0+6XZzpK9nXCcYui/UaxUZwXxa5cgnwZrGLmheWQIwGMyZdLIhrDl3uzCDOpOxH9tMnQyUaQ6/&#10;oqKm6XdaM4vEhCnXrYFtTNLYHwDoXw2e3ZlouMnr/UudydhxxOpJAF/VHP103zBVFE3bdJFHAJ+w&#10;qMUcZxjWs9B0EM7H9IBQEwg3pTTnfqFMW+wYtvErALqPm7UJVFERaezWnFtUUqnJhr9n3FIA39Gf&#10;znOzvb7L+veyuKdz7vQvo88XJ4L29rJM3B4MN1frzi02/Rv4WF+74K0IeNKwjPPcfj3ONE11+J65&#10;K0E0C4BfZzYB7xMZR5SHzXd15hY6mQB8ikyyIcDMHXDg34cJi3LKmOpGz+ml86YN2ZQd/HMw/wiA&#10;oTufgMaKSNM1unOLUapt+q5+2/cCgH0ciH+bbKqrqG1c6kD2f0knYyEAt4ExyoH4F9caxolVVeYW&#10;B7KLTjoRuw3AZQ5E9xAw/eWVxl1uHI7TGY8erIjiDJzgQHxWwT6tPDLzCQeyC5pMAD5DOtFwLcDT&#10;HYpfD6ablNryi/Lw9et1h7e01PpHG6OqGXQNAEfOAifgwZdXGmcNpJOzdlZHa+woQ+EJ7cvlWxHw&#10;ILExo7zGfNWJ/Exr/fGs1HXQ2zTqPwirbbaProzMfNuR/CLU0lLrH2Xs9ijAJzo0xCvEPKOipnmJ&#10;E+EdLTN2V4YvBnAEmu/6/4348kC4ueAaH7lBJgCfwTRNdfjeuXvBdK6Dw6wD6G5mu0XH63Pdc+v3&#10;zPbRD4loCoA9NNT36QjPZ7cYp7q97FwM0smGSjAvgAMrMlsxCA8T05xV1vsP7WyL01TqykH+9UMn&#10;gmmqgxcZANigyD6lPDzzBQfHKErdLeZXcob1ewAHOTUGg18FqdvLStWCnT2IiRnU1R472rYwhQhn&#10;Q9/5I/+N6BeBcOOAbUz2RWQC8DlSKbPEv856EITTXBjuNQYtNsh+Crb9bHnNtau+6C8sudcc3teX&#10;O5otHEekxjP4GDj/f/q3rMqdEKqe9YHD4xStTCI2hQE3etqvAfAgA8t8Np596V3jtS9asVlmmr41&#10;e1uHkM3Hs6JTifF9AE4fHtMH4omBcPPDDo9TtNLt5n6wrCfh5MS/Xy+ARwFeykTPrVPGH7blcU1H&#10;on5fgjpOEZ3IzGcB2NvhOkHM88sjzRcMxPbR20omAF+gK3n1MNsueQxE33R56B4Gv0VMq0Hooa1H&#10;zTIwEoSRYOwHYFc3CyLgfUsZJ1RWm2+6OW4xyiQamhlc7/KwfQBWgLESCuvpP7vIB9ugYQTeB/3n&#10;q7u5C5yZ6IJguHG+i2MWpc5k7HDqP4xK19HL24IBvEfAciZsIEbP1j/0o7//xe5gjAFhkIs1AYSl&#10;q3OrJg7UQ362lUwAtsHWDVy/h/7XUgrJelsZ3x4oR7E6jRmUSUTjIPL0VT6vMeGqYLjpJq/rKBad&#10;bbGTlY2HnNpnUhjohWyvOkUeUX4x6QOwDULVsz5QMM4kwPGd+3mJsZmZK+Tirw8ReOQ7vosBDNhX&#10;KIlwnVz89QpWNz1ugy7E1hXDAei1rMqOl4v/tpEJwDYqj5j/a9vGyQBWeF2LyzaSwWcFa5of9bqQ&#10;YnOKaeayw41JADq9rsVtDJpdEW5y6i2bAS0YaVzIoHOh93yTQvAX27K+I/uTtp1MALZDsNb8q8F8&#10;MvQey5nP1tnAGRXVzb/xupBiFQqZfautVecAvMDrWlzCAM8IRhp/5nUhxSwYaVyoiCehf9Ne8SM8&#10;n4Xxrcq6a9/zupRCInsAdkCq3dzNb1uLwTjK61qcwox3iI0JgVrzZa9rGQj69wQ0XAPiYm6slCPw&#10;ZRWR5havCxkotvZuyMDlDcOuIiwtLTVCO/t64kAkKwA7IFRlvr9WGScRcL/XtTjkFYZxrFz83UME&#10;DtQ0mgTUoDiXbtcoou/Kxd9dFbUzn4LFxwF4w+taHEFoHbnCmCAX/x0jKwA7YWvv6noQXQPnGru4&#10;ioFEbviGy+WsbO90xqOnKqL5DOzmdS2avAiLzw7UNes8wU5sh86507+ssr65DJzpdS2abCTClIpw&#10;k/azEAYSmQBokI5Hvw2i+XC+CYeTNjDRxfI+dn7Y+phpPhinel3LTmAw3V66ec1Pxl9+28B4Fp3H&#10;mEGZZOwnAGbC3V4PmvGfmBHS0T11oJMJgCbdLeZXssr6BREu9LqWHfCwwXzxWTXNA2VzY0HoP0Xw&#10;oMsAagYw1Ot6ttObzHRxsKbxEa8LEf9fV7L+SJspDtA3vK5lO2UJdP0aQzXLYVF6yARAs854w+lE&#10;fCeA/b2uZRt8QIRpsoyW3zoS9fsaUHMKZPk2C6JbfTnVMLHO3OR1MeLTLTNN37q9clcxqAHAYK/r&#10;2QZPk4G6iqqmP3pdSDGRCYADWlpq/aPU6CoQTDh0Gt9O2sig23NW76xQ3ex1Xhcjtk1nsv5EYmOW&#10;w4fy7CgmYFHO4PpJVc1/87oYsW1SbdN39dn+qwj8Izh5KM+Oe4NBsUC4cZH09NdPJgAOWjpv2pBN&#10;fYMuBXApnDkHfnt9yKAEsuqm4CXmaq+LEduPGdTV1lAB5qscOjt9e2UJ6CDg+vJI0x+8LkbsmK6E&#10;eYAF66fE+IHrffs/Fb8Mol+OXGHce4pp5ryupljJBMAFqdRko2T9wWexzVNAOAVuvzFAeB6gluyw&#10;9ffJ7v7i0ZWI/Y8NXAZgMvoPXnHTChDdraDuKg+b77o8tnBIKmF+yUe5MDHVADjQ1cH7D6fqVmTP&#10;KY/MfMLVsQcomQC4LNU2fdcS21fOQACMUxyabWcBepaJ06SMzkCV+ZYDY4g80d5ulo3I5k6DgSCB&#10;zgRjlBPjEOF1ZiwG7I6K8MznZUm2uHXFzcNs2EEQVwA4DM5cL9YQsNQGdQ4p2bTkjAtv3OjAGOIz&#10;yATAQy0ttf7dfLseboOOIxvHMKkDAR6D7evatZ7Bywn0vwC/oMBPKsv/gmzAGri6EuYBNuzjAD4W&#10;jENAGIP+Y363tfFXH4C3QXgTjFcU8ZO9ZD0tPdYHrnS7OZKt3LHE6lgoPgKMsTtwzO97IFoO234N&#10;Sj1NpJ4urzJfk4mkd2QCkIdSc8yhvlLsp5Q1BOBhbGMoQ/kBQCl7jc28xWC1sVflVsqXstgWqZRZ&#10;UtqDfWy2RpDBu9g5lEGpQQBAhA0K2GLb3OOzjQ827/Lnd0KhhQP1NDmxHTpaZuwOtxZDxgAAIABJ&#10;REFUf8nuhmUNsUFlIIwEADD6lGFvZJt7DFtt3DJyw5vy+FEIIYQQQgghhBBCCCGEEEIIIYQQQggh&#10;hBBCCCGEEEIIIYQQQgghhBBCCCGEEEIIIYQQQgghhBBCCCGEEEIIIYQQQgghhBBCCCGEEEIIIYQQ&#10;QgghhBBCCCGEEEIIIYQQQgghhBBCCCGEEEIIIYQQQgghhBBCCCGEEEIIIYQQQgghhBBCCCGEEEII&#10;IYQQQgghhBBCCCGEEEIUgJaWWr/XNQghRL4jtwfsis8YbSnjB8Q4jYF9CBgEYB2Bepl5A4g/JKLl&#10;bGM5g5bnfOqPoSrzfbfrFPnHNE31zT2sg3OKjiTC/mTbY5loLIDRAHYBUApg8Mf+yhoCekFYy4x/&#10;MGi5gr2cgTeyhu8Z+VwJAEilJhu+nkMOBue+SsAY9H+m9mNgEAHD0f8dVUaEPmZsBLCegC0Ar7CZ&#10;3lSg5aSsv/cO878aCpl93v40Il+k2qbv6rOMQxXRWAaNBeyxYPoyEQ1lcCmAEQxsJuBtAv+G2L6v&#10;vObaVW7W6NoEgBmUTsR+SoQogCHb+deXA3iagCcNy3hgYp35DwdKFHmoK2EewMhVMugkAMcDGKkx&#10;/i0ATxFhqa832z1hynVrNGaLPGWapvrGntYJIJzGwHEAjgUwbGdz+ycFeJGJniHbfrRk87rfjr/8&#10;tt6dLlgUhFS7uVuJZU1g8IkAHQfgq9sZsYGJGwPVzTcSgZ2o8ZNcmQCYpqkO38u6B8B5GuIYoBcB&#10;u9Nn+ebLZKD4dLTM2N3wGVXMPBmgb7g0bBbAY8T0q74R6+8PhW7e7NK4wgXMoEwiejJIhQgcYGA3&#10;F4btAfGDBLVwVe79B+rqWrMujClc1BWfMdomdQ5AlQBOAKA0xN5bEW660I1JgCsTgEwi9nMGGhyI&#10;tpixmIjmVIQbH3Vr1iSckWmLHcM2LgcwCUCJh6X8i5iS7FN3BKrMtzysQ+yk1BxzqL8kdwGILgPw&#10;Na/qYMY7RLiLs0Zr8BJztVd1CD06WmNHKcVTAQqh/9GjXswNgZrmJu25n+D4BGBxPDrGInodzn+h&#10;v0g21VfUNi51eByhWUeb+U1lW9cBON3rWj4hC1BCkWouD5vvel2M2HbdLebgnJG7AqCfoH9/SL7o&#10;BePOrJG7NlQ96wOvixHbpyNef6yCug6Ek50ch4AtFuxxlZGZbzs8jrMyydgsZvzM6XE+5jFbGVdV&#10;VpsvuTim2AEdcXMvpXLXg+kceLAhdTtsYsYtuREbmuXRQH4zTVMdvqcVAeEaAHt4Xc/nWM/Ajbnh&#10;G26Qz1T+W9QePVDlaDYRKuDSdxUzrg3WNNU7OYbjP0g6Ef2Di89xP5ID0S99OdUwsc7c5PLY4gsw&#10;g9JtsTpizEb/LutC8XeA6gKRxt96XYj4b4tbY4dYCnH0b+wrFH8Dc22gpvkxrwsR/62lpdY/2jf6&#10;J2DEGChzdXDmlwI1zUc4OYQLE4DYGujdub093rSBCysjTU96NL74hExb/d5sqXucXkJzEDOoNTd8&#10;/ZVy55YfUqnJhn/dQTNAFIW3e0d2FIMQ9+WMK+WGJX90xc3DbLLmATjcoxLWBiJNjj6+0rFj8Yt4&#10;+Qs5VgGPZRLRnzLn9RLzgNCZiH6PbfVSAV/8AYAIXOfvGfp0VzJ6kNfFDHSpdnM3//pxD4OoEYV5&#10;8QcAAqM2Z+Se7YxHD/a6GAF0JmLVNqxn4N3FHwAcb2jmxgTgHRfG+Dw+Bl3XlYx1L7nXLKTl5qLB&#10;DOpMxBoI9CCAr3hdjyaH20zPZxINE70uZKDqTNafWGJZfwDjVK9r0YO+TkTPp5OxkNeVDFRLbp1a&#10;mk5E7yYgCcIgj8tZ6fQAzk8ACMscH2MbMHBm75bckx2J+n29rmUgSaXMkkwyOpeAn8OdCaebhjE4&#10;nUlEf+p1IQNNOhkLKVaPuPQ+v5uGgHF/Ot5gel3IQJNKmF/aMniXhwG6yOta+tGjTo/g+BcyA3c7&#10;Pca2o68rqKfTrabbmxIHpHS7OdLXYz8C0AVe1+Igg0HXpeOxm+UxkzvS8WgMjPtd35TlHgLxNel4&#10;NJFKTTa8LmYgWNQePdAP61kCn+R1LVsxKZ7r9CCufGGl47EFIOTTstYawP5eIDLzOa8LKVaphPkl&#10;P6yHATi6izWfEDj+8krfxaZp2l7XUoyYQZm2hhvAfJXXtbiHF6y2Vl8gXQSdk2kzv8a29RsAu3td&#10;y8fcF4g0/cDpQVxZki0dZNSA8Uc3xtpGuwDqkY5E7ASvCylGqbbpu/phPYoBdPEHAAbVHL5X7m7T&#10;NIvtUYfnmEFdbQ23DayLPwDQ2aOM0alUyizUDY55rTMZO5xt6zHk18X/FUW9F7sxkCtfVOPPN3vg&#10;M04C0O3GeNtouAIe7Iqbh3ldSDFJzTGH+m3fr+Ht7lkP0QXf2Nu62esqik06GbuemS/1ug6PVJT0&#10;WHNlYqlXZ6v5VWI8AmBXr2v5mK6s1Xdyefj69W4M5vozy0xrwxmsuBbAdwEMdXv8T/EuDOME6fm+&#10;81paav2jjNEPoP//dkAj8M8qIs2zva6jGGQS0SsZdJPXdXiNQTcHI40/9rqOYpBqN3fzW9ZTAMZ4&#10;XQuA9QAeBnFrINz8sJsDe7ppKZUwv2QojFQ5DGfDGqRs2oeJ9yXmw5joGAAHuFTKGz7LOHFinflP&#10;l8YrOsygTDI2D8D5Lg35IYBnAbwEwt+ZsJwsbFBkrMsp2P6cNYgNexCzsbvNPEYp+iqDjwbjG3Dh&#10;/VoATIQfVoSb5rkwVtFKxxvOBfG9cGe1shfASwA9R+C/gvktBq1i8CY2fL0+zvltm4Yy6EtQ2E+B&#10;xzJwNBhHwqWOlgT8pCLSdKMbYxWrJfeaw3u35B53sUPtmwCeYcYfFWi5rfgfZBmbbR96LBtrQxHz&#10;Xy7V8V/yetdyR6J+XwWqAOhcAMc4PNyzg0s2f+eMC2/c6PA4RSmdiM0GcLXDw6wgwnzLQmewpumF&#10;HTn9MTXHHOortb9PzJPQ39fbyWerWQafFYw0P+TgGEUr0xY9jW16EA7+HxGwBcwdTFiUHb5x6Y50&#10;d0ylJhul6w8+ybYRAPF5AL7sQKkfYSa6IBhunO/gGEUrlTJL/D3WEgDfcXioZ0G432Y77fSBPjsj&#10;rycAH9eVrD/SttVPQJgM5+pekh3++lmh0ELLofyilE5ErwDoFscGIDwP0OyRK1TXKaaZ0xXbFZ8x&#10;2lbqYjBdCWCErtxP2GAr42Q5nGr7dCVi/2MDjwMY5tAQHxLhJiNntOpc+Uulrhzk6xl6LgEzAOyv&#10;K/cT+phpQrCm8RGH8ouSaZrqG3tZ8xk4x6EhbBAvUOCbysMzX3BoDK0KZgLwkXQ8dgSIbgH4RCfy&#10;GTQ7GGl08/TCgrb1Lu0hAE68r/w2CFdXVDct3JG7/W3VOXf6l6nPFwVhKhz6OdifOyJ40awPHcgu&#10;Oqm26bv6bd8LAPZxID4L4GYYxqxAlbnWgXwA/fthdlWjaomoGc6chbLGVsaRldXmmw5kF6X+bqT4&#10;uUPxjyngx+WRpj84lO+IgpsAAFuP/NzLmgLgOgBDNMcziCYHwo0dmnOLTv8jGvUC9Lf3ZSK6g7Bl&#10;ulu7YQGgozV2FCm0E3CIA/EPZ4e/Pl5Wlz7fMtP0rd3bWupQe98/MKEqGG56xYHsT9WVNPew2LqT&#10;gLMciH/FZxnHywFCXywTj45nom7o30vSw0TTAtWNCSdvUpxSkBOAjyxqMccZRm4hQF/XHL3BsHHs&#10;WbVNf9acWzTa282ykZb9O4CP1BzdA6JqryZg7e1m2S5W7lYG1ejOduN870LXmYjdQMA0/cl8T3b4&#10;xjqvTnBMx2O1INwG/fsZXGkYU8jS7eZ+sKwXoH9vxmukjEkV1eZfNOe6pqAnAADQlbx6mI3SjAN3&#10;DG+UlhlHjz/f7NGcWxQ6k9E2YqrSHPumgnFGecT8X825260zGfsxMW6E3t8RZqZAsKaxS2Nm0ehM&#10;NEwm8ALo/Te3wJgSqGlq1Zi5Q7oS9SfZUF3Q/0hgaiDSdLvmzKKwdN60IRv7yp4ikNZ+Lwwszg3f&#10;cE6hHwle8I0lysPXr1+rjDMBZDRHH7Rls3W39Hf/b53J2MXaL/6MP9qWdWI+XPwBIBhuugmEagDa&#10;Nh0CICKeu6g9eqDGzKKwuDV2CIHboPfi38egc/Ph4g8A5ZGZT8A2TgGwSnP0TdLV9NNtypbFtV/8&#10;GfN2WWlUFvrFHyiCCQAAVFWZW7LDX58E5qTOXCIEMm2xK3RmFrpMe+xQxdDb6Y7wvM82Tq2su/Y9&#10;rbk7KRBuuptAQTB0/qKPMHLU0d5uFutBNttt6bxpQyyFFPQ2BtvE4PJgpHGhxsydFqg1XzaYjwOg&#10;c6LrJ8aC7hazWI7a1iKTiE0B07k6M4lozqvvGFU630byUlFMAAAgFFpoVUSaa0DQO9tnzO5K1ut+&#10;zl2QupJXD2MLHZpPYXtssH/zKfnahKki0tjNoHIAfdpCCYeOtOzrtOUVuI3ZstsAfE1npA18N1/7&#10;L5xV07xckXEy+hvEaEGEPXM+q11WLPttbfH+C52ZBJpZEW68rJgO+yqaCQAAEIGzw16fAqBTY2yJ&#10;zer+VMtPnXpPvGDYXDIHgLblawb+7O/LBvO9+VKwpvERBi4CoPEXny/vjDeU68srTOlkLKT5cZLF&#10;TD+ojDQ9qTFTu/Kw+S4s/i50Pg5gTJAVy/4VJZssrcdFM5CoiDRGdeXli6KaAAD9KwHZ4RvOJ0Dn&#10;F8D+JUZJXGNewUknYz8E6AJdecx4Ryn7+xOmXLdGV6aTgpGm+5lYZ38IIuL27hbTiXfdC0JXwjwA&#10;DJ2/VwyiukLZZBmoa/67InsCgA3aQhnXZ9piTndNzWtbV5QO1pVHwIO7rDQu0ZWXT4puAgAAodDN&#10;m21/rpwIr+vKZGByJhGL6MorJIvaoweCcavGyHUGjPEV1TNXaMx0XDDcfAMYOjse7pI17HtSqclO&#10;NB/Ka0tunVpqc24BNPbQZ8AMhBu17gNyWn/HOKqAvkdMfrYxf8m9pitnE+Qb7StKhOcHlWw+u1ie&#10;+X9SUU4AACB40awPOccTAGi7w2Tgl4tbY040iclbqdSVg5SFRdDXkjWniALlNearmvJc9co7xlUg&#10;PKArj8An+XvGTdeVVyh6B+1yA4i+qSuPGfOCkaZGXXluCkQaf8sEnUv3+/f25u7SmFcQtt6oJDRG&#10;vp2l3Jn5/ohyZxTtBADoX2JjprMB6Oq+NthSSHW3mIM15eU9//qht+h8jYYJPy0PNy7Tlec20zRt&#10;hd7zdK4uAbhmIL3G1dkanQDiyzRGvuK3C3uJNhhuuouh8eLFdG462RDWlpfnltw6tdTI4X5oulEh&#10;YIttY3KoetYHOvLyVVFPAIB/b+DSeWfwtaxh/VJjXt5KJ2MhMGp15TEjHahu0vsKoQfKw9evh0II&#10;gK47A58C7u+cO93JU+TyQqatfm9SNBf63vf/l62MYDG0wy3btPYygJ7TlUfMt2/dDV/0egePvFHr&#10;ihLRZZW1Tc/rystXRT8BAIBAuKkJGt8MICCSjsfcOvfeE7o3aBHh9bJBxg8LsV/2p6moavojAzr3&#10;hOxFWV9eNKxxSktLrZ/ZuB/AlzRF2iA6v1gOxBl/+W29tpWrAKClHwYDZRZZ9xX7imUm0TARwKW6&#10;8hjUUmh7SXbUgJgAEIFhGGHobL5BuKNYO7q1t5tlmjdo9diWUV5sbZWDkab7NW8KDKbj0YJeyv48&#10;o3y7zQLz8bryiBALhBt/rSsvH1TWXfseK5wLTR0oCTikmFcs0+3mfgyeB20rSvRc2aY1A+ZVygEx&#10;AQCAQJW5FoxzAPRqihymLCxaOm+a7tMIPTcyl7td53IamC4O1pp/1ZaXR7IjjJ+CoG2pkIhuSsdj&#10;R+jKyxeZeHQSmH+sMfLhl1cYRdlMKVjd9DgRrtGVR0AknWjQ9gpvvmhvN8tg2Quh72yFdQbb54y/&#10;/DZd14i8N2AmAAAQqGl6EeCf6soj0GGb+wbp3HXquc5k7GIQ6ds8xJwM1DT+SltengmFzD6bjHMA&#10;rNORx0AZCJ3F1Na1Kxk9iImS0Pfcf1XWMC4qpo5sn7R1cvOwrjwCtxbbxHJkLne7ztNICZhyVk3z&#10;cl15hWBATQAAoCLcfCs0HhzEwDmZRPRKXXle6ojXH0t6l7T/plRfUfzbfJ7KavNNYta5H2CfnGHd&#10;Xwz9AbqSVw+zmdLQ9zjJZqYLQlXm+5ry8pJpmjZnjQsAvKsjb+vEsqNYJpbab1QIrRWRpvu05RWI&#10;ATcBIAL7+7LVAN7Slcmg69Px6Ld15XmhKz5jNEEtAlCqI4+ALbCNUHn4+vU68vJdRU3zIga1aIz8&#10;jr9nnKkxz3XMIJtL26GxKxuAa4M1jY9ozMtbwUvM1axwHvS9xrxvTlm/KvSJZaYtdozmG5W/+HJG&#10;0d+ofJoBNwEAgAlTrltjA+dD31GvPiha0NFmjtWU56ruFnMwky9DhD11ZTLzjwO15su68gpBbvj6&#10;Kxmss8FRfWc8GtSY56pMsmEmgEqNkb8budL4uca8vBesbnpc62vMhNNK1o9r1pbnsu659XuyDW03&#10;KmBsZhhnF8NrpDtiQE4AAKAy0vSkzo02YIxStvVwV3zGaG2ZLkilJhtZZd3L4GM1xnYGaprv1JhX&#10;EEKhmzfbBiYB0LXqQYpofmey/kRNea7JJKJ1AOvscLjGhn1BsbZk/TyvrjSawfiNrjxm/CydjE7V&#10;leeWJfeaw3NZegDAXhpjfxSMmH/SmFdQBuwEAPj3Rhudy4n728roLqQ3A0rWH/xLIgQ0Rq7IwqjR&#10;mFdQJlU1/42BH+nKY6CMWHUtajHH6cp0WibRMJFBczRGMjNVVUZmvq0xs2D0d5+0zidA374HplsK&#10;aXUplTJLejdbHQB9Q1cmExYFapqKuvfGFxnQE4CtG23Oh6bGGwAAxlGb+wYtWGaaPm2ZDskkYj9n&#10;Zm0NNADkbODcUMT8l8bMghOMNLUBuFdj5JcMw3qkI27qvPNxRKYtdgyD7weg7Tkzg24plBP+nFJe&#10;c+0qG1wFfUdSKwLdWwirS8wgf08uAcJpGmP/kWOjTmNeQRrQEwCgf6MNiH8IjWe9M3Dmur2se1pa&#10;av26MnVLx6MxBhp0ZhLhmnw/h90tinqnQGfjKWAvotyDqXZzN42ZWnUl6k9iG0sBaOw8Ry/khiud&#10;xzAXrGCk+SEG3aAtkDCIWGXy+fXAVGqy0ZWMtug8ihxAlhRCA/1GBZAJAAAgEG5+mAjX68xk4JxR&#10;xuiufGvDyQxKx2M3g0jvyWmM3xRrY5YdUR6+fr3mxlMg0GF+y/pdut3cT1emLh2JhjNtVg8BGKEx&#10;dh0s+5xQyNR1VG7B+8B6PwbgaY2RXwbh0c622MkaM7VIpcwS/7px9zFI6yNFJq6vqG56VmdmodLV&#10;mKPgpVKTDX/PuCUAvqs3mZ5jf3Z88KJZH+rN3X6p1GTDv+6gFq3vz/ZbkVW5I4r95KwdkY7HakHQ&#10;+XogALyn2Phevhyp3JmInUPAPAA6V7yYmScFa5q1neFRLFLt5m5+y3oJwO4aY3uZ+bx8+ffubjEH&#10;5wxrEYDva47uqgg3BYrlTJKdJSsAW4VCC62syp0PYIXeZD4aWeNRr18RTCXML/l7xi124OLfC9iT&#10;5OL/6QI1Ta1g1n2wyO42WZ7ftTGDOuOxnxEwH3ov/gAwM18uRvkmVGW+r/O8gK1KiWhBZyJWrTFz&#10;h6Tazd1yPvsR6L/4v1FaZlwoF///kBWAT+hojR2lFH4HXe+Z/sdaZg578aXWmYwdR4z7AOynO5uJ&#10;aoPhRm2nBhaj9nazbKRl/05n29KtcgA3vLLSN9vttriptum7+tnXBsYE3dkEPPTySuPMYm71q0Mm&#10;Eb2SQTdpD2ZOZkdsnBoK3bxZe/YX6Eo2nMLM9zGge6/LelLGsRXV5l805xY0mQB8ikwiFmHoOwr3&#10;4wi4384aVwQvMVc7kf9xS+dNG7Kpb1AjgCugcVf2vzEnAzXNOlvgFq2ORP2+CuoFAE60Yn2alBFx&#10;68stHW84F8S/BLCrA/FvZmEcJRu0tk06Gb0PTOc6EP1XBbumPDLzCQey/0tqjjnUX2rNAjAF+lem&#10;mZhDFTXNizTnFjyZAHyGTCLaqnvzycesI8L1g/ybf3nGhTdu1B2+zDR9a/e0qtHf6GgP3fn96IW1&#10;hvpWVZW5xZn84pNpi57GNj0EJyZjQBZAPGsYTU71ye9IxE4wgNkMnOBEPoBNsI0TBloHyZ2xdN60&#10;IZt6Bz0NwqEOxDOA+QZzg1OH5KRSkw3/+oN/CGYTehv8/Bsx3VBR03i1E9mFTiYAnyGVMkv8PVY3&#10;tG8K/H8+ZFCClWqtrDbf3NmwrviM0RaMKiJcCod+mbZanjWM44v9QBYnZBLROgbd5dgAjM2s+H62&#10;6M7K2qadPqa4vd0sG2HZExX4Cgcv/ACQY5sDwdrmBxwcoyh1t5j7ZJX1lM5W3p/Qx4z7mXG7js8U&#10;0N/Vr7c3dxGYpgI4UEfmpyFg4csrjXPkcdKnkwnA5+g/yax0GQDn35NlfglQ3VD2U9lc9tlQ3ewv&#10;PF62vd0sG2FnjyRWxzPoTAKfAGfuLj/uA8vgEyZVNf/N4XGKViYR+7nuHgyfYTkYXSB+XJHvufKw&#10;+YUnyzGDutrNg5nt48D26QCNBzDM4TqZgcjWBkpiB2TaY4eyhScAjHR4qNcAyihYD5WV9L64PSuY&#10;i9qjB/py6kQmLgfjuyAMcrJQBpaVbVr7/fGX36btVdxiIxOAL9B5pzmK/NaTAA5wc9z+tp/0FoPf&#10;B7gXROvAGExA6dYNMvsC2BPOX/A/biNgnxqIzHzOxTGLUmciFifA7f0TawB+G6AVBGyxgXUgNhTT&#10;UCYMJ2BfMPZjoMzNoohQXxFuutbNMYtRZ1vsZGXjIRf//3IMvEGE5WC8BdB6gr0OABjkBzAM4N0B&#10;NQbgcXBm/8tneSVr9Z28LTdSA5lMALZBR5s51rCtJx3YmVpIsiAqD4Qbf+11IcVga9+JFICC6cfu&#10;BGLcVVHTdInXdRSLrmT0LJupE+7eGOSbFTYbx1fWmCu9LiTfSR+AbVBZbb7J/a879Xhdi0dsBtXI&#10;xV+fUGih5bOMC0D0lNe1eIaRevkdQ+dZFANeebh5MTNf4XUdniGsVsSny8V/28gKwHZIx2NHgLAU&#10;wJe9rsVFFjHVVNQ0tntdSDFaOm/akI19g7oJOMXrWtzFC1Zbqy+oq2vNel1JMepMxi4mxh0YQN/x&#10;BLxvwzh9IB/vu71kBWA7BGqaXlTA6QD+6XUtLrEAqpKLv3POuPDGjX7LmADgt17X4hZinj9ype98&#10;ufg7JxhuuouJ6qDxkLM894+cwSfJxX/7DJjZoU6d8ejBRPQggDFe1+Kg9QwOBSPND3ldyECQSl05&#10;yN8z9B4AlV7X4iyaVRFurJd2rO7oTMTOUUC72xs7XfaKzcYEWfbffjIB2EGdc6d/mbK+NIBveV2L&#10;A961lTGxstp8yetCBhJmUCbRcA2Ir/G6FgfkwHx5oKb5Tq8LGWg64vXHKqW6wBjldS0OeKS0zJg0&#10;/nxzoO7P2inyCGAHBS+a9WF2+IYzmLiolscZ9IQi4yi5+LuPCByoaTRBqAKwyet6NHoPzKfLxd8b&#10;lTUzn1FsnABwMXVYZAbNHrnSGC8X/x0nKwAapBMNFwB8J4AhXteyE5gIt63KrZomz2a9t6jFHGcY&#10;uYUAfd3rWnYGA8vYsn5QWXfte17XMtAtuXVqad+Qkdcz43Kva9lJHxLzhRU1zUu8LqTQyQRAk0Ut&#10;5jifYSUcbpfqlL8zc22wpvlRrwsR/+HwASlO2whC9JUVxq3ShjW/pJMNlcR8e4H2NelSZEzZlq6W&#10;4ovJBEAj0zTVYXvmLiGiawEM97qebWCB6BZfTjVMrDOLacm5qGRa649npeIAvuZ1LdvoYYP5YqcO&#10;kBE774E7frZLtsR/I4AqFMB1oP8VP7o8GGlc6HUtxSTv/+MLUXeL+ZWsYU8j8I8AlHpdz6di/EbB&#10;uKq8xnzV61LEF2tpqfWPUqOrQDAB7O51PZ/hNQZdEwg3LpJd/oUhnag/GqRmgXGq17V8ho0Muj1n&#10;9c6Str76yQTAQR1t5lhl5xoAOgf5MRFgAA/ZbDdW1sx8xutixPZLzTGH+kpyVxDRVACjva4HABj4&#10;M4Fmv7JSzZfl/sKUTjZ8H8wxAMd5XctWPQxKIquuC15irva6mGIlEwAXdMVnjLbJqAFwCYA9PChh&#10;PYC5bBu3BWvNv3owvtBsya1TS3sH7xIC8VQwjvKgBBvAg6T41vKq5t/KHX9x6ErWH2nZaioRzoY3&#10;Ny1/BfHtCn13l4evX+/B+AOKTABcZJqmOmzv7PFgYwKBJwHY38HhNoHwKAEL+7YYnaFLzQ0OjiU8&#10;tDgeHWMRziLQZAaOh3O/1xYBzzB4oSLfQtmIVby6W8zBlmF/h2FPBigAYKiDwy0nQrcNe2GgeuaT&#10;Mpl0j0wAPMIM6o7HvmYrHGcTH09Mx6D/yOGSHYizAaxgwvMEPEmEp1dlV70kr/MNPF1Jcw+2c8fb&#10;pI4n8LEAvg5g2A7G/ROMl4nwFGx6qmSwelreuR54UqkrB5X2DD7KYnU8EY5nxjeJsOeOZBGwhcGv&#10;A+ppMD9lG8ZTldXmm7prFttGJgB5xDRNdcTu2Cvrt8bApv0UeAjAwxg0dOv52lCw1zCwhUAbbfBK&#10;2L43cyPxVihk9nldv8hPqbbpu/ptNYbYGMPgESCM7G8NS4MBgMAbCNjCjB5S9AFbannpYLwpF3vx&#10;WdrbzbJdGGMt2x5DhD0IPIRtlIFoJAAQoY/Y3rj1M7XRhv2mAf+bsmokhBBCCCGEEEIIIYQQQggh&#10;hBBCCCGEEEIIIYQQQgghhBBCCCGEEEIIIYQQQgghhBBCCCGEEEIIIYQQQgghhBBCCCGEEEIIIYQQ&#10;QgghhBBCCCGEEEIIIYQQQgghhBBCCCGEEEIIIYQQQgghhBBCCCGEEEIIIYR1bbGYAAAgAElEQVQQ&#10;QgghhBBCCCGEEEIIIYQQQgghhBBCCCGEEEIIIYQQQgghhBBCFDxye8BUarLh2zDuRLJxGjP2UYRB&#10;NrBOEfXajA0g+0NlYzmDlmfJWB6KmP9yu0aR39rbzbJhfdjPp3JjmWgsEfZkG2VQGEyM4QAMBm8C&#10;US8zrQF4E4GWM1nL/T4sn3DhzHeJwF7/HCJ/pFKTDf/GQ/ZWtj3GBsYC2JeZBxFhOJgHEagMzH2s&#10;aCMYGwi0GbBXMGG5pbDcHuJ7OxQy+7z+OUR+SbebI23GWMX2GIY99v/Yu/PAqKrzfeDPe+5MAshq&#10;K6jggrZ1q1rXKm7F1qqoZCaRuKPJTEjdS7/WLTPpMRNA6lZRscnMJEWpy2hmElCsKy51X9G2WtsC&#10;CrYuVVaBZObe9/dHsPVXtwDnzp2ZvJ+/zXNeyXLPnHvOe8DqW4ow2GEuV8Awh7GeCO8qOA93D337&#10;6erqe+x81pfXCUBna+OxrPh6AHv29WuY8R4UngXwLDvOM2+8539Ba+24V6UoNPPikbE5UkcCOJSY&#10;x4GwFwC1BZFrwHgeip4lx3luYPmGJ46dfO2nhsoVRSCV0Fv7kTuSWI1jwqEEPpCBAVsQmQOwCMCz&#10;YDzvwHq8qk4vN1SuKAJaa7XfDtn9HabDABwK0DgAO/T16xn4M5imVtY1Pexelf+/vE0AOhPRSxiY&#10;iS37ww0C3ndAXUROevgy32Pjtc4ZKlEUkHtb9O5K5aqIqArAfq4OxlgPwkMMypT19Mw78byrV7g6&#10;nvBEqu2Kbfy2LwhCFYDxAPwuDscAvcjMGcfHHSfXNP/NxbGER7TWap8d7SPIpioGVxJh9BZGOgS+&#10;JBBuvsFIgd8gLxOAdLLxDGK+3YXxljPzb5HzxSvP1R8azhZ5tlBr34oxThDABQQ+0qMy1jFwBznW&#10;LcEp+jWPahAGdbY2jINSFzJQBXcf+l+FQVhIoJt7hrw5L9/LvMK8+2ZfPiLr99WC6Dz0vjIyiRk4&#10;vTIcu8tw7he4PgG4b/blI7Jl/r8D2NrFYbpBmOM4VkyW3YpPKqXL/KvtKQAuAzDG63o+53EmJ1oZ&#10;mvZHrwsRm64j0XiCAl8F4ACva/mcd8CYPvw9q01WL4tPV/zKUQ58DSAOARjk4lAfZ+2eXavrZ65y&#10;cQz3JwCZRPRS9C79u4+xngm35GDNkM2DhY8ZlGlrPJ2YYwDGel3PVyHgfmLryoo6/brXtYhvlk5G&#10;DwXT1R6uIvXF3xhoDIZid8uG1MLXlbx0iIMBvwTzVACD8zEmAb8MhGPXujyGuzoT0T8ycJjb4/yP&#10;Dxj4eT6WUMTm6UpGdnOY4gCO8LqWPsoR0w2Wo/RJ9Xqd18WIL8q06+Fs29cQEIIHJ5w206OwuT5Y&#10;3/wPrwsRX64rGZnoMN2C/K9OPhUMx1ydxOZjBeBDANu4Pc6XIeB+27brquqn/8uL8cUXpVKTLN+q&#10;3S5XRJEt3HXtlcVgDgXrmh/3uhDxX5lEJADQbADbeV3LJmOsZ8W/en2Z7zo54VQ4Um1XbFPm+G5h&#10;YJInBRA+DIZio9wdwmWZRHQDgHK3x/kaH5DiMwO1zY94WIMA0NFy5XbKsu4A8COva9lCNohj2SF/&#10;bZYNXd5KpXSZf5VzLYgv9LqWLUZ4MEu5s6prZ3zkdSn9XWc8eoQD3GlgV/9mI2BDIBwb6OYYW3Qk&#10;r48+yMMYX2cUO/RgJt6omYtmWbDkdCUbxyvLehXF//AHAAtM2r9m94fmt+hve11Mf9WRaNjJv8b+&#10;Y0k8/AGAcazf8b3WkYjm+5Wp2IgZlElEL2XCY14+/AGAgffdHsP9CQDjOdfH+GYKxL/qTEbvSaWm&#10;ujqjEl+UTkRrHeYHAbi6nJV3jKNzlv18Oh7Zw+tS+ptMouFgC+o5MA7yuhbDtlfAo5l49EyvC+lv&#10;UildlklEf4feTes+j8sBiJ91ewj3JwDEd7o+Rt9V+VcPflQ+teUHM6gzGZ1BQBLenL/Oh12I6OlM&#10;PPIjrwvpLzqTjUFALWRgW69rcUk5CLdl4pGo14X0F6mE3tq32nmYCJO9ruUzCij+PgAbHwLPAvih&#10;22P1Hf8pa/mOqa7Rri+x9Fdaa7XPGLuFgLDXteQFYz0UVQVDTQ94XUopSycazyZwEoDldS15cn0g&#10;FLtEjgq6p/dsv/UwCHt7Xct/ED0TqG063O3vu+srAERgWNapAApoYwt932/bT3TEdSE1nSkZqdQk&#10;a98xubZ+8/AHAMJAMHdmko1VXpdSqtLJxjoCt6H/PPwB4BedbdHfaq3zsV+r30m1621tsh4tqIc/&#10;8LFD6qx8TPry8kMVrNFLmfkoAH/Px3h99D1L2Q/L6wCzmEG+Vbu3AXS217V4oAzMd6YTkeO8LqTU&#10;ZJLRc4i5BXn6m1VQGFP2HW1f53UZpab3bgj7CQL28rqWz3nbtq3Dq2r14nwMlrdfpsq65jd9trUv&#10;ERoAvJOvcb8OM3a3LWf+/BbtZkvHfiWTbJxRSO/RPOAn0D0drdFS25zmmc54ZAIYcRRPcx/zCD/f&#10;2FVVGPDgbZds5Xf89wH4nte1bLSUGVdkh679wcn1+q18DerZL1RXMrKb7agdQRgO8BDq7au8A8A7&#10;AbQPgN3zVR8B9w9bbgWkN/eWScejFxHhxjwO+QGAVwD8gwlLyMFaKKxkJiZgAMEZxIRtwbQzgN0I&#10;2C+PzYc+si0+TG6B2zKZRMPBgHoMwFZ5GnIdQK8A/DaAJWB8yIo+BaMHYIsYQ4l4BEPtBPCuAA4C&#10;MCJPtTFAZwfDTbfnabyS1NIyxT/KGjWPgXyt1DGAtwl4HUxLmfhd7v05W6OUs8LJ+d6tnKLfzlMt&#10;/5+CnVGnWi4b5rf84wEEAKoAMNzlIdsCoVhYNttsnkwyWg3GnXB3VSkHYCET0j6HH5xY17xkU764&#10;pWWK/9tqmwMUWRMBroL7s/8lWcsaJ5tNN8+97ZHvWjY9DZc7iRLhLWbc6ziYt/U/rVc35YMAM6ij&#10;Ve+mfPYEYgoCfBjc/buaJYdOCkxpetDFMUpW76b0yByAznJ5qFUA5hNRuofVE4V6N03BTgA+b36L&#10;HpT1OWcQ888B7OnWOASaFgg3RdzKL1VdycbxDvMDcK/j4ycAtZCybw3UTltmIpAZNK+t8Ue2wxcS&#10;IQDXfhf4tfIBvqMmnKlXu5NfmlLtelu/bT8N81etfsYB0MkKsyprY0+YCr23Re9uKec8l2+LW6vI&#10;GV8RmvaSS/klK5OIzgTg5quUNwl848CyDXOPnXztpy6OY0RRTAA+k0pNsspW7THZAcdc69LEdHqw&#10;rqmQehcUtExLZFdY9CJcWAYlYAMDs/w92atPPO/qFabzP5OJRw+Awq/BONqlIboCoVhQVpf6ZuP1&#10;0I8DONSVARiPOJZ1WVWtfsWVfABdSb29A/tXYIThwqoYM97L+awDZXWp7zLJxhCYE25kM+M9EBpz&#10;Q9+aU0ztwYtqAvCZVMtlw3xW+UwCT4H5/4dPycKhgZrYG4ZzS878Fj0oa+Wepd49G0YR8HTOtsL5&#10;3BCz8Yz59QC2diE+GgzHml3ILTmZRONsgM91IfoTgH6ez3fo6WT0UGIk4MLKJYOeHLFc/Vj2Ln2z&#10;jtboQZbCky7sAWIGtQ4YoC4txlW+opwAfCbdGjmRFM2B+T/Yf4dlHRSs0SsN55aUTCLyOxeO+zGD&#10;fp0b+maDFzPpjrgeY5F9lwtXWDvEfFKgrnmB4dySkolHzwTB/AOa8KLDzqSq8LS8n0Bqb9cDRjj2&#10;TGZcZDyc8ZtgXWyq8dwSkp5zxbco63sJwM6Go1cRUU0g1JQxnJs3RT0BAICONr2Lcuw/APiu4ej5&#10;i5ZbAbme88tlEpGLAfqN4di1DJ5UGW7+g+HcTdLSMsU/0hr1WwC1hqM/sZgP3NTNi/1FVyK6n8N4&#10;GgSz93UQWj/MfXBBfX1r1mjuJtq4BP1bGO4zz8BpleGY621ji9FCrX0rxtgPETDecPRfYFknBGv0&#10;UsO5eVX0EwAASN+qR5Lf/gOA/YwGMzcG65pjRjNLQGdrwzhWaiGAMoOxK5hwQmUo5voFGH2xsYX1&#10;1TC8YYjBr/tt36En1et1JnOL3X2zLx+RLfO/BMOb/hg0szLcdLnJzC3RmWg8iZnvNjrJYaxXhMMq&#10;wrFXjWWWiHSi8XoCG14hoZd8tjr+pHr9b7O5+VcSXbUqz9UfZu2e8QCeMhpMpNPxiFsbw4pS+lY9&#10;kpW6FwYf/sx4j5R1eKE8/IHeFtbBcOwyZlwBmNu8R6B9cio3y1ReKWAG5cr8t8Psw5/BfEkhPfwB&#10;IBBumg/wBADm3hcTBjrAnalb9GBjmSUgk2ysMv7wZzyS7VbjS+HhD5TIBAAAqutnrsoOXXssgIcN&#10;xioimpu+VY80mFm0mEHkt38HYDuDsYvJZx0eqNV/MZhpTGVd7Gownw+DkwAQhdKJ6KnG8opcZ1v0&#10;YgZOMBjJBEwJ1jUXZPvcYF3z446yxgMwucdoN3+5fZPBvKLWkWjYCcxxw7Gd5etXnlh9vl5rONcz&#10;JTMBAIDq6hvW+2wrQKDnDMZup/z2HObSeF2yJToTkV8AON5g5L8V8YRCf48WrGu+FcRXmcwkIJ5u&#10;1YXShtQzne3RvYkxw2QmAZcGwjFXjnuZUlWrX1FwKgjYYDD2nEw8eqbBvKK0UGufIusOGDyazKAn&#10;V1rWaRMuuqnbVGYhKKkJAACcVK/X9ajsRADGWrAycFxXMvp/pvKKUSYePQBE040FMtYzYWJFqPmv&#10;xjJdFAw1X0VEtxiMHEzK+X0qpU3uoygqD952yVZwkDJ7NItuDYRj15rLc09FeNqTRHwKAHOnXQi3&#10;diUjuxnLK0KrdrBjYB5nMPIvZT09gZoabXKyVhBKbgIAANW1Mz6CzceD8KGpTAamp5NRdxqTFLjU&#10;LXowCL+Huff+NohPL6R3/n3RM+TNi5lh8MgPH+hbbU8zl1dcPu0eOJsZu5vKI+CeRcvVBaby8qEi&#10;1DyPwOcbjBzsMP1+wawL3erKWdC6ko3jmfFLg5H/9NnW8W42IvNSSU4AACBY3/wPh1EJoMdQpJ8Y&#10;c1Mtlw0zlFc0yspyvwVg7FMFgc8Phps7TeXlS3X1Pbbfsc4EYGy3NQH/l0k2mnytUhQy8eiZJm+N&#10;JODpFZY1uRiP7QbCzS0MmFy1OKB74PCrDeYVhVS73tZhvhOAZShyDVk47qR6/a6hvIJTshMAAKgK&#10;x54mwOQu0F3KrDLTG0sKWjoRrWWiM4wFEloD4eYWY3l5dlK9XufACQIwtQuYwDynK6m3N5RX8LoS&#10;+jsgGHudQsD7RFZ1MS/Rvr7cuowAc/0vCBen440VxvIKnNZa+W37NgCjDEUyCOFS7whb0hMAAAiE&#10;Y7MBtJnKY2BSOtlYZyqvkKVb9fcIMNns59XskLU/N5jniarwtHdI8Wkw9+52G8ex70ilJpn65FKw&#10;Fsy6sNzh3N0AhhqKzIJRXRHS/zSU5wmttdMD6wwAiw1FEhG3z2/ROxrKK2j7js41ADjGYOQ1wVAs&#10;ZTCvIJX8BAAAVlrW+QBeNpWnmGelk9F9TeUVovZ2PYCUnQIwxFDkx7CsyurqG9YbyvNUoLb5EWb+&#10;lbFAwlH+1btfYSyvQHUPGn4tiPY3lcfMUwN1MbP9PzxSHdafMKESgKkmUSNylj231CeWXYmGI0HU&#10;aCqPgYXDl1sNpvIKWb+YANTU6A0W8yQARu5kZmAAGL+f36Lduu7Tc8Ns5zcATE1ybGauLvTjfpsq&#10;GG6ezsA8g5G/SicbDjeYV1AyiUgAgMENb3x7ZV2zyZMZnqsMxRYx6DyDkUf4V+0RNZhXUOa36G/b&#10;rO6AufbKy3Iqd0p/uWCpX0wAAGBiXfMSZqqFoYYuBOyV9eVuNpFVaDoT0dMJXG8qj4Gmyrrmx0zl&#10;FQoicFlP9hwApi6Y8RGrO1JtV2xjKK9gdLTpXQBqg7n243/x2b6fGcoqKJXhpjlgThoLJI5kEo0/&#10;NpZXIFKpSVbOZ881eDV8zgFOq66d8ZGhvILXbyYAAFBZ19QFJmMPbWKqycQjblxb6pmuuN6HgVZT&#10;eQx6Mjf0rZI96tZ7PMipBmDqopkdfI7v7oVaG70wxkup1NSBys7dA0ONWQjYwITTS/k+hZU+3wUA&#10;FhmKswBOzYtHxhrKKwi+Vbs3gXGsqTxm1lXh2NOm8opBv5oAAED5+hW/BPMrxgKJbuyMR48wlueh&#10;+2ZfPsIhOw1gK0ORn/htdZYX1/rmUzA87QUiaFN5BIxfNdox13TJY/7Vg2ebfe+PiytDMVMPx4JU&#10;U6M3WA7OgLn9AFvbhHQqNdXsTYse6UpGJhLB3J4ZxhO5YX/td0cn+90EYMJFN3Ur8p0Cc5dx+EFI&#10;FfsxLq21ypb55wLY1VAkK+KaUj5D+3mvLbOuhsF7KJj4kkwyWm0qzyvpePQiAOeYyiPgnmBdzNgK&#10;VSGbOCX2ZxBdZC6RfuBfvVXRHsH9TLpVf89hug3mXid9pJR1eql/UPky/W4CAAAVYf13sLnNSAxs&#10;67B9VzG3df3BGKcJwARjgYwbK0LNJjfIFTSttZO1rMkAPjAUSWAk5rVG9zKUl3fptuhRREYb3Czu&#10;sXv6xRHczwRDTUli/r25RDqrMxExtr8n3zLtejgpOwPAVEM2BtHZxX6MdHP1ywkAAATrYnMBnmMw&#10;8oiy1fYcrXXR/Zumk411DDZ57OXl8vUrC+oa1nyortHvK6LTAJjqRjckR3iws61hB0N5edPZpvck&#10;BxkAfkORWYedM6rrZ64ylFc0enp8PwNg7M4MBt1SjE2CUildhpx9D4A9TWUycF0w1PSAqbxiU3QP&#10;K5MGlW04nwhvmcpj4NQfjHaK6j1SujVyIjHPNhi5VhGfUWq3ZvVVRahpIYOuMZVHhNHs0IJMux5u&#10;KtNtXUm9PTv2AzB4GxuBL6uqm2byls+iUX2+XqvYqjZ4c6BFxHcU090mzCD/ajsJwk/MpdJLuaH9&#10;47z/V+nXE4BjJ1/7KRSqwTDWnIaJf5lJRoui210m0XAwKboL5s7QAoxzi+WGP7eMWK4iAAxedETf&#10;Z9tOF8MFLwvm6qEO2wsAmOxAt6Ai1GyyI2XRqajTrzPY5KraIGLMK5YrqTsT0esBmLzqeC076ozq&#10;am3qrpii1K8nAAAQqIm9AcWXGQ1lXFfo93J3tOn9AbUA5nb8A8Dvel+t9G/jtc5ZzGcAWGkqk4Dx&#10;3VsNay/k44EL5uqh3Ruc+2GugRQALGd/bjKRmf4dxSwQap5luPHUt0nZ93fE9RiDmcalE9FGEIx+&#10;qCKmcOUU/bbJzGLU7ycAABCobb4ZQJfBSAXCnHQ8YvKaT2PSbdGjlGMvBPAtU5lEeGtQ2fqiuorV&#10;TRPrmpeAYHazFdNpK8fY97S36wFGcw1ItV2xTfcG+zGATXYyzBHj9MqzZ3xsMLNoEYFzsGoALDMY&#10;+x1F9h8LcSWAGZRJRK8j4CqjuUAiUNd0t8nMYiUTAPT+Yvl7sjUA/mEwVhHRzelEY0HtCUi3Rk4k&#10;Gw/A3GUsALBW2Tj52MnXfmows+gFQ7EUmG4yHBsYnrP/sGCuNvn92yJdSb2937EeA3CA0WDmy0ul&#10;z78p1WH9CSlMAmByj81OZNlPdSWi+xnM3CKp1CQrk4y2AviF4ehFftu62HBm0ZIJwEYnnnf1CiZU&#10;wVzjDQC9m5cyiehNhbB0m05Ea0lRBgSTzUAYhNDEKbE/G8wsGR867/8fAWa7ixGO6u62H0nfqkca&#10;zd0M6YT+vsP2swB932gwIxUIN19vNLNEBGpjzxPY7EOMMdIBFnYlG8cbzd0MqVv0YN+q3e8hIGw4&#10;+mNYVqCUO0huKpkAfE5lKLaIiaa4EH3BytH2Ix0tV27nQvY3SqWmDszEIwkCkjC54Q+fHaMp/Wsz&#10;N1d9fWvWtu1JAP5lNJhxEHz2K15eHpRONJ5NsJ+H2Q1/APhP2R4rJO/9v1og3NwCg9ecbzTMYX4o&#10;k4heymysyc4m6WzTe/rL7ReIEDQcbYP49FK7kGxLefJNLnSdyeiNzDDYges/PiLg54Fw7A4Xsr9U&#10;OtlwOLFKAjD+jo+BhSOWWz/tLzdnbYmN34fHYO5c/GdyRLh2hbKuqqnRpo6Jfa1Uu97Wb9s3A6hy&#10;IX6lbfHBJ9c0/82F7JLS3q4HDLftP8L0q5dejzrKmlJVqxe7kP0FqdQky7dmt1+QQ1cZXqHciK8M&#10;hptnmM8tbjIB+BItLVP8I61RjwJwq8f/Q3Csy4JT9Gsu5WN+i94xZ9lXAZgMd1Z6lnHWOrDyXP2h&#10;C9klKR2PXkSEG12K/xuIrgjUNqXd+uTc3q4HDM/lzgdRAwye8f8ch0CBQLhpvgvZJakj0bCTgnoJ&#10;wLddiF8HpmuU2nBdRejXa1zIBwCk443HEPFMAK7sQWBGJhiOVcmK0hfJBOArpG/VI8lvPw3gOy4N&#10;4QDIKDizKsLTnjQV2tmm93Qc5yIFPpsBt3aLr2LCUaV+IYsbMsloCxhuvGbaiF4i8A09Q617TZ1x&#10;vm/25SN6yn1hYroQgGtdCZnwf5WhmLz330RdiYYjGepBF3/fPwLxLU7Oaa2qn27kVZbWWu0z2jmJ&#10;iH8O4EcmMr8U4cXsBuvo6vP1WtfGKGIyAfgamZbIrrDoaQCjXB7qTQKloXj+B9kPXqmvb+3z1bJa&#10;a7X/9vYetsIJBAoy+Idw9/varYiOrwg1LXRxjJKVSk2y/Kt37wDgbitWwocAOgHqVNjwx039BNfR&#10;cuV2Slk/Ru+72OMADHKlzo2I6ZpAXdOlbo5RytLxSCURpQBYLg6TBfAwE3X6c+rBTb3oa36LHpRV&#10;uUOUogpmBOHiZHKjv2VV7rDq2hkfuTxO0ZIJwDfoaNP7K8d+HMCQvAzIWA9Fr4L5bRAvhUP/AtF6&#10;BjYQwwfwEAa2JoWxcLALCAfB3MUY38Rh0KmV4aZ78jReSUqlpg4sWz34YQYOy9OQNsBvEuhPICx1&#10;HF4OovUA9U4KCMPh8EACxoIwFsAPAOyUp9oA8O2BUPPZskS7ZTLxyLkgMtnW+5v8i4BXmGkx4LwD&#10;0BoCrXIIDoBBIB5IjNEAdgbzniDaB4Y3IX9dbRbzYRPrmpfkabyiJBOAPuhKNo53mB8AUPCtWF1F&#10;mBoMxfp1S1ZTUi2XDfNZ/icJtI/XtXjs0exQa0J/b8lqSibZ2ATmqNd1eGy1An5UEY696nUhhU4m&#10;AH2UiTeeBuK56LdHJ2lGMNx0pddVlJKNGzWfBlDQrVjdQy8MKlt3tDSQMocZ1JmIxEEU8roWj8gr&#10;yk3QTx9mmy5Y13QnE00G0O+OvBHTNfLwN++kev0uO9aPASz3upb8o5eyUMfLw98sInB22F/rAfzO&#10;61o8sA7EE+Xh33eyArCJOuONpzDx7TB/nrsgMWhmZbjJ5C1k4n9sPMr1KIBdva4lT54qH2CdOOFM&#10;vdrrQkoVM6gzGZ0FoL/cz/EpQBXBcNOjXhdSTGQFYBMF6pruVsQnAyj1Ty42My6Wh7/7qsLT3iHl&#10;jAfjDa9rcRszMj7bOk4e/u4iAgdCsYuI6Rqva3EbAe87DsbLw3/TyQRgM1SEmucptsbB7K1cheRT&#10;ZqqqrIvN8rqQ/iJQO21ZtscaB8J9XtfiFiLMev0962TpxZ4fROBAXdOlIAqj9whfyWHgz2xZh1ZN&#10;ib3odS3FSF4BbIGOuB6jyOkA+GCvazFosaOsSVW1+hWvC+mPFmrtWznGuRamL3vxEmM9ES4KhGMJ&#10;r0vprzZ227sD7nQM9Epn1u45p7p+5iqvCylWMgHYQgu19q0c7URAHEXxr6h0+XuyNSeed/UKrwvp&#10;79Lxxgoiboc7LXfz6a9MOEW6Rnpv4weWOwH27AIpQ3IEjlSEmn8tvSO2jEwADEm3Rk4kRS0Atve6&#10;ls2wCoxLg3WxVq8LEf81Lx4Za4PaQTjK61o2gwNQS7ZbXSptWAvHQq19q8bYUQYuB1DmdT2bisGv&#10;E1NtsC72ste1lAKZABiUarlsWJmvrIkZF6BIVgMIuB/KOTdQO61U9zMUNWZQV1v0LGZcD+BbXtfT&#10;R39XRFPkOFbhSif09wl2K4BDva6lLwjYwEwzs8PUdGkaZY5MAFzQ2Rb9oeNgBgHjva7lqzD4dcW4&#10;IlDXvMDrWsQ323gFbxRAHQr3COq/CTy9bN2q2RMuuqnb62LE19Naq33G2OcQ8CsAO3pdz1dwiPlO&#10;2/I15utq4v5EJgAuyiQjPwVTE4Afel3L5/yViWKvL1N3aq0dr4sRm2bjBVUawKnIX1/1b7KCgJvK&#10;BljXyfG+4tPergeMsHPnAnQpA9t6Xc9GDgP3gdAo+0fcIxOAPMjEowdAYQocnAXCQA9KcMB4jIhm&#10;VYSa7pONM8Uv1a63LbNzZzPoAnjXSvhtgGcPKtuQkI5+xS+V0mW+1U4FMU8B4ScelbEahLvY4d9U&#10;1jW/6VEN/YZMAPJofov+tm3ZAQaCAH4Mdy8XcgB6huCkbXC6KjztHRfHEh5ZMOvC8g0Dhh0DC5XE&#10;NBHu7xP4G4PS7HCHnL0uXZ3t0b05R1VMTjAPF1atBvH95CBtOb4F0icif2QC4JEFc/XQng3OUQ7z&#10;IUQYB+BAAIO3IDILwmtgegbEz2SV9WR1jX7fULmiCKRSkyzfmu8dCtChxDSOgEMMLOn+jRnPKuJn&#10;oHxPBWr1X4wUK4pGpiWyKyl1JMg5lIFDAdoTW7bJeQWAZwE8q4ie9n+64hnZM+INmQAUCK212ns0&#10;trdgj4XCWAaPZVYDAQwnOAMINIh7H/JrAVpDjA2As8xhtZgcZ/GH+PDd+vrWkuz2JTZfes4V37Jy&#10;aqzN1lgCj2XQ1gTeioEBChgGAExYQcAGh2k9Eb+vwItZ0ZKB1vrFsrQv/ld7ux4wpAc7Wz5nLDGP&#10;dRijiTAAhMEADyEmHwOfEmODQ7SKwGuZaAnAiy3HXlxRN/0Dr/8fhBBCCCGEEEIIIYQQQgghhBBC&#10;CCGEEEIIIYQQQgghhBBCCCGEEEIIIYQQQgghhBBCCCGEEEIIIYQQQj1XMf4AACAASURBVAghhBBC&#10;CCGEEEIIIYQQQgghhBBCCCGEEEIIIYQQQgghhBBCCCGEEEIIIYQQQgghhBBCCCGEEEIIIYQQQggh&#10;hBBCCCGEEEIIIYQQQgghhBBCCCGEEEIIIYQQQgghhBBCCLHZyItBM+16Z3acYxTzGAdUDvA6Be5m&#10;phVQWOnYWELlucWVZ8/42Iv6ROFLpaYOHLBy8C6Ool2YeTtWGEzM5Qw1DAAInCXwWoexVilaQ+ws&#10;ZYUlr73rf09r7Xhdvyg8C7X2fbIjdrSQ28VxaEcwBivigQw1jAGliBnMK5moG6A1zM57FmGJ/9NV&#10;SydcdFO31/WLwpRK6K3LKbuLA7ULHAwn4hG9zz0apMCv28A79lDrxepq3ZPv2vI6AeiK630csq8B&#10;8NM+fslqAt5wgGcJ/LRi59mKuukfuFmjKDyp1NSB5asHHWSzGkeEcczYnwijNzOuB+C3GfScYnrG&#10;gfNcZV3zm0YLFgUvlZpk+dbs/n1yeBwIhwJ0CICxAHybEccAlgF4kQnPKNt5rme4/yUv/qALb81v&#10;0d92fLlxNqtxBB4HYG8Aw/vwpavAaPc51rST6vW/XS7zP/I2AUgnoqcqoJ2BAVsQwwR63iEnzeTr&#10;qKrVi40VKArKgrl6aPd65wQQVwE4HsAgF4dbCiDtAOk3llvPygpBaVqotW/VjrkfOY46mcABAKNc&#10;HG41iO8nB+mB5RseOHbytZ+6OJbw0PwWvWPOZ1cS42QGDgWgtiDuX6QQDNTGnjdV39fJywQgHW88&#10;hogXYPNm11/nKQbdNGK5yozXOmc4W3igo03vrxz7QgJO3cLJ4uZaysSzc+xLVof1Jx6MLwybP6dh&#10;tJ21zmXiOjBGelDCp8S4XTFunjgl9mcPxheGpVKTrLI1e0xk8AVgjIfZZ+lqy8G4fPysuD4BSKWm&#10;DvStGvy3LViy7YvlBL5+heW7taZGb3BxHOGSdCJynAJFGDjM61o2WkeM22xY06rq9HKvixGbrrNN&#10;78lOrhGgSgB+r+tB76uCx4hxVaAu9pTXxYhNl0rpMt8q+2dEmApgZ7fGYfDruaF/3b+6+h7brTGA&#10;PEwAOhPR8xi4xe1xNnqXmHTPsDdvc/sfTpiRSTQczFBXEzDe61q+FGM9E26BP3e1bEotDh1xPUYh&#10;p0F0DgDL63q+wgImXFkZii3yuhDxzbTWat/R9ukgxODig//zGDitMhy7y80xXJ8AZBLRRwD82O1x&#10;/sfLcKxwcIp+Lc/jij66b/blI7Jl/msB1MCj0yib6GMi/CIQit3mdSHiyy3U2rdqjP1zBq6Cu3tG&#10;THGIcHPPBquh+ny91utixJfrbI/uzTYlAD44n+MyI1NZF6t0c4x8rAD8i4Ft3R7nS2QBurZ83Yqr&#10;5IhOYemMR04G0U0e/VxsqYdgWfXBGr3U60LEf6WT0X2JkQRwgNe1bIZ3GPyzynDzH7wuRPzXglkX&#10;lncPGh4BcBm8eYW0LBiO7ejmAPlYAegGUOb2OF/jZUdZ1XJiwHup1NSBvtWDZxEQ9rqWLbSSiGoD&#10;oaaM14WI/7xmvB5Aude1bAFm4LqP7A+urK9vzXpdTH83Lx4Za5NKAXygh2V0B8MxVzdCb8lxhT5h&#10;xkduj/ENDlCO/UpnsjHocR392r3tke/6Vw9+tgQe/gAwnJk7MonG37S0TCmEzWX9Ulfy0iGZROSu&#10;jXuMivnhDwBEwCUjrVFPdLY17OB1Mf1ZOt5YYRO94vHDHwSscHsM1ycARHjF7TH6YFjvH+zIFV4X&#10;0h9l4pEfWTY9B2Bfr2sxiAC+eKQatSDVctkwr4vpbzrieozD5U8BdIrXtRh2KDvq+Uw8WoyvMope&#10;JhG5gogz6FvzHlcx4PoxwHxMAO51e4w+IoCmZ+KRhHxqy5/OZHQyiB4EsLXXtbiC8BOfVfZ0pl3v&#10;7HUp/UVHm95fkf08SmtC+XnbgfBEVzIy0etC+ouWlin+TCKaBGg6CmdTcqfbA7g+ARi2zLqDCG+5&#10;PU6fEYVGWqNSqZT2cl9Cv5BORn/BjN/B2z0griNgL9j2U13JyG5e11LqOuPRI5RjPw5ge69rcdlW&#10;DlM6E4+e6XUhpa69XQ8YZY3KAKj1upbPMOM9n221uT2O6xOA8VrniHE6gEJqhRnwr7Yz7e3ai05z&#10;/UImEbmCGNehcGbTbhvDTI/Pa43u5XUhpSqTaPwxEx4AMMTrWvLEAmFOJtkY8rqQUjW/RQ8abtvz&#10;GDjB61o+xwZx+KR6vc7tgVyfAABARTj2qoIzAUDeLjnogwnDbbtDXgeY17vXgqZ7XUe+MbCtrbAw&#10;3aq/53UtpSYTj/wIzPMBbOV1LXmmwBxPJxrP9rqQUrNg1oXlOZ89H8AxXtfyOd0A1eTrSGheJgAA&#10;UBGe9qRj2/swqAWA6zObPpow0hoZZ+43n1Jd1xlvrAFomtd1eGgbUvaDHS1Xbud1IaWisz26N4gy&#10;IAz0uhaPEIHjmWTj8V4XUiq01qpn0PDbwTja61r+g/GEo6xxwXDT7fka0pMH3/wWPSirnMNIYUdi&#10;59tMGACmoWCMAWEnAHsBGJy/imhGMNx0Zf7GK02d8cgEJuqC+Uufvk4PgHcBLCFgpcNYTwobwDwM&#10;ID+A0QTs5EHToUXlA6wjJ5ypV+d53JIyv0XvmFX2My7fJfK/GMC/CFgC4J9MnANoDTm8FYjKmDES&#10;hJ0BjEZ+f9Y/BZyjg+FpL+RxzJKUSURvAnBBnoddA8ZSEJYSsIGZV4NoFYiX2jnfwyfX67zvlSvI&#10;T76p1CSrfNVeeznKPpqZggQ+DO739L4wGI7d7PIYJSuTaDgYUI/B/SXabgIeYeAPYDw7/D1rUV9u&#10;gsy06+FwcgcT02EMngjQD1yuEwwsHLBu5fHSiXLzbGwX/UcAe7o8FAP0MsBdzPyMpXperAj9es03&#10;fdGCWReWrx84dD+l1CFwcAIIP4L7E4KPbIsPO7mm+W8uj1Oy8viK8gMQuuDQ4xac5ybWNS/Jw5ib&#10;pCAnAP9rfoveMWc5PwN4CoBvuTSMw6BTK8NN97iUX7LubY9817LpaQDbuDUGA39W4Jt67Oxd1fUz&#10;V21pXldCf8eGXU+9O3/dO6LISC16zzpNa+24NkYJSqWmDvSvHvIQwIe7OMy/AYrDUq0mWjunEnrr&#10;MuTOZtC5AL675eV9pSVZyxpXXaPfd3GMkpRJRs8Bow3uPftsZsxTFs/uGfzXhYV+KV1RTAA+s2Cu&#10;HtqzwbmUwVPhwmUfBGwgco6oCE17yXR2qdr4Ke0FAN9xI58IbzHzFYFQcxcR2HR+6hY92Fdu/4KA&#10;S+DS7nJmTK+sizW4kV2qOhPROxk41aX4lcyYmRu29sbq6hvWmw7Pz81x9EL5uhVHyupS33UlG8c7&#10;zA/BnVUaJuDenMUNxbQ6U1QTgM90tOldFNtxlzZwvOuzrQNOqteFdGKhIGmt1Q/GuHSEhrGeCI3D&#10;llu/6csS/5ZKtett/bZ9CwA3bt9iIqqSuwP6JpOM/hyMG1yKv8NnWxfn4/d7wawLy3sGjYgy+FK4&#10;cZkMoTUYitUbzy1BnW0NO7CjXoY7q5R/ZXLClaFpf3Qh21VFOQEAAGZQZyLyCxDNgOlfLsYj2WFv&#10;HVfoyzdeyyQjvwKTNh7M/Irtw6lezKQz8cbTQNwC86sBqxXxwRWh5r8azi0pXYmGIx2oR2D+gbkS&#10;4JpguNn17mr/qysR3c8B7oYbrwWIwsFQU9J4bglZMOvC8u6thj8FxkGms4kwa4WyLqup0RtMZ+dD&#10;3o4BmkYEDtY1X8fkHA3gY7Ph+Ilv9R79+SjbN+pINJ4ApkbjwczJlT6fZ5ucgnVNdyrigwCYflAP&#10;dZgyXclL+0sTm03WldTbM9TdMPzwZ/DrjrIO8OLhD/T2QSkfYB0IF1q7EvPNXckGTy+tKXTdA4fd&#10;4sLDfx0IpwRCsYuL9eEPFPEKwOel45E9iOghAGMMxjKDTpFNgV+Uadc7w7ZfguENmQyaWRluutxk&#10;5ubq3dDl3M/gQwxHdwVCsaAb+xmKWUvLFP9Ia9SjAI4wm0wvsD87ofLsGWY/JGyGVGqS5V+z+2ww&#10;phiOXpZVuQOqa2d4ffNqwelMROoZ9FvDsSsd4MSqcOxpw7l5V7QrAJ9XWdf8JizrCAB/NxhLBE7c&#10;2x5xczdv0Wlv1wNg5zIw+/BnZlxcKA9/AKgO60/KBqhjATxuOLqiMxH5heHMojdSjfo1jD/88YDP&#10;VuML4eEPANXV99iB2tjPiHC14egd/I5vrta6JP6em9KVbDiQQTeazCTgfcXWUaXw8AdKZAIAAMEa&#10;vVSxfTjAfzIYO9TK4a4Fsy4s9rvGjRlu29cYPkOfI8I5lXWxWQYzjZhwpl690rKOZ2Ce0WCi6b19&#10;EwQApFsjJ4JwsclMAu760P6gIh/91DcFETgQil1BwC8Bo6tAP/3BmNwvDeYVtQVz9VCH1Z0ATP7t&#10;XsI2H15Rp183mOmpkpkAAEBF3fQPFPmOBfCOsVCi/bsHjZhpLK+IdcYjEwCcbzCSQagLhGK3Gcw0&#10;qqZGb8gNtSYBeNhgbBmg7ky1XDbMYGZR6opfOYoUJWDydSThvmHLrbPq61uzxjINC4Rj1zKgTWYy&#10;qLmztWGcycxi1bM+NxtmjyZ/pGD9NFjf/A+DmZ4rqQkAAFSE9D9JWRMAfGIulS9KxxsrzOUVn/lz&#10;GkYz0RwY3TfCDcFQ7Hfm8txRXa17ygdYJwP8msHYXXy+soTBvKKjtVYOWb8HMMpcKr0wyL/+1Hwc&#10;Hd1SleFYE5huMhjpY6XuSiW0e42tikAm2RhiojMMRq5xlHVcRVibfMVcEEpuAgAAgVr9F2IECDC1&#10;O5OIuL0j0bCTobyiorVWuZy6DcC3jYUSWoPh5hnG8lw24Uy9WpHvBBhcXSLGyelkY52pvGKz7xj7&#10;SgA/Nhj5d86qk46dfG0hXT3+tbLD3pwKIG0wcgc/7FaDeUXl3vbId8FssodElhyaVFWrXzGYWTBK&#10;cgIAAIG62FNMOBvm3rONUFC3L9Q6n5d/FIR9xtgRw02XurJD3jrPYF5eVIT0Py0HJwDY4lbEnyGH&#10;b0wn9PdN5RWLjkT0MAC/Mhj5gcX808pz9YcGM11XXX2PnR269kwAzxqMrcrEI+cazCsKqdTUgcrG&#10;vTDXw4OJEA5MaXrQUF7BKdkJAAAEQ7EUg35tMPKIlWNsk3+0Cl5XouFIAoyd9yfCW+UDrMnF2mRp&#10;4pTYnwl0FgAzvf0JAwn23fNbtPHW1oXqvtmXj1DAXJhryZpVcKoL8bKVvqiuvmG9YjvIjPeMhRLd&#10;0JWI7mcsrwj4Vg+5gUD7mMpj4LpC3p9kQklPAADg9eXqSgL+YDDyynS88RiDeQUrldBbO1C3w9xN&#10;jGschyuL/YrcQLhpPohMNoraM6dyBXcKwi3ZMn8bTPbIJ/6/ivC0J43leaCibvoHDOdkAKZ6+5c7&#10;wN39pfFUOtE4icDG2iIzsHDEcusKU3mFquQnAFprpwfWGei929sERYrndrRcuZ2hvILEDPLBbgew&#10;o7FI5nMq65rfNJTnqUXLlAawwFggUSgTj55pLK9AZZKRCwEEDEbeEQw1m9xI55mqumnPMeHnBiO/&#10;y1xe8vsBMi2RXQkcNxj5L7btM4phI+mWKvkJANDb1AWMScY2BTJGKsuaU8qNNzoTkV8QMNFYIFNT&#10;ZV2zyc1OntJaO1lYZwFYbCyUMLsroV25VbEQdCWi+4HpGoORi3y2VVKbKCtDsd+C2VhvfwZO7UxG&#10;J5vKKzQLZl1YDovuBmDqSG03KQSr6qf/y1BeQSvZB9j/CtbFXmZmkx3Yjtm4i7nkdMQbDgHRdGOB&#10;hAcXvaeajOUViOqw/sRR1iSYW7Yd4nDu7vZ2PcBQXsFItVw2bOOFOKYas6xWsE4utEY/Jqz0+S4A&#10;8KqpPGbc0tmm9zSVV0i6Bw2/FsABBiMvCdTGnjeYV9D6zQQAAIJ1zbeC+E6DkVdtbI5TMrriV45S&#10;pO4BUGYo8oOsss7RWpvZNFdgqmr1K8y41Fgg0f7DbdvkcqbnmEF+q6wNBm/DY6LzSvFcNtDbfErB&#10;qgZgaq/MYHbsTKk1nkonG88AcIGpPALuD4Rit5jKKwb9agIAANlc9lwY3A/ARHMzLZFdDeV5aqHW&#10;PgfW3TB3qZJDis+srtHvG8orSMFw7CZmZAxGntmZiJTMPe+diUgEQKWpPAYSlaGm35vKK0QVYf13&#10;EEy+3viezyq7jblELoBLRvclZpP7G5Y7/tzZ/e2Srn43Aaiun7nKcXAKgB5DkSPYQvrB2y7ZylCe&#10;Z1aOca4F4ShTeQQ0B2qbHzGVV6iIwOSzagEsNZXJoJs2npUvap1tkZ+AyOTR2b/4bcvovQGFKhiK&#10;pUxubiNgYldbtOh3tt83+/IRxEgDMHV01lZEkwvl0qh86ncTAAComhJ7EczG3t8TaJ/13QNaTOV5&#10;oXc5jY39YWXQkz1D3yq59/5fJVijV5LjnAHA1M5hvwLu6opfabBNbn51tOld2KG7Ye4Y6TrLQXUp&#10;vvf/Kj1DP72YwcYun2FGU2dr47Gm8vItlZpkZcv9dwLYxWCsrgg1LTSYVzT65QQAAALh5utN3vLG&#10;RGdk4o3aVF4+pduiRylmk33pP/Hb6qxibfazuQJTpj0DsLGmSQDGOOS7L3WLHmwwMy/Sc674lnLs&#10;BQCM9aUn4OKJU2J/NpVXDKqrb1jvWDgZwBpDkRYrTmVatckbPfPGv3r334BhbgLDeCI79K2iaUlu&#10;Wr+dABCBcyoXNtt9i3+VjkdM3pbnunmt0b3IQYYBUzvPWRHXnFSv3zWUV1QWLffNBPCQuUQ+0F9u&#10;311MLahTqakDKeefB2A3Y6GMVCAc65eXJ51c0/w3Bl1oMHIolH1/sd1tkklGfgWDm/4AfKSUdXp/&#10;+6Dyef12AgAA1bUzPrLIOR2AsR8AIrqxM9kYNJXnpvlzGkbbCg8AGGEqk5iurQg1G1tZKTZaa4ez&#10;1lkATJ4jnrBydO63BvNck0pNsnyrBv8ezCavpf1H+cDSOu+/qSrDTXOYYbIt7fYK6oFiuTkwE4+e&#10;CTa6l4QJFKoI6X8azCw6/XoCAAAV4WlPgqnZYKTFzHMLfQNXV/zKUbmsegjADgZjn//Aeb/BYF5R&#10;qjxXf8hMZ8PUfQEAQBTqTESvMpbnAq218q/arYUIJifA3WCcUuzto03I9VjnE+Etg5F7+OF0FfoG&#10;5kwiEgChHSavIie6PhBumm8sr0j1+wkAACx6TzWB8JjByEEKeCidiBxnMNOYjkTDTg5ZTwIw2Rxk&#10;pcV8Wn19a9ZgZtGqrGt6GKCZJjMZaOxMRm8sxKNcC7X27TvGToIoZDaZLwvWxV42m1mcqs/Xax22&#10;JoGx3lwqH74uO3Dh/BZt7qpvgzoT0dMBSsHcxVEA6KXsEFWSTdw2VcH9IfFKV1Jvz2y/zMC2BmN7&#10;QDgrGIqlDGZukc42vSc79oMwd9Yf6H3vH+jPS/9fZqHWvhVjnEcJfKTRYEJrdshb5xXKu8tUaurA&#10;stWD72HgBMPR6UAodnJ/O5v9TdLJxjrDZ+ABxhuOYx9bSC1wM4noBQBuhNkPqp84yjqoqlaba+Fd&#10;xGQFYKOKkP4nGNUATH6CLQPjjkJp6tLZFv0hO/YTMPvwB4ia5eH/ReO1zuUsdQoAs+8ZGVP8q3a/&#10;I5XSpro1brb7Zl8+wr968IMuPPzfVNR9jjz8v6gy1BRnwOyGSMLeyrL+WAhNzZhB6US0EcBNMPuM&#10;ckB0pjz8/0smAJ8TqIs9BfAvDcdaDPptJhG5LZWaOtBwdp91JqOT2cZCAKaX+h7ODnmzoN9Ne6m6&#10;Rr/vsFMFc42nehGq/avtZ+bFI2ON5m6Cjja9f7bM/yKAIwxHryVlnVwR+rWpo28lZ8C6lRcA9ILh&#10;2F1g0cvpeMRY18ZNtWCuHtqVjN5NgPm/Kcw6GGp6wHhuEZNXAF+iMx6Zy0RnmE/m1xSotiIcM3bR&#10;xzfpaLlyO2VZs2H2CtbP/MPfkz3oxPOuXuFCdklJxyPnE9HNLkR/TMBFgXDsDheyv9RCrX2rdrAv&#10;ZUYjzF3u8xkmoqpAqMlka+WS1NnWsAM76mUA2xiOZoBmDSpb13Ds5Gs/NZz9lTKJxh+jt/Oh+Ukt&#10;4b5Fy6yKUr2TZHPJBOBLzG/Rg3KW/QyAfV2IzzHwm7Ke7HQ3H5yplC7zr7anAGiCwWN+n/MpWTg0&#10;UBN7w4XskpRJRG4D6Cw3sgm4P2dbl5xcr03uEv+CrmTjeIf5OgD7uTMCzQiGm2SDVh+l45GjiehB&#10;GN0k9x9LmPmSYLg54+armPlzGkbnsqoZwNlw55n0d1jWQcEavdKF7KImE4CvMC8eGesQPWN4U+Dn&#10;rQBwfVblWqprZ3xkKjSVmjrQt2bImcR8GQC33ufZRDRJPqVtmlRq6kD/6iGPA3ywS0PkwDzHYrrB&#10;dMe8dDxytCL6JQNunmyZnx36VrBQNjcWi0wicjFAv3FxiOeZaUZu2Jv3mfzedCQadlJkXQiHzwPB&#10;rdejKywHR/S3DpJ9JROAr9GViO7nAI8DGOriMN0gTgOqY5B/3R82Z8ltoda+lWOco4gQZOZTAXzL&#10;hTr/gwnnVoZiRdGYptCk2q7Yxu/4nobBq3G/BDPwOAgpztldm7uzOx2P7KEUBZn5NIC+b7rI/w/R&#10;M76cOqY/9fk3KZ2IXkPAJS4Ps5RAv2fmTCAce2VzVgVSCb11GdknMuNkABNg7p6ILyBgAxg/7d3b&#10;Jb6MTAC+wcb3UgsA5GPHdRagVwF+AcRvE6ulRPa/yFbrsz5rvY9zfsehwQzamsBjQdgVwMEADgKQ&#10;n2YeTFcF65p0XsYqUR1tehfLsZ92cXXp8xjA28x4Hor/RKB3GFhGtrXe8fXeN69se4RDGKAYYwEe&#10;y6D9iHAIgO3yUB8AvMn+3BH98TY2U5hBXYnI7e7sXfpS/ybgeSZ6BeDFCvSO4/Bq28eriX22RfZW&#10;dhYDlOLR1PtOfw9mOgSEPeHiQ/9zZJWyD2QC0Aed8cZTmPgO9PdTE4TWYChWEEcai11ne3RvtvEk&#10;gOFe1+KxfzpwxlWFp73jdSHFrqVlin+kb9R8o5flFCvii4Kh5pu8LqPQ9e8HWh8F6pruJsDkZRxF&#10;h4F5w5dZRXXRUSEL1MTeUESVALq9rsVDq5gwQR7+ZtTXt2Z9OauSQM95XYunmK6Sh3/fyASgjwLh&#10;2Gxmjnhdh0fmD1i3snq81qbuuhcAKkJNC7n3VEB/bJ+8ignHV4Zii7wupJScVK/XOVlVwUC/3PTG&#10;oBvkFWXfySuATZSJR/4PRNegn/zbMTBvwLqV1RMuuqk/f1J1VUei8QQLfK/BK5kL3QrAOS4Ynma6&#10;kY3Y6L7Zl4/IlvsfBOMgr2vJFwbNrAw3Xe51HcVEVgA2UbCu+TomnAeDVwgXLObkiOVWlTz83VUV&#10;brofzFUA8tZ0xSvMeI8sHCUPf3edeN7VK7JsHQfgea9ryQNmxhXy8N90/eJTrBsyychPwXQP3D0i&#10;6BUGU5MspeVXOhndlxj3wfRdDQWD/+SzfSecVK/f9bqS/mLBrAvLewYN/x0Dp3pdi0u6wQgH62Jz&#10;vS6kGMkKwGYKhpofgmMdBWCp17UYtpaYTpOHf/5VhmKLfLZ1GINf97oW0wi4X1HPOHn459eEi27q&#10;fm25dQYD13pdi3GED5mcn8jDf/PJCsAWWjBXD+3ZYCcYmOR1LQa8ybCqK8P6T14X0p+1t+sBIxx7&#10;JjMu8roWA3JgmrboPdUkfdi9lY43VhBxO9xpDZ5XDHrSInVaRUibvWmzn5EJgAHMoM5k5CKApgMY&#10;5HU9m4EB3JoduvaS6uob1ntdjOjVmYxOZsZNKN7XTEuZnLMqQ9P+6HUholemJbIrfHRnEW8OzBEw&#10;vWfoW03SMnrLyQTAoHnxyFibqAXAMV7Xsgn+wcxTKuuaH/O6EPFFG29zvBmAZ1e0bgYGIa7QfYlc&#10;6Vt4eluH584HqBnAYK/r2QSLFDnhitC0l7wupFTIBMAwZlBnInoGCM0AdvK6nq+xigi/XqGs62tq&#10;9AavixFfL5OMVoMxE8DOXtfydQj0nM321Kq6af27GU0RyLREdoVFNwA4yetavsHHIDQPX2bdLL1I&#10;zJIJgEsWzLqwvHvQsJ+B6EowRnpdz38w1jPhFvhzV0vv9eLyn58pUAPM3wG/pf4CcEMw3NzpdSFi&#10;03Qkoocp0NUAH+51Lf/jUwL9psfuvqa6fuYqr4spRTIBcFl7ux4wzLZPJ+ACuHaHep8sY8ZslOXi&#10;8uAvbqlb9OCycnsy9/5M7eFlLQwsVEQ39Qx5c568ky1u6XjkaIAuIMJE5OfCnq+ynAi3Wjmr9aR6&#10;/W8P6yh5MgHIo87WhnGw1CnMCALYIQ9DrgR4viLcO3SZb4Esn5UWZlAm0fgTIucsgE5C/i4WeheM&#10;tILVXlGnS+7IYn+Xadc7w7ZDAKqQrwkmYz0DfwDRnR/Z73fW17f2x/bYeScTAA/0nhpoOAhMx4Lo&#10;EACHwsDRHAI2MOglBp5WDhb2DFcLq6t1z5ZXLApdKqXLfKtzRytSJzI7hwG0N0x9imOsB+ElZjxF&#10;5HQFQtNe3Jy74EXxSccjeyhFQWYcBeAQmDuRwgDeAvAsMT8wsHzDA8dOvrbkO2EWGpkAFABmUEer&#10;3s3vy33PYYwlol2YMRaMgSAaDjgDABqE3ktj1gJYQ8AGgJc5TItJYTEc/CM7zHpDHvgC6H1NUD7A&#10;Och2eG8CxoIwFoxdQBiO3p3fQwD4Nv7n3QDWAVgF4GMCFjugxQrOEih67YPsB6/IJzKhtVY/2Mne&#10;Czk6kIl3IeaxrNRYMG+L3tWnAfjvMWgGsBLAevT+XC0FsATMix1Sb5E/+5y8ihRCCI8s1NrHLB8C&#10;hFktLVP8XtcghBBCCCGEEEIIIYQQQgghhBBCCCGEEEIIIYQQQgghhBBCCCGEEEIIIYQQQgghhBBC&#10;CCGEEEIIIYQQQgghhBBCCCGEEEIIIYQQQgghhBBCCCGEEEII0dzz/QAAIABJREFUIYQQQgghhBBC&#10;CCGEEEIIIYQQQgghhBBCCCGEEEIIIYQQQgghhBBCCCGEEEIIIYQQQgghhBBCCCGEEEIIIYQQQoh8&#10;IS8GTaUmWdbavfb1cW6MzaqcgXWWcrrZphVweOWH+PDd+vrWrBe1ieLSFb9yVM4qG+1zsoNttspB&#10;GA4AipADOWuQ43XwqzVlfuudCWfq1V7XKwrffbMvH9FT7t+RGYMtxQOZ1TBmKABQylkBm7qZrTVZ&#10;X/d71bUzPvK6XlH4Wlqm+Edi5I7KxyOYaLjtqHICBlnkdINp2avLrUVaayffdeV1ApBp18NhO5cC&#10;HAawzdf8pzaA5QCWgOkNIn6OLeuZYI1empdCRcFJ3aIH+8pyBxPROAAHAPwdgHYBMGgTYj4GaAnA&#10;bzPjeSLnuQ/tj16VyWb/lErpMt8a+wDFfAgDPwTjuyAaC2DEJsR8CvASgP7OzC8BeNZSPS9WhH69&#10;xqWyRYHrbGvYAbY1jgmHgnhvMHYBsAMA6yu/iPAhO0jknJ7/1969hkdVnXsA/797zyQhCMFWxQpq&#10;0bZibUVbi5fTKtrWC4LJJDCgRTGZmaSgHusNhMzMWc2Ei9YeKwI6zEwieMPBzEyIUrAq2oqKVlv0&#10;1OI5j2I1XkArEhSSzOz9ng8Jp+pRDLD27Lms3/P4PH7xv14wmbVmXW92N9y0I1u1Zm0A0B4NnGwC&#10;qwGMPICYdxjUQWQmtmW2rVcf3IUtGfYfC51qAFQDOAV7+wXaX4zdIDzBREn0au3VM8Q26W0oOaM9&#10;Mnc4k1bFTJNA+AmAUguaMQD8mcBJ03Qkq+vFf1vQhpIj4vHJeunO489koIaZL0JfZ7+/3oSpV7rq&#10;xV9l1bc3WRkAPBgWo3XdeAbom56V5CMA95GmL6mqE69IzFVstG7F9YN395ZNY0Y9iH6Q5eYNAE8w&#10;89KD33asPluITJbbVyywXgjH9pGmC+AZBJwJKwaSe8N4mcFhXetdoWYGCkf/F5SZAC7F3me099V2&#10;NvXTsjFwtHwAIITQxozMvADQSRY1wQAeZ/At1d7mtRa1oVisPSaOMNm4DkAd5A4U99dbBF4yqKR7&#10;8XmX3fKJ3cUo+27NPWJob49xJTNm4MBmHmXpAtNyE9rNNT7RaXcxyv5JRvzjQHQDgPOBvr0hFnhh&#10;U6c+1up9AZYPAJKxgBuMB6xuBwDAeJLYnFtVP+/prLSnHLBP7Qu5Gvu2np8tW0E8Lz3EEXa7Ra/d&#10;xShfbc2iq0p7Bg+bAUYjgEPsrufzCOhmYKnD0BdMbBAf2F2PMjDt0cDJJmEBGOdloz1inlzla37Q&#10;0jasDAeAZDTQhr413CziBzQ2r670zd+a3XaVgWIGtccCHgZuAvA1u+sZgNdBPMPlaX7E7kKUL5eM&#10;BS8A8xIAo+yuZQC6mHnuS2877rBjB7gyMInlc75OacctAKYji/vmmPBgtSc02co2sjEAeBMHtili&#10;f21n4HqXJ9RKBLahfeVLPNjq/7Zu0DIA4+yuZd/x3Q7Dca365pZb4i1zDi0x9FuZ6Bd217IfntFN&#10;+C6qD/3N7kKUz0pEA1OJcBsYh9nQ/Jsub+hoKxvIxgCgG9bstB2olLM3XTdh5sLtNtag9EvGApeD&#10;sQS5Od0/UO+whkuq60JP2l2IAiSjwZ8CfC+A4XbXsr8I6DYJ11R7QnfaXYsCtMdmDWEuXcbAVBvL&#10;6HF5Q2VWNpCNPQBbbRo9fdobgDnF5Z33nM11FK2OsCjP6MYSAJfbXYskBgCxqVOfr6Zv7SGE0MYc&#10;mQmAKYBs7+y3DD9QWuaoV5dW2ScRC4whRhzAd2wuZavLGzrcygas2sH4f5hps9VtDMA3CdqTyUjw&#10;YrsLKUYdyxtHZHTjKRRO5w/0dTihMSONVR1hkc+zGXkpvkQcNGakkQKTQMF0/gBAU3q6Mxvaoo2W&#10;Tv0qXywR8VcT42nY3/kDwN+tbsDyAYAGM2V1GwPBQBmI701GA35me65ALkbJZeKkdK+2EcDJdtdi&#10;keqMw3iiLTz3G3YXUizaY+IIZ0nmSQAT7a7FGvQ9HdqzyWjjWLsrKSaJmP8GIlqFnFmeZMv7TssH&#10;AES9URBy5XY1AhBKxQKL1SDAesmIfxw0409EGGF3LZZi/EjT9Q2rI/582Hme1x5s9X/bZOMZGy6J&#10;yioGDge0x1Mt/p/ZXUuhYwYlI8FFxHQzstAnDtDWdI8jZnUjWekEU7Ggi5nbstXeALVs6tR9av3W&#10;GsmY/1wwJZEzo+ms6GRT/6m6+tUaiYj/eCJ6DEDRzLYQ0G2AJtV4mx62u5ZCJITQThxphAnw2l3L&#10;p5gasavS07za6oayMtqp8jQlmTATQC5drVo3ZqQRUzMB8qWWBc8D02oUV+cPACM1zXiyPSq+ZXch&#10;hSYR8R9PGj2BIur8gb6lSw2cSEX84+2updAwg8aMzLTkWOefBmNGNjp/IIvTHdWe0J0mMA6gP2er&#10;zQG4PBkLLrC7iELStizwI9a4DfYe/bQNA4ebMNa2R+bm7ZG0XNOxvHEEEa3NgdNEdilhoniqJXCq&#10;3YUUkmQscDNA0+2u41/oOTLNcS5faFnWWsxWQ3swg1LRwA8Y+DkRjiTgUBMoJWAogBEAjkKWOw9m&#10;XF3tCy3KZpuFqP+Cnw2Q+zDGV2EA7xKwBcDO/n/AgAZGBYDhIByNvp+vLFbFL2pa7zj1+MuBiYdn&#10;Vzh05x8JdGKWm+5i8BvEtA2EHQTsWSocwkAFgG8i+7MRH2jEP670NL+a5XYLTiIWuJYYv81ys70A&#10;3kTfU/c7+6+Efp/Abxqa4w81deLFLNeTe9PfQgjtxBGZ40ijU9nE2USYAOuvijVBuNjlCcUtbqdg&#10;xVvF4U7D2ADgGIubSgN4gglrmbHRGPrxi273rbsHUp8jY55KxGcAqARwnMV1AoxH0xX6heoNgf2z&#10;ZtFVpT3lw9YiOzdGvgaiFNh8yjTMjTUN89/9qv+gIyzKDc34IQinMuECMM4E4LC4zjdMwzhjIPUp&#10;XywVDVzCwD2wvv/7CMBDDKx3mNjYPWzzZrd7lWFxm/sk5wYAn7deCMf2IzLnk0YzAZwH65YtejSi&#10;Cyo9Testyi9Y7bFZQ0yz5Akrd2YTYTMYt/dCX+n2ig8PNC8RFd8jGA0ALoOVswPE9296yzFNbTbd&#10;N0II7aSRxkoGrLwLfRcI92iMOyu9ob8caFhi+ZyvU8ZxKfpeH7TyHPmm0jL9THVZ0L5LRII/J+KH&#10;AJRY1AQD+AOBFvcO1dbl+uA/5wcAn9b/oT0f1p3/3aERn6qm2AYuHp+sO3eOftiqF7KIsBmguZV1&#10;TSkr3nSIh2dXlOilNzD4VwAGy84HAGbMr/aFGq3ILlSJaOA3BFxvUXwPgCXszMyvnr7gn7LDmUHJ&#10;WGAKAU0Avi07v98j6aGbx+faN8pclmoNfJ8NbAAwxIp8Ah6GjjlVtaGXrci3Ql4NAPboP2IWRt86&#10;nGyvpHv0U91XiI8tyC44yWhwPsBzLIjexYTAwW/pi84WwvLTIx3LG0ek09pSAi6yIJ6JqKbK05S0&#10;ILvg9D8hvhLWfD49Zmp6fU2deN2C7M8Ih+udh2qHzdKI/AxIv9NdDSwH7qGlNx6cLnE+B8CKEzpb&#10;mKmh2tf0BwuyLZWXAwAAWLfi+sG7egcthhXXyzLiVd7QVPWK4N5Zdr8D4Xlk+GJXQ/NrUnMHIBkJ&#10;TAPhDgAHSY7u0ojHqtmlvVu9LHCCoeFZSP77J6Cbma+t8jbfme3f60TEfzyBHgDh+5KjGeBql7c5&#10;J25bzVVCCG3MSKMDgPSjlAxEB5fs/tV5l93yiezsbMjbAcAeyVjQA+alkL2mw3y9y9ec7V2ieePB&#10;sBit68ZGSF4/Z1C4bNf2q8f/++09MnP3Rf+FMynIX8f9u0Y9p6qTAV9szT1iaE+38Tzk/72/qZFZ&#10;U+mZZ9sR5P7HsMIApkmO3sGmPlZdPvXlUtHArxkIyswkoJsJM1ye0F0yc7Mt7wcAwP89B5qC3G8N&#10;BojHuzzNj0jMLAjxJeIgZ6mxEcB3ZeYy6KZqb9ONMjP3VzwqvuaEsQaA7LPX7VWekEvNLn0WMygV&#10;C6wCUCMzlwibQea5VXXz3pKZuz/69gYEFxB4tuToV0vL9LFqU+D/l4oGJ3Jf3yBz8/gnzOTKxyn/&#10;z8uVe48PiMvb9JgJnI++Yxey6ADd3R4TR0jMLAglpUYL5Hb+Jphn5krnDwBur/gwbfSeB8aTkqMr&#10;U1H/tZIz8157zD8Lkjt/gP6sZ/Sf5ELnDwBE4P6f8dmA1AHgcb3dRlhiXkFoj4pvMfhuyO3nPtDI&#10;HFcInT9QIDMAe7RHxIkmGY8AkHcLG+HxTW/pP1fHuPqkov4GBt0pMTINpukuX9P9EjOlicevGeTc&#10;eVAcjAkSY3sB8ycu77znJGbmrUQscDr1DbScEmOf0KjnolxdbulfugxD5lPGRF6Xp8nyB2TyQTwu&#10;SpxdxtMAfigxtpOZz632NVv+TG+2FMQMwB6VPvES6fg5ZM4EMM4ZM9KYKy0vj61eFjiBQf8pMZKJ&#10;4M3Vzh8A3O5bd6eH6DVgPCoxtgTQ7o+HZ1dIzMxL8fDsCmLcC5mdP+H58pLdE3K18wcAl6cpRuAr&#10;ZGYS8+L2iMj2jYk5ybnDuAlyO/9/asQ/K6TOHyiwAQAAVNWGXtaIqtF31leW/2iLBv5NYl7eaW0V&#10;ZYaGeyHxgR8CZlV5Qitk5VnF7Ra9pYP0GgCbJMYeU6KXRCTm5SWnw3kHAJnPKL/GvfqEfNiVXeVt&#10;DjNjvqw8BsoMMu6Lx68ZJCszHyVjwQtAuFpaIGM3meZFhXiCp+AGAABQ6WlaD6ZayFtnc2jAysTy&#10;OV+XlJd3KgzzdwDGyEukO6q8oVvk5Vlr/DTRpZE+Hn13eUvBwORkLOiRlZdvErGgD0wXS4x839D5&#10;guoZYpvETEu5vCE/gBZZeQSc4OwaUrSnlzqWN44A8wrIW942SKNfVNXPe1pSXk4pyAEAAPRNK7PM&#10;SzJGUtoRLcbng5OxYA2BG2TlEbBqU6d2pay8bKn0iHcY+oUA5O22Zl6UahFST1Pkg1SL+C4x/05i&#10;5MdgXDCptvl/JGZajgg8rFNvIGCtvFSekYwFJW+ozH3x+GQ906vdC+AQaaGMmYV8gVfBDgAAwOVt&#10;XgCGzAd+qlKxgNR1u1yXamk8EszSnqdk8Eu6oV+er5sqq73ivwg0DfJml8pN04h3hIW0pZVc19oq&#10;ytg07oO85SQGwePyhV6QlJdVZwuRIepxA5C3vswcXR3xy1xayXklXaODIJwlMXJxNp/mtUNBDwAA&#10;IN2rexj4m8TIW9qjgZMl5uWs9UI4mPWVkPca43YyUD2xQeySlGeLKm9TBzMWyMoj4ARDM4pm2vZg&#10;I7MIUpeT8Jt8f8mz0nPzTsPQqyFvdmmYQdrKcLhe5smKnJWM+McxIHPG95n0UP06iXk5qeAHAO4r&#10;xMemzi4AOyRFlppAvD02y5IHJXLJ9pHGAjCfISnOJOZpdlzva4WX3tYDAH4vK48Jv0xGgjLXw3NS&#10;IhqczCCfrDwG1g/r1AviPvxJDWIzEV0OabNLPHa4Y3iTnKzclbhDHAai+yDvSOVWh9OcnOsv+clQ&#10;8AMAAJhU2/w/BLoU8qZtv8VcWtBTQ4mo/3wCpI2AGfh1la95jaw8uwkhTGdv+hcA5D0qQ3xHIU/b&#10;trWIYwgs8+TDWxktMyUbj0VlS5WnKUlM0jbHMmNWMuY/V1ZerhFCaOQ07gbwDUmRGQ2me+L0eW9L&#10;ystpRTEAAPqmbaX+YgFTk7HA5bLycklbRIwkkLydtIR1L3XqzVKycsiEmQu3myamApD1TaHCILo/&#10;HhdWvVVumzWLrirV2FgJQNbdB2nSMNldt+B9SXk5o7fi73MY9EdJcRqYVrSF58rqIHNK/x0t8gY4&#10;zDdWeufJ+rvPeUUzAACAire1uQCekZVHjDuSkYDMyyZsFw7XO3UyVgI4VEogYVtay99Nf1+lpj70&#10;PBNkPod8qrPLlLk7Pid0lw9bDMaPZOURMLeqLrRRVl4ucbtXGU6ncQmADyRFDtd0va3QBpapFv/P&#10;AAhZeQSsrfI2y7zoLOcV1QDgbCEyDkOfCuBDGXkMlIHQ1hEW8o6d2Gy4ftgSBmRdemSySdPcteI9&#10;SXk5yVUXupWB1fISeUYiGqiTl2evZDR4KQFeiZG/r/SECnrT5MTp894G0WWQt2x5unOHmTf3bnyV&#10;tmjj0WzS/ZC47t+r67XF9khXUQ0AAGBig3iTWN6ZdgBHZ3RjZTw+Wd6d3jZJxQKXydygBdBNhfJo&#10;xt4QgTPQayHxkiANWNIeazxFVp5dksvESf133suyVWOjKD6oXZ6m38tctgTxVYWwbNnaKso0aG2Q&#10;d97fJI0L/ovKFym6AQAAVPmaH2SQzA+lnzq7jg9JzMu6ZLRxLDNkbmx8ZlinJvUN7lzm9ooPWcNl&#10;AAwZeQyUmaytyufbJ+Mtcw6FZrSDIOtqWgPMUyt987dKyst5W833Ggn0rLRAxpJELCDzCGbWDTMy&#10;yyDxnn8CLaiqa5b51kfeKMoBAABkhu68BuD/kpfIN6Zigcvk5WVPMuw/FtBWAyiVFPkRdP2SQtqd&#10;PRDVdaEnwSRzs+M3kXYmWltFmcTMrOgIi/IS07kawFHSQolDLl/zE9Ly8kBDw7I069rFALZLiiwn&#10;xuqO5Y0jJOVlVTLiD6DvRJcUBGyo6NSErLx8U7QDALf71t2kOaYAkHUpDTEjmoj6z5eUlxUdYXEI&#10;dHoYEp9QZmCGq1a8ISsvn2x6W2sC4XFZeQQ+s8IwHsinJaZ4fLKe1ox7GHyatFDGk+khrxbcSZKB&#10;cNWKN5hZ5h6Ko9Jpbd1DS288WGKm5ZKRwDQQ/Vpi5Ees69OK7YvKpxXtAAAAqurEK2BcIzHSSaC2&#10;tkijvA8+C3WERXlGN1YDOE5eKt1R7Q2tlJeXX4QQpmnq0yFvBzcIuMjZdfztsvKs5uwa/TsiuCRG&#10;vq9p+iVu9yopyyv5qNrXnADoDll5BJyQdjqTaxZdJWvWz1KpiH88CK2Q98gPiKiuWL+o7FHUAwAA&#10;cPlCyyS/F1Cuk5bsm1bPXWsWXVVq6EYbgNOlhTJeTg/dWfDXZ36VGp/o1Ig9kLeDGwDPSMT8N8jL&#10;s0YyEhQAZD70xCCaXukR70jMzEsf6dq1DH5JWiDhrJ7BFa1CiJzuBxKxwOlMFAfgkBi7uJAf+Rmo&#10;nP4fny1ps7cewBZZeQwcTjo91R4RJ8rKlGndiusH95QPW82AtOUKAro16NPc7lt3y8rMZ5We5tVg&#10;Wiwzk5huTkSDC2VmypSK+meD+D8kx/7G5WmSduVyPqutFd2mjkkAdkoLZbp4zEijLVdnApIR/zhi&#10;rAUwWFoo4+X00I9nScvLY2oAAMDdcNMOwJwKoEdWJgOHm2Ssz7XlgI6wOGRXetB6yLw9C4AJ+mWl&#10;T8j7dlIASndvvwGgP8vMJPDsZCx4Sy49Sx2PT9aTsUCYQZIHJ/TUNmOrX25mfut77phkv0ha1Vs+&#10;LJVrL1KmYkEXiNYCGCoxdgezPkl9UemTMx8iuSARC/pI4tO3/T4BcbXL0/yI5Nx91ve0r/YIM0ZL&#10;jl7q8oaK6pnkgeoIi6MyuvECZL5RDoCJWzNDXvXZvS4ej4sSZ1dmBUBTJEe/axrGD2sa5r8rObcg&#10;pGLBxcws93eO6GlnT++ECTMXyjpxsN+SscDlYEQgd9qfmclV7Wtql5iZ19QMwKdUe5oiDEQlxw4G&#10;08OpqH+2nd/a2mPBs2Fqz8nu/An0bHqoLnMjZUGZ2CDeZOYpAKTuNCamWmfX6EfjreJwmbn7ItXS&#10;eKRzp7negs4/TYwpqvP/clsz710D4E9SQ5nPSJc4N9p5T8B6IRyJaHAhGC2Q2/kDRM2q8/8sNQPw&#10;OWsWXVXaM3jYn2TeW74HA6vZMH6ZzQ+2ePyaQSU7hvyaia+D5AEfAe/pTvOUYnk560Ckov7Z8qfI&#10;AQDvgMib7XXyZCR4MYhvByD9oiJmvrLa17xEdm6haY+JI5iNFxiQOwhk7AZh1qZOfWk23/BItYjv&#10;smm2AjxWdjYBa//aqV9YqG+S7C81APgCqZbGI9nUXoCsB3E+azuB51R0OmJWnz9NxoIXgPk2AN+2&#10;ID6twfxZMb2cdSCYQalY4EEA1Ra1cLdGjhut3i3fHhXfMmD8loCLrMhnxopqX2i6FdmFKBUJ/IQJ&#10;jwFwys4mYAOb+pWuevFX2dmftm7F9YN39ZTfAOIbIe8ysk/bkoZ+itsrpLwBU0jUAOBLJCP+cSBa&#10;B8CqF7ReJaBpq7F1VUPDsrSsUGZQe6v/p2yQH4SzZOV+QUMzXb5maeeSi0F7bNYQk0ueBuh7FjWx&#10;C8BijfTbZA8E2lrEMZppXAfABws6G6BvOal36M5z1AatfZOI+K8gknvi5FNMED+gmY6Fsjf5xpeI&#10;gxwlRp1GmCN9FuNfdmisn6k2KH8xNQDYi1QkOIWJ74O1eyXeZUYr63pbTZ14cX9DkmH/saSTywQu&#10;J+AEmQV+gWaXNxSwuI2C1LG8cUQmrT0NmVfk/n9pMJIgvt9hOB6Z2CD267bLNfeIod3dxngCLgFw&#10;ISz8PSDCZtOR+XH19AX/tKqNQpaIBhcSeLaVbTDoj0RYkab0anfdgvf3JyMen6w7Ph79YzIxCcCl&#10;ACrkVvkZPRrRBZWepvUWtpHX1ADgKySj/qsBysr77Mx4m4ANRHgeoFeh8xt6r/6uPhi946eJro6w&#10;KCeju7RbLxvuIPNoaHwsg8cCdBqk3ua31yJjVd5mXzG8xmaVRMR/PBE9BeBrWWhuFwMbCfQsGC+z&#10;xm/o0P+h93Tv3nXIa12HvnICfXJY95AeZ9lgkHG0xhgFjU4i5tMYOAXWTMl+3jsmzDNqvPP+kYW2&#10;ChIzKBkN3EWEbLxHYgD0FyJsNJlf1Im2ZEj7R2l39/b3B5Xtrq0V3clWMUzL9JaC9CMM5lEAjieN&#10;TgPjdFiwb+QLmAyaWu1tWpWFtvKWGgAMQDZG1/mAgIcrOvWqYr47W5ZktHEsoD0OmRec5KcumPpZ&#10;Vq8zF4NwuN45XB8u9YKv/MW/cnmbb7O7ilynBgAD0L+BKwqgzu5a7EPPlZfsOue8y275xO5KCkVi&#10;mX8CaZSE7ONO+aOXNL6wWJ9itUJHWJQbuvmY1IeY8o9aohwgdQ/AABCBtxlbfwkgYXctNnkhDe0C&#10;1fnLVV3f/BCDvACK8ZGbHgJNUp2/XBMbxC4zrVUy8De7a7EH3VblCQXtriJfqBmAfRCPT9YdO0a3&#10;ZGmdLTcQnk+zfr46QmOd/s2md8Oi3fU5aBeIXblwO2ahemjpjQenS53rrLjPJIfd7PKGin6pdl+o&#10;GYB94HavMjIVm+ssuC0wNzEeTXfr56jO31pVvqYHmHkqAd1215IFH7GG8arzt9aEmQu3p1k/H8BG&#10;u2vJAiZCo+r8952aAdhP/acD/hOFO4i6a5uxtV7mHQXK3rVFGk/TSEsBGG53LRZ5gzT9wqo68Yrd&#10;hRSLNYuuKu0tH3YXA1PtrsUiPWB4Xb7QPXYXko/UAOAAJKLByQS+C0BOvaJ1gAyAAy5v8wK7CylG&#10;/RfudAD4rt21SPaMxoar0jd/q92FFBshhHbSCHMhE1+PQvrMJ2wjE5OqfCG5byIUkcL5YbDJg2Ex&#10;WteMOAjft7sWCd4nky6tqm9aZ3chxSwev2ZQSdfg2xjks7sWCZgIt/cO0W9wu0Wv3cUUs0QkWEnE&#10;rQAOtruWA8Z4UtP0S6y++rrQqQGABOtWXD94V++gRcjjY4IErCU2Llff0HJHKhKsZeLbAAyxu5b9&#10;tJVN9lbXNz9kdyFKn74ZJvN+Kx7cyZI0A82ZoZvn2f0UdiFQAwCJEi2Bs8jEMgDfsbuWffARGLOr&#10;vKGIut0v97THxBEmG7fDskeErEHAKt3QZ05sEB/YXYvyWUIIbcwIwwvCbwEcZHc9++AvYPhcvtAL&#10;dhdSKNQAQLKOsCg3HEaATVwNwiC769kLA8x3ccYxt3qG2GZ3McreJWMBNxgLAYyyu5avsAmg61ze&#10;psfsLkTZu9UR/yiD6FYAlXbXsleEbWxyU6bi1TvVt3651ADAIvGWOYc6TOd1BP4VsnOf+sAxHtWg&#10;X6deyMov4XC98zBteC0IAsA37K7nc94EY166YnNMfUjnl1RL4FRmzAfjHLtr+ZxPGLQ4Y/QscDfc&#10;tMPuYgqRGgBYrC3aeLQGbSYAD7LzCMaX2QXCPaRhcVVt6GUb61AOUEdYlGc0YxoTX0GgE20thuhp&#10;MrFoq/leQh0ZzW/t0cYzGdqVDLhg7/XUWwhY6uhNxybMXLjdxjoKnhoAZElrqyirMMwpBJ4C4Bxk&#10;Z1bABLAB4LY0HHerC30KT3u08UwD2qXUN417aJaafYsISTaxQq3HFp62iBhJZNRR376TMVlqtgvE&#10;D2vAyr+85XhICGFmqd2ipgYANoiHZ1c4tdLxID6XCKcx4zjI+3/xFvV1+k/06o52d614T1KuksP2&#10;vLMOExOI6Axi/gEDZZLiPwHwPICnALOjyjPvebVhtDgkw/5jSScXE84C4zQAh0iKzgB4GcAGE7R2&#10;0K7tj47/99t7JGUrA6QGADkgHhVfKzHNH5nExxEwCoRRAI4CUIG+52LL+v99F/qui/2Igd1E6CQT&#10;W0yNX4eJ1xiO52p8otO+P4mSK+JxUVLysXEyM32PGKPA5jdZ00aB+VD0/TwdhH8dL9wJ4GMA3QRs&#10;Y2ALiLYA/DpMvDzsbX2TegJaAYDEMvEdaMYPNMIxJmMU9W1K/Qb6fqYOBqOsf/PzRwR0M7ALoA8B&#10;/gcDW4j5dU3TNvd0a8+7rxAf2/unURRFURRFURRFURRFURRFURRFURRFURRFURRFURRFURRFURRF&#10;URRFURRFURRFURRFURRFURRFURRFURRFURRFURRFURRFURRFURRFURRFURRFURRFURRFURRFURRF&#10;URRFURRFURRFURRFURRFURRFURRFURRFURRFURRFURRMW53BAAAAGklEQVRFURRFURRFURRFURRF&#10;URRFURQll/0vkzooAs9jcMUAAAAASUVORK5CYIJQSwMEFAAGAAgAAAAhAHpswhHkAAAADwEAAA8A&#10;AABkcnMvZG93bnJldi54bWxMj8FuwjAQRO+V+g/WVuoNHENJIcRBCLU9oUqFShU3Ey9JRGxHsUnC&#10;33dzam+zu6PZN+lmMDXrsPWVsxLENAKGNne6soWE7+P7ZAnMB2W1qp1FCXf0sMkeH1KVaNfbL+wO&#10;oWAUYn2iJJQhNAnnPi/RKD91DVq6XVxrVKCxLbhuVU/hpuazKIq5UZWlD6VqcFdifj3cjISPXvXb&#10;uXjr9tfL7n46Lj5/9gKlfH4atmtgAYfwZ4YRn9AhI6azu1ntWS1hIhazFXlHFb1QrdEzFzHtzqRe&#10;l6sYeJby/z2yX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1z4gz4QkAALZlAAAOAAAAAAAAAAAAAAAAADoCAABkcnMvZTJvRG9jLnhtbFBLAQIt&#10;AAoAAAAAAAAAIQAtFG3bgiEAAIIhAAAUAAAAAAAAAAAAAAAAAEcMAABkcnMvbWVkaWEvaW1hZ2Ux&#10;LnBuZ1BLAQItAAoAAAAAAAAAIQC8eNzNyaAAAMmgAAAUAAAAAAAAAAAAAAAAAPstAABkcnMvbWVk&#10;aWEvaW1hZ2UyLnBuZ1BLAQItABQABgAIAAAAIQB6bMIR5AAAAA8BAAAPAAAAAAAAAAAAAAAAAPbO&#10;AABkcnMvZG93bnJldi54bWxQSwECLQAUAAYACAAAACEALmzwAMUAAAClAQAAGQAAAAAAAAAAAAAA&#10;AAAH0AAAZHJzL19yZWxzL2Uyb0RvYy54bWwucmVsc1BLBQYAAAAABwAHAL4BAAAD0QAAAAA=&#10;">
              <v:group id="Group 9" o:spid="_x0000_s1027" style="position:absolute;left:3105;top:5865;width:90227;height:114383" coordsize="90229,114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ZG9ygAAAOIAAAAPAAAAZHJzL2Rvd25yZXYueG1sRI9Ba8JA&#10;FITvQv/D8gq96W4sDTZ1FZG29CBCY6H09sg+k2D2bchuk/jvXUHwOMzMN8xyPdpG9NT52rGGZKZA&#10;EBfO1Fxq+Dl8TBcgfEA22DgmDWfysF49TJaYGTfwN/V5KEWEsM9QQxVCm0npi4os+plriaN3dJ3F&#10;EGVXStPhEOG2kXOlUmmx5rhQYUvbiopT/m81fA44bJ6T9353Om7Pf4eX/e8uIa2fHsfNG4hAY7iH&#10;b+0voyFNVfKq1GIO10vxDsjVBQAA//8DAFBLAQItABQABgAIAAAAIQDb4fbL7gAAAIUBAAATAAAA&#10;AAAAAAAAAAAAAAAAAABbQ29udGVudF9UeXBlc10ueG1sUEsBAi0AFAAGAAgAAAAhAFr0LFu/AAAA&#10;FQEAAAsAAAAAAAAAAAAAAAAAHwEAAF9yZWxzLy5yZWxzUEsBAi0AFAAGAAgAAAAhAKaFkb3KAAAA&#10;4gAAAA8AAAAAAAAAAAAAAAAABwIAAGRycy9kb3ducmV2LnhtbFBLBQYAAAAAAwADALcAAAD+AgAA&#10;AAA=&#10;">
                <v:rect id="Rectangle 1" o:spid="_x0000_s1028" style="position:absolute;width:79527;height:111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qyVygAAAOMAAAAPAAAAZHJzL2Rvd25yZXYueG1sRI9Ba8JA&#10;EIXvBf/DMoK3uomITVNXEaXQg5faUPA2ZMdsMDsbsluN/75zKPQ489689816O/pO3WiIbWAD+TwD&#10;RVwH23JjoPp6fy5AxYRssQtMBh4UYbuZPK2xtOHOn3Q7pUZJCMcSDbiU+lLrWDvyGOehJxbtEgaP&#10;Scah0XbAu4T7Ti+ybKU9tiwNDnvaO6qvpx9vYFfpwj66w5jzxZ2//eHYVOejMbPpuHsDlWhM/+a/&#10;6w8r+NnLapG/LguBlp9kAXrzCwAA//8DAFBLAQItABQABgAIAAAAIQDb4fbL7gAAAIUBAAATAAAA&#10;AAAAAAAAAAAAAAAAAABbQ29udGVudF9UeXBlc10ueG1sUEsBAi0AFAAGAAgAAAAhAFr0LFu/AAAA&#10;FQEAAAsAAAAAAAAAAAAAAAAAHwEAAF9yZWxzLy5yZWxzUEsBAi0AFAAGAAgAAAAhAOEWrJXKAAAA&#10;4wAAAA8AAAAAAAAAAAAAAAAABwIAAGRycy9kb3ducmV2LnhtbFBLBQYAAAAAAwADALcAAAD+AgAA&#10;AAA=&#10;" fillcolor="#fef8f0" stroked="f" strokeweight="1.5p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5" o:spid="_x0000_s1029" type="#_x0000_t5" style="position:absolute;left:1380;top:98513;width:6896;height:5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tfwywAAAOMAAAAPAAAAZHJzL2Rvd25yZXYueG1sRE9LT8JA&#10;EL6b+B82Q8JNtvgotLIQopIYQwgPNXobumNb6c423RXqv2dJSDjO957RpDWV2FPjSssK+r0IBHFm&#10;dcm5gvfN7GYIwnlkjZVlUvBPDibj66sRptoeeEX7tc9FCGGXooLC+zqV0mUFGXQ9WxMH7sc2Bn04&#10;m1zqBg8h3FTyNopiabDk0FBgTU8FZbv1n1GwtPNZiR/bz5dF/vscfSV1vH37VqrbaaePIDy1/iI+&#10;u191mJ/cDwfx3cMggdNPAQA5PgIAAP//AwBQSwECLQAUAAYACAAAACEA2+H2y+4AAACFAQAAEwAA&#10;AAAAAAAAAAAAAAAAAAAAW0NvbnRlbnRfVHlwZXNdLnhtbFBLAQItABQABgAIAAAAIQBa9CxbvwAA&#10;ABUBAAALAAAAAAAAAAAAAAAAAB8BAABfcmVscy8ucmVsc1BLAQItABQABgAIAAAAIQD+ktfwywAA&#10;AOMAAAAPAAAAAAAAAAAAAAAAAAcCAABkcnMvZG93bnJldi54bWxQSwUGAAAAAAMAAwC3AAAA/wIA&#10;AAAA&#10;" adj="0" fillcolor="#af9c7d" stroked="f" strokeweight="1.5pt"/>
                <v:group id="Group 7" o:spid="_x0000_s1030" style="position:absolute;left:67458;top:91612;width:22771;height:22771" coordsize="13284,13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KhNywAAAOIAAAAPAAAAZHJzL2Rvd25yZXYueG1sRI9Ba8JA&#10;FITvhf6H5RV6001SDTV1FZG29CCCsSC9PbLPJJh9G7LbJP57tyD0OMzMN8xyPZpG9NS52rKCeBqB&#10;IC6srrlU8H38mLyCcB5ZY2OZFFzJwXr1+LDETNuBD9TnvhQBwi5DBZX3bSalKyoy6Ka2JQ7e2XYG&#10;fZBdKXWHQ4CbRiZRlEqDNYeFClvaVlRc8l+j4HPAYfMSv/e7y3l7/TnO96ddTEo9P42bNxCeRv8f&#10;vre/tIIknc2TOF0k8Hcp3AG5ugEAAP//AwBQSwECLQAUAAYACAAAACEA2+H2y+4AAACFAQAAEwAA&#10;AAAAAAAAAAAAAAAAAAAAW0NvbnRlbnRfVHlwZXNdLnhtbFBLAQItABQABgAIAAAAIQBa9CxbvwAA&#10;ABUBAAALAAAAAAAAAAAAAAAAAB8BAABfcmVscy8ucmVsc1BLAQItABQABgAIAAAAIQBQ/KhNywAA&#10;AOIAAAAPAAAAAAAAAAAAAAAAAAcCAABkcnMvZG93bnJldi54bWxQSwUGAAAAAAMAAwC3AAAA/wIA&#10;AAAA&#10;">
                  <v:oval id="Oval 4" o:spid="_x0000_s1031" style="position:absolute;left:4140;top:3968;width:5175;height:5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aVkyQAAAOIAAAAPAAAAZHJzL2Rvd25yZXYueG1sRE/LasJA&#10;FN0X+g/DLbirk5hW0+goIgilFHyC20vmNonN3Ekzo4n9+s6i4PJw3rNFb2pxpdZVlhXEwwgEcW51&#10;xYWC42H9nIJwHlljbZkU3MjBYv74MMNM2453dN37QoQQdhkqKL1vMildXpJBN7QNceC+bGvQB9gW&#10;UrfYhXBTy1EUjaXBikNDiQ2tSsq/9xejYDXZLl82p18dU9Kd89vkI/28/Cg1eOqXUxCeen8X/7vf&#10;tYK312ScxqMkbA6Xwh2Q8z8AAAD//wMAUEsBAi0AFAAGAAgAAAAhANvh9svuAAAAhQEAABMAAAAA&#10;AAAAAAAAAAAAAAAAAFtDb250ZW50X1R5cGVzXS54bWxQSwECLQAUAAYACAAAACEAWvQsW78AAAAV&#10;AQAACwAAAAAAAAAAAAAAAAAfAQAAX3JlbHMvLnJlbHNQSwECLQAUAAYACAAAACEAVYmlZMkAAADi&#10;AAAADwAAAAAAAAAAAAAAAAAHAgAAZHJzL2Rvd25yZXYueG1sUEsFBgAAAAADAAMAtwAAAP0CAAAA&#10;AA==&#10;" fillcolor="#af9c7d" stroked="f" strokeweight="1.5pt">
                    <v:fill opacity="24158f"/>
                    <v:stroke joinstyle="miter"/>
                  </v:oval>
                  <v:oval id="Oval 4" o:spid="_x0000_s1032" style="position:absolute;width:13284;height:13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5SRywAAAOIAAAAPAAAAZHJzL2Rvd25yZXYueG1sRI9Ba8JA&#10;FITvQv/D8gq96cYoJkZXEUEopaC1Ba+P7GuSNvs2za4m9td3BaHHYWa+YZbr3tTiQq2rLCsYjyIQ&#10;xLnVFRcKPt53wxSE88gaa8uk4EoO1quHwRIzbTt+o8vRFyJA2GWooPS+yaR0eUkG3cg2xMH7tK1B&#10;H2RbSN1iF+CmlnEUzaTBisNCiQ1tS8q/j2ejYJscNtP96VePadJ95dfkJX09/yj19NhvFiA89f4/&#10;fG8/awVxMk+naTSP4XYp3AG5+gMAAP//AwBQSwECLQAUAAYACAAAACEA2+H2y+4AAACFAQAAEwAA&#10;AAAAAAAAAAAAAAAAAAAAW0NvbnRlbnRfVHlwZXNdLnhtbFBLAQItABQABgAIAAAAIQBa9CxbvwAA&#10;ABUBAAALAAAAAAAAAAAAAAAAAB8BAABfcmVscy8ucmVsc1BLAQItABQABgAIAAAAIQCIp5SRywAA&#10;AOIAAAAPAAAAAAAAAAAAAAAAAAcCAABkcnMvZG93bnJldi54bWxQSwUGAAAAAAMAAwC3AAAA/wIA&#10;AAAA&#10;" fillcolor="#af9c7d" stroked="f" strokeweight="1.5pt">
                    <v:fill opacity="24158f"/>
                    <v:stroke joinstyle="miter"/>
                  </v:oval>
                </v:group>
              </v:group>
              <v:group id="Group 18" o:spid="_x0000_s1033" style="position:absolute;width:85197;height:106793" coordsize="85197,106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QtSyAAAAOIAAAAPAAAAZHJzL2Rvd25yZXYueG1sRE9Na8JA&#10;EL0X+h+WKXirm7SN2NRVRNrSgwhqofQ2ZMckmJ0N2TWJ/75zKHh8vO/FanSN6qkLtWcD6TQBRVx4&#10;W3Np4Pv48TgHFSKyxcYzGbhSgNXy/m6BufUD76k/xFJJCIccDVQxtrnWoajIYZj6lli4k+8cRoFd&#10;qW2Hg4S7Rj8lyUw7rFkaKmxpU1FxPlycgc8Bh/Vz+t5vz6fN9feY7X62KRkzeRjXb6AijfEm/nd/&#10;WZk/S7Psdf4im+WSYNDLPwAAAP//AwBQSwECLQAUAAYACAAAACEA2+H2y+4AAACFAQAAEwAAAAAA&#10;AAAAAAAAAAAAAAAAW0NvbnRlbnRfVHlwZXNdLnhtbFBLAQItABQABgAIAAAAIQBa9CxbvwAAABUB&#10;AAALAAAAAAAAAAAAAAAAAB8BAABfcmVscy8ucmVsc1BLAQItABQABgAIAAAAIQAQOQtSyAAAAOIA&#10;AAAPAAAAAAAAAAAAAAAAAAcCAABkcnMvZG93bnJldi54bWxQSwUGAAAAAAMAAwC3AAAA/AIAAAAA&#10;">
                <v:group id="Group 16" o:spid="_x0000_s1034" style="position:absolute;left:4830;width:78791;height:14439" coordsize="78790,14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tDFyQAAAOIAAAAPAAAAZHJzL2Rvd25yZXYueG1sRI/LasJA&#10;FIb3Bd9hOIXudJJ4JXUUEVu6EMELiLtD5pgEM2dCZprEt3cWhS5//hvfct2bSrTUuNKygngUgSDO&#10;rC45V3A5fw0XIJxH1lhZJgVPcrBeDd6WmGrb8ZHak89FGGGXooLC+zqV0mUFGXQjWxMH724bgz7I&#10;Jpe6wS6Mm0omUTSTBksODwXWtC0oe5x+jYLvDrvNON61+8d9+7ydp4frPialPt77zScIT73/D/+1&#10;f7SC+XiSRMk8DhABKeCAXL0AAAD//wMAUEsBAi0AFAAGAAgAAAAhANvh9svuAAAAhQEAABMAAAAA&#10;AAAAAAAAAAAAAAAAAFtDb250ZW50X1R5cGVzXS54bWxQSwECLQAUAAYACAAAACEAWvQsW78AAAAV&#10;AQAACwAAAAAAAAAAAAAAAAAfAQAAX3JlbHMvLnJlbHNQSwECLQAUAAYACAAAACEAID7QxckAAADi&#10;AAAADwAAAAAAAAAAAAAAAAAHAgAAZHJzL2Rvd25yZXYueG1sUEsFBgAAAAADAAMAtwAAAP0CAAAA&#10;AA==&#10;">
                  <v:group id="Group 15" o:spid="_x0000_s1035" style="position:absolute;width:78790;height:7366" coordsize="7879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krUyQAAAOMAAAAPAAAAZHJzL2Rvd25yZXYueG1sRE9La8JA&#10;EL4L/Q/LFHqrm0QtmmYVkbZ4kEK1IL0N2ckDs7Mhu03iv+8KBY/zvSfbjKYRPXWutqwgnkYgiHOr&#10;ay4VfJ/en5cgnEfW2FgmBVdysFk/TDJMtR34i/qjL0UIYZeigsr7NpXS5RUZdFPbEgeusJ1BH86u&#10;lLrDIYSbRiZR9CIN1hwaKmxpV1F+Of4aBR8DDttZ/NYfLsXu+nNafJ4PMSn19DhuX0F4Gv1d/O/e&#10;6zA/SpbzxXyVzOD2UwBArv8AAAD//wMAUEsBAi0AFAAGAAgAAAAhANvh9svuAAAAhQEAABMAAAAA&#10;AAAAAAAAAAAAAAAAAFtDb250ZW50X1R5cGVzXS54bWxQSwECLQAUAAYACAAAACEAWvQsW78AAAAV&#10;AQAACwAAAAAAAAAAAAAAAAAfAQAAX3JlbHMvLnJlbHNQSwECLQAUAAYACAAAACEAmyJK1MkAAADj&#10;AAAADwAAAAAAAAAAAAAAAAAHAgAAZHJzL2Rvd25yZXYueG1sUEsFBgAAAAADAAMAtwAAAP0CAAAA&#10;AA==&#10;">
                    <v:group id="Group 14" o:spid="_x0000_s1036" style="position:absolute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wGAyQAAAOIAAAAPAAAAZHJzL2Rvd25yZXYueG1sRE9Na8JA&#10;FLwL/oflCb3pJtraGl1FREsPIlQL4u2RfSbB7NuQ3Sbx33cLgjCXYb6YxaozpWiodoVlBfEoAkGc&#10;Wl1wpuDntBt+gHAeWWNpmRTcycFq2e8tMNG25W9qjj4ToYRdggpy76tESpfmZNCNbEUctKutDfpA&#10;60zqGttQbko5jqKpNFhwWMixok1O6e34axR8ttiuJ/G22d+um/vl9HY472NS6mXQrecgPHX+aX6k&#10;v7SC19n4fToLgP9L4Q7I5R8AAAD//wMAUEsBAi0AFAAGAAgAAAAhANvh9svuAAAAhQEAABMAAAAA&#10;AAAAAAAAAAAAAAAAAFtDb250ZW50X1R5cGVzXS54bWxQSwECLQAUAAYACAAAACEAWvQsW78AAAAV&#10;AQAACwAAAAAAAAAAAAAAAAAfAQAAX3JlbHMvLnJlbHNQSwECLQAUAAYACAAAACEARMsBgMkAAADi&#10;AAAADwAAAAAAAAAAAAAAAAAHAgAAZHJzL2Rvd25yZXYueG1sUEsFBgAAAAADAAMAtwAAAP0CAAAA&#10;AA==&#10;">
                      <v:group id="Group 13" o:spid="_x0000_s1037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twayAAAAOMAAAAPAAAAZHJzL2Rvd25yZXYueG1sRE9fa8Iw&#10;EH8f7DuEE/Y203RYpRpFZBt7kMFUEN+O5myLzaU0WVu//TIY7PF+/2+1GW0jeup87ViDmiYgiAtn&#10;ai41nI5vzwsQPiAbbByThjt52KwfH1aYGzfwF/WHUIoYwj5HDVUIbS6lLyqy6KeuJY7c1XUWQzy7&#10;UpoOhxhuG5kmSSYt1hwbKmxpV1FxO3xbDe8DDtsX9drvb9fd/XKcfZ73irR+mozbJYhAY/gX/7k/&#10;TJyfztVsnqUqg9+fIgBy/QMAAP//AwBQSwECLQAUAAYACAAAACEA2+H2y+4AAACFAQAAEwAAAAAA&#10;AAAAAAAAAAAAAAAAW0NvbnRlbnRfVHlwZXNdLnhtbFBLAQItABQABgAIAAAAIQBa9CxbvwAAABUB&#10;AAALAAAAAAAAAAAAAAAAAB8BAABfcmVscy8ucmVsc1BLAQItABQABgAIAAAAIQDCvtwayAAAAOMA&#10;AAAPAAAAAAAAAAAAAAAAAAcCAABkcnMvZG93bnJldi54bWxQSwUGAAAAAAMAAwC3AAAA/A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12" o:spid="_x0000_s1038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WmByQAAAOMAAAAPAAAAZHJzL2Rvd25yZXYueG1sRE9fa8Iw&#10;EH8f7DuEE3ybSdU52xllEx0FYbBuY69Hc7ZlzaU0UbtvvwiDPd7v/602g23FmXrfONaQTBQI4tKZ&#10;hisNH+/7uyUIH5ANto5Jww952Kxvb1aYGXfhNzoXoRIxhH2GGuoQukxKX9Zk0U9cRxy5o+sthnj2&#10;lTQ9XmK4beVUqYW02HBsqLGjbU3ld3GyGtLD61e6L2YqyZ8/d9syn7+4xmk9Hg1PjyACDeFf/OfO&#10;TZyfTJcqnSUP93D9KQIg178AAAD//wMAUEsBAi0AFAAGAAgAAAAhANvh9svuAAAAhQEAABMAAAAA&#10;AAAAAAAAAAAAAAAAAFtDb250ZW50X1R5cGVzXS54bWxQSwECLQAUAAYACAAAACEAWvQsW78AAAAV&#10;AQAACwAAAAAAAAAAAAAAAAAfAQAAX3JlbHMvLnJlbHNQSwECLQAUAAYACAAAACEATt1pgckAAADj&#10;AAAADwAAAAAAAAAAAAAAAAAHAgAAZHJzL2Rvd25yZXYueG1sUEsFBgAAAAADAAMAtwAAAP0CAAAA&#10;AA==&#10;">
                          <v:imagedata r:id="rId3" o:title=""/>
                        </v:shape>
                        <v:shape id="Picture 12" o:spid="_x0000_s1039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XqsxwAAAOIAAAAPAAAAZHJzL2Rvd25yZXYueG1sRI9Ba8JA&#10;FITvgv9heYI33TXRWlJXsQXBa7Wl12f2mUSzb0N21fjvu4LgcZiZb5jFqrO1uFLrK8caJmMFgjh3&#10;puJCw89+M3oH4QOywdoxabiTh9Wy31tgZtyNv+m6C4WIEPYZaihDaDIpfV6SRT92DXH0jq61GKJs&#10;C2lavEW4rWWi1Ju0WHFcKLGhr5Ly8+5iNXDh3SG57I+qO50+bZ78/m2w1no46NYfIAJ14RV+trdG&#10;QzqdpelEzebwuBTvgFz+AwAA//8DAFBLAQItABQABgAIAAAAIQDb4fbL7gAAAIUBAAATAAAAAAAA&#10;AAAAAAAAAAAAAABbQ29udGVudF9UeXBlc10ueG1sUEsBAi0AFAAGAAgAAAAhAFr0LFu/AAAAFQEA&#10;AAsAAAAAAAAAAAAAAAAAHwEAAF9yZWxzLy5yZWxzUEsBAi0AFAAGAAgAAAAhAJAFeqzHAAAA4gAA&#10;AA8AAAAAAAAAAAAAAAAABwIAAGRycy9kb3ducmV2LnhtbFBLBQYAAAAAAwADALcAAAD7AgAAAAA=&#10;">
                          <v:imagedata r:id="rId4" o:title=""/>
                        </v:shape>
                      </v:group>
                      <v:group id="Group 13" o:spid="_x0000_s1040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G8LygAAAOMAAAAPAAAAZHJzL2Rvd25yZXYueG1sRI/LasJA&#10;FIb3hb7DcITu6kw0lRAdRaQtLqTgBUp3h8wxCWbOhMw0iW/vLApd/vw3vtVmtI3oqfO1Yw3JVIEg&#10;LpypudRwOX+8ZiB8QDbYOCYNd/KwWT8/rTA3buAj9adQijjCPkcNVQhtLqUvKrLop64ljt7VdRZD&#10;lF0pTYdDHLeNnCm1kBZrjg8VtrSrqLidfq2GzwGH7Tx57w+36+7+c377+j4kpPXLZNwuQQQaw3/4&#10;r703GmYqTbN5qrJIEZkiD8j1AwAA//8DAFBLAQItABQABgAIAAAAIQDb4fbL7gAAAIUBAAATAAAA&#10;AAAAAAAAAAAAAAAAAABbQ29udGVudF9UeXBlc10ueG1sUEsBAi0AFAAGAAgAAAAhAFr0LFu/AAAA&#10;FQEAAAsAAAAAAAAAAAAAAAAAHwEAAF9yZWxzLy5yZWxzUEsBAi0AFAAGAAgAAAAhAEKYbwvKAAAA&#10;4wAAAA8AAAAAAAAAAAAAAAAABwIAAGRycy9kb3ducmV2LnhtbFBLBQYAAAAAAwADALcAAAD+AgAA&#10;AAA=&#10;">
                        <v:shape id="Picture 12" o:spid="_x0000_s1041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A3AxgAAAOIAAAAPAAAAZHJzL2Rvd25yZXYueG1sRI9Bi8Iw&#10;FITvC/6H8ARva2qVUqtRVBC8ru7i9dk822rzUpqo9d9vBMHjMDPfMPNlZ2pxp9ZVlhWMhhEI4tzq&#10;igsFv4ftdwrCeWSNtWVS8CQHy0Xva46Ztg/+ofveFyJA2GWooPS+yaR0eUkG3dA2xME729agD7It&#10;pG7xEeCmlnEUJdJgxWGhxIY2JeXX/c0o4MLZU3w7nKPuclmbPP47brFWatDvVjMQnjr/Cb/bO60g&#10;jZPxdJxOEnhdCndALv4BAAD//wMAUEsBAi0AFAAGAAgAAAAhANvh9svuAAAAhQEAABMAAAAAAAAA&#10;AAAAAAAAAAAAAFtDb250ZW50X1R5cGVzXS54bWxQSwECLQAUAAYACAAAACEAWvQsW78AAAAVAQAA&#10;CwAAAAAAAAAAAAAAAAAfAQAAX3JlbHMvLnJlbHNQSwECLQAUAAYACAAAACEA+MgNwMYAAADiAAAA&#10;DwAAAAAAAAAAAAAAAAAHAgAAZHJzL2Rvd25yZXYueG1sUEsFBgAAAAADAAMAtwAAAPoCAAAAAA==&#10;">
                          <v:imagedata r:id="rId4" o:title=""/>
                        </v:shape>
                        <v:shape id="Picture 12" o:spid="_x0000_s1042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l2nwwAAAOIAAAAPAAAAZHJzL2Rvd25yZXYueG1sRE/LisIw&#10;FN0P+A/hCu7GxIqvahQVBLfjA7fX5tpWm5vSRK1/P1kMzPJw3otVayvxosaXjjUM+goEceZMybmG&#10;03H3PQXhA7LByjFp+JCH1bLztcDUuDf/0OsQchFD2KeooQihTqX0WUEWfd/VxJG7ucZiiLDJpWnw&#10;HcNtJROlxtJiybGhwJq2BWWPw9Nq4Ny7a/I83lR7v29slpwvO6y07nXb9RxEoDb8i//ce6NhnAxG&#10;EzUbxs3xUrwDcvkLAAD//wMAUEsBAi0AFAAGAAgAAAAhANvh9svuAAAAhQEAABMAAAAAAAAAAAAA&#10;AAAAAAAAAFtDb250ZW50X1R5cGVzXS54bWxQSwECLQAUAAYACAAAACEAWvQsW78AAAAVAQAACwAA&#10;AAAAAAAAAAAAAAAfAQAAX3JlbHMvLnJlbHNQSwECLQAUAAYACAAAACEAEZZdp8MAAADiAAAADwAA&#10;AAAAAAAAAAAAAAAHAgAAZHJzL2Rvd25yZXYueG1sUEsFBgAAAAADAAMAtwAAAPcCAAAAAA==&#10;">
                          <v:imagedata r:id="rId4" o:title=""/>
                        </v:shape>
                      </v:group>
                    </v:group>
                    <v:group id="Group 14" o:spid="_x0000_s1043" style="position:absolute;left:25879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+5ZywAAAOIAAAAPAAAAZHJzL2Rvd25yZXYueG1sRI9Ba8JA&#10;FITvhf6H5RV6q5tNq0jqKiJt6UEEY6H09sg+k2D2bchuk/jvXUHwOMzMN8xiNdpG9NT52rEGNUlA&#10;EBfO1Fxq+Dl8vsxB+IBssHFMGs7kYbV8fFhgZtzAe+rzUIoIYZ+hhiqENpPSFxVZ9BPXEkfv6DqL&#10;IcqulKbDIcJtI9MkmUmLNceFClvaVFSc8n+r4WvAYf2qPvrt6bg5/x2mu9+tIq2fn8b1O4hAY7iH&#10;b+1voyFNZ9P5m1IpXC/FOyCXFwAAAP//AwBQSwECLQAUAAYACAAAACEA2+H2y+4AAACFAQAAEwAA&#10;AAAAAAAAAAAAAAAAAAAAW0NvbnRlbnRfVHlwZXNdLnhtbFBLAQItABQABgAIAAAAIQBa9CxbvwAA&#10;ABUBAAALAAAAAAAAAAAAAAAAAB8BAABfcmVscy8ucmVsc1BLAQItABQABgAIAAAAIQA75+5ZywAA&#10;AOIAAAAPAAAAAAAAAAAAAAAAAAcCAABkcnMvZG93bnJldi54bWxQSwUGAAAAAAMAAwC3AAAA/wIA&#10;AAAA&#10;">
                      <v:group id="Group 13" o:spid="_x0000_s1044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zvqyAAAAOMAAAAPAAAAZHJzL2Rvd25yZXYueG1sRE/NasJA&#10;EL4X+g7LFHqrm0QMGl1FpC09iFAtiLchOybB7GzIbpP49q4geJzvfxarwdSio9ZVlhXEowgEcW51&#10;xYWCv8PXxxSE88gaa8uk4EoOVsvXlwVm2vb8S93eFyKEsMtQQel9k0np8pIMupFtiAN3tq1BH862&#10;kLrFPoSbWiZRlEqDFYeGEhvalJRf9v9GwXeP/Xocf3bby3lzPR0mu+M2JqXe34b1HISnwT/FD/eP&#10;DvPjWZpMpsk4hftPAQC5vAEAAP//AwBQSwECLQAUAAYACAAAACEA2+H2y+4AAACFAQAAEwAAAAAA&#10;AAAAAAAAAAAAAAAAW0NvbnRlbnRfVHlwZXNdLnhtbFBLAQItABQABgAIAAAAIQBa9CxbvwAAABUB&#10;AAALAAAAAAAAAAAAAAAAAB8BAABfcmVscy8ucmVsc1BLAQItABQABgAIAAAAIQDsGzvqyAAAAOMA&#10;AAAPAAAAAAAAAAAAAAAAAAcCAABkcnMvZG93bnJldi54bWxQSwUGAAAAAAMAAwC3AAAA/AIAAAAA&#10;">
                        <v:shape id="Picture 12" o:spid="_x0000_s1045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+sryQAAAOMAAAAPAAAAZHJzL2Rvd25yZXYueG1sRI9Pa8Mw&#10;DMXvg30Ho8Fuq70wkpLVLVuh0Ov6h161WE3SxXKInTb79tNh0KP0nt77abGafKeuNMQ2sIXXmQFF&#10;XAXXcm3hsN+8zEHFhOywC0wWfinCavn4sMDShRt/0XWXaiUhHEu00KTUl1rHqiGPcRZ6YtHOYfCY&#10;ZBxq7Qa8SbjvdGZMrj22LA0N9rRuqPrZjd4C1zF8Z+P+bKbL5dNX2fG0wc7a56fp4x1Uoindzf/X&#10;Wyf4efFmiryYC7T8JAvQyz8AAAD//wMAUEsBAi0AFAAGAAgAAAAhANvh9svuAAAAhQEAABMAAAAA&#10;AAAAAAAAAAAAAAAAAFtDb250ZW50X1R5cGVzXS54bWxQSwECLQAUAAYACAAAACEAWvQsW78AAAAV&#10;AQAACwAAAAAAAAAAAAAAAAAfAQAAX3JlbHMvLnJlbHNQSwECLQAUAAYACAAAACEAYovrK8kAAADj&#10;AAAADwAAAAAAAAAAAAAAAAAHAgAAZHJzL2Rvd25yZXYueG1sUEsFBgAAAAADAAMAtwAAAP0CAAAA&#10;AA==&#10;">
                          <v:imagedata r:id="rId4" o:title=""/>
                        </v:shape>
                        <v:shape id="Picture 12" o:spid="_x0000_s1046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pCyxwAAAOIAAAAPAAAAZHJzL2Rvd25yZXYueG1sRI9PawIx&#10;FMTvBb9DeEJvNWlEWVejqCD0Wv/g9bl57q7dvCybqNtv3xQKPQ4z8xtmsepdIx7UhdqzgfeRAkFc&#10;eFtzaeB42L1lIEJEtth4JgPfFGC1HLwsMLf+yZ/02MdSJAiHHA1UMba5lKGoyGEY+ZY4eVffOYxJ&#10;dqW0HT4T3DVSKzWVDmtOCxW2tK2o+NrfnQEug7/o++Gq+ttt4wp9Ou+wMeZ12K/nICL18T/81/6w&#10;BsbTyURnWs3g91K6A3L5AwAA//8DAFBLAQItABQABgAIAAAAIQDb4fbL7gAAAIUBAAATAAAAAAAA&#10;AAAAAAAAAAAAAABbQ29udGVudF9UeXBlc10ueG1sUEsBAi0AFAAGAAgAAAAhAFr0LFu/AAAAFQEA&#10;AAsAAAAAAAAAAAAAAAAAHwEAAF9yZWxzLy5yZWxzUEsBAi0AFAAGAAgAAAAhADeWkLLHAAAA4gAA&#10;AA8AAAAAAAAAAAAAAAAABwIAAGRycy9kb3ducmV2LnhtbFBLBQYAAAAAAwADALcAAAD7AgAAAAA=&#10;">
                          <v:imagedata r:id="rId4" o:title=""/>
                        </v:shape>
                      </v:group>
                      <v:group id="Group 13" o:spid="_x0000_s1047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hORxwAAAOMAAAAPAAAAZHJzL2Rvd25yZXYueG1sRE9fa8Iw&#10;EH8f7DuEE3ybaRRHqUYRmcMHGUyFsbejOdticylN1tZvbwaCj/f7f8v1YGvRUesrxxrUJAFBnDtT&#10;caHhfNq9pSB8QDZYOyYNN/KwXr2+LDEzrudv6o6hEDGEfYYayhCaTEqfl2TRT1xDHLmLay2GeLaF&#10;NC32MdzWcpok79JixbGhxIa2JeXX45/V8Nljv5mpj+5wvWxvv6f5189Bkdbj0bBZgAg0hKf44d6b&#10;OD9NZ4lSqVLw/1MEQK7uAAAA//8DAFBLAQItABQABgAIAAAAIQDb4fbL7gAAAIUBAAATAAAAAAAA&#10;AAAAAAAAAAAAAABbQ29udGVudF9UeXBlc10ueG1sUEsBAi0AFAAGAAgAAAAhAFr0LFu/AAAAFQEA&#10;AAsAAAAAAAAAAAAAAAAAHwEAAF9yZWxzLy5yZWxzUEsBAi0AFAAGAAgAAAAhANdaE5HHAAAA4wAA&#10;AA8AAAAAAAAAAAAAAAAABwIAAGRycy9kb3ducmV2LnhtbFBLBQYAAAAAAwADALcAAAD7AgAAAAA=&#10;">
                        <v:shape id="Picture 12" o:spid="_x0000_s1048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lBlyAAAAOMAAAAPAAAAZHJzL2Rvd25yZXYueG1sRI9Lb8JA&#10;DITvSPyHlZF6gw0RL6UsCCohceVR9WqyJgnNeqPsAuHf40OlHu0Zz3xerjtXqwe1ofJsYDxKQBHn&#10;3lZcGDifdsMFqBCRLdaeycCLAqxX/d4SM+uffKDHMRZKQjhkaKCMscm0DnlJDsPIN8SiXX3rMMrY&#10;Ftq2+JRwV+s0SWbaYcXSUGJDXyXlv8e7M8BF8Jf0from3e22dXn6/bPD2piPQbf5BBWpi//mv+u9&#10;FfzJdDadj+cTgZafZAF69QYAAP//AwBQSwECLQAUAAYACAAAACEA2+H2y+4AAACFAQAAEwAAAAAA&#10;AAAAAAAAAAAAAAAAW0NvbnRlbnRfVHlwZXNdLnhtbFBLAQItABQABgAIAAAAIQBa9CxbvwAAABUB&#10;AAALAAAAAAAAAAAAAAAAAB8BAABfcmVscy8ucmVsc1BLAQItABQABgAIAAAAIQDxylBlyAAAAOMA&#10;AAAPAAAAAAAAAAAAAAAAAAcCAABkcnMvZG93bnJldi54bWxQSwUGAAAAAAMAAwC3AAAA/AIAAAAA&#10;">
                          <v:imagedata r:id="rId4" o:title=""/>
                        </v:shape>
                        <v:shape id="Picture 12" o:spid="_x0000_s1049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2MxgAAAOIAAAAPAAAAZHJzL2Rvd25yZXYueG1sRI9PawIx&#10;FMTvBb9DeEJvNTEsKlujVEHo1X94fd08d9duXpZN1PXbNwXB4zAzv2Hmy9414kZdqD0bGI8UCOLC&#10;25pLA4f95mMGIkRki41nMvCgAMvF4G2OufV33tJtF0uRIBxyNFDF2OZShqIih2HkW+LknX3nMCbZ&#10;ldJ2eE9w10it1EQ6rDktVNjSuqLid3d1BrgM/kdf92fVXy4rV+jjaYONMe/D/usTRKQ+vsLP9rc1&#10;oDM1nmQ6m8L/pXQH5OIPAAD//wMAUEsBAi0AFAAGAAgAAAAhANvh9svuAAAAhQEAABMAAAAAAAAA&#10;AAAAAAAAAAAAAFtDb250ZW50X1R5cGVzXS54bWxQSwECLQAUAAYACAAAACEAWvQsW78AAAAVAQAA&#10;CwAAAAAAAAAAAAAAAAAfAQAAX3JlbHMvLnJlbHNQSwECLQAUAAYACAAAACEAQ7H9jMYAAADiAAAA&#10;DwAAAAAAAAAAAAAAAAAHAgAAZHJzL2Rvd25yZXYueG1sUEsFBgAAAAADAAMAtwAAAPoCAAAAAA==&#10;">
                          <v:imagedata r:id="rId4" o:title=""/>
                        </v:shape>
                      </v:group>
                    </v:group>
                    <v:group id="Group 14" o:spid="_x0000_s1050" style="position:absolute;left:51931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qWEyAAAAOMAAAAPAAAAZHJzL2Rvd25yZXYueG1sRE9fa8Iw&#10;EH8f7DuEG+xtJqkoW2cUER17kIE6GHs7mrMtNpfSxLZ++2Uw2OP9/t9iNbpG9NSF2rMBPVEgiAtv&#10;ay4NfJ52T88gQkS22HgmAzcKsFre3y0wt37gA/XHWIoUwiFHA1WMbS5lKCpyGCa+JU7c2XcOYzq7&#10;UtoOhxTuGpkpNZcOa04NFba0qai4HK/OwNuAw3qqt/3+ct7cvk+zj6+9JmMeH8b1K4hIY/wX/7nf&#10;bZqvZ1plL2qewe9PCQC5/AEAAP//AwBQSwECLQAUAAYACAAAACEA2+H2y+4AAACFAQAAEwAAAAAA&#10;AAAAAAAAAAAAAAAAW0NvbnRlbnRfVHlwZXNdLnhtbFBLAQItABQABgAIAAAAIQBa9CxbvwAAABUB&#10;AAALAAAAAAAAAAAAAAAAAB8BAABfcmVscy8ucmVsc1BLAQItABQABgAIAAAAIQB0/qWEyAAAAOMA&#10;AAAPAAAAAAAAAAAAAAAAAAcCAABkcnMvZG93bnJldi54bWxQSwUGAAAAAAMAAwC3AAAA/AIAAAAA&#10;">
                      <v:group id="Group 13" o:spid="_x0000_s1051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rD+ywAAAOIAAAAPAAAAZHJzL2Rvd25yZXYueG1sRI9Ba8JA&#10;FITvhf6H5Qm91U3UxDa6ikgtPUihKpTeHtlnEsy+DdltEv99tyB4HGbmG2a5HkwtOmpdZVlBPI5A&#10;EOdWV1woOB13zy8gnEfWWFsmBVdysF49Piwx07bnL+oOvhABwi5DBaX3TSaly0sy6Ma2IQ7e2bYG&#10;fZBtIXWLfYCbWk6iKJUGKw4LJTa0LSm/HH6Ngvce+800fuv2l/P2+nNMPr/3MSn1NBo2CxCeBn8P&#10;39ofWsFskqTz12mawP+lcAfk6g8AAP//AwBQSwECLQAUAAYACAAAACEA2+H2y+4AAACFAQAAEwAA&#10;AAAAAAAAAAAAAAAAAAAAW0NvbnRlbnRfVHlwZXNdLnhtbFBLAQItABQABgAIAAAAIQBa9CxbvwAA&#10;ABUBAAALAAAAAAAAAAAAAAAAAB8BAABfcmVscy8ucmVsc1BLAQItABQABgAIAAAAIQBEwrD+ywAA&#10;AOIAAAAPAAAAAAAAAAAAAAAAAAcCAABkcnMvZG93bnJldi54bWxQSwUGAAAAAAMAAwC3AAAA/wIA&#10;AAAA&#10;">
                        <v:shape id="Picture 12" o:spid="_x0000_s1052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CqIxwAAAOMAAAAPAAAAZHJzL2Rvd25yZXYueG1sRI9PawIx&#10;FMTvQr9DeAVvmhhF7GqUtiD06j96fW6eu2s3L8sm6vbbG0HwOMzMb5jFqnO1uFIbKs8GRkMFgjj3&#10;tuLCwH63HsxAhIhssfZMBv4pwGr51ltgZv2NN3TdxkIkCIcMDZQxNpmUIS/JYRj6hjh5J986jEm2&#10;hbQt3hLc1VIrNZUOK04LJTb0XVL+t704A1wEf9SX3Ul15/OXy/Xhd421Mf337nMOIlIXX+Fn+8ca&#10;0Ep/TMaziR7B41P6A3J5BwAA//8DAFBLAQItABQABgAIAAAAIQDb4fbL7gAAAIUBAAATAAAAAAAA&#10;AAAAAAAAAAAAAABbQ29udGVudF9UeXBlc10ueG1sUEsBAi0AFAAGAAgAAAAhAFr0LFu/AAAAFQEA&#10;AAsAAAAAAAAAAAAAAAAAHwEAAF9yZWxzLy5yZWxzUEsBAi0AFAAGAAgAAAAhAFTcKojHAAAA4wAA&#10;AA8AAAAAAAAAAAAAAAAABwIAAGRycy9kb3ducmV2LnhtbFBLBQYAAAAAAwADALcAAAD7AgAAAAA=&#10;">
                          <v:imagedata r:id="rId4" o:title=""/>
                        </v:shape>
                        <v:shape id="Picture 12" o:spid="_x0000_s1053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TxGxAAAAOMAAAAPAAAAZHJzL2Rvd25yZXYueG1sRE9Li8Iw&#10;EL4L/ocwwt40sWC7dI3iLghefbHX2WZsq82kNFG7/94Igsf53jNf9rYRN+p87VjDdKJAEBfO1Fxq&#10;OOzX408QPiAbbByThn/ysFwMB3PMjbvzlm67UIoYwj5HDVUIbS6lLyqy6CeuJY7cyXUWQzy7UpoO&#10;7zHcNjJRKpUWa44NFbb0U1Fx2V2tBi69+0uu+5Pqz+dvWyTH3zU2Wn+M+tUXiEB9eItf7o2J82cq&#10;zZIsm6bw/CkCIBcPAAAA//8DAFBLAQItABQABgAIAAAAIQDb4fbL7gAAAIUBAAATAAAAAAAAAAAA&#10;AAAAAAAAAABbQ29udGVudF9UeXBlc10ueG1sUEsBAi0AFAAGAAgAAAAhAFr0LFu/AAAAFQEAAAsA&#10;AAAAAAAAAAAAAAAAHwEAAF9yZWxzLy5yZWxzUEsBAi0AFAAGAAgAAAAhACOFPEbEAAAA4wAAAA8A&#10;AAAAAAAAAAAAAAAABwIAAGRycy9kb3ducmV2LnhtbFBLBQYAAAAAAwADALcAAAD4AgAAAAA=&#10;">
                          <v:imagedata r:id="rId4" o:title=""/>
                        </v:shape>
                      </v:group>
                      <v:group id="Group 13" o:spid="_x0000_s1054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AC2yQAAAOIAAAAPAAAAZHJzL2Rvd25yZXYueG1sRI/NasJA&#10;FIX3Qt9huAV3Okk0paSOIlLFhQjVQunukrkmwcydkBmT+PbOQnB5OH98i9VgatFR6yrLCuJpBII4&#10;t7riQsHveTv5BOE8ssbaMim4k4PV8m20wEzbnn+oO/lChBF2GSoovW8yKV1ekkE3tQ1x8C62NeiD&#10;bAupW+zDuKllEkUf0mDF4aHEhjYl5dfTzSjY9divZ/F3d7heNvf/c3r8O8Sk1Ph9WH+B8DT4V/jZ&#10;3msF8yRN0jSaBYiAFHBALh8AAAD//wMAUEsBAi0AFAAGAAgAAAAhANvh9svuAAAAhQEAABMAAAAA&#10;AAAAAAAAAAAAAAAAAFtDb250ZW50X1R5cGVzXS54bWxQSwECLQAUAAYACAAAACEAWvQsW78AAAAV&#10;AQAACwAAAAAAAAAAAAAAAAAfAQAAX3JlbHMvLnJlbHNQSwECLQAUAAYACAAAACEA1IgAtskAAADi&#10;AAAADwAAAAAAAAAAAAAAAAAHAgAAZHJzL2Rvd25yZXYueG1sUEsFBgAAAAADAAMAtwAAAP0CAAAA&#10;AA==&#10;">
                        <v:shape id="Picture 12" o:spid="_x0000_s1055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mmyAAAAOMAAAAPAAAAZHJzL2Rvd25yZXYueG1sRI9Bb8Iw&#10;DIXvSPsPkSftBmmjMk2FUG2TkHYdbNrVa0xbaJyqCdD9+/mAxNH283vvW1eT79WFxtgFtpAvMlDE&#10;dXAdNxa+9tv5C6iYkB32gcnCH0WoNg+zNZYuXPmTLrvUKDHhWKKFNqWh1DrWLXmMizAQy+0QRo9J&#10;xrHRbsSrmPtemyx71h47loQWB3pvqT7tzt4CNzH8mvP+kE3H45uvzffPFntrnx6n1xWoRFO6i2/f&#10;H07qL01emGVRCIUwyQL05h8AAP//AwBQSwECLQAUAAYACAAAACEA2+H2y+4AAACFAQAAEwAAAAAA&#10;AAAAAAAAAAAAAAAAW0NvbnRlbnRfVHlwZXNdLnhtbFBLAQItABQABgAIAAAAIQBa9CxbvwAAABUB&#10;AAALAAAAAAAAAAAAAAAAAB8BAABfcmVscy8ucmVsc1BLAQItABQABgAIAAAAIQCLUMmmyAAAAOMA&#10;AAAPAAAAAAAAAAAAAAAAAAcCAABkcnMvZG93bnJldi54bWxQSwUGAAAAAAMAAwC3AAAA/AIAAAAA&#10;">
                          <v:imagedata r:id="rId4" o:title=""/>
                        </v:shape>
                        <v:shape id="Picture 12" o:spid="_x0000_s1056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8+GxgAAAOMAAAAPAAAAZHJzL2Rvd25yZXYueG1sRE9fa8Iw&#10;EH8f+B3CCXtbk3VUSzWKDgp7nW74ejZnW9dcShNr9+2XwWCP9/t/6+1kOzHS4FvHGp4TBYK4cqbl&#10;WsPHsXzKQfiAbLBzTBq+ycN2M3tYY2Hcnd9pPIRaxBD2BWpoQugLKX3VkEWfuJ44chc3WAzxHGpp&#10;BrzHcNvJVKmFtNhybGiwp9eGqq/DzWrg2rtzejte1HS97m2Vfp5K7LR+nE+7FYhAU/gX/7nfTJy/&#10;UC/LLM+yFH5/igDIzQ8AAAD//wMAUEsBAi0AFAAGAAgAAAAhANvh9svuAAAAhQEAABMAAAAAAAAA&#10;AAAAAAAAAAAAAFtDb250ZW50X1R5cGVzXS54bWxQSwECLQAUAAYACAAAACEAWvQsW78AAAAVAQAA&#10;CwAAAAAAAAAAAAAAAAAfAQAAX3JlbHMvLnJlbHNQSwECLQAUAAYACAAAACEAogfPhsYAAADjAAAA&#10;DwAAAAAAAAAAAAAAAAAHAgAAZHJzL2Rvd25yZXYueG1sUEsFBgAAAAADAAMAtwAAAPoCAAAAAA==&#10;">
                          <v:imagedata r:id="rId4" o:title=""/>
                        </v:shape>
                      </v:group>
                    </v:group>
                  </v:group>
                  <v:group id="Group 15" o:spid="_x0000_s1057" style="position:absolute;top:7073;width:78790;height:7366" coordsize="7879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3oUyAAAAOMAAAAPAAAAZHJzL2Rvd25yZXYueG1sRE9La8JA&#10;EL4X+h+WEXrTTayvRlcRUfEgBbVQehuyYxLMzobsNon/3hUKPc73nsWqM6VoqHaFZQXxIAJBnFpd&#10;cKbg67Lrz0A4j6yxtEwK7uRgtXx9WWCibcsnas4+EyGEXYIKcu+rREqX5mTQDWxFHLirrQ36cNaZ&#10;1DW2IdyUchhFE2mw4NCQY0WbnNLb+dco2LfYrt/jbXO8XTf3n8v48/sYk1JvvW49B+Gp8//iP/dB&#10;h/nRRzwdjqezETx/CgDI5QMAAP//AwBQSwECLQAUAAYACAAAACEA2+H2y+4AAACFAQAAEwAAAAAA&#10;AAAAAAAAAAAAAAAAW0NvbnRlbnRfVHlwZXNdLnhtbFBLAQItABQABgAIAAAAIQBa9CxbvwAAABUB&#10;AAALAAAAAAAAAAAAAAAAAB8BAABfcmVscy8ucmVsc1BLAQItABQABgAIAAAAIQBqA3oUyAAAAOMA&#10;AAAPAAAAAAAAAAAAAAAAAAcCAABkcnMvZG93bnJldi54bWxQSwUGAAAAAAMAAwC3AAAA/AIAAAAA&#10;">
                    <v:group id="Group 14" o:spid="_x0000_s1058" style="position:absolute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8B+yAAAAOMAAAAPAAAAZHJzL2Rvd25yZXYueG1sRE9fa8Iw&#10;EH8X9h3CDXybSR3WrTOKyDZ8kMF0MPZ2NGdbbC6liW399kYY+Hi//7dYDbYWHbW+cqwhmSgQxLkz&#10;FRcafg4fTy8gfEA2WDsmDRfysFo+jBaYGdfzN3X7UIgYwj5DDWUITSalz0uy6CeuIY7c0bUWQzzb&#10;QpoW+xhuazlVKpUWK44NJTa0KSk/7c9Ww2eP/fo5ee92p+Pm8neYff3uEtJ6/Dis30AEGsJd/O/e&#10;mjh/Ok/U/DVVKdx+igDI5RUAAP//AwBQSwECLQAUAAYACAAAACEA2+H2y+4AAACFAQAAEwAAAAAA&#10;AAAAAAAAAAAAAAAAW0NvbnRlbnRfVHlwZXNdLnhtbFBLAQItABQABgAIAAAAIQBa9CxbvwAAABUB&#10;AAALAAAAAAAAAAAAAAAAAB8BAABfcmVscy8ucmVsc1BLAQItABQABgAIAAAAIQBNx8B+yAAAAOMA&#10;AAAPAAAAAAAAAAAAAAAAAAcCAABkcnMvZG93bnJldi54bWxQSwUGAAAAAAMAAwC3AAAA/AIAAAAA&#10;">
                      <v:group id="Group 13" o:spid="_x0000_s1059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m7xwAAAOIAAAAPAAAAZHJzL2Rvd25yZXYueG1sRE/LasJA&#10;FN0L/YfhFrrTyQPFpo4iUksXIqgFcXfJXJNg5k7IjEn8+06h4PJw3ovVYGrRUesqywriSQSCOLe6&#10;4kLBz2k7noNwHlljbZkUPMjBavkyWmCmbc8H6o6+ECGEXYYKSu+bTEqXl2TQTWxDHLirbQ36ANtC&#10;6hb7EG5qmUTRTBqsODSU2NCmpPx2vBsFXz326zT+7Ha36+ZxOU33511MSr29DusPEJ4G/xT/u791&#10;mP+eRmmSzKfwdylgkMtfAAAA//8DAFBLAQItABQABgAIAAAAIQDb4fbL7gAAAIUBAAATAAAAAAAA&#10;AAAAAAAAAAAAAABbQ29udGVudF9UeXBlc10ueG1sUEsBAi0AFAAGAAgAAAAhAFr0LFu/AAAAFQEA&#10;AAsAAAAAAAAAAAAAAAAAHwEAAF9yZWxzLy5yZWxzUEsBAi0AFAAGAAgAAAAhAEWFqbvHAAAA4gAA&#10;AA8AAAAAAAAAAAAAAAAABwIAAGRycy9kb3ducmV2LnhtbFBLBQYAAAAAAwADALcAAAD7AgAAAAA=&#10;">
                        <v:shape id="Picture 12" o:spid="_x0000_s1060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b8xwAAAOIAAAAPAAAAZHJzL2Rvd25yZXYueG1sRI9Pi8Iw&#10;FMTvwn6H8Ba8aWJXtHSNoguCV//h9W3zbKvNS2mi1m9vhIU9DjPzG2a26Gwt7tT6yrGG0VCBIM6d&#10;qbjQcNivBykIH5AN1o5Jw5M8LOYfvRlmxj14S/ddKESEsM9QQxlCk0np85Is+qFriKN3dq3FEGVb&#10;SNPiI8JtLROlJtJixXGhxIZ+Ssqvu5vVwIV3v8ltf1bd5bKyeXI8rbHWuv/ZLb9BBOrCf/ivvTEa&#10;vtKJmo7T8RTel+IdkPMXAAAA//8DAFBLAQItABQABgAIAAAAIQDb4fbL7gAAAIUBAAATAAAAAAAA&#10;AAAAAAAAAAAAAABbQ29udGVudF9UeXBlc10ueG1sUEsBAi0AFAAGAAgAAAAhAFr0LFu/AAAAFQEA&#10;AAsAAAAAAAAAAAAAAAAAHwEAAF9yZWxzLy5yZWxzUEsBAi0AFAAGAAgAAAAhAK6m1vzHAAAA4gAA&#10;AA8AAAAAAAAAAAAAAAAABwIAAGRycy9kb3ducmV2LnhtbFBLBQYAAAAAAwADALcAAAD7AgAAAAA=&#10;">
                          <v:imagedata r:id="rId4" o:title=""/>
                        </v:shape>
                        <v:shape id="Picture 12" o:spid="_x0000_s1061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PfAyAAAAOIAAAAPAAAAZHJzL2Rvd25yZXYueG1sRI9Ba8JA&#10;FITvBf/D8gRvdddYUxtdpS0IXtUWr6/ZZxLNvg3ZVeO/dwWhx2FmvmHmy87W4kKtrxxrGA0VCOLc&#10;mYoLDT+71esUhA/IBmvHpOFGHpaL3sscM+OuvKHLNhQiQthnqKEMocmk9HlJFv3QNcTRO7jWYoiy&#10;LaRp8RrhtpaJUqm0WHFcKLGh75Ly0/ZsNXDh3V9y3h1Udzx+2Tz53a+w1nrQ7z5nIAJ14T/8bK+N&#10;hvfRWH1M3tIUHpfiHZCLOwAAAP//AwBQSwECLQAUAAYACAAAACEA2+H2y+4AAACFAQAAEwAAAAAA&#10;AAAAAAAAAAAAAAAAW0NvbnRlbnRfVHlwZXNdLnhtbFBLAQItABQABgAIAAAAIQBa9CxbvwAAABUB&#10;AAALAAAAAAAAAAAAAAAAAB8BAABfcmVscy8ucmVsc1BLAQItABQABgAIAAAAIQCH9PfAyAAAAOIA&#10;AAAPAAAAAAAAAAAAAAAAAAcCAABkcnMvZG93bnJldi54bWxQSwUGAAAAAAMAAwC3AAAA/AIAAAAA&#10;">
                          <v:imagedata r:id="rId4" o:title=""/>
                        </v:shape>
                      </v:group>
                      <v:group id="Group 13" o:spid="_x0000_s1062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fq+yAAAAOMAAAAPAAAAZHJzL2Rvd25yZXYueG1sRE9La8JA&#10;EL4X/A/LCL3VzVbqI3UVkSoepFAVpLchOybB7GzIbpP477tCocf53rNY9bYSLTW+dKxBjRIQxJkz&#10;JecazqftywyED8gGK8ek4U4eVsvB0wJT4zr+ovYYchFD2KeooQihTqX0WUEW/cjVxJG7usZiiGeT&#10;S9NgF8NtJV+TZCItlhwbCqxpU1B2O/5YDbsOu/VYfbSH23Vz/z69fV4OirR+HvbrdxCB+vAv/nPv&#10;TZyfqPF0piZzBY+fIgBy+QsAAP//AwBQSwECLQAUAAYACAAAACEA2+H2y+4AAACFAQAAEwAAAAAA&#10;AAAAAAAAAAAAAAAAW0NvbnRlbnRfVHlwZXNdLnhtbFBLAQItABQABgAIAAAAIQBa9CxbvwAAABUB&#10;AAALAAAAAAAAAAAAAAAAAB8BAABfcmVscy8ucmVsc1BLAQItABQABgAIAAAAIQDA5fq+yAAAAOMA&#10;AAAPAAAAAAAAAAAAAAAAAAcCAABkcnMvZG93bnJldi54bWxQSwUGAAAAAAMAAwC3AAAA/AIAAAAA&#10;">
                        <v:shape id="Picture 12" o:spid="_x0000_s1063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I93xAAAAOIAAAAPAAAAZHJzL2Rvd25yZXYueG1sRE9da8Iw&#10;FH0f7D+EO/BtJpZOtBrLJgh7Xd3w9dpc22pzU5rUdv9+GQz2eDjf23yyrbhT7xvHGhZzBYK4dKbh&#10;SsPn8fC8AuEDssHWMWn4Jg/57vFhi5lxI3/QvQiViCHsM9RQh9BlUvqyJot+7jriyF1cbzFE2FfS&#10;9DjGcNvKRKmltNhwbKixo31N5a0YrAauvDsnw/Gipuv1zZbJ1+mArdazp+l1AyLQFP7Ff+53E+er&#10;NH1ZrJcp/F6KGOTuBwAA//8DAFBLAQItABQABgAIAAAAIQDb4fbL7gAAAIUBAAATAAAAAAAAAAAA&#10;AAAAAAAAAABbQ29udGVudF9UeXBlc10ueG1sUEsBAi0AFAAGAAgAAAAhAFr0LFu/AAAAFQEAAAsA&#10;AAAAAAAAAAAAAAAAHwEAAF9yZWxzLy5yZWxzUEsBAi0AFAAGAAgAAAAhAM6cj3fEAAAA4gAAAA8A&#10;AAAAAAAAAAAAAAAABwIAAGRycy9kb3ducmV2LnhtbFBLBQYAAAAAAwADALcAAAD4AgAAAAA=&#10;">
                          <v:imagedata r:id="rId4" o:title=""/>
                        </v:shape>
                        <v:shape id="Picture 12" o:spid="_x0000_s1064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i7rxQAAAOMAAAAPAAAAZHJzL2Rvd25yZXYueG1sRE9fa8Iw&#10;EH8X/A7hhL1p2rKN2JnKNhD2uqr4ejZnW9dcShNt9+2XwWCP9/t/m+1kO3GnwbeONaSrBARx5UzL&#10;tYbDfrdUIHxANtg5Jg3f5GFbzGcbzI0b+ZPuZahFDGGfo4YmhD6X0lcNWfQr1xNH7uIGiyGeQy3N&#10;gGMMt53MkuRZWmw5NjTY03tD1Vd5sxq49u6c3faXZLpe32yVHU877LR+WEyvLyACTeFf/Of+MHG+&#10;WmdPSqn0EX5/igDI4gcAAP//AwBQSwECLQAUAAYACAAAACEA2+H2y+4AAACFAQAAEwAAAAAAAAAA&#10;AAAAAAAAAAAAW0NvbnRlbnRfVHlwZXNdLnhtbFBLAQItABQABgAIAAAAIQBa9CxbvwAAABUBAAAL&#10;AAAAAAAAAAAAAAAAAB8BAABfcmVscy8ucmVsc1BLAQItABQABgAIAAAAIQBKCi7rxQAAAOMAAAAP&#10;AAAAAAAAAAAAAAAAAAcCAABkcnMvZG93bnJldi54bWxQSwUGAAAAAAMAAwC3AAAA+QIAAAAA&#10;">
                          <v:imagedata r:id="rId4" o:title=""/>
                        </v:shape>
                      </v:group>
                    </v:group>
                    <v:group id="Group 14" o:spid="_x0000_s1065" style="position:absolute;left:25879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e8pywAAAOMAAAAPAAAAZHJzL2Rvd25yZXYueG1sRI9Ba8JA&#10;FITvQv/D8oTedBPdSomuItKWHqRQLYi3R/aZBLNvQ3abxH/fFYQeh5n5hlltBluLjlpfOdaQThMQ&#10;xLkzFRcafo7vk1cQPiAbrB2Thht52KyfRivMjOv5m7pDKESEsM9QQxlCk0np85Is+qlriKN3ca3F&#10;EGVbSNNiH+G2lrMkWUiLFceFEhvalZRfD79Ww0eP/XaevnX762V3Ox9fvk77lLR+Hg/bJYhAQ/gP&#10;P9qfRsMsVSpRC6XmcP8U/4Bc/wEAAP//AwBQSwECLQAUAAYACAAAACEA2+H2y+4AAACFAQAAEwAA&#10;AAAAAAAAAAAAAAAAAAAAW0NvbnRlbnRfVHlwZXNdLnhtbFBLAQItABQABgAIAAAAIQBa9CxbvwAA&#10;ABUBAAALAAAAAAAAAAAAAAAAAB8BAABfcmVscy8ucmVsc1BLAQItABQABgAIAAAAIQBuQe8pywAA&#10;AOMAAAAPAAAAAAAAAAAAAAAAAAcCAABkcnMvZG93bnJldi54bWxQSwUGAAAAAAMAAwC3AAAA/wIA&#10;AAAA&#10;">
                      <v:group id="Group 13" o:spid="_x0000_s1066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xSDywAAAOIAAAAPAAAAZHJzL2Rvd25yZXYueG1sRI9Ba8JA&#10;FITvhf6H5RW81c0qCW10FZEqPUhBLRRvj+wzCWbfhuw2if++Wyj0OMzMN8xyPdpG9NT52rEGNU1A&#10;EBfO1Fxq+Dzvnl9A+IBssHFMGu7kYb16fFhibtzAR+pPoRQRwj5HDVUIbS6lLyqy6KeuJY7e1XUW&#10;Q5RdKU2HQ4TbRs6SJJMWa44LFba0rai4nb6thv2Aw2au3vrD7bq9X87px9dBkdaTp3GzABFoDP/h&#10;v/a70TBLk1eVZpmC30vxDsjVDwAAAP//AwBQSwECLQAUAAYACAAAACEA2+H2y+4AAACFAQAAEwAA&#10;AAAAAAAAAAAAAAAAAAAAW0NvbnRlbnRfVHlwZXNdLnhtbFBLAQItABQABgAIAAAAIQBa9CxbvwAA&#10;ABUBAAALAAAAAAAAAAAAAAAAAB8BAABfcmVscy8ucmVsc1BLAQItABQABgAIAAAAIQD6ExSDywAA&#10;AOIAAAAPAAAAAAAAAAAAAAAAAAcCAABkcnMvZG93bnJldi54bWxQSwUGAAAAAAMAAwC3AAAA/wIA&#10;AAAA&#10;">
                        <v:shape id="Picture 12" o:spid="_x0000_s1067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bAFyQAAAOMAAAAPAAAAZHJzL2Rvd25yZXYueG1sRI9Ba8Mw&#10;DIXvhf0Ho8JurZPQhZDVDd0gsOvalV21WE3SxXKI3Tb799NhsKP0nt77tK1mN6gbTaH3bCBdJ6CI&#10;G297bg18HOtVASpEZIuDZzLwQwGq3cNii6X1d36n2yG2SkI4lGigi3EstQ5NRw7D2o/Eop395DDK&#10;OLXaTniXcDfoLEly7bBnaehwpNeOmu/D1RngNviv7Ho8J/Pl8uKa7PRZ42DM43LeP4OKNMd/89/1&#10;mxX8vEif0s0mF2j5SRagd78AAAD//wMAUEsBAi0AFAAGAAgAAAAhANvh9svuAAAAhQEAABMAAAAA&#10;AAAAAAAAAAAAAAAAAFtDb250ZW50X1R5cGVzXS54bWxQSwECLQAUAAYACAAAACEAWvQsW78AAAAV&#10;AQAACwAAAAAAAAAAAAAAAAAfAQAAX3JlbHMvLnJlbHNQSwECLQAUAAYACAAAACEA2WGwBckAAADj&#10;AAAADwAAAAAAAAAAAAAAAAAHAgAAZHJzL2Rvd25yZXYueG1sUEsFBgAAAAADAAMAtwAAAP0CAAAA&#10;AA==&#10;">
                          <v:imagedata r:id="rId4" o:title=""/>
                        </v:shape>
                        <v:shape id="Picture 12" o:spid="_x0000_s1068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p8IxwAAAOIAAAAPAAAAZHJzL2Rvd25yZXYueG1sRI9PawIx&#10;FMTvgt8hvII3Tbpg065GUUHo1X/0+rp57q5uXpZN1O23N4VCj8PM/IaZL3vXiDt1ofZs4HWiQBAX&#10;3tZcGjgetuN3ECEiW2w8k4EfCrBcDAdzzK1/8I7u+1iKBOGQo4EqxjaXMhQVOQwT3xIn7+w7hzHJ&#10;rpS2w0eCu0ZmSr1JhzWnhQpb2lRUXPc3Z4DL4L+z2+Gs+stl7Yrs9LXFxpjRS7+agYjUx//wX/vT&#10;GtD6Q+upVhp+L6U7IBdPAAAA//8DAFBLAQItABQABgAIAAAAIQDb4fbL7gAAAIUBAAATAAAAAAAA&#10;AAAAAAAAAAAAAABbQ29udGVudF9UeXBlc10ueG1sUEsBAi0AFAAGAAgAAAAhAFr0LFu/AAAAFQEA&#10;AAsAAAAAAAAAAAAAAAAAHwEAAF9yZWxzLy5yZWxzUEsBAi0AFAAGAAgAAAAhAJIGnwjHAAAA4gAA&#10;AA8AAAAAAAAAAAAAAAAABwIAAGRycy9kb3ducmV2LnhtbFBLBQYAAAAAAwADALcAAAD7AgAAAAA=&#10;">
                          <v:imagedata r:id="rId4" o:title=""/>
                        </v:shape>
                      </v:group>
                      <v:group id="Group 13" o:spid="_x0000_s1069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3SpyQAAAOMAAAAPAAAAZHJzL2Rvd25yZXYueG1sRE9La8JA&#10;EL4X+h+WKfSmmzRaNXUVkVY8SMEHiLchOybB7GzIbpP477sFocf53jNf9qYSLTWutKwgHkYgiDOr&#10;S84VnI5fgykI55E1VpZJwZ0cLBfPT3NMte14T+3B5yKEsEtRQeF9nUrpsoIMuqGtiQN3tY1BH84m&#10;l7rBLoSbSr5F0bs0WHJoKLCmdUHZ7fBjFGw67FZJ/Nnubtf1/XIcf593MSn1+tKvPkB46v2/+OHe&#10;6jA/mSbjSTKLR/D3UwBALn4BAAD//wMAUEsBAi0AFAAGAAgAAAAhANvh9svuAAAAhQEAABMAAAAA&#10;AAAAAAAAAAAAAAAAAFtDb250ZW50X1R5cGVzXS54bWxQSwECLQAUAAYACAAAACEAWvQsW78AAAAV&#10;AQAACwAAAAAAAAAAAAAAAAAfAQAAX3JlbHMvLnJlbHNQSwECLQAUAAYACAAAACEAMGN0qckAAADj&#10;AAAADwAAAAAAAAAAAAAAAAAHAgAAZHJzL2Rvd25yZXYueG1sUEsFBgAAAAADAAMAtwAAAP0CAAAA&#10;AA==&#10;">
                        <v:shape id="Picture 12" o:spid="_x0000_s1070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cePxAAAAOMAAAAPAAAAZHJzL2Rvd25yZXYueG1sRE9Li8Iw&#10;EL4L/ocwgjdNLbJqbRQVBK/qLl7HZvrQZlKaqPXfm4WFPc73nnTdmVo8qXWVZQWTcQSCOLO64kLB&#10;93k/moNwHlljbZkUvMnBetXvpZho++IjPU++ECGEXYIKSu+bREqXlWTQjW1DHLjctgZ9ONtC6hZf&#10;IdzUMo6iL2mw4tBQYkO7krL76WEUcOHsNX6c86i73bYmi38ue6yVGg66zRKEp87/i//cBx3mLyaz&#10;2XQ+XcTw+1MAQK4+AAAA//8DAFBLAQItABQABgAIAAAAIQDb4fbL7gAAAIUBAAATAAAAAAAAAAAA&#10;AAAAAAAAAABbQ29udGVudF9UeXBlc10ueG1sUEsBAi0AFAAGAAgAAAAhAFr0LFu/AAAAFQEAAAsA&#10;AAAAAAAAAAAAAAAAHwEAAF9yZWxzLy5yZWxzUEsBAi0AFAAGAAgAAAAhAMHpx4/EAAAA4wAAAA8A&#10;AAAAAAAAAAAAAAAABwIAAGRycy9kb3ducmV2LnhtbFBLBQYAAAAAAwADALcAAAD4AgAAAAA=&#10;">
                          <v:imagedata r:id="rId4" o:title=""/>
                        </v:shape>
                        <v:shape id="Picture 12" o:spid="_x0000_s1071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SM5xAAAAOIAAAAPAAAAZHJzL2Rvd25yZXYueG1sRE/Pa8Iw&#10;FL4P/B/CE3abiYW5Uo2iA2HXtROvz+bZVpuX0sS2++/NYbDjx/d7s5tsKwbqfeNYw3KhQBCXzjRc&#10;afgpjm8pCB+QDbaOScMvedhtZy8bzIwb+ZuGPFQihrDPUEMdQpdJ6cuaLPqF64gjd3W9xRBhX0nT&#10;4xjDbSsTpVbSYsOxocaOPmsq7/nDauDKu0vyKK5qut0OtkxO5yO2Wr/Op/0aRKAp/Iv/3F9GQ5p+&#10;qORdpXFzvBTvgNw+AQAA//8DAFBLAQItABQABgAIAAAAIQDb4fbL7gAAAIUBAAATAAAAAAAAAAAA&#10;AAAAAAAAAABbQ29udGVudF9UeXBlc10ueG1sUEsBAi0AFAAGAAgAAAAhAFr0LFu/AAAAFQEAAAsA&#10;AAAAAAAAAAAAAAAAHwEAAF9yZWxzLy5yZWxzUEsBAi0AFAAGAAgAAAAhAHW1IznEAAAA4gAAAA8A&#10;AAAAAAAAAAAAAAAABwIAAGRycy9kb3ducmV2LnhtbFBLBQYAAAAAAwADALcAAAD4AgAAAAA=&#10;">
                          <v:imagedata r:id="rId4" o:title=""/>
                        </v:shape>
                      </v:group>
                    </v:group>
                    <v:group id="Group 14" o:spid="_x0000_s1072" style="position:absolute;left:51931;width:26861;height:7366" coordsize="26861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Yg9ywAAAOIAAAAPAAAAZHJzL2Rvd25yZXYueG1sRI9Ba8JA&#10;FITvBf/D8oTe6iYVY0xdRaQtHqRQFaS3R/aZBLNvQ3abxH/vCoUeh5n5hlmuB1OLjlpXWVYQTyIQ&#10;xLnVFRcKTsePlxSE88gaa8uk4EYO1qvR0xIzbXv+pu7gCxEg7DJUUHrfZFK6vCSDbmIb4uBdbGvQ&#10;B9kWUrfYB7ip5WsUJdJgxWGhxIa2JeXXw69R8Nljv5nG793+etnefo6zr/M+JqWex8PmDYSnwf+H&#10;/9o7rSBdpEkSTeM5PC6FOyBXdwAAAP//AwBQSwECLQAUAAYACAAAACEA2+H2y+4AAACFAQAAEwAA&#10;AAAAAAAAAAAAAAAAAAAAW0NvbnRlbnRfVHlwZXNdLnhtbFBLAQItABQABgAIAAAAIQBa9CxbvwAA&#10;ABUBAAALAAAAAAAAAAAAAAAAAB8BAABfcmVscy8ucmVsc1BLAQItABQABgAIAAAAIQBRtYg9ywAA&#10;AOIAAAAPAAAAAAAAAAAAAAAAAAcCAABkcnMvZG93bnJldi54bWxQSwUGAAAAAAMAAwC3AAAA/wIA&#10;AAAA&#10;">
                      <v:group id="Group 13" o:spid="_x0000_s1073" style="position:absolute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GBxwAAAOIAAAAPAAAAZHJzL2Rvd25yZXYueG1sRE9Na8JA&#10;EL0X+h+WKfRWN7GxhugqIm3xIEJVEG9DdkyC2dmQ3Sbx37tCocfH+54vB1OLjlpXWVYQjyIQxLnV&#10;FRcKjoevtxSE88gaa8uk4EYOlovnpzlm2vb8Q93eFyKEsMtQQel9k0np8pIMupFtiAN3sa1BH2Bb&#10;SN1iH8JNLcdR9CENVhwaSmxoXVJ+3f8aBd899qv3+LPbXi/r2/kw2Z22MSn1+jKsZiA8Df5f/Ofe&#10;6DB/mqZJMk3G8LgUMMjFHQAA//8DAFBLAQItABQABgAIAAAAIQDb4fbL7gAAAIUBAAATAAAAAAAA&#10;AAAAAAAAAAAAAABbQ29udGVudF9UeXBlc10ueG1sUEsBAi0AFAAGAAgAAAAhAFr0LFu/AAAAFQEA&#10;AAsAAAAAAAAAAAAAAAAAHwEAAF9yZWxzLy5yZWxzUEsBAi0AFAAGAAgAAAAhAL29kYHHAAAA4gAA&#10;AA8AAAAAAAAAAAAAAAAABwIAAGRycy9kb3ducmV2LnhtbFBLBQYAAAAAAwADALcAAAD7AgAAAAA=&#10;">
                        <v:shape id="Picture 12" o:spid="_x0000_s1074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QlwxgAAAOEAAAAPAAAAZHJzL2Rvd25yZXYueG1sRI9La8Mw&#10;EITvhf4HsYXeaqkuMa0TJbSFQK950evWWj8Sa2Us2XH/fRQI5DjMzDfMYjXZVozU+8axhtdEgSAu&#10;nGm40rDfrV/eQfiAbLB1TBr+ycNq+fiwwNy4M29o3IZKRAj7HDXUIXS5lL6oyaJPXEccvdL1FkOU&#10;fSVNj+cIt61MlcqkxYbjQo0dfddUnLaD1cCVd3/psCvVdDx+2SI9/K6x1fr5afqcgwg0hXv41v4x&#10;GrJs9qGUeoPro/gG5PICAAD//wMAUEsBAi0AFAAGAAgAAAAhANvh9svuAAAAhQEAABMAAAAAAAAA&#10;AAAAAAAAAAAAAFtDb250ZW50X1R5cGVzXS54bWxQSwECLQAUAAYACAAAACEAWvQsW78AAAAVAQAA&#10;CwAAAAAAAAAAAAAAAAAfAQAAX3JlbHMvLnJlbHNQSwECLQAUAAYACAAAACEABMUJcMYAAADhAAAA&#10;DwAAAAAAAAAAAAAAAAAHAgAAZHJzL2Rvd25yZXYueG1sUEsFBgAAAAADAAMAtwAAAPoCAAAAAA==&#10;">
                          <v:imagedata r:id="rId4" o:title=""/>
                        </v:shape>
                        <v:shape id="Picture 12" o:spid="_x0000_s1075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K7PxAAAAOMAAAAPAAAAZHJzL2Rvd25yZXYueG1sRE9Li8Iw&#10;EL4L+x/CLOxNk1YRtxpFFwSvvvA624xttZmUJmr992ZhweN875ktOluLO7W+cqwhGSgQxLkzFRca&#10;Dvt1fwLCB2SDtWPS8CQPi/lHb4aZcQ/e0n0XChFD2GeooQyhyaT0eUkW/cA1xJE7u9ZiiGdbSNPi&#10;I4bbWqZKjaXFimNDiQ39lJRfdzergQvvftPb/qy6y2Vl8/R4WmOt9ddnt5yCCNSFt/jfvTFxfjJK&#10;JsPRUH3D308RADl/AQAA//8DAFBLAQItABQABgAIAAAAIQDb4fbL7gAAAIUBAAATAAAAAAAAAAAA&#10;AAAAAAAAAABbQ29udGVudF9UeXBlc10ueG1sUEsBAi0AFAAGAAgAAAAhAFr0LFu/AAAAFQEAAAsA&#10;AAAAAAAAAAAAAAAAHwEAAF9yZWxzLy5yZWxzUEsBAi0AFAAGAAgAAAAhAC5ors/EAAAA4wAAAA8A&#10;AAAAAAAAAAAAAAAABwIAAGRycy9kb3ducmV2LnhtbFBLBQYAAAAAAwADALcAAAD4AgAAAAA=&#10;">
                          <v:imagedata r:id="rId4" o:title=""/>
                        </v:shape>
                      </v:group>
                      <v:group id="Group 13" o:spid="_x0000_s1076" style="position:absolute;left:12939;width:13922;height:7366" coordsize="13922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w+EyQAAAOIAAAAPAAAAZHJzL2Rvd25yZXYueG1sRI/NasJA&#10;FIX3Qt9huEJ3OplKpEZHEWlLFyKoBXF3yVyTYOZOyEyT+PadRcHl4fzxrTaDrUVHra8ca1DTBARx&#10;7kzFhYaf8+fkHYQPyAZrx6ThQR4265fRCjPjej5SdwqFiCPsM9RQhtBkUvq8JIt+6hri6N1cazFE&#10;2RbStNjHcVvLtySZS4sVx4cSG9qVlN9Pv1bDV4/9dqY+uv39tntcz+nhslek9et42C5BBBrCM/zf&#10;/jYa0vlikSo1ixARKeKAXP8BAAD//wMAUEsBAi0AFAAGAAgAAAAhANvh9svuAAAAhQEAABMAAAAA&#10;AAAAAAAAAAAAAAAAAFtDb250ZW50X1R5cGVzXS54bWxQSwECLQAUAAYACAAAACEAWvQsW78AAAAV&#10;AQAACwAAAAAAAAAAAAAAAAAfAQAAX3JlbHMvLnJlbHNQSwECLQAUAAYACAAAACEAdVcPhMkAAADi&#10;AAAADwAAAAAAAAAAAAAAAAAHAgAAZHJzL2Rvd25yZXYueG1sUEsFBgAAAAADAAMAtwAAAP0CAAAA&#10;AA==&#10;">
                        <v:shape id="Picture 12" o:spid="_x0000_s1077" type="#_x0000_t75" style="position:absolute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J0mxwAAAOMAAAAPAAAAZHJzL2Rvd25yZXYueG1sRE9da8JA&#10;EHwX/A/HCn3TO1OQJnqKFoS+Viu+rrk1ieb2Qu7y0X/fKxQK87I7OzM7m91oa9FT6yvHGpYLBYI4&#10;d6biQsPX+Th/A+EDssHaMWn4Jg+77XSywcy4gT+pP4VCRBP2GWooQ2gyKX1ekkW/cA1x5O6utRji&#10;2BbStDhEc1vLRKmVtFhxTCixofeS8uepsxq48O6WdOe7Gh+Pg82Ty/WItdYvs3G/BhFoDP/Hf+oP&#10;E99fpq9qFZHCb6e4ALn9AQAA//8DAFBLAQItABQABgAIAAAAIQDb4fbL7gAAAIUBAAATAAAAAAAA&#10;AAAAAAAAAAAAAABbQ29udGVudF9UeXBlc10ueG1sUEsBAi0AFAAGAAgAAAAhAFr0LFu/AAAAFQEA&#10;AAsAAAAAAAAAAAAAAAAAHwEAAF9yZWxzLy5yZWxzUEsBAi0AFAAGAAgAAAAhAAb0nSbHAAAA4wAA&#10;AA8AAAAAAAAAAAAAAAAABwIAAGRycy9kb3ducmV2LnhtbFBLBQYAAAAAAwADALcAAAD7AgAAAAA=&#10;">
                          <v:imagedata r:id="rId4" o:title=""/>
                        </v:shape>
                        <v:shape id="Picture 12" o:spid="_x0000_s1078" type="#_x0000_t75" style="position:absolute;left:6556;width:7366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uSMxwAAAOIAAAAPAAAAZHJzL2Rvd25yZXYueG1sRI/LbsIw&#10;EEX3lfgHa5C6K3bTNtAUg6ASEtuSIrZDPCSh8TiKTZL+fb1A6vLqvnSW69E2oqfO1441PM8UCOLC&#10;mZpLDd/57mkBwgdkg41j0vBLHtarycMSM+MG/qL+EEoRR9hnqKEKoc2k9EVFFv3MtcTRu7jOYoiy&#10;K6XpcIjjtpGJUqm0WHN8qLClz4qKn8PNauDSu3Nyyy9qvF63tkiOpx02Wj9Ox80HiEBj+A/f23uj&#10;4W3+rtKXxWuEiEgRB+TqDwAA//8DAFBLAQItABQABgAIAAAAIQDb4fbL7gAAAIUBAAATAAAAAAAA&#10;AAAAAAAAAAAAAABbQ29udGVudF9UeXBlc10ueG1sUEsBAi0AFAAGAAgAAAAhAFr0LFu/AAAAFQEA&#10;AAsAAAAAAAAAAAAAAAAAHwEAAF9yZWxzLy5yZWxzUEsBAi0AFAAGAAgAAAAhANl+5IzHAAAA4gAA&#10;AA8AAAAAAAAAAAAAAAAABwIAAGRycy9kb3ducmV2LnhtbFBLBQYAAAAAAwADALcAAAD7AgAAAAA=&#10;">
                          <v:imagedata r:id="rId4" o:title=""/>
                        </v:shape>
                      </v:group>
                    </v:group>
                  </v:group>
                </v:group>
                <v:rect id="Rectangle 17" o:spid="_x0000_s1079" style="position:absolute;top:27086;width:6556;height:79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bruyQAAAOIAAAAPAAAAZHJzL2Rvd25yZXYueG1sRI9RS8Mw&#10;FIXfBf9DuAPfXNriVluXjVoQB4Li9AdcmmsbltyUJm713y+C4OPhnPMdzmY3OytONAXjWUG+zEAQ&#10;d14b7hV8fjzd3oMIEVmj9UwKfijAbnt9tcFa+zO/0+kQe5EgHGpUMMQ41lKGbiCHYelH4uR9+clh&#10;THLqpZ7wnODOyiLL1tKh4bQw4EjtQN3x8O0U7MtX+9i3xqxXL41tm+c8dG9WqZvF3DyAiDTH//Bf&#10;e68VlEVZVHdVlcPvpXQH5PYCAAD//wMAUEsBAi0AFAAGAAgAAAAhANvh9svuAAAAhQEAABMAAAAA&#10;AAAAAAAAAAAAAAAAAFtDb250ZW50X1R5cGVzXS54bWxQSwECLQAUAAYACAAAACEAWvQsW78AAAAV&#10;AQAACwAAAAAAAAAAAAAAAAAfAQAAX3JlbHMvLnJlbHNQSwECLQAUAAYACAAAACEAqWm67skAAADi&#10;AAAADwAAAAAAAAAAAAAAAAAHAgAAZHJzL2Rvd25yZXYueG1sUEsFBgAAAAADAAMAtwAAAP0CAAAA&#10;AA==&#10;" fillcolor="#af9c7d" stroked="f" strokeweight="1.5pt"/>
                <v:rect id="Rectangle 17" o:spid="_x0000_s1080" style="position:absolute;left:45116;top:-17167;width:457;height:79705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u7OyQAAAOIAAAAPAAAAZHJzL2Rvd25yZXYueG1sRI/dasJA&#10;FITvC32H5Qje1U0qTTS6SimWelPx7wGO2WM2mD0bsluNb98tFLwcZuYbZr7sbSOu1PnasYJ0lIAg&#10;Lp2uuVJwPHy+TED4gKyxcUwK7uRhuXh+mmOh3Y13dN2HSkQI+wIVmBDaQkpfGrLoR64ljt7ZdRZD&#10;lF0ldYe3CLeNfE2STFqsOS4YbOnDUHnZ/1gFXza/3I/fiRmbFaXpZrvenYJTajjo32cgAvXhEf5v&#10;r7WCPMvGb2k+mcLfpXgH5OIXAAD//wMAUEsBAi0AFAAGAAgAAAAhANvh9svuAAAAhQEAABMAAAAA&#10;AAAAAAAAAAAAAAAAAFtDb250ZW50X1R5cGVzXS54bWxQSwECLQAUAAYACAAAACEAWvQsW78AAAAV&#10;AQAACwAAAAAAAAAAAAAAAAAfAQAAX3JlbHMvLnJlbHNQSwECLQAUAAYACAAAACEA9VLuzskAAADi&#10;AAAADwAAAAAAAAAAAAAAAAAHAgAAZHJzL2Rvd25yZXYueG1sUEsFBgAAAAADAAMAtwAAAP0CAAAA&#10;AA==&#10;" fillcolor="#af9c7d" stroked="f" strokeweight="1.5pt"/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E0"/>
    <w:rsid w:val="000C1B92"/>
    <w:rsid w:val="0012169A"/>
    <w:rsid w:val="0014714E"/>
    <w:rsid w:val="00161A2D"/>
    <w:rsid w:val="001D4024"/>
    <w:rsid w:val="002E170F"/>
    <w:rsid w:val="003245BC"/>
    <w:rsid w:val="00382950"/>
    <w:rsid w:val="005233A4"/>
    <w:rsid w:val="00583A07"/>
    <w:rsid w:val="00717701"/>
    <w:rsid w:val="007422ED"/>
    <w:rsid w:val="007B0494"/>
    <w:rsid w:val="007C2146"/>
    <w:rsid w:val="008703CC"/>
    <w:rsid w:val="008E408F"/>
    <w:rsid w:val="0094505B"/>
    <w:rsid w:val="009742B2"/>
    <w:rsid w:val="00A11C75"/>
    <w:rsid w:val="00B42FD6"/>
    <w:rsid w:val="00B54DE4"/>
    <w:rsid w:val="00C014F3"/>
    <w:rsid w:val="00C37EE8"/>
    <w:rsid w:val="00D016D9"/>
    <w:rsid w:val="00D25A17"/>
    <w:rsid w:val="00D66716"/>
    <w:rsid w:val="00D76062"/>
    <w:rsid w:val="00E958E0"/>
    <w:rsid w:val="00EA003D"/>
    <w:rsid w:val="00EA1D4D"/>
    <w:rsid w:val="00F43336"/>
    <w:rsid w:val="00F540C1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DB4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8E0"/>
  </w:style>
  <w:style w:type="paragraph" w:styleId="Heading1">
    <w:name w:val="heading 1"/>
    <w:basedOn w:val="Normal"/>
    <w:next w:val="Normal"/>
    <w:link w:val="Heading1Char"/>
    <w:uiPriority w:val="9"/>
    <w:qFormat/>
    <w:rsid w:val="00E95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8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8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8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8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8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8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8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8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8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8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8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5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4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8F"/>
  </w:style>
  <w:style w:type="paragraph" w:styleId="Footer">
    <w:name w:val="footer"/>
    <w:basedOn w:val="Normal"/>
    <w:link w:val="FooterChar"/>
    <w:uiPriority w:val="99"/>
    <w:unhideWhenUsed/>
    <w:rsid w:val="008E4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Event calander Template-06-86exu1bz3-05</Template>
  <TotalTime>2</TotalTime>
  <Pages>2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2026-06-19T12:04:00Z</dcterms:created>
  <dcterms:modified xsi:type="dcterms:W3CDTF">2026-06-19T12:04:00Z</dcterms:modified>
</cp:coreProperties>
</file>