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BE29" w14:textId="32E55EF7" w:rsidR="0090738B" w:rsidRPr="00274E0E" w:rsidRDefault="0090738B" w:rsidP="00EA277E">
      <w:pPr>
        <w:jc w:val="center"/>
        <w:rPr>
          <w:rFonts w:ascii="Arima" w:hAnsi="Arima" w:cs="Arima"/>
          <w:sz w:val="56"/>
          <w:szCs w:val="56"/>
        </w:rPr>
      </w:pPr>
    </w:p>
    <w:p w14:paraId="21EAE894" w14:textId="1D30E9BB" w:rsidR="00B40FFF" w:rsidRDefault="00B40FFF" w:rsidP="00274E0E">
      <w:pPr>
        <w:jc w:val="center"/>
        <w:rPr>
          <w:rFonts w:ascii="Lucida Calligraphy" w:hAnsi="Lucida Calligraphy" w:cs="Arima"/>
          <w:b/>
          <w:bCs/>
          <w:sz w:val="56"/>
          <w:szCs w:val="56"/>
        </w:rPr>
      </w:pPr>
      <w:r w:rsidRPr="00274E0E">
        <w:rPr>
          <w:rFonts w:ascii="Lucida Calligraphy" w:hAnsi="Lucida Calligraphy" w:cs="Arima"/>
          <w:b/>
          <w:bCs/>
          <w:sz w:val="56"/>
          <w:szCs w:val="56"/>
        </w:rPr>
        <w:t>We</w:t>
      </w:r>
      <w:r w:rsidR="002D2A6F" w:rsidRPr="00274E0E">
        <w:rPr>
          <w:rFonts w:ascii="Lucida Calligraphy" w:hAnsi="Lucida Calligraphy" w:cs="Arima"/>
          <w:b/>
          <w:bCs/>
          <w:sz w:val="56"/>
          <w:szCs w:val="56"/>
        </w:rPr>
        <w:t>d</w:t>
      </w:r>
      <w:r w:rsidRPr="00274E0E">
        <w:rPr>
          <w:rFonts w:ascii="Lucida Calligraphy" w:hAnsi="Lucida Calligraphy" w:cs="Arima"/>
          <w:b/>
          <w:bCs/>
          <w:sz w:val="56"/>
          <w:szCs w:val="56"/>
        </w:rPr>
        <w:t>ding Budget Template</w:t>
      </w:r>
    </w:p>
    <w:p w14:paraId="50653810" w14:textId="77777777" w:rsidR="00274E0E" w:rsidRPr="00274E0E" w:rsidRDefault="00274E0E" w:rsidP="00274E0E">
      <w:pPr>
        <w:jc w:val="center"/>
        <w:rPr>
          <w:rFonts w:ascii="Lucida Calligraphy" w:hAnsi="Lucida Calligraphy" w:cs="Arima"/>
          <w:b/>
          <w:bCs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5"/>
        <w:gridCol w:w="450"/>
        <w:gridCol w:w="3420"/>
        <w:gridCol w:w="450"/>
        <w:gridCol w:w="2335"/>
      </w:tblGrid>
      <w:tr w:rsidR="00B40FFF" w:rsidRPr="00785EDA" w14:paraId="7107E443" w14:textId="77777777" w:rsidTr="001530EC">
        <w:trPr>
          <w:trHeight w:val="720"/>
        </w:trPr>
        <w:tc>
          <w:tcPr>
            <w:tcW w:w="4135" w:type="dxa"/>
            <w:shd w:val="clear" w:color="auto" w:fill="8A3C49"/>
            <w:vAlign w:val="center"/>
          </w:tcPr>
          <w:p w14:paraId="2C93E563" w14:textId="05C0C95E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  <w:t>Description</w:t>
            </w:r>
          </w:p>
        </w:tc>
        <w:tc>
          <w:tcPr>
            <w:tcW w:w="450" w:type="dxa"/>
            <w:vAlign w:val="center"/>
          </w:tcPr>
          <w:p w14:paraId="40D3C7B4" w14:textId="77777777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3420" w:type="dxa"/>
            <w:shd w:val="clear" w:color="auto" w:fill="8A3C49"/>
            <w:vAlign w:val="center"/>
          </w:tcPr>
          <w:p w14:paraId="17A11BD6" w14:textId="5A12DCB1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  <w:t>Budget</w:t>
            </w:r>
          </w:p>
        </w:tc>
        <w:tc>
          <w:tcPr>
            <w:tcW w:w="450" w:type="dxa"/>
            <w:vAlign w:val="center"/>
          </w:tcPr>
          <w:p w14:paraId="1AB5933F" w14:textId="77777777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</w:p>
        </w:tc>
        <w:tc>
          <w:tcPr>
            <w:tcW w:w="2335" w:type="dxa"/>
            <w:shd w:val="clear" w:color="auto" w:fill="8A3C49"/>
            <w:vAlign w:val="center"/>
          </w:tcPr>
          <w:p w14:paraId="42DE9BB2" w14:textId="2CE30E56" w:rsidR="00B40FFF" w:rsidRPr="00785EDA" w:rsidRDefault="00B40FFF" w:rsidP="00B40FFF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FFFFFF" w:themeColor="background1"/>
                <w:sz w:val="40"/>
                <w:szCs w:val="40"/>
              </w:rPr>
              <w:t>Done</w:t>
            </w:r>
          </w:p>
        </w:tc>
      </w:tr>
      <w:tr w:rsidR="00B40FFF" w:rsidRPr="00274E0E" w14:paraId="08AD67A5" w14:textId="77777777" w:rsidTr="001530EC">
        <w:trPr>
          <w:trHeight w:val="720"/>
        </w:trPr>
        <w:tc>
          <w:tcPr>
            <w:tcW w:w="413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6CCCE0F" w14:textId="683DB508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0A09E8B3" w14:textId="4EF7F2CB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930C6F0" w14:textId="76F469DC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1F4CA999" w14:textId="77777777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B132633" w14:textId="28C2729C" w:rsidR="00B40FFF" w:rsidRPr="00274E0E" w:rsidRDefault="00B40FFF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6C6F65D9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F6DD4BE" w14:textId="78FDCDD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38778E2" w14:textId="2894DE2C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F353351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66FE93A0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4F723BDD" w14:textId="4F6423D3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345E2F44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8A32A80" w14:textId="3D3410B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6A21CEE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43CCBA6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6B5D7C70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7BCC6B" w14:textId="0D075232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596F6F03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C480A10" w14:textId="524615D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12B6D0CC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A74D271" w14:textId="306E3CE5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EB9F299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E9C9E3C" w14:textId="0FF82E2D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1AAAA8C4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302B2D0" w14:textId="12FFD1D9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9929E8B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D91130" w14:textId="6EFA7BA9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4A753E58" w14:textId="0A57CC5E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EE5A2FE" w14:textId="4D89CC2E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41C90973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A98BBAE" w14:textId="51367CC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2064B038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1C91C0D" w14:textId="1121844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2B45F20B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563693D" w14:textId="7633C413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10E28012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62E1535" w14:textId="75034E76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0F0783B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415170" w14:textId="26B45D1D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68DE2601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D64D8EB" w14:textId="243A8325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30ECDD2F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6F258B8" w14:textId="40939F8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1A423F4C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A82FFC7" w14:textId="2266FFF1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0E9B65D7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9E95FC" w14:textId="2A99D348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70E2046A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A4CF1BE" w14:textId="3C877273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4E2F42A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1BDF00F" w14:textId="01853B45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2EAF5295" w14:textId="69905A6B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6FFDD85" w14:textId="62976901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  <w:tr w:rsidR="0090738B" w:rsidRPr="00274E0E" w14:paraId="58E97F30" w14:textId="77777777" w:rsidTr="001530EC">
        <w:trPr>
          <w:trHeight w:val="720"/>
        </w:trPr>
        <w:tc>
          <w:tcPr>
            <w:tcW w:w="41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BD87877" w14:textId="36842286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3A926F62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EC7C9B6" w14:textId="1077E43D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450" w:type="dxa"/>
            <w:vAlign w:val="center"/>
          </w:tcPr>
          <w:p w14:paraId="71920D0D" w14:textId="77777777" w:rsidR="0090738B" w:rsidRPr="00274E0E" w:rsidRDefault="0090738B" w:rsidP="0090738B">
            <w:pPr>
              <w:rPr>
                <w:rFonts w:ascii="Arima" w:hAnsi="Arima" w:cs="Arima"/>
              </w:rPr>
            </w:pPr>
          </w:p>
        </w:tc>
        <w:tc>
          <w:tcPr>
            <w:tcW w:w="23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B0BA5EF" w14:textId="74CDF412" w:rsidR="0090738B" w:rsidRPr="00274E0E" w:rsidRDefault="0090738B" w:rsidP="0090738B">
            <w:pPr>
              <w:jc w:val="center"/>
              <w:rPr>
                <w:rFonts w:ascii="Arima" w:hAnsi="Arima" w:cs="Arima"/>
              </w:rPr>
            </w:pPr>
          </w:p>
        </w:tc>
      </w:tr>
    </w:tbl>
    <w:p w14:paraId="5046A2FD" w14:textId="19AE2009" w:rsidR="00B40FFF" w:rsidRPr="00274E0E" w:rsidRDefault="00B40FFF">
      <w:pPr>
        <w:rPr>
          <w:rFonts w:ascii="Arima" w:hAnsi="Arima" w:cs="Arima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B40FFF" w:rsidRPr="00274E0E" w14:paraId="6D16DAB2" w14:textId="77777777" w:rsidTr="0090738B">
        <w:trPr>
          <w:trHeight w:val="720"/>
        </w:trPr>
        <w:tc>
          <w:tcPr>
            <w:tcW w:w="10790" w:type="dxa"/>
            <w:vAlign w:val="center"/>
          </w:tcPr>
          <w:p w14:paraId="0AAEC060" w14:textId="6A6E0A13" w:rsidR="00B40FFF" w:rsidRPr="00785EDA" w:rsidRDefault="00B40FFF" w:rsidP="00B40FFF">
            <w:pPr>
              <w:rPr>
                <w:rFonts w:ascii="Arima" w:hAnsi="Arima" w:cs="Arima"/>
                <w:b/>
                <w:bCs/>
                <w:color w:val="8A3C49"/>
                <w:sz w:val="40"/>
                <w:szCs w:val="40"/>
              </w:rPr>
            </w:pPr>
            <w:r w:rsidRPr="00785EDA">
              <w:rPr>
                <w:rFonts w:ascii="Arima" w:hAnsi="Arima" w:cs="Arima"/>
                <w:b/>
                <w:bCs/>
                <w:color w:val="8A3C49"/>
                <w:sz w:val="40"/>
                <w:szCs w:val="40"/>
              </w:rPr>
              <w:t>Additional Notes</w:t>
            </w:r>
          </w:p>
        </w:tc>
      </w:tr>
      <w:tr w:rsidR="00B40FFF" w:rsidRPr="00274E0E" w14:paraId="041D4933" w14:textId="77777777" w:rsidTr="0090738B">
        <w:trPr>
          <w:trHeight w:val="1440"/>
        </w:trPr>
        <w:tc>
          <w:tcPr>
            <w:tcW w:w="10790" w:type="dxa"/>
            <w:shd w:val="clear" w:color="auto" w:fill="F0E4E7"/>
            <w:vAlign w:val="center"/>
          </w:tcPr>
          <w:p w14:paraId="20D0C4DE" w14:textId="51402E6A" w:rsidR="00B40FFF" w:rsidRPr="00274E0E" w:rsidRDefault="00B40FFF" w:rsidP="00B40FFF">
            <w:pPr>
              <w:rPr>
                <w:rFonts w:ascii="Arima" w:hAnsi="Arima" w:cs="Arima"/>
              </w:rPr>
            </w:pPr>
          </w:p>
        </w:tc>
      </w:tr>
    </w:tbl>
    <w:p w14:paraId="3A53AE5E" w14:textId="4B806AC5" w:rsidR="00B40FFF" w:rsidRDefault="00B40FFF">
      <w:pPr>
        <w:rPr>
          <w:rFonts w:ascii="Arima" w:hAnsi="Arima" w:cs="Arima"/>
        </w:rPr>
      </w:pPr>
    </w:p>
    <w:p w14:paraId="0DFA9A2B" w14:textId="77777777" w:rsidR="000467DE" w:rsidRDefault="000467DE">
      <w:pPr>
        <w:rPr>
          <w:rFonts w:ascii="Arima" w:hAnsi="Arima" w:cs="Arima"/>
        </w:rPr>
      </w:pPr>
    </w:p>
    <w:p w14:paraId="09C57BEA" w14:textId="77777777" w:rsidR="000467DE" w:rsidRPr="000467DE" w:rsidRDefault="000467DE" w:rsidP="000467DE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0467DE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782F6C83" w14:textId="77777777" w:rsidR="000467DE" w:rsidRPr="000467DE" w:rsidRDefault="000467DE" w:rsidP="000467DE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467DE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41484D7A" wp14:editId="0DD11A0A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E62D9BF" w14:textId="77777777" w:rsidR="000467DE" w:rsidRPr="000467DE" w:rsidRDefault="000467DE" w:rsidP="000467DE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467DE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0467DE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0467DE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2D735AAF" w14:textId="77777777" w:rsidR="000467DE" w:rsidRPr="00274E0E" w:rsidRDefault="000467DE">
      <w:pPr>
        <w:rPr>
          <w:rFonts w:ascii="Arima" w:hAnsi="Arima" w:cs="Arima"/>
        </w:rPr>
      </w:pPr>
    </w:p>
    <w:sectPr w:rsidR="000467DE" w:rsidRPr="00274E0E" w:rsidSect="000467D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FCFD1" w14:textId="77777777" w:rsidR="001D2EDA" w:rsidRDefault="001D2EDA" w:rsidP="008F7AE0">
      <w:pPr>
        <w:spacing w:after="0" w:line="240" w:lineRule="auto"/>
      </w:pPr>
      <w:r>
        <w:separator/>
      </w:r>
    </w:p>
  </w:endnote>
  <w:endnote w:type="continuationSeparator" w:id="0">
    <w:p w14:paraId="7B8D475A" w14:textId="77777777" w:rsidR="001D2EDA" w:rsidRDefault="001D2EDA" w:rsidP="008F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EA7D" w14:textId="555C1787" w:rsidR="000467DE" w:rsidRPr="000467DE" w:rsidRDefault="000467DE" w:rsidP="000467DE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0467D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AE9C" w14:textId="77777777" w:rsidR="001D2EDA" w:rsidRDefault="001D2EDA" w:rsidP="008F7AE0">
      <w:pPr>
        <w:spacing w:after="0" w:line="240" w:lineRule="auto"/>
      </w:pPr>
      <w:r>
        <w:separator/>
      </w:r>
    </w:p>
  </w:footnote>
  <w:footnote w:type="continuationSeparator" w:id="0">
    <w:p w14:paraId="2883C5EC" w14:textId="77777777" w:rsidR="001D2EDA" w:rsidRDefault="001D2EDA" w:rsidP="008F7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064F4" w14:textId="2C8D68BE" w:rsidR="008F7AE0" w:rsidRDefault="00785EDA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47F8164B" wp14:editId="7DC8206C">
              <wp:simplePos x="0" y="0"/>
              <wp:positionH relativeFrom="column">
                <wp:posOffset>-1653988</wp:posOffset>
              </wp:positionH>
              <wp:positionV relativeFrom="page">
                <wp:posOffset>-618565</wp:posOffset>
              </wp:positionV>
              <wp:extent cx="10179050" cy="11824970"/>
              <wp:effectExtent l="0" t="0" r="0" b="24130"/>
              <wp:wrapNone/>
              <wp:docPr id="1280926863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79050" cy="11824970"/>
                        <a:chOff x="0" y="0"/>
                        <a:chExt cx="10179498" cy="11825045"/>
                      </a:xfrm>
                    </wpg:grpSpPr>
                    <wpg:grpSp>
                      <wpg:cNvPr id="1413612974" name="Group 6"/>
                      <wpg:cNvGrpSpPr/>
                      <wpg:grpSpPr>
                        <a:xfrm>
                          <a:off x="0" y="0"/>
                          <a:ext cx="9291731" cy="11825045"/>
                          <a:chOff x="0" y="0"/>
                          <a:chExt cx="9291731" cy="11825045"/>
                        </a:xfrm>
                      </wpg:grpSpPr>
                      <wps:wsp>
                        <wps:cNvPr id="1586835781" name="Rectangle 4"/>
                        <wps:cNvSpPr/>
                        <wps:spPr>
                          <a:xfrm>
                            <a:off x="1116106" y="10300447"/>
                            <a:ext cx="8175625" cy="712545"/>
                          </a:xfrm>
                          <a:prstGeom prst="rect">
                            <a:avLst/>
                          </a:prstGeom>
                          <a:solidFill>
                            <a:srgbClr val="B55767"/>
                          </a:solidFill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1800647" name="Group 5"/>
                        <wpg:cNvGrpSpPr/>
                        <wpg:grpSpPr>
                          <a:xfrm>
                            <a:off x="0" y="0"/>
                            <a:ext cx="8868969" cy="11825045"/>
                            <a:chOff x="-551128" y="67236"/>
                            <a:chExt cx="8869348" cy="11825212"/>
                          </a:xfrm>
                        </wpg:grpSpPr>
                        <pic:pic xmlns:pic="http://schemas.openxmlformats.org/drawingml/2006/picture">
                          <pic:nvPicPr>
                            <pic:cNvPr id="1274731946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7502204" flipH="1">
                              <a:off x="-413333" y="312912"/>
                              <a:ext cx="2326005" cy="2601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40536559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4826157">
                              <a:off x="1063638" y="-644599"/>
                              <a:ext cx="1868805" cy="3292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04770819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338992">
                              <a:off x="5369653" y="9764152"/>
                              <a:ext cx="1240790" cy="138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96853323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189924" y="9642008"/>
                              <a:ext cx="1276985" cy="2250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65106799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2338992">
                              <a:off x="7077430" y="9683470"/>
                              <a:ext cx="1240790" cy="138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48466722" name="Picture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3070719">
                              <a:off x="3885004" y="9432813"/>
                              <a:ext cx="1539240" cy="27120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  <pic:pic xmlns:pic="http://schemas.openxmlformats.org/drawingml/2006/picture">
                      <pic:nvPicPr>
                        <pic:cNvPr id="988120792" name="Pictur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97388" y="551330"/>
                          <a:ext cx="4182110" cy="135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1DCF9F" id="Group 9" o:spid="_x0000_s1026" style="position:absolute;margin-left:-130.25pt;margin-top:-48.7pt;width:801.5pt;height:931.1pt;z-index:-251654144;mso-position-vertical-relative:page" coordsize="101794,118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">
              <v:group id="Group 6" o:spid="_x0000_s1027" style="position:absolute;width:92917;height:118250" coordsize="92917,118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">
                <v:rect id="Rectangle 4" o:spid="_x0000_s1028" style="position:absolute;left:11161;top:103004;width:81756;height:7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" fillcolor="#b55767" stroked="f" strokeweight="1.5pt"/>
                <v:group id="Group 5" o:spid="_x0000_s1029" style="position:absolute;width:88689;height:118250" coordorigin="-5511,672" coordsize="88693,118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0" type="#_x0000_t75" style="position:absolute;left:-4133;top:3129;width:23260;height:26015;rotation:-8194407fd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">
                    <v:imagedata r:id="rId5" o:title=""/>
                  </v:shape>
                  <v:shape id="Picture 3" o:spid="_x0000_s1031" type="#_x0000_t75" style="position:absolute;left:10636;top:-6446;width:18688;height:32924;rotation:527145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">
                    <v:imagedata r:id="rId6" o:title=""/>
                  </v:shape>
                  <v:shape id="Picture 2" o:spid="_x0000_s1032" type="#_x0000_t75" style="position:absolute;left:53696;top:97641;width:12408;height:13881;rotation:25548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">
                    <v:imagedata r:id="rId7" o:title=""/>
                  </v:shape>
                  <v:shape id="Picture 3" o:spid="_x0000_s1033" type="#_x0000_t75" style="position:absolute;left:61899;top:96420;width:12770;height:225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">
                    <v:imagedata r:id="rId6" o:title=""/>
                  </v:shape>
                  <v:shape id="Picture 2" o:spid="_x0000_s1034" type="#_x0000_t75" style="position:absolute;left:70774;top:96834;width:12408;height:13881;rotation:255480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">
                    <v:imagedata r:id="rId7" o:title=""/>
                  </v:shape>
                  <v:shape id="Picture 3" o:spid="_x0000_s1035" type="#_x0000_t75" style="position:absolute;left:38850;top:94327;width:15392;height:27121;rotation:335404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">
                    <v:imagedata r:id="rId6" o:title=""/>
                  </v:shape>
                </v:group>
              </v:group>
              <v:shape id="Picture 8" o:spid="_x0000_s1036" type="#_x0000_t75" style="position:absolute;left:59973;top:5513;width:41821;height:13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">
                <v:imagedata r:id="rId8" o:title=""/>
              </v:shape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FFF"/>
    <w:rsid w:val="000467DE"/>
    <w:rsid w:val="001113DC"/>
    <w:rsid w:val="001530EC"/>
    <w:rsid w:val="001D2EDA"/>
    <w:rsid w:val="00274E0E"/>
    <w:rsid w:val="002D2A6F"/>
    <w:rsid w:val="003D729A"/>
    <w:rsid w:val="005321A8"/>
    <w:rsid w:val="007555CD"/>
    <w:rsid w:val="00785EDA"/>
    <w:rsid w:val="007905A4"/>
    <w:rsid w:val="008F7AE0"/>
    <w:rsid w:val="0090738B"/>
    <w:rsid w:val="009F6636"/>
    <w:rsid w:val="00A3437B"/>
    <w:rsid w:val="00A741AB"/>
    <w:rsid w:val="00B40FFF"/>
    <w:rsid w:val="00D016D9"/>
    <w:rsid w:val="00E4726A"/>
    <w:rsid w:val="00EA2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7306D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0F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0F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0F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0F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0F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0F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0F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0F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0F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0F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0F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0F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0F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0F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0F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0F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0F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0F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0F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0F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0F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0F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0F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0F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0F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0F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F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F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0F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0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7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AE0"/>
  </w:style>
  <w:style w:type="paragraph" w:styleId="Footer">
    <w:name w:val="footer"/>
    <w:basedOn w:val="Normal"/>
    <w:link w:val="FooterChar"/>
    <w:uiPriority w:val="99"/>
    <w:unhideWhenUsed/>
    <w:rsid w:val="008F7A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Template-06-86exu1f4h-01</Template>
  <TotalTime>0</TotalTime>
  <Pages>2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2026-06-19T12:34:00Z</dcterms:created>
  <dcterms:modified xsi:type="dcterms:W3CDTF">2026-06-19T12:34:00Z</dcterms:modified>
</cp:coreProperties>
</file>